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000000" w:themeColor="text1"/>
          <w:sz w:val="32"/>
          <w:szCs w:val="32"/>
        </w:rPr>
        <w:id w:val="-1493107352"/>
        <w:docPartObj>
          <w:docPartGallery w:val="Cover Pages"/>
          <w:docPartUnique/>
        </w:docPartObj>
      </w:sdtPr>
      <w:sdtEndPr>
        <w:rPr>
          <w:color w:val="auto"/>
          <w:sz w:val="22"/>
          <w:szCs w:val="22"/>
        </w:rPr>
      </w:sdtEndPr>
      <w:sdtContent>
        <w:p w:rsidR="009B6721" w:rsidRDefault="009B6721">
          <w:pPr>
            <w:jc w:val="right"/>
            <w:rPr>
              <w:color w:val="000000" w:themeColor="text1"/>
              <w:sz w:val="32"/>
              <w:szCs w:val="32"/>
            </w:rPr>
          </w:pPr>
          <w:r>
            <w:rPr>
              <w:noProof/>
              <w:lang w:val="en-IE" w:eastAsia="en-IE"/>
            </w:rPr>
            <w:drawing>
              <wp:anchor distT="0" distB="0" distL="114300" distR="114300" simplePos="0" relativeHeight="251654656" behindDoc="0" locked="0" layoutInCell="1" allowOverlap="1" wp14:anchorId="4549FF2D" wp14:editId="42CF42FB">
                <wp:simplePos x="0" y="0"/>
                <wp:positionH relativeFrom="column">
                  <wp:posOffset>1513840</wp:posOffset>
                </wp:positionH>
                <wp:positionV relativeFrom="paragraph">
                  <wp:posOffset>-254000</wp:posOffset>
                </wp:positionV>
                <wp:extent cx="3314700" cy="1562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ST_logo.jpg"/>
                        <pic:cNvPicPr/>
                      </pic:nvPicPr>
                      <pic:blipFill>
                        <a:blip r:embed="rId10">
                          <a:extLst>
                            <a:ext uri="{28A0092B-C50C-407E-A947-70E740481C1C}">
                              <a14:useLocalDpi xmlns:a14="http://schemas.microsoft.com/office/drawing/2010/main" val="0"/>
                            </a:ext>
                          </a:extLst>
                        </a:blip>
                        <a:stretch>
                          <a:fillRect/>
                        </a:stretch>
                      </pic:blipFill>
                      <pic:spPr>
                        <a:xfrm>
                          <a:off x="0" y="0"/>
                          <a:ext cx="3314700" cy="1562100"/>
                        </a:xfrm>
                        <a:prstGeom prst="rect">
                          <a:avLst/>
                        </a:prstGeom>
                      </pic:spPr>
                    </pic:pic>
                  </a:graphicData>
                </a:graphic>
                <wp14:sizeRelH relativeFrom="page">
                  <wp14:pctWidth>0</wp14:pctWidth>
                </wp14:sizeRelH>
                <wp14:sizeRelV relativeFrom="page">
                  <wp14:pctHeight>0</wp14:pctHeight>
                </wp14:sizeRelV>
              </wp:anchor>
            </w:drawing>
          </w:r>
          <w:r w:rsidR="00FE730C">
            <w:rPr>
              <w:noProof/>
              <w:lang w:val="en-IE" w:eastAsia="en-IE"/>
            </w:rPr>
            <mc:AlternateContent>
              <mc:Choice Requires="wpg">
                <w:drawing>
                  <wp:anchor distT="0" distB="0" distL="114300" distR="114300" simplePos="0" relativeHeight="251651584" behindDoc="1" locked="0" layoutInCell="0" allowOverlap="1">
                    <wp:simplePos x="0" y="0"/>
                    <wp:positionH relativeFrom="page">
                      <wp:align>center</wp:align>
                    </wp:positionH>
                    <wp:positionV relativeFrom="page">
                      <wp:align>center</wp:align>
                    </wp:positionV>
                    <wp:extent cx="7560945" cy="10693400"/>
                    <wp:effectExtent l="0" t="0" r="1905" b="0"/>
                    <wp:wrapNone/>
                    <wp:docPr id="5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3400"/>
                              <a:chOff x="0" y="0"/>
                              <a:chExt cx="12240" cy="15840"/>
                            </a:xfrm>
                          </wpg:grpSpPr>
                          <wps:wsp>
                            <wps:cNvPr id="540"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3CE64D6" id="Group 39" o:spid="_x0000_s1026" style="position:absolute;margin-left:0;margin-top:0;width:595.35pt;height:842pt;z-index:-25166489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B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zM4f9MPAIyuwIAAP//AwBQSwECLQAUAAYACAAAACEA2+H2y+4AAACFAQAAEwAAAAAAAAAA&#10;AAAAAAAAAAAAW0NvbnRlbnRfVHlwZXNdLnhtbFBLAQItABQABgAIAAAAIQBa9CxbvwAAABUBAAAL&#10;AAAAAAAAAAAAAAAAAB8BAABfcmVscy8ucmVsc1BLAQItABQABgAIAAAAIQCRoRByxQAAANwAAAAP&#10;AAAAAAAAAAAAAAAAAAcCAABkcnMvZG93bnJldi54bWxQSwUGAAAAAAMAAwC3AAAA+QI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107"/>
          </w:tblGrid>
          <w:tr w:rsidR="009B6721">
            <w:trPr>
              <w:trHeight w:val="360"/>
            </w:trPr>
            <w:tc>
              <w:tcPr>
                <w:tcW w:w="9576" w:type="dxa"/>
              </w:tcPr>
              <w:p w:rsidR="009B6721" w:rsidRDefault="009B6721" w:rsidP="009B6721">
                <w:pPr>
                  <w:pStyle w:val="NoSpacing"/>
                  <w:jc w:val="center"/>
                  <w:rPr>
                    <w:color w:val="000000" w:themeColor="text1"/>
                    <w:sz w:val="32"/>
                    <w:szCs w:val="32"/>
                  </w:rPr>
                </w:pPr>
                <w:r>
                  <w:rPr>
                    <w:color w:val="000000" w:themeColor="text1"/>
                    <w:sz w:val="32"/>
                    <w:szCs w:val="32"/>
                  </w:rPr>
                  <w:t xml:space="preserve">| </w:t>
                </w:r>
              </w:p>
            </w:tc>
          </w:tr>
        </w:tbl>
        <w:p w:rsidR="009B6721" w:rsidRDefault="009B6721">
          <w:pPr>
            <w:rPr>
              <w:rFonts w:ascii="Times New Roman" w:eastAsia="Times New Roman" w:hAnsi="Times New Roman"/>
              <w:b/>
              <w:bCs/>
              <w:sz w:val="36"/>
              <w:szCs w:val="36"/>
            </w:rPr>
          </w:pPr>
          <w:r>
            <w:rPr>
              <w:noProof/>
              <w:color w:val="EEECE1" w:themeColor="background2"/>
              <w:sz w:val="32"/>
              <w:szCs w:val="32"/>
              <w:lang w:val="en-IE" w:eastAsia="en-IE"/>
            </w:rPr>
            <w:drawing>
              <wp:anchor distT="0" distB="0" distL="114300" distR="114300" simplePos="0" relativeHeight="251653632" behindDoc="1" locked="0" layoutInCell="1" allowOverlap="1" wp14:anchorId="244964A9" wp14:editId="2EA77A31">
                <wp:simplePos x="0" y="0"/>
                <wp:positionH relativeFrom="page">
                  <wp:posOffset>1101201</wp:posOffset>
                </wp:positionH>
                <wp:positionV relativeFrom="page">
                  <wp:align>center</wp:align>
                </wp:positionV>
                <wp:extent cx="5486400" cy="3968115"/>
                <wp:effectExtent l="0" t="0" r="0" b="0"/>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968496"/>
                        </a:xfrm>
                        <a:prstGeom prst="rect">
                          <a:avLst/>
                        </a:prstGeom>
                      </pic:spPr>
                    </pic:pic>
                  </a:graphicData>
                </a:graphic>
                <wp14:sizeRelV relativeFrom="margin">
                  <wp14:pctHeight>0</wp14:pctHeight>
                </wp14:sizeRelV>
              </wp:anchor>
            </w:drawing>
          </w:r>
          <w:r w:rsidR="00FE730C">
            <w:rPr>
              <w:noProof/>
              <w:lang w:val="en-IE" w:eastAsia="en-IE"/>
            </w:rPr>
            <mc:AlternateContent>
              <mc:Choice Requires="wps">
                <w:drawing>
                  <wp:anchor distT="0" distB="0" distL="114300" distR="114300" simplePos="0" relativeHeight="251652608" behindDoc="0" locked="0" layoutInCell="0" allowOverlap="1">
                    <wp:simplePos x="0" y="0"/>
                    <wp:positionH relativeFrom="page">
                      <wp:posOffset>328295</wp:posOffset>
                    </wp:positionH>
                    <wp:positionV relativeFrom="page">
                      <wp:posOffset>8773160</wp:posOffset>
                    </wp:positionV>
                    <wp:extent cx="6797040" cy="709930"/>
                    <wp:effectExtent l="0" t="0" r="0" b="0"/>
                    <wp:wrapNone/>
                    <wp:docPr id="5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040" cy="70993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99"/>
                                  <w:gridCol w:w="7997"/>
                                </w:tblGrid>
                                <w:tr w:rsidR="007D6075">
                                  <w:trPr>
                                    <w:trHeight w:val="1080"/>
                                  </w:trPr>
                                  <w:sdt>
                                    <w:sdtPr>
                                      <w:rPr>
                                        <w:rFonts w:asciiTheme="minorHAnsi" w:eastAsiaTheme="minorHAnsi" w:hAnsiTheme="minorHAnsi" w:cstheme="minorBidi"/>
                                        <w:smallCaps/>
                                        <w:sz w:val="40"/>
                                        <w:szCs w:val="40"/>
                                        <w:lang w:val="en-US"/>
                                      </w:rPr>
                                      <w:alias w:val="Company"/>
                                      <w:id w:val="-154837837"/>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C93ECE" w:rsidRDefault="00C93ECE" w:rsidP="009B6721">
                                          <w:pPr>
                                            <w:pStyle w:val="NoSpacing"/>
                                            <w:rPr>
                                              <w:smallCaps/>
                                              <w:sz w:val="40"/>
                                              <w:szCs w:val="40"/>
                                            </w:rPr>
                                          </w:pPr>
                                          <w:r>
                                            <w:rPr>
                                              <w:rFonts w:asciiTheme="minorHAnsi" w:eastAsiaTheme="minorHAnsi" w:hAnsiTheme="minorHAnsi" w:cstheme="minorBidi"/>
                                              <w:smallCaps/>
                                              <w:sz w:val="40"/>
                                              <w:szCs w:val="40"/>
                                              <w:lang w:val="en-US"/>
                                            </w:rPr>
                                            <w:t>PDST</w:t>
                                          </w:r>
                                        </w:p>
                                      </w:tc>
                                    </w:sdtContent>
                                  </w:sdt>
                                  <w:sdt>
                                    <w:sdtPr>
                                      <w:rPr>
                                        <w:smallCaps/>
                                        <w:color w:val="FFFFFF" w:themeColor="background1"/>
                                        <w:sz w:val="48"/>
                                        <w:szCs w:val="48"/>
                                      </w:rPr>
                                      <w:alias w:val="Title"/>
                                      <w:id w:val="-1692911562"/>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C93ECE" w:rsidRDefault="00C93ECE" w:rsidP="009B6721">
                                          <w:pPr>
                                            <w:pStyle w:val="NoSpacing"/>
                                            <w:jc w:val="center"/>
                                            <w:rPr>
                                              <w:smallCaps/>
                                              <w:color w:val="FFFFFF" w:themeColor="background1"/>
                                              <w:sz w:val="48"/>
                                              <w:szCs w:val="48"/>
                                            </w:rPr>
                                          </w:pPr>
                                          <w:r>
                                            <w:rPr>
                                              <w:smallCaps/>
                                              <w:color w:val="FFFFFF" w:themeColor="background1"/>
                                              <w:sz w:val="48"/>
                                              <w:szCs w:val="48"/>
                                            </w:rPr>
                                            <w:t>Leaving Certificate Physics Revision booklet</w:t>
                                          </w:r>
                                        </w:p>
                                      </w:tc>
                                    </w:sdtContent>
                                  </w:sdt>
                                </w:tr>
                              </w:tbl>
                              <w:p w:rsidR="00C93ECE" w:rsidRDefault="00C93ECE">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25.85pt;margin-top:690.8pt;width:535.2pt;height:55.9pt;z-index:2516526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1999"/>
                            <w:gridCol w:w="7997"/>
                          </w:tblGrid>
                          <w:tr w:rsidR="007D6075">
                            <w:trPr>
                              <w:trHeight w:val="1080"/>
                            </w:trPr>
                            <w:sdt>
                              <w:sdtPr>
                                <w:rPr>
                                  <w:rFonts w:asciiTheme="minorHAnsi" w:eastAsiaTheme="minorHAnsi" w:hAnsiTheme="minorHAnsi" w:cstheme="minorBidi"/>
                                  <w:smallCaps/>
                                  <w:sz w:val="40"/>
                                  <w:szCs w:val="40"/>
                                  <w:lang w:val="en-US"/>
                                </w:rPr>
                                <w:alias w:val="Company"/>
                                <w:id w:val="-154837837"/>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C93ECE" w:rsidRDefault="00C93ECE" w:rsidP="009B6721">
                                    <w:pPr>
                                      <w:pStyle w:val="NoSpacing"/>
                                      <w:rPr>
                                        <w:smallCaps/>
                                        <w:sz w:val="40"/>
                                        <w:szCs w:val="40"/>
                                      </w:rPr>
                                    </w:pPr>
                                    <w:r>
                                      <w:rPr>
                                        <w:rFonts w:asciiTheme="minorHAnsi" w:eastAsiaTheme="minorHAnsi" w:hAnsiTheme="minorHAnsi" w:cstheme="minorBidi"/>
                                        <w:smallCaps/>
                                        <w:sz w:val="40"/>
                                        <w:szCs w:val="40"/>
                                        <w:lang w:val="en-US"/>
                                      </w:rPr>
                                      <w:t>PDST</w:t>
                                    </w:r>
                                  </w:p>
                                </w:tc>
                              </w:sdtContent>
                            </w:sdt>
                            <w:sdt>
                              <w:sdtPr>
                                <w:rPr>
                                  <w:smallCaps/>
                                  <w:color w:val="FFFFFF" w:themeColor="background1"/>
                                  <w:sz w:val="48"/>
                                  <w:szCs w:val="48"/>
                                </w:rPr>
                                <w:alias w:val="Title"/>
                                <w:id w:val="-1692911562"/>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C93ECE" w:rsidRDefault="00C93ECE" w:rsidP="009B6721">
                                    <w:pPr>
                                      <w:pStyle w:val="NoSpacing"/>
                                      <w:jc w:val="center"/>
                                      <w:rPr>
                                        <w:smallCaps/>
                                        <w:color w:val="FFFFFF" w:themeColor="background1"/>
                                        <w:sz w:val="48"/>
                                        <w:szCs w:val="48"/>
                                      </w:rPr>
                                    </w:pPr>
                                    <w:r>
                                      <w:rPr>
                                        <w:smallCaps/>
                                        <w:color w:val="FFFFFF" w:themeColor="background1"/>
                                        <w:sz w:val="48"/>
                                        <w:szCs w:val="48"/>
                                      </w:rPr>
                                      <w:t>Leaving Certificate Physics Revision booklet</w:t>
                                    </w:r>
                                  </w:p>
                                </w:tc>
                              </w:sdtContent>
                            </w:sdt>
                          </w:tr>
                        </w:tbl>
                        <w:p w:rsidR="00C93ECE" w:rsidRDefault="00C93ECE">
                          <w:pPr>
                            <w:pStyle w:val="NoSpacing"/>
                            <w:spacing w:line="14" w:lineRule="exact"/>
                          </w:pPr>
                        </w:p>
                      </w:txbxContent>
                    </v:textbox>
                    <w10:wrap anchorx="page" anchory="page"/>
                  </v:rect>
                </w:pict>
              </mc:Fallback>
            </mc:AlternateContent>
          </w:r>
          <w:r>
            <w:br w:type="page"/>
          </w:r>
        </w:p>
      </w:sdtContent>
    </w:sdt>
    <w:p w:rsidR="009B6721" w:rsidRDefault="009B6721" w:rsidP="009B6721">
      <w:pPr>
        <w:pStyle w:val="Heading1"/>
        <w:jc w:val="center"/>
      </w:pPr>
    </w:p>
    <w:p w:rsidR="009B6721" w:rsidRDefault="009B6721">
      <w:pPr>
        <w:rPr>
          <w:rFonts w:ascii="Times New Roman" w:eastAsia="Times New Roman" w:hAnsi="Times New Roman"/>
          <w:b/>
          <w:bCs/>
          <w:sz w:val="36"/>
          <w:szCs w:val="36"/>
        </w:rPr>
      </w:pPr>
      <w:r>
        <w:br w:type="page"/>
      </w:r>
    </w:p>
    <w:sdt>
      <w:sdtPr>
        <w:rPr>
          <w:rFonts w:asciiTheme="minorHAnsi" w:eastAsiaTheme="minorHAnsi" w:hAnsiTheme="minorHAnsi" w:cstheme="minorBidi"/>
          <w:b w:val="0"/>
          <w:bCs w:val="0"/>
          <w:color w:val="auto"/>
          <w:sz w:val="22"/>
          <w:szCs w:val="22"/>
          <w:lang w:eastAsia="en-US"/>
        </w:rPr>
        <w:id w:val="644553149"/>
        <w:docPartObj>
          <w:docPartGallery w:val="Table of Contents"/>
          <w:docPartUnique/>
        </w:docPartObj>
      </w:sdtPr>
      <w:sdtEndPr>
        <w:rPr>
          <w:noProof/>
        </w:rPr>
      </w:sdtEndPr>
      <w:sdtContent>
        <w:p w:rsidR="00C55CD1" w:rsidRDefault="00C55CD1">
          <w:pPr>
            <w:pStyle w:val="TOCHeading"/>
          </w:pPr>
          <w:r>
            <w:t>Contents</w:t>
          </w:r>
        </w:p>
        <w:p w:rsidR="00C55CD1" w:rsidRDefault="00C55CD1">
          <w:pPr>
            <w:pStyle w:val="TOC2"/>
            <w:tabs>
              <w:tab w:val="right" w:leader="dot" w:pos="9097"/>
            </w:tabs>
            <w:rPr>
              <w:rFonts w:eastAsiaTheme="minorEastAsia"/>
              <w:noProof/>
              <w:lang w:val="en-IE" w:eastAsia="en-IE"/>
            </w:rPr>
          </w:pPr>
          <w:r>
            <w:fldChar w:fldCharType="begin"/>
          </w:r>
          <w:r>
            <w:instrText xml:space="preserve"> TOC \o "1-3" \h \z \u </w:instrText>
          </w:r>
          <w:r>
            <w:fldChar w:fldCharType="separate"/>
          </w:r>
          <w:hyperlink w:anchor="_Toc345790135" w:history="1">
            <w:r w:rsidRPr="00A336B1">
              <w:rPr>
                <w:rStyle w:val="Hyperlink"/>
                <w:noProof/>
              </w:rPr>
              <w:t>How to use these chapters to revise</w:t>
            </w:r>
            <w:r>
              <w:rPr>
                <w:noProof/>
                <w:webHidden/>
              </w:rPr>
              <w:tab/>
            </w:r>
            <w:r>
              <w:rPr>
                <w:noProof/>
                <w:webHidden/>
              </w:rPr>
              <w:fldChar w:fldCharType="begin"/>
            </w:r>
            <w:r>
              <w:rPr>
                <w:noProof/>
                <w:webHidden/>
              </w:rPr>
              <w:instrText xml:space="preserve"> PAGEREF _Toc345790135 \h </w:instrText>
            </w:r>
            <w:r>
              <w:rPr>
                <w:noProof/>
                <w:webHidden/>
              </w:rPr>
            </w:r>
            <w:r>
              <w:rPr>
                <w:noProof/>
                <w:webHidden/>
              </w:rPr>
              <w:fldChar w:fldCharType="separate"/>
            </w:r>
            <w:r w:rsidR="007D6075">
              <w:rPr>
                <w:noProof/>
                <w:webHidden/>
              </w:rPr>
              <w:t>4</w:t>
            </w:r>
            <w:r>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36" w:history="1">
            <w:r w:rsidR="00C55CD1" w:rsidRPr="00A336B1">
              <w:rPr>
                <w:rStyle w:val="Hyperlink"/>
                <w:noProof/>
              </w:rPr>
              <w:t>How to revise</w:t>
            </w:r>
            <w:r w:rsidR="00C55CD1">
              <w:rPr>
                <w:noProof/>
                <w:webHidden/>
              </w:rPr>
              <w:tab/>
            </w:r>
            <w:r w:rsidR="00C55CD1">
              <w:rPr>
                <w:noProof/>
                <w:webHidden/>
              </w:rPr>
              <w:fldChar w:fldCharType="begin"/>
            </w:r>
            <w:r w:rsidR="00C55CD1">
              <w:rPr>
                <w:noProof/>
                <w:webHidden/>
              </w:rPr>
              <w:instrText xml:space="preserve"> PAGEREF _Toc345790136 \h </w:instrText>
            </w:r>
            <w:r w:rsidR="00C55CD1">
              <w:rPr>
                <w:noProof/>
                <w:webHidden/>
              </w:rPr>
            </w:r>
            <w:r w:rsidR="00C55CD1">
              <w:rPr>
                <w:noProof/>
                <w:webHidden/>
              </w:rPr>
              <w:fldChar w:fldCharType="separate"/>
            </w:r>
            <w:r w:rsidR="007D6075">
              <w:rPr>
                <w:noProof/>
                <w:webHidden/>
              </w:rPr>
              <w:t>4</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38" w:history="1">
            <w:r w:rsidR="00C55CD1" w:rsidRPr="00A336B1">
              <w:rPr>
                <w:rStyle w:val="Hyperlink"/>
                <w:noProof/>
              </w:rPr>
              <w:t>Hints for answering the questions and boosting your grade</w:t>
            </w:r>
            <w:r w:rsidR="00C55CD1">
              <w:rPr>
                <w:noProof/>
                <w:webHidden/>
              </w:rPr>
              <w:tab/>
            </w:r>
            <w:r w:rsidR="00C55CD1">
              <w:rPr>
                <w:noProof/>
                <w:webHidden/>
              </w:rPr>
              <w:fldChar w:fldCharType="begin"/>
            </w:r>
            <w:r w:rsidR="00C55CD1">
              <w:rPr>
                <w:noProof/>
                <w:webHidden/>
              </w:rPr>
              <w:instrText xml:space="preserve"> PAGEREF _Toc345790138 \h </w:instrText>
            </w:r>
            <w:r w:rsidR="00C55CD1">
              <w:rPr>
                <w:noProof/>
                <w:webHidden/>
              </w:rPr>
            </w:r>
            <w:r w:rsidR="00C55CD1">
              <w:rPr>
                <w:noProof/>
                <w:webHidden/>
              </w:rPr>
              <w:fldChar w:fldCharType="separate"/>
            </w:r>
            <w:r w:rsidR="007D6075">
              <w:rPr>
                <w:noProof/>
                <w:webHidden/>
              </w:rPr>
              <w:t>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39"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3"/>
              </w:rPr>
              <w:t>L</w:t>
            </w:r>
            <w:r w:rsidR="00C55CD1" w:rsidRPr="00A336B1">
              <w:rPr>
                <w:rStyle w:val="Hyperlink"/>
                <w:noProof/>
              </w:rPr>
              <w:t>i</w:t>
            </w:r>
            <w:r w:rsidR="00C55CD1" w:rsidRPr="00A336B1">
              <w:rPr>
                <w:rStyle w:val="Hyperlink"/>
                <w:noProof/>
                <w:spacing w:val="-1"/>
              </w:rPr>
              <w:t>n</w:t>
            </w:r>
            <w:r w:rsidR="00C55CD1" w:rsidRPr="00A336B1">
              <w:rPr>
                <w:rStyle w:val="Hyperlink"/>
                <w:noProof/>
              </w:rPr>
              <w:t>ear</w:t>
            </w:r>
            <w:r w:rsidR="00C55CD1" w:rsidRPr="00A336B1">
              <w:rPr>
                <w:rStyle w:val="Hyperlink"/>
                <w:noProof/>
                <w:spacing w:val="-3"/>
              </w:rPr>
              <w:t xml:space="preserve"> </w:t>
            </w:r>
            <w:r w:rsidR="00C55CD1" w:rsidRPr="00A336B1">
              <w:rPr>
                <w:rStyle w:val="Hyperlink"/>
                <w:noProof/>
              </w:rPr>
              <w:t>Motion</w:t>
            </w:r>
            <w:r w:rsidR="00C55CD1">
              <w:rPr>
                <w:noProof/>
                <w:webHidden/>
              </w:rPr>
              <w:tab/>
            </w:r>
            <w:r w:rsidR="00C55CD1">
              <w:rPr>
                <w:noProof/>
                <w:webHidden/>
              </w:rPr>
              <w:fldChar w:fldCharType="begin"/>
            </w:r>
            <w:r w:rsidR="00C55CD1">
              <w:rPr>
                <w:noProof/>
                <w:webHidden/>
              </w:rPr>
              <w:instrText xml:space="preserve"> PAGEREF _Toc345790139 \h </w:instrText>
            </w:r>
            <w:r w:rsidR="00C55CD1">
              <w:rPr>
                <w:noProof/>
                <w:webHidden/>
              </w:rPr>
            </w:r>
            <w:r w:rsidR="00C55CD1">
              <w:rPr>
                <w:noProof/>
                <w:webHidden/>
              </w:rPr>
              <w:fldChar w:fldCharType="separate"/>
            </w:r>
            <w:r w:rsidR="007D6075">
              <w:rPr>
                <w:noProof/>
                <w:webHidden/>
              </w:rPr>
              <w:t>6</w:t>
            </w:r>
            <w:r w:rsidR="00C55CD1">
              <w:rPr>
                <w:noProof/>
                <w:webHidden/>
              </w:rPr>
              <w:fldChar w:fldCharType="end"/>
            </w:r>
          </w:hyperlink>
        </w:p>
        <w:p w:rsidR="00C55CD1" w:rsidRDefault="005C4C46">
          <w:pPr>
            <w:pStyle w:val="TOC3"/>
            <w:tabs>
              <w:tab w:val="right" w:leader="dot" w:pos="9097"/>
            </w:tabs>
            <w:rPr>
              <w:noProof/>
            </w:rPr>
          </w:pPr>
          <w:hyperlink w:anchor="_Toc345790141"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_Toc345790141 \h </w:instrText>
            </w:r>
            <w:r w:rsidR="00C55CD1">
              <w:rPr>
                <w:noProof/>
                <w:webHidden/>
              </w:rPr>
            </w:r>
            <w:r w:rsidR="00C55CD1">
              <w:rPr>
                <w:noProof/>
                <w:webHidden/>
              </w:rPr>
              <w:fldChar w:fldCharType="separate"/>
            </w:r>
            <w:r w:rsidR="007D6075">
              <w:rPr>
                <w:noProof/>
                <w:webHidden/>
              </w:rPr>
              <w:t>6</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42"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1"/>
              </w:rPr>
              <w:t>V</w:t>
            </w:r>
            <w:r w:rsidR="00C55CD1" w:rsidRPr="00A336B1">
              <w:rPr>
                <w:rStyle w:val="Hyperlink"/>
                <w:noProof/>
                <w:spacing w:val="-2"/>
              </w:rPr>
              <w:t>e</w:t>
            </w:r>
            <w:r w:rsidR="00C55CD1" w:rsidRPr="00A336B1">
              <w:rPr>
                <w:rStyle w:val="Hyperlink"/>
                <w:noProof/>
              </w:rPr>
              <w:t>ctors</w:t>
            </w:r>
            <w:r w:rsidR="00C55CD1" w:rsidRPr="00A336B1">
              <w:rPr>
                <w:rStyle w:val="Hyperlink"/>
                <w:noProof/>
                <w:spacing w:val="-2"/>
              </w:rPr>
              <w:t xml:space="preserve"> </w:t>
            </w:r>
            <w:r w:rsidR="00C55CD1" w:rsidRPr="00A336B1">
              <w:rPr>
                <w:rStyle w:val="Hyperlink"/>
                <w:noProof/>
              </w:rPr>
              <w:t>a</w:t>
            </w:r>
            <w:r w:rsidR="00C55CD1" w:rsidRPr="00A336B1">
              <w:rPr>
                <w:rStyle w:val="Hyperlink"/>
                <w:noProof/>
                <w:spacing w:val="-1"/>
              </w:rPr>
              <w:t>n</w:t>
            </w:r>
            <w:r w:rsidR="00C55CD1" w:rsidRPr="00A336B1">
              <w:rPr>
                <w:rStyle w:val="Hyperlink"/>
                <w:noProof/>
              </w:rPr>
              <w:t xml:space="preserve">d </w:t>
            </w:r>
            <w:r w:rsidR="00C55CD1" w:rsidRPr="00A336B1">
              <w:rPr>
                <w:rStyle w:val="Hyperlink"/>
                <w:noProof/>
                <w:spacing w:val="-1"/>
              </w:rPr>
              <w:t>S</w:t>
            </w:r>
            <w:r w:rsidR="00C55CD1" w:rsidRPr="00A336B1">
              <w:rPr>
                <w:rStyle w:val="Hyperlink"/>
                <w:noProof/>
              </w:rPr>
              <w:t>calars</w:t>
            </w:r>
            <w:r w:rsidR="00C55CD1">
              <w:rPr>
                <w:noProof/>
                <w:webHidden/>
              </w:rPr>
              <w:tab/>
            </w:r>
            <w:r w:rsidR="00C55CD1">
              <w:rPr>
                <w:noProof/>
                <w:webHidden/>
              </w:rPr>
              <w:fldChar w:fldCharType="begin"/>
            </w:r>
            <w:r w:rsidR="00C55CD1">
              <w:rPr>
                <w:noProof/>
                <w:webHidden/>
              </w:rPr>
              <w:instrText xml:space="preserve"> PAGEREF _Toc345790142 \h </w:instrText>
            </w:r>
            <w:r w:rsidR="00C55CD1">
              <w:rPr>
                <w:noProof/>
                <w:webHidden/>
              </w:rPr>
            </w:r>
            <w:r w:rsidR="00C55CD1">
              <w:rPr>
                <w:noProof/>
                <w:webHidden/>
              </w:rPr>
              <w:fldChar w:fldCharType="separate"/>
            </w:r>
            <w:r w:rsidR="007D6075">
              <w:rPr>
                <w:noProof/>
                <w:webHidden/>
              </w:rPr>
              <w:t>13</w:t>
            </w:r>
            <w:r w:rsidR="00C55CD1">
              <w:rPr>
                <w:noProof/>
                <w:webHidden/>
              </w:rPr>
              <w:fldChar w:fldCharType="end"/>
            </w:r>
          </w:hyperlink>
        </w:p>
        <w:p w:rsidR="00C55CD1" w:rsidRDefault="005C4C46">
          <w:pPr>
            <w:pStyle w:val="TOC3"/>
            <w:tabs>
              <w:tab w:val="right" w:leader="dot" w:pos="9097"/>
            </w:tabs>
            <w:rPr>
              <w:noProof/>
            </w:rPr>
          </w:pPr>
          <w:hyperlink w:anchor="_Toc345790144"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_Toc345790144 \h </w:instrText>
            </w:r>
            <w:r w:rsidR="00C55CD1">
              <w:rPr>
                <w:noProof/>
                <w:webHidden/>
              </w:rPr>
            </w:r>
            <w:r w:rsidR="00C55CD1">
              <w:rPr>
                <w:noProof/>
                <w:webHidden/>
              </w:rPr>
              <w:fldChar w:fldCharType="separate"/>
            </w:r>
            <w:r w:rsidR="007D6075">
              <w:rPr>
                <w:noProof/>
                <w:webHidden/>
              </w:rPr>
              <w:t>13</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45"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Fo</w:t>
            </w:r>
            <w:r w:rsidR="00C55CD1" w:rsidRPr="00A336B1">
              <w:rPr>
                <w:rStyle w:val="Hyperlink"/>
                <w:noProof/>
                <w:spacing w:val="-2"/>
              </w:rPr>
              <w:t>r</w:t>
            </w:r>
            <w:r w:rsidR="00C55CD1" w:rsidRPr="00A336B1">
              <w:rPr>
                <w:rStyle w:val="Hyperlink"/>
                <w:noProof/>
              </w:rPr>
              <w:t>ce,</w:t>
            </w:r>
            <w:r w:rsidR="00C55CD1" w:rsidRPr="00A336B1">
              <w:rPr>
                <w:rStyle w:val="Hyperlink"/>
                <w:noProof/>
                <w:spacing w:val="-3"/>
              </w:rPr>
              <w:t xml:space="preserve"> </w:t>
            </w:r>
            <w:r w:rsidR="00C55CD1" w:rsidRPr="00A336B1">
              <w:rPr>
                <w:rStyle w:val="Hyperlink"/>
                <w:noProof/>
              </w:rPr>
              <w:t>Ma</w:t>
            </w:r>
            <w:r w:rsidR="00C55CD1" w:rsidRPr="00A336B1">
              <w:rPr>
                <w:rStyle w:val="Hyperlink"/>
                <w:noProof/>
                <w:spacing w:val="-1"/>
              </w:rPr>
              <w:t>s</w:t>
            </w:r>
            <w:r w:rsidR="00C55CD1" w:rsidRPr="00A336B1">
              <w:rPr>
                <w:rStyle w:val="Hyperlink"/>
                <w:noProof/>
              </w:rPr>
              <w:t>s a</w:t>
            </w:r>
            <w:r w:rsidR="00C55CD1" w:rsidRPr="00A336B1">
              <w:rPr>
                <w:rStyle w:val="Hyperlink"/>
                <w:noProof/>
                <w:spacing w:val="-1"/>
              </w:rPr>
              <w:t>n</w:t>
            </w:r>
            <w:r w:rsidR="00C55CD1" w:rsidRPr="00A336B1">
              <w:rPr>
                <w:rStyle w:val="Hyperlink"/>
                <w:noProof/>
              </w:rPr>
              <w:t>d Mome</w:t>
            </w:r>
            <w:r w:rsidR="00C55CD1" w:rsidRPr="00A336B1">
              <w:rPr>
                <w:rStyle w:val="Hyperlink"/>
                <w:noProof/>
                <w:spacing w:val="-1"/>
              </w:rPr>
              <w:t>n</w:t>
            </w:r>
            <w:r w:rsidR="00C55CD1" w:rsidRPr="00A336B1">
              <w:rPr>
                <w:rStyle w:val="Hyperlink"/>
                <w:noProof/>
              </w:rPr>
              <w:t>t</w:t>
            </w:r>
            <w:r w:rsidR="00C55CD1" w:rsidRPr="00A336B1">
              <w:rPr>
                <w:rStyle w:val="Hyperlink"/>
                <w:noProof/>
                <w:spacing w:val="-1"/>
              </w:rPr>
              <w:t>u</w:t>
            </w:r>
            <w:r w:rsidR="00C55CD1" w:rsidRPr="00A336B1">
              <w:rPr>
                <w:rStyle w:val="Hyperlink"/>
                <w:noProof/>
              </w:rPr>
              <w:t>m</w:t>
            </w:r>
            <w:r w:rsidR="00C55CD1">
              <w:rPr>
                <w:noProof/>
                <w:webHidden/>
              </w:rPr>
              <w:tab/>
            </w:r>
            <w:r w:rsidR="00C55CD1">
              <w:rPr>
                <w:noProof/>
                <w:webHidden/>
              </w:rPr>
              <w:fldChar w:fldCharType="begin"/>
            </w:r>
            <w:r w:rsidR="00C55CD1">
              <w:rPr>
                <w:noProof/>
                <w:webHidden/>
              </w:rPr>
              <w:instrText xml:space="preserve"> PAGEREF _Toc345790145 \h </w:instrText>
            </w:r>
            <w:r w:rsidR="00C55CD1">
              <w:rPr>
                <w:noProof/>
                <w:webHidden/>
              </w:rPr>
            </w:r>
            <w:r w:rsidR="00C55CD1">
              <w:rPr>
                <w:noProof/>
                <w:webHidden/>
              </w:rPr>
              <w:fldChar w:fldCharType="separate"/>
            </w:r>
            <w:r w:rsidR="007D6075">
              <w:rPr>
                <w:noProof/>
                <w:webHidden/>
              </w:rPr>
              <w:t>14</w:t>
            </w:r>
            <w:r w:rsidR="00C55CD1">
              <w:rPr>
                <w:noProof/>
                <w:webHidden/>
              </w:rPr>
              <w:fldChar w:fldCharType="end"/>
            </w:r>
          </w:hyperlink>
        </w:p>
        <w:p w:rsidR="00C55CD1" w:rsidRDefault="005C4C46">
          <w:pPr>
            <w:pStyle w:val="TOC3"/>
            <w:tabs>
              <w:tab w:val="right" w:leader="dot" w:pos="9097"/>
            </w:tabs>
            <w:rPr>
              <w:noProof/>
            </w:rPr>
          </w:pPr>
          <w:hyperlink w:anchor="_Toc345790147"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_Toc345790147 \h </w:instrText>
            </w:r>
            <w:r w:rsidR="00C55CD1">
              <w:rPr>
                <w:noProof/>
                <w:webHidden/>
              </w:rPr>
            </w:r>
            <w:r w:rsidR="00C55CD1">
              <w:rPr>
                <w:noProof/>
                <w:webHidden/>
              </w:rPr>
              <w:fldChar w:fldCharType="separate"/>
            </w:r>
            <w:r w:rsidR="007D6075">
              <w:rPr>
                <w:noProof/>
                <w:webHidden/>
              </w:rPr>
              <w:t>15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48"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1"/>
              </w:rPr>
              <w:t>C</w:t>
            </w:r>
            <w:r w:rsidR="00C55CD1" w:rsidRPr="00A336B1">
              <w:rPr>
                <w:rStyle w:val="Hyperlink"/>
                <w:noProof/>
                <w:spacing w:val="-2"/>
              </w:rPr>
              <w:t>i</w:t>
            </w:r>
            <w:r w:rsidR="00C55CD1" w:rsidRPr="00A336B1">
              <w:rPr>
                <w:rStyle w:val="Hyperlink"/>
                <w:noProof/>
              </w:rPr>
              <w:t>rc</w:t>
            </w:r>
            <w:r w:rsidR="00C55CD1" w:rsidRPr="00A336B1">
              <w:rPr>
                <w:rStyle w:val="Hyperlink"/>
                <w:noProof/>
                <w:spacing w:val="-1"/>
              </w:rPr>
              <w:t>u</w:t>
            </w:r>
            <w:r w:rsidR="00C55CD1" w:rsidRPr="00A336B1">
              <w:rPr>
                <w:rStyle w:val="Hyperlink"/>
                <w:noProof/>
              </w:rPr>
              <w:t>l</w:t>
            </w:r>
            <w:r w:rsidR="00C55CD1" w:rsidRPr="00A336B1">
              <w:rPr>
                <w:rStyle w:val="Hyperlink"/>
                <w:noProof/>
                <w:spacing w:val="-3"/>
              </w:rPr>
              <w:t>a</w:t>
            </w:r>
            <w:r w:rsidR="00C55CD1" w:rsidRPr="00A336B1">
              <w:rPr>
                <w:rStyle w:val="Hyperlink"/>
                <w:noProof/>
              </w:rPr>
              <w:t>r</w:t>
            </w:r>
            <w:r w:rsidR="00C55CD1" w:rsidRPr="00A336B1">
              <w:rPr>
                <w:rStyle w:val="Hyperlink"/>
                <w:noProof/>
                <w:spacing w:val="-1"/>
              </w:rPr>
              <w:t xml:space="preserve"> </w:t>
            </w:r>
            <w:r w:rsidR="00C55CD1" w:rsidRPr="00A336B1">
              <w:rPr>
                <w:rStyle w:val="Hyperlink"/>
                <w:noProof/>
              </w:rPr>
              <w:t>Motion</w:t>
            </w:r>
            <w:r w:rsidR="00C55CD1">
              <w:rPr>
                <w:noProof/>
                <w:webHidden/>
              </w:rPr>
              <w:tab/>
            </w:r>
            <w:r w:rsidR="00C55CD1">
              <w:rPr>
                <w:noProof/>
                <w:webHidden/>
              </w:rPr>
              <w:fldChar w:fldCharType="begin"/>
            </w:r>
            <w:r w:rsidR="00C55CD1">
              <w:rPr>
                <w:noProof/>
                <w:webHidden/>
              </w:rPr>
              <w:instrText xml:space="preserve"> PAGEREF _Toc345790148 \h </w:instrText>
            </w:r>
            <w:r w:rsidR="00C55CD1">
              <w:rPr>
                <w:noProof/>
                <w:webHidden/>
              </w:rPr>
            </w:r>
            <w:r w:rsidR="00C55CD1">
              <w:rPr>
                <w:noProof/>
                <w:webHidden/>
              </w:rPr>
              <w:fldChar w:fldCharType="separate"/>
            </w:r>
            <w:r w:rsidR="007D6075">
              <w:rPr>
                <w:noProof/>
                <w:webHidden/>
              </w:rPr>
              <w:t>22</w:t>
            </w:r>
            <w:r w:rsidR="00C55CD1">
              <w:rPr>
                <w:noProof/>
                <w:webHidden/>
              </w:rPr>
              <w:fldChar w:fldCharType="end"/>
            </w:r>
          </w:hyperlink>
        </w:p>
        <w:p w:rsidR="00C55CD1" w:rsidRDefault="005C4C46">
          <w:pPr>
            <w:pStyle w:val="TOC3"/>
            <w:tabs>
              <w:tab w:val="right" w:leader="dot" w:pos="9097"/>
            </w:tabs>
            <w:rPr>
              <w:noProof/>
            </w:rPr>
          </w:pPr>
          <w:hyperlink w:anchor="_Toc345790150"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_Toc345790150 \h </w:instrText>
            </w:r>
            <w:r w:rsidR="00C55CD1">
              <w:rPr>
                <w:noProof/>
                <w:webHidden/>
              </w:rPr>
            </w:r>
            <w:r w:rsidR="00C55CD1">
              <w:rPr>
                <w:noProof/>
                <w:webHidden/>
              </w:rPr>
              <w:fldChar w:fldCharType="separate"/>
            </w:r>
            <w:r w:rsidR="007D6075">
              <w:rPr>
                <w:noProof/>
                <w:webHidden/>
              </w:rPr>
              <w:t>22</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51"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Grav</w:t>
            </w:r>
            <w:r w:rsidR="00C55CD1" w:rsidRPr="00A336B1">
              <w:rPr>
                <w:rStyle w:val="Hyperlink"/>
                <w:noProof/>
                <w:spacing w:val="-2"/>
              </w:rPr>
              <w:t>i</w:t>
            </w:r>
            <w:r w:rsidR="00C55CD1" w:rsidRPr="00A336B1">
              <w:rPr>
                <w:rStyle w:val="Hyperlink"/>
                <w:noProof/>
                <w:spacing w:val="-3"/>
              </w:rPr>
              <w:t>t</w:t>
            </w:r>
            <w:r w:rsidR="00C55CD1" w:rsidRPr="00A336B1">
              <w:rPr>
                <w:rStyle w:val="Hyperlink"/>
                <w:noProof/>
              </w:rPr>
              <w:t>y</w:t>
            </w:r>
            <w:r w:rsidR="00C55CD1">
              <w:rPr>
                <w:noProof/>
                <w:webHidden/>
              </w:rPr>
              <w:tab/>
            </w:r>
            <w:r w:rsidR="00C55CD1">
              <w:rPr>
                <w:noProof/>
                <w:webHidden/>
              </w:rPr>
              <w:fldChar w:fldCharType="begin"/>
            </w:r>
            <w:r w:rsidR="00C55CD1">
              <w:rPr>
                <w:noProof/>
                <w:webHidden/>
              </w:rPr>
              <w:instrText xml:space="preserve"> PAGEREF _Toc345790151 \h </w:instrText>
            </w:r>
            <w:r w:rsidR="00C55CD1">
              <w:rPr>
                <w:noProof/>
                <w:webHidden/>
              </w:rPr>
            </w:r>
            <w:r w:rsidR="00C55CD1">
              <w:rPr>
                <w:noProof/>
                <w:webHidden/>
              </w:rPr>
              <w:fldChar w:fldCharType="separate"/>
            </w:r>
            <w:r w:rsidR="007D6075">
              <w:rPr>
                <w:noProof/>
                <w:webHidden/>
              </w:rPr>
              <w:t>24</w:t>
            </w:r>
            <w:r w:rsidR="00C55CD1">
              <w:rPr>
                <w:noProof/>
                <w:webHidden/>
              </w:rPr>
              <w:fldChar w:fldCharType="end"/>
            </w:r>
          </w:hyperlink>
        </w:p>
        <w:p w:rsidR="00C55CD1" w:rsidRDefault="005C4C46">
          <w:pPr>
            <w:pStyle w:val="TOC3"/>
            <w:tabs>
              <w:tab w:val="right" w:leader="dot" w:pos="9097"/>
            </w:tabs>
            <w:rPr>
              <w:noProof/>
            </w:rPr>
          </w:pPr>
          <w:hyperlink w:anchor="_Toc345790153"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_Toc345790153 \h </w:instrText>
            </w:r>
            <w:r w:rsidR="00C55CD1">
              <w:rPr>
                <w:noProof/>
                <w:webHidden/>
              </w:rPr>
            </w:r>
            <w:r w:rsidR="00C55CD1">
              <w:rPr>
                <w:noProof/>
                <w:webHidden/>
              </w:rPr>
              <w:fldChar w:fldCharType="separate"/>
            </w:r>
            <w:r w:rsidR="007D6075">
              <w:rPr>
                <w:noProof/>
                <w:webHidden/>
              </w:rPr>
              <w:t>24</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54"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P</w:t>
            </w:r>
            <w:r w:rsidR="00C55CD1" w:rsidRPr="00A336B1">
              <w:rPr>
                <w:rStyle w:val="Hyperlink"/>
                <w:noProof/>
                <w:spacing w:val="-2"/>
              </w:rPr>
              <w:t>r</w:t>
            </w:r>
            <w:r w:rsidR="00C55CD1" w:rsidRPr="00A336B1">
              <w:rPr>
                <w:rStyle w:val="Hyperlink"/>
                <w:noProof/>
                <w:spacing w:val="1"/>
              </w:rPr>
              <w:t>e</w:t>
            </w:r>
            <w:r w:rsidR="00C55CD1" w:rsidRPr="00A336B1">
              <w:rPr>
                <w:rStyle w:val="Hyperlink"/>
                <w:noProof/>
                <w:spacing w:val="-1"/>
              </w:rPr>
              <w:t>ssu</w:t>
            </w:r>
            <w:r w:rsidR="00C55CD1" w:rsidRPr="00A336B1">
              <w:rPr>
                <w:rStyle w:val="Hyperlink"/>
                <w:noProof/>
                <w:spacing w:val="1"/>
              </w:rPr>
              <w:t>r</w:t>
            </w:r>
            <w:r w:rsidR="00C55CD1" w:rsidRPr="00A336B1">
              <w:rPr>
                <w:rStyle w:val="Hyperlink"/>
                <w:noProof/>
              </w:rPr>
              <w:t>e</w:t>
            </w:r>
            <w:r w:rsidR="00C55CD1" w:rsidRPr="00A336B1">
              <w:rPr>
                <w:rStyle w:val="Hyperlink"/>
                <w:noProof/>
                <w:spacing w:val="2"/>
              </w:rPr>
              <w:t xml:space="preserve"> </w:t>
            </w:r>
            <w:r w:rsidR="00C55CD1" w:rsidRPr="00A336B1">
              <w:rPr>
                <w:rStyle w:val="Hyperlink"/>
                <w:noProof/>
              </w:rPr>
              <w:t>a</w:t>
            </w:r>
            <w:r w:rsidR="00C55CD1" w:rsidRPr="00A336B1">
              <w:rPr>
                <w:rStyle w:val="Hyperlink"/>
                <w:noProof/>
                <w:spacing w:val="-1"/>
              </w:rPr>
              <w:t>n</w:t>
            </w:r>
            <w:r w:rsidR="00C55CD1" w:rsidRPr="00A336B1">
              <w:rPr>
                <w:rStyle w:val="Hyperlink"/>
                <w:noProof/>
              </w:rPr>
              <w:t xml:space="preserve">d </w:t>
            </w:r>
            <w:r w:rsidR="00C55CD1" w:rsidRPr="00A336B1">
              <w:rPr>
                <w:rStyle w:val="Hyperlink"/>
                <w:noProof/>
                <w:spacing w:val="-1"/>
              </w:rPr>
              <w:t>D</w:t>
            </w:r>
            <w:r w:rsidR="00C55CD1" w:rsidRPr="00A336B1">
              <w:rPr>
                <w:rStyle w:val="Hyperlink"/>
                <w:noProof/>
                <w:spacing w:val="1"/>
              </w:rPr>
              <w:t>e</w:t>
            </w:r>
            <w:r w:rsidR="00C55CD1" w:rsidRPr="00A336B1">
              <w:rPr>
                <w:rStyle w:val="Hyperlink"/>
                <w:noProof/>
                <w:spacing w:val="-1"/>
              </w:rPr>
              <w:t>ns</w:t>
            </w:r>
            <w:r w:rsidR="00C55CD1" w:rsidRPr="00A336B1">
              <w:rPr>
                <w:rStyle w:val="Hyperlink"/>
                <w:noProof/>
              </w:rPr>
              <w:t>ity</w:t>
            </w:r>
            <w:r w:rsidR="00C55CD1">
              <w:rPr>
                <w:noProof/>
                <w:webHidden/>
              </w:rPr>
              <w:tab/>
            </w:r>
            <w:r w:rsidR="00C55CD1">
              <w:rPr>
                <w:noProof/>
                <w:webHidden/>
              </w:rPr>
              <w:fldChar w:fldCharType="begin"/>
            </w:r>
            <w:r w:rsidR="00C55CD1">
              <w:rPr>
                <w:noProof/>
                <w:webHidden/>
              </w:rPr>
              <w:instrText xml:space="preserve"> PAGEREF _Toc345790154 \h </w:instrText>
            </w:r>
            <w:r w:rsidR="00C55CD1">
              <w:rPr>
                <w:noProof/>
                <w:webHidden/>
              </w:rPr>
            </w:r>
            <w:r w:rsidR="00C55CD1">
              <w:rPr>
                <w:noProof/>
                <w:webHidden/>
              </w:rPr>
              <w:fldChar w:fldCharType="separate"/>
            </w:r>
            <w:r w:rsidR="007D6075">
              <w:rPr>
                <w:noProof/>
                <w:webHidden/>
              </w:rPr>
              <w:t>27</w:t>
            </w:r>
            <w:r w:rsidR="00C55CD1">
              <w:rPr>
                <w:noProof/>
                <w:webHidden/>
              </w:rPr>
              <w:fldChar w:fldCharType="end"/>
            </w:r>
          </w:hyperlink>
        </w:p>
        <w:p w:rsidR="00C55CD1" w:rsidRDefault="005C4C46">
          <w:pPr>
            <w:pStyle w:val="TOC3"/>
            <w:tabs>
              <w:tab w:val="right" w:leader="dot" w:pos="9097"/>
            </w:tabs>
            <w:rPr>
              <w:noProof/>
            </w:rPr>
          </w:pPr>
          <w:hyperlink w:anchor="_Toc345790156"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_Toc345790156 \h </w:instrText>
            </w:r>
            <w:r w:rsidR="00C55CD1">
              <w:rPr>
                <w:noProof/>
                <w:webHidden/>
              </w:rPr>
            </w:r>
            <w:r w:rsidR="00C55CD1">
              <w:rPr>
                <w:noProof/>
                <w:webHidden/>
              </w:rPr>
              <w:fldChar w:fldCharType="separate"/>
            </w:r>
            <w:r w:rsidR="007D6075">
              <w:rPr>
                <w:noProof/>
                <w:webHidden/>
              </w:rPr>
              <w:t>28</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57"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Mome</w:t>
            </w:r>
            <w:r w:rsidR="00C55CD1" w:rsidRPr="00A336B1">
              <w:rPr>
                <w:rStyle w:val="Hyperlink"/>
                <w:noProof/>
                <w:spacing w:val="-2"/>
              </w:rPr>
              <w:t>n</w:t>
            </w:r>
            <w:r w:rsidR="00C55CD1" w:rsidRPr="00A336B1">
              <w:rPr>
                <w:rStyle w:val="Hyperlink"/>
                <w:noProof/>
                <w:spacing w:val="-3"/>
              </w:rPr>
              <w:t>t</w:t>
            </w:r>
            <w:r w:rsidR="00C55CD1" w:rsidRPr="00A336B1">
              <w:rPr>
                <w:rStyle w:val="Hyperlink"/>
                <w:noProof/>
              </w:rPr>
              <w:t>s a</w:t>
            </w:r>
            <w:r w:rsidR="00C55CD1" w:rsidRPr="00A336B1">
              <w:rPr>
                <w:rStyle w:val="Hyperlink"/>
                <w:noProof/>
                <w:spacing w:val="-2"/>
              </w:rPr>
              <w:t>n</w:t>
            </w:r>
            <w:r w:rsidR="00C55CD1" w:rsidRPr="00A336B1">
              <w:rPr>
                <w:rStyle w:val="Hyperlink"/>
                <w:noProof/>
              </w:rPr>
              <w:t xml:space="preserve">d </w:t>
            </w:r>
            <w:r w:rsidR="00C55CD1" w:rsidRPr="00A336B1">
              <w:rPr>
                <w:rStyle w:val="Hyperlink"/>
                <w:noProof/>
                <w:spacing w:val="-1"/>
              </w:rPr>
              <w:t>E</w:t>
            </w:r>
            <w:r w:rsidR="00C55CD1" w:rsidRPr="00A336B1">
              <w:rPr>
                <w:rStyle w:val="Hyperlink"/>
                <w:noProof/>
                <w:spacing w:val="-2"/>
              </w:rPr>
              <w:t>qu</w:t>
            </w:r>
            <w:r w:rsidR="00C55CD1" w:rsidRPr="00A336B1">
              <w:rPr>
                <w:rStyle w:val="Hyperlink"/>
                <w:noProof/>
              </w:rPr>
              <w:t>ili</w:t>
            </w:r>
            <w:r w:rsidR="00C55CD1" w:rsidRPr="00A336B1">
              <w:rPr>
                <w:rStyle w:val="Hyperlink"/>
                <w:noProof/>
                <w:spacing w:val="-2"/>
              </w:rPr>
              <w:t>b</w:t>
            </w:r>
            <w:r w:rsidR="00C55CD1" w:rsidRPr="00A336B1">
              <w:rPr>
                <w:rStyle w:val="Hyperlink"/>
                <w:noProof/>
              </w:rPr>
              <w:t>ri</w:t>
            </w:r>
            <w:r w:rsidR="00C55CD1" w:rsidRPr="00A336B1">
              <w:rPr>
                <w:rStyle w:val="Hyperlink"/>
                <w:noProof/>
                <w:spacing w:val="-2"/>
              </w:rPr>
              <w:t>um</w:t>
            </w:r>
            <w:r w:rsidR="00C55CD1">
              <w:rPr>
                <w:noProof/>
                <w:webHidden/>
              </w:rPr>
              <w:tab/>
            </w:r>
            <w:r w:rsidR="00C55CD1">
              <w:rPr>
                <w:noProof/>
                <w:webHidden/>
              </w:rPr>
              <w:fldChar w:fldCharType="begin"/>
            </w:r>
            <w:r w:rsidR="00C55CD1">
              <w:rPr>
                <w:noProof/>
                <w:webHidden/>
              </w:rPr>
              <w:instrText xml:space="preserve"> PAGEREF _Toc345790157 \h </w:instrText>
            </w:r>
            <w:r w:rsidR="00C55CD1">
              <w:rPr>
                <w:noProof/>
                <w:webHidden/>
              </w:rPr>
            </w:r>
            <w:r w:rsidR="00C55CD1">
              <w:rPr>
                <w:noProof/>
                <w:webHidden/>
              </w:rPr>
              <w:fldChar w:fldCharType="separate"/>
            </w:r>
            <w:r w:rsidR="007D6075">
              <w:rPr>
                <w:noProof/>
                <w:webHidden/>
              </w:rPr>
              <w:t>30</w:t>
            </w:r>
            <w:r w:rsidR="00C55CD1">
              <w:rPr>
                <w:noProof/>
                <w:webHidden/>
              </w:rPr>
              <w:fldChar w:fldCharType="end"/>
            </w:r>
          </w:hyperlink>
        </w:p>
        <w:p w:rsidR="00C55CD1" w:rsidRDefault="005C4C46">
          <w:pPr>
            <w:pStyle w:val="TOC3"/>
            <w:tabs>
              <w:tab w:val="right" w:leader="dot" w:pos="9097"/>
            </w:tabs>
            <w:rPr>
              <w:noProof/>
            </w:rPr>
          </w:pPr>
          <w:hyperlink w:anchor="_Toc345790159"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_Toc345790159 \h </w:instrText>
            </w:r>
            <w:r w:rsidR="00C55CD1">
              <w:rPr>
                <w:noProof/>
                <w:webHidden/>
              </w:rPr>
            </w:r>
            <w:r w:rsidR="00C55CD1">
              <w:rPr>
                <w:noProof/>
                <w:webHidden/>
              </w:rPr>
              <w:fldChar w:fldCharType="separate"/>
            </w:r>
            <w:r w:rsidR="007D6075">
              <w:rPr>
                <w:noProof/>
                <w:webHidden/>
              </w:rPr>
              <w:t>30</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60"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1"/>
              </w:rPr>
              <w:t>S</w:t>
            </w:r>
            <w:r w:rsidR="00C55CD1" w:rsidRPr="00A336B1">
              <w:rPr>
                <w:rStyle w:val="Hyperlink"/>
                <w:noProof/>
              </w:rPr>
              <w:t>im</w:t>
            </w:r>
            <w:r w:rsidR="00C55CD1" w:rsidRPr="00A336B1">
              <w:rPr>
                <w:rStyle w:val="Hyperlink"/>
                <w:noProof/>
                <w:spacing w:val="-1"/>
              </w:rPr>
              <w:t>p</w:t>
            </w:r>
            <w:r w:rsidR="00C55CD1" w:rsidRPr="00A336B1">
              <w:rPr>
                <w:rStyle w:val="Hyperlink"/>
                <w:noProof/>
                <w:spacing w:val="-2"/>
              </w:rPr>
              <w:t>l</w:t>
            </w:r>
            <w:r w:rsidR="00C55CD1" w:rsidRPr="00A336B1">
              <w:rPr>
                <w:rStyle w:val="Hyperlink"/>
                <w:noProof/>
              </w:rPr>
              <w:t>e</w:t>
            </w:r>
            <w:r w:rsidR="00C55CD1" w:rsidRPr="00A336B1">
              <w:rPr>
                <w:rStyle w:val="Hyperlink"/>
                <w:noProof/>
                <w:spacing w:val="-1"/>
              </w:rPr>
              <w:t xml:space="preserve"> </w:t>
            </w:r>
            <w:r w:rsidR="00C55CD1" w:rsidRPr="00A336B1">
              <w:rPr>
                <w:rStyle w:val="Hyperlink"/>
                <w:noProof/>
              </w:rPr>
              <w:t>Harmo</w:t>
            </w:r>
            <w:r w:rsidR="00C55CD1" w:rsidRPr="00A336B1">
              <w:rPr>
                <w:rStyle w:val="Hyperlink"/>
                <w:noProof/>
                <w:spacing w:val="-1"/>
              </w:rPr>
              <w:t>n</w:t>
            </w:r>
            <w:r w:rsidR="00C55CD1" w:rsidRPr="00A336B1">
              <w:rPr>
                <w:rStyle w:val="Hyperlink"/>
                <w:noProof/>
              </w:rPr>
              <w:t>ic</w:t>
            </w:r>
            <w:r w:rsidR="00C55CD1" w:rsidRPr="00A336B1">
              <w:rPr>
                <w:rStyle w:val="Hyperlink"/>
                <w:noProof/>
                <w:spacing w:val="-1"/>
              </w:rPr>
              <w:t xml:space="preserve"> </w:t>
            </w:r>
            <w:r w:rsidR="00C55CD1" w:rsidRPr="00A336B1">
              <w:rPr>
                <w:rStyle w:val="Hyperlink"/>
                <w:noProof/>
              </w:rPr>
              <w:t>Mot</w:t>
            </w:r>
            <w:r w:rsidR="00C55CD1" w:rsidRPr="00A336B1">
              <w:rPr>
                <w:rStyle w:val="Hyperlink"/>
                <w:noProof/>
                <w:spacing w:val="-2"/>
              </w:rPr>
              <w:t>i</w:t>
            </w:r>
            <w:r w:rsidR="00C55CD1" w:rsidRPr="00A336B1">
              <w:rPr>
                <w:rStyle w:val="Hyperlink"/>
                <w:noProof/>
              </w:rPr>
              <w:t>on a</w:t>
            </w:r>
            <w:r w:rsidR="00C55CD1" w:rsidRPr="00A336B1">
              <w:rPr>
                <w:rStyle w:val="Hyperlink"/>
                <w:noProof/>
                <w:spacing w:val="-1"/>
              </w:rPr>
              <w:t>n</w:t>
            </w:r>
            <w:r w:rsidR="00C55CD1" w:rsidRPr="00A336B1">
              <w:rPr>
                <w:rStyle w:val="Hyperlink"/>
                <w:noProof/>
              </w:rPr>
              <w:t>d Hoo</w:t>
            </w:r>
            <w:r w:rsidR="00C55CD1" w:rsidRPr="00A336B1">
              <w:rPr>
                <w:rStyle w:val="Hyperlink"/>
                <w:noProof/>
                <w:spacing w:val="-1"/>
              </w:rPr>
              <w:t>k</w:t>
            </w:r>
            <w:r w:rsidR="00C55CD1" w:rsidRPr="00A336B1">
              <w:rPr>
                <w:rStyle w:val="Hyperlink"/>
                <w:noProof/>
              </w:rPr>
              <w:t>e’s L</w:t>
            </w:r>
            <w:r w:rsidR="00C55CD1" w:rsidRPr="00A336B1">
              <w:rPr>
                <w:rStyle w:val="Hyperlink"/>
                <w:noProof/>
                <w:spacing w:val="-3"/>
              </w:rPr>
              <w:t>a</w:t>
            </w:r>
            <w:r w:rsidR="00C55CD1" w:rsidRPr="00A336B1">
              <w:rPr>
                <w:rStyle w:val="Hyperlink"/>
                <w:noProof/>
              </w:rPr>
              <w:t>w</w:t>
            </w:r>
            <w:r w:rsidR="00C55CD1">
              <w:rPr>
                <w:noProof/>
                <w:webHidden/>
              </w:rPr>
              <w:tab/>
            </w:r>
            <w:r w:rsidR="00C55CD1">
              <w:rPr>
                <w:noProof/>
                <w:webHidden/>
              </w:rPr>
              <w:fldChar w:fldCharType="begin"/>
            </w:r>
            <w:r w:rsidR="00C55CD1">
              <w:rPr>
                <w:noProof/>
                <w:webHidden/>
              </w:rPr>
              <w:instrText xml:space="preserve"> PAGEREF _Toc345790160 \h </w:instrText>
            </w:r>
            <w:r w:rsidR="00C55CD1">
              <w:rPr>
                <w:noProof/>
                <w:webHidden/>
              </w:rPr>
            </w:r>
            <w:r w:rsidR="00C55CD1">
              <w:rPr>
                <w:noProof/>
                <w:webHidden/>
              </w:rPr>
              <w:fldChar w:fldCharType="separate"/>
            </w:r>
            <w:r w:rsidR="007D6075">
              <w:rPr>
                <w:noProof/>
                <w:webHidden/>
              </w:rPr>
              <w:t>34</w:t>
            </w:r>
            <w:r w:rsidR="00C55CD1">
              <w:rPr>
                <w:noProof/>
                <w:webHidden/>
              </w:rPr>
              <w:fldChar w:fldCharType="end"/>
            </w:r>
          </w:hyperlink>
        </w:p>
        <w:p w:rsidR="00C55CD1" w:rsidRDefault="005C4C46">
          <w:pPr>
            <w:pStyle w:val="TOC3"/>
            <w:tabs>
              <w:tab w:val="right" w:leader="dot" w:pos="9097"/>
            </w:tabs>
            <w:rPr>
              <w:noProof/>
            </w:rPr>
          </w:pPr>
          <w:hyperlink w:anchor="_Toc345790162"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_Toc345790162 \h </w:instrText>
            </w:r>
            <w:r w:rsidR="00C55CD1">
              <w:rPr>
                <w:noProof/>
                <w:webHidden/>
              </w:rPr>
            </w:r>
            <w:r w:rsidR="00C55CD1">
              <w:rPr>
                <w:noProof/>
                <w:webHidden/>
              </w:rPr>
              <w:fldChar w:fldCharType="separate"/>
            </w:r>
            <w:r w:rsidR="007D6075">
              <w:rPr>
                <w:noProof/>
                <w:webHidden/>
              </w:rPr>
              <w:t>35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63"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rPr>
              <w:t>W</w:t>
            </w:r>
            <w:r w:rsidR="00C55CD1" w:rsidRPr="00A336B1">
              <w:rPr>
                <w:rStyle w:val="Hyperlink"/>
                <w:noProof/>
                <w:spacing w:val="-3"/>
              </w:rPr>
              <w:t>o</w:t>
            </w:r>
            <w:r w:rsidR="00C55CD1" w:rsidRPr="00A336B1">
              <w:rPr>
                <w:rStyle w:val="Hyperlink"/>
                <w:noProof/>
                <w:spacing w:val="1"/>
              </w:rPr>
              <w:t>r</w:t>
            </w:r>
            <w:r w:rsidR="00C55CD1" w:rsidRPr="00A336B1">
              <w:rPr>
                <w:rStyle w:val="Hyperlink"/>
                <w:noProof/>
                <w:spacing w:val="-1"/>
              </w:rPr>
              <w:t>k</w:t>
            </w:r>
            <w:r w:rsidR="00C55CD1" w:rsidRPr="00A336B1">
              <w:rPr>
                <w:rStyle w:val="Hyperlink"/>
                <w:noProof/>
              </w:rPr>
              <w:t>,</w:t>
            </w:r>
            <w:r w:rsidR="00C55CD1" w:rsidRPr="00A336B1">
              <w:rPr>
                <w:rStyle w:val="Hyperlink"/>
                <w:noProof/>
                <w:spacing w:val="2"/>
              </w:rPr>
              <w:t xml:space="preserve"> </w:t>
            </w:r>
            <w:r w:rsidR="00C55CD1" w:rsidRPr="00A336B1">
              <w:rPr>
                <w:rStyle w:val="Hyperlink"/>
                <w:noProof/>
                <w:spacing w:val="-3"/>
              </w:rPr>
              <w:t>E</w:t>
            </w:r>
            <w:r w:rsidR="00C55CD1" w:rsidRPr="00A336B1">
              <w:rPr>
                <w:rStyle w:val="Hyperlink"/>
                <w:noProof/>
                <w:spacing w:val="-1"/>
              </w:rPr>
              <w:t>n</w:t>
            </w:r>
            <w:r w:rsidR="00C55CD1" w:rsidRPr="00A336B1">
              <w:rPr>
                <w:rStyle w:val="Hyperlink"/>
                <w:noProof/>
                <w:spacing w:val="1"/>
              </w:rPr>
              <w:t>er</w:t>
            </w:r>
            <w:r w:rsidR="00C55CD1" w:rsidRPr="00A336B1">
              <w:rPr>
                <w:rStyle w:val="Hyperlink"/>
                <w:noProof/>
              </w:rPr>
              <w:t>gy, P</w:t>
            </w:r>
            <w:r w:rsidR="00C55CD1" w:rsidRPr="00A336B1">
              <w:rPr>
                <w:rStyle w:val="Hyperlink"/>
                <w:noProof/>
                <w:spacing w:val="-3"/>
              </w:rPr>
              <w:t>o</w:t>
            </w:r>
            <w:r w:rsidR="00C55CD1" w:rsidRPr="00A336B1">
              <w:rPr>
                <w:rStyle w:val="Hyperlink"/>
                <w:noProof/>
                <w:spacing w:val="1"/>
              </w:rPr>
              <w:t>wer</w:t>
            </w:r>
            <w:r w:rsidR="00C55CD1">
              <w:rPr>
                <w:noProof/>
                <w:webHidden/>
              </w:rPr>
              <w:tab/>
            </w:r>
            <w:r w:rsidR="00C55CD1">
              <w:rPr>
                <w:noProof/>
                <w:webHidden/>
              </w:rPr>
              <w:fldChar w:fldCharType="begin"/>
            </w:r>
            <w:r w:rsidR="00C55CD1">
              <w:rPr>
                <w:noProof/>
                <w:webHidden/>
              </w:rPr>
              <w:instrText xml:space="preserve"> PAGEREF _Toc345790163 \h </w:instrText>
            </w:r>
            <w:r w:rsidR="00C55CD1">
              <w:rPr>
                <w:noProof/>
                <w:webHidden/>
              </w:rPr>
            </w:r>
            <w:r w:rsidR="00C55CD1">
              <w:rPr>
                <w:noProof/>
                <w:webHidden/>
              </w:rPr>
              <w:fldChar w:fldCharType="separate"/>
            </w:r>
            <w:r w:rsidR="007D6075">
              <w:rPr>
                <w:noProof/>
                <w:webHidden/>
              </w:rPr>
              <w:t>37</w:t>
            </w:r>
            <w:r w:rsidR="00C55CD1">
              <w:rPr>
                <w:noProof/>
                <w:webHidden/>
              </w:rPr>
              <w:fldChar w:fldCharType="end"/>
            </w:r>
          </w:hyperlink>
        </w:p>
        <w:p w:rsidR="00C55CD1" w:rsidRDefault="005C4C46">
          <w:pPr>
            <w:pStyle w:val="TOC3"/>
            <w:tabs>
              <w:tab w:val="right" w:leader="dot" w:pos="9097"/>
            </w:tabs>
            <w:rPr>
              <w:noProof/>
            </w:rPr>
          </w:pPr>
          <w:hyperlink w:anchor="_Toc345790165"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_Toc345790165 \h </w:instrText>
            </w:r>
            <w:r w:rsidR="00C55CD1">
              <w:rPr>
                <w:noProof/>
                <w:webHidden/>
              </w:rPr>
            </w:r>
            <w:r w:rsidR="00C55CD1">
              <w:rPr>
                <w:noProof/>
                <w:webHidden/>
              </w:rPr>
              <w:fldChar w:fldCharType="separate"/>
            </w:r>
            <w:r w:rsidR="007D6075">
              <w:rPr>
                <w:noProof/>
                <w:webHidden/>
              </w:rPr>
              <w:t>38</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66"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3"/>
              </w:rPr>
              <w:t>T</w:t>
            </w:r>
            <w:r w:rsidR="00C55CD1" w:rsidRPr="00A336B1">
              <w:rPr>
                <w:rStyle w:val="Hyperlink"/>
                <w:noProof/>
                <w:spacing w:val="1"/>
              </w:rPr>
              <w:t>e</w:t>
            </w:r>
            <w:r w:rsidR="00C55CD1" w:rsidRPr="00A336B1">
              <w:rPr>
                <w:rStyle w:val="Hyperlink"/>
                <w:noProof/>
              </w:rPr>
              <w:t>m</w:t>
            </w:r>
            <w:r w:rsidR="00C55CD1" w:rsidRPr="00A336B1">
              <w:rPr>
                <w:rStyle w:val="Hyperlink"/>
                <w:noProof/>
                <w:spacing w:val="-1"/>
              </w:rPr>
              <w:t>p</w:t>
            </w:r>
            <w:r w:rsidR="00C55CD1" w:rsidRPr="00A336B1">
              <w:rPr>
                <w:rStyle w:val="Hyperlink"/>
                <w:noProof/>
                <w:spacing w:val="1"/>
              </w:rPr>
              <w:t>er</w:t>
            </w:r>
            <w:r w:rsidR="00C55CD1" w:rsidRPr="00A336B1">
              <w:rPr>
                <w:rStyle w:val="Hyperlink"/>
                <w:noProof/>
                <w:spacing w:val="-3"/>
              </w:rPr>
              <w:t>a</w:t>
            </w:r>
            <w:r w:rsidR="00C55CD1" w:rsidRPr="00A336B1">
              <w:rPr>
                <w:rStyle w:val="Hyperlink"/>
                <w:noProof/>
              </w:rPr>
              <w:t>t</w:t>
            </w:r>
            <w:r w:rsidR="00C55CD1" w:rsidRPr="00A336B1">
              <w:rPr>
                <w:rStyle w:val="Hyperlink"/>
                <w:noProof/>
                <w:spacing w:val="-1"/>
              </w:rPr>
              <w:t>u</w:t>
            </w:r>
            <w:r w:rsidR="00C55CD1" w:rsidRPr="00A336B1">
              <w:rPr>
                <w:rStyle w:val="Hyperlink"/>
                <w:noProof/>
                <w:spacing w:val="1"/>
              </w:rPr>
              <w:t>re</w:t>
            </w:r>
            <w:r w:rsidR="00C55CD1">
              <w:rPr>
                <w:noProof/>
                <w:webHidden/>
              </w:rPr>
              <w:tab/>
            </w:r>
            <w:r w:rsidR="00C55CD1">
              <w:rPr>
                <w:noProof/>
                <w:webHidden/>
              </w:rPr>
              <w:fldChar w:fldCharType="begin"/>
            </w:r>
            <w:r w:rsidR="00C55CD1">
              <w:rPr>
                <w:noProof/>
                <w:webHidden/>
              </w:rPr>
              <w:instrText xml:space="preserve"> PAGEREF _Toc345790166 \h </w:instrText>
            </w:r>
            <w:r w:rsidR="00C55CD1">
              <w:rPr>
                <w:noProof/>
                <w:webHidden/>
              </w:rPr>
            </w:r>
            <w:r w:rsidR="00C55CD1">
              <w:rPr>
                <w:noProof/>
                <w:webHidden/>
              </w:rPr>
              <w:fldChar w:fldCharType="separate"/>
            </w:r>
            <w:r w:rsidR="007D6075">
              <w:rPr>
                <w:noProof/>
                <w:webHidden/>
              </w:rPr>
              <w:t>41</w:t>
            </w:r>
            <w:r w:rsidR="00C55CD1">
              <w:rPr>
                <w:noProof/>
                <w:webHidden/>
              </w:rPr>
              <w:fldChar w:fldCharType="end"/>
            </w:r>
          </w:hyperlink>
        </w:p>
        <w:p w:rsidR="00C55CD1" w:rsidRDefault="005C4C46">
          <w:pPr>
            <w:pStyle w:val="TOC3"/>
            <w:tabs>
              <w:tab w:val="right" w:leader="dot" w:pos="9097"/>
            </w:tabs>
            <w:rPr>
              <w:noProof/>
            </w:rPr>
          </w:pPr>
          <w:hyperlink w:anchor="_Toc345790168"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_Toc345790168 \h </w:instrText>
            </w:r>
            <w:r w:rsidR="00C55CD1">
              <w:rPr>
                <w:noProof/>
                <w:webHidden/>
              </w:rPr>
            </w:r>
            <w:r w:rsidR="00C55CD1">
              <w:rPr>
                <w:noProof/>
                <w:webHidden/>
              </w:rPr>
              <w:fldChar w:fldCharType="separate"/>
            </w:r>
            <w:r w:rsidR="007D6075">
              <w:rPr>
                <w:noProof/>
                <w:webHidden/>
              </w:rPr>
              <w:t>42</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69"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Heat</w:t>
            </w:r>
            <w:r w:rsidR="00C55CD1">
              <w:rPr>
                <w:noProof/>
                <w:webHidden/>
              </w:rPr>
              <w:tab/>
            </w:r>
            <w:r w:rsidR="00C55CD1">
              <w:rPr>
                <w:noProof/>
                <w:webHidden/>
              </w:rPr>
              <w:fldChar w:fldCharType="begin"/>
            </w:r>
            <w:r w:rsidR="00C55CD1">
              <w:rPr>
                <w:noProof/>
                <w:webHidden/>
              </w:rPr>
              <w:instrText xml:space="preserve"> PAGEREF _Toc345790169 \h </w:instrText>
            </w:r>
            <w:r w:rsidR="00C55CD1">
              <w:rPr>
                <w:noProof/>
                <w:webHidden/>
              </w:rPr>
            </w:r>
            <w:r w:rsidR="00C55CD1">
              <w:rPr>
                <w:noProof/>
                <w:webHidden/>
              </w:rPr>
              <w:fldChar w:fldCharType="separate"/>
            </w:r>
            <w:r w:rsidR="007D6075">
              <w:rPr>
                <w:noProof/>
                <w:webHidden/>
              </w:rPr>
              <w:t>44</w:t>
            </w:r>
            <w:r w:rsidR="00C55CD1">
              <w:rPr>
                <w:noProof/>
                <w:webHidden/>
              </w:rPr>
              <w:fldChar w:fldCharType="end"/>
            </w:r>
          </w:hyperlink>
        </w:p>
        <w:p w:rsidR="00C55CD1" w:rsidRDefault="005C4C46">
          <w:pPr>
            <w:pStyle w:val="TOC3"/>
            <w:tabs>
              <w:tab w:val="right" w:leader="dot" w:pos="9097"/>
            </w:tabs>
            <w:rPr>
              <w:noProof/>
            </w:rPr>
          </w:pPr>
          <w:hyperlink w:anchor="_Toc345790171"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_Toc345790171 \h </w:instrText>
            </w:r>
            <w:r w:rsidR="00C55CD1">
              <w:rPr>
                <w:noProof/>
                <w:webHidden/>
              </w:rPr>
            </w:r>
            <w:r w:rsidR="00C55CD1">
              <w:rPr>
                <w:noProof/>
                <w:webHidden/>
              </w:rPr>
              <w:fldChar w:fldCharType="separate"/>
            </w:r>
            <w:r w:rsidR="007D6075">
              <w:rPr>
                <w:noProof/>
                <w:webHidden/>
              </w:rPr>
              <w:t>45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72"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rPr>
              <w:t>Wa</w:t>
            </w:r>
            <w:r w:rsidR="00C55CD1" w:rsidRPr="00A336B1">
              <w:rPr>
                <w:rStyle w:val="Hyperlink"/>
                <w:noProof/>
                <w:spacing w:val="-3"/>
              </w:rPr>
              <w:t>v</w:t>
            </w:r>
            <w:r w:rsidR="00C55CD1" w:rsidRPr="00A336B1">
              <w:rPr>
                <w:rStyle w:val="Hyperlink"/>
                <w:noProof/>
              </w:rPr>
              <w:t xml:space="preserve">es </w:t>
            </w:r>
            <w:r w:rsidR="00C55CD1" w:rsidRPr="00A336B1">
              <w:rPr>
                <w:rStyle w:val="Hyperlink"/>
                <w:noProof/>
                <w:spacing w:val="-3"/>
              </w:rPr>
              <w:t>a</w:t>
            </w:r>
            <w:r w:rsidR="00C55CD1" w:rsidRPr="00A336B1">
              <w:rPr>
                <w:rStyle w:val="Hyperlink"/>
                <w:noProof/>
                <w:spacing w:val="-1"/>
              </w:rPr>
              <w:t>n</w:t>
            </w:r>
            <w:r w:rsidR="00C55CD1" w:rsidRPr="00A336B1">
              <w:rPr>
                <w:rStyle w:val="Hyperlink"/>
                <w:noProof/>
              </w:rPr>
              <w:t>d Wave</w:t>
            </w:r>
            <w:r w:rsidR="00C55CD1" w:rsidRPr="00A336B1">
              <w:rPr>
                <w:rStyle w:val="Hyperlink"/>
                <w:noProof/>
                <w:spacing w:val="2"/>
              </w:rPr>
              <w:t xml:space="preserve"> </w:t>
            </w:r>
            <w:r w:rsidR="00C55CD1" w:rsidRPr="00A336B1">
              <w:rPr>
                <w:rStyle w:val="Hyperlink"/>
                <w:noProof/>
              </w:rPr>
              <w:t>Moti</w:t>
            </w:r>
            <w:r w:rsidR="00C55CD1" w:rsidRPr="00A336B1">
              <w:rPr>
                <w:rStyle w:val="Hyperlink"/>
                <w:noProof/>
                <w:spacing w:val="-3"/>
              </w:rPr>
              <w:t>o</w:t>
            </w:r>
            <w:r w:rsidR="00C55CD1" w:rsidRPr="00A336B1">
              <w:rPr>
                <w:rStyle w:val="Hyperlink"/>
                <w:noProof/>
              </w:rPr>
              <w:t>n</w:t>
            </w:r>
            <w:r w:rsidR="00C55CD1">
              <w:rPr>
                <w:noProof/>
                <w:webHidden/>
              </w:rPr>
              <w:tab/>
            </w:r>
            <w:r w:rsidR="00C55CD1">
              <w:rPr>
                <w:noProof/>
                <w:webHidden/>
              </w:rPr>
              <w:fldChar w:fldCharType="begin"/>
            </w:r>
            <w:r w:rsidR="00C55CD1">
              <w:rPr>
                <w:noProof/>
                <w:webHidden/>
              </w:rPr>
              <w:instrText xml:space="preserve"> PAGEREF _Toc345790172 \h </w:instrText>
            </w:r>
            <w:r w:rsidR="00C55CD1">
              <w:rPr>
                <w:noProof/>
                <w:webHidden/>
              </w:rPr>
            </w:r>
            <w:r w:rsidR="00C55CD1">
              <w:rPr>
                <w:noProof/>
                <w:webHidden/>
              </w:rPr>
              <w:fldChar w:fldCharType="separate"/>
            </w:r>
            <w:r w:rsidR="007D6075">
              <w:rPr>
                <w:noProof/>
                <w:webHidden/>
              </w:rPr>
              <w:t>54</w:t>
            </w:r>
            <w:r w:rsidR="00C55CD1">
              <w:rPr>
                <w:noProof/>
                <w:webHidden/>
              </w:rPr>
              <w:fldChar w:fldCharType="end"/>
            </w:r>
          </w:hyperlink>
        </w:p>
        <w:p w:rsidR="00C55CD1" w:rsidRDefault="005C4C46">
          <w:pPr>
            <w:pStyle w:val="TOC3"/>
            <w:tabs>
              <w:tab w:val="right" w:leader="dot" w:pos="9097"/>
            </w:tabs>
            <w:rPr>
              <w:noProof/>
            </w:rPr>
          </w:pPr>
          <w:hyperlink w:anchor="_Toc345790174"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_Toc345790174 \h </w:instrText>
            </w:r>
            <w:r w:rsidR="00C55CD1">
              <w:rPr>
                <w:noProof/>
                <w:webHidden/>
              </w:rPr>
            </w:r>
            <w:r w:rsidR="00C55CD1">
              <w:rPr>
                <w:noProof/>
                <w:webHidden/>
              </w:rPr>
              <w:fldChar w:fldCharType="separate"/>
            </w:r>
            <w:r w:rsidR="007D6075">
              <w:rPr>
                <w:noProof/>
                <w:webHidden/>
              </w:rPr>
              <w:t>55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75" w:history="1">
            <w:r w:rsidR="00C55CD1" w:rsidRPr="00A336B1">
              <w:rPr>
                <w:rStyle w:val="Hyperlink"/>
                <w:noProof/>
              </w:rPr>
              <w:t>Learning Outcomes – Vibrations and Sound</w:t>
            </w:r>
            <w:r w:rsidR="00C55CD1">
              <w:rPr>
                <w:noProof/>
                <w:webHidden/>
              </w:rPr>
              <w:tab/>
            </w:r>
            <w:r w:rsidR="00C55CD1">
              <w:rPr>
                <w:noProof/>
                <w:webHidden/>
              </w:rPr>
              <w:fldChar w:fldCharType="begin"/>
            </w:r>
            <w:r w:rsidR="00C55CD1">
              <w:rPr>
                <w:noProof/>
                <w:webHidden/>
              </w:rPr>
              <w:instrText xml:space="preserve"> PAGEREF _Toc345790175 \h </w:instrText>
            </w:r>
            <w:r w:rsidR="00C55CD1">
              <w:rPr>
                <w:noProof/>
                <w:webHidden/>
              </w:rPr>
            </w:r>
            <w:r w:rsidR="00C55CD1">
              <w:rPr>
                <w:noProof/>
                <w:webHidden/>
              </w:rPr>
              <w:fldChar w:fldCharType="separate"/>
            </w:r>
            <w:r w:rsidR="007D6075">
              <w:rPr>
                <w:noProof/>
                <w:webHidden/>
              </w:rPr>
              <w:t>58</w:t>
            </w:r>
            <w:r w:rsidR="00C55CD1">
              <w:rPr>
                <w:noProof/>
                <w:webHidden/>
              </w:rPr>
              <w:fldChar w:fldCharType="end"/>
            </w:r>
          </w:hyperlink>
        </w:p>
        <w:p w:rsidR="00C55CD1" w:rsidRDefault="005C4C46">
          <w:pPr>
            <w:pStyle w:val="TOC3"/>
            <w:tabs>
              <w:tab w:val="right" w:leader="dot" w:pos="9097"/>
            </w:tabs>
            <w:rPr>
              <w:noProof/>
            </w:rPr>
          </w:pPr>
          <w:hyperlink w:anchor="_Toc345790177" w:history="1">
            <w:r w:rsidR="00C55CD1" w:rsidRPr="00A336B1">
              <w:rPr>
                <w:rStyle w:val="Hyperlink"/>
                <w:noProof/>
              </w:rPr>
              <w:t>Past Exam Questions Sound</w:t>
            </w:r>
            <w:r w:rsidR="00C55CD1">
              <w:rPr>
                <w:noProof/>
                <w:webHidden/>
              </w:rPr>
              <w:tab/>
            </w:r>
            <w:r w:rsidR="00C55CD1">
              <w:rPr>
                <w:noProof/>
                <w:webHidden/>
              </w:rPr>
              <w:fldChar w:fldCharType="begin"/>
            </w:r>
            <w:r w:rsidR="00C55CD1">
              <w:rPr>
                <w:noProof/>
                <w:webHidden/>
              </w:rPr>
              <w:instrText xml:space="preserve"> PAGEREF _Toc345790177 \h </w:instrText>
            </w:r>
            <w:r w:rsidR="00C55CD1">
              <w:rPr>
                <w:noProof/>
                <w:webHidden/>
              </w:rPr>
            </w:r>
            <w:r w:rsidR="00C55CD1">
              <w:rPr>
                <w:noProof/>
                <w:webHidden/>
              </w:rPr>
              <w:fldChar w:fldCharType="separate"/>
            </w:r>
            <w:r w:rsidR="007D6075">
              <w:rPr>
                <w:noProof/>
                <w:webHidden/>
              </w:rPr>
              <w:t>60</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78" w:history="1">
            <w:r w:rsidR="00C55CD1" w:rsidRPr="00A336B1">
              <w:rPr>
                <w:rStyle w:val="Hyperlink"/>
                <w:noProof/>
              </w:rPr>
              <w:t>Learning Outcomes – Light – Geometric Optics</w:t>
            </w:r>
            <w:r w:rsidR="00C55CD1">
              <w:rPr>
                <w:noProof/>
                <w:webHidden/>
              </w:rPr>
              <w:tab/>
            </w:r>
            <w:r w:rsidR="00C55CD1">
              <w:rPr>
                <w:noProof/>
                <w:webHidden/>
              </w:rPr>
              <w:fldChar w:fldCharType="begin"/>
            </w:r>
            <w:r w:rsidR="00C55CD1">
              <w:rPr>
                <w:noProof/>
                <w:webHidden/>
              </w:rPr>
              <w:instrText xml:space="preserve"> PAGEREF _Toc345790178 \h </w:instrText>
            </w:r>
            <w:r w:rsidR="00C55CD1">
              <w:rPr>
                <w:noProof/>
                <w:webHidden/>
              </w:rPr>
            </w:r>
            <w:r w:rsidR="00C55CD1">
              <w:rPr>
                <w:noProof/>
                <w:webHidden/>
              </w:rPr>
              <w:fldChar w:fldCharType="separate"/>
            </w:r>
            <w:r w:rsidR="007D6075">
              <w:rPr>
                <w:noProof/>
                <w:webHidden/>
              </w:rPr>
              <w:t>66</w:t>
            </w:r>
            <w:r w:rsidR="00C55CD1">
              <w:rPr>
                <w:noProof/>
                <w:webHidden/>
              </w:rPr>
              <w:fldChar w:fldCharType="end"/>
            </w:r>
          </w:hyperlink>
        </w:p>
        <w:p w:rsidR="00C55CD1" w:rsidRDefault="005C4C46">
          <w:pPr>
            <w:pStyle w:val="TOC3"/>
            <w:tabs>
              <w:tab w:val="right" w:leader="dot" w:pos="9097"/>
            </w:tabs>
            <w:rPr>
              <w:noProof/>
            </w:rPr>
          </w:pPr>
          <w:hyperlink w:anchor="_Toc345790180"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_Toc345790180 \h </w:instrText>
            </w:r>
            <w:r w:rsidR="00C55CD1">
              <w:rPr>
                <w:noProof/>
                <w:webHidden/>
              </w:rPr>
            </w:r>
            <w:r w:rsidR="00C55CD1">
              <w:rPr>
                <w:noProof/>
                <w:webHidden/>
              </w:rPr>
              <w:fldChar w:fldCharType="separate"/>
            </w:r>
            <w:r w:rsidR="007D6075">
              <w:rPr>
                <w:noProof/>
                <w:webHidden/>
              </w:rPr>
              <w:t>68</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82"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rPr>
              <w:t>Wa</w:t>
            </w:r>
            <w:r w:rsidR="00C55CD1" w:rsidRPr="00A336B1">
              <w:rPr>
                <w:rStyle w:val="Hyperlink"/>
                <w:noProof/>
                <w:spacing w:val="-3"/>
              </w:rPr>
              <w:t>v</w:t>
            </w:r>
            <w:r w:rsidR="00C55CD1" w:rsidRPr="00A336B1">
              <w:rPr>
                <w:rStyle w:val="Hyperlink"/>
                <w:noProof/>
              </w:rPr>
              <w:t>e</w:t>
            </w:r>
            <w:r w:rsidR="00C55CD1" w:rsidRPr="00A336B1">
              <w:rPr>
                <w:rStyle w:val="Hyperlink"/>
                <w:noProof/>
                <w:spacing w:val="2"/>
              </w:rPr>
              <w:t xml:space="preserve"> </w:t>
            </w:r>
            <w:r w:rsidR="00C55CD1" w:rsidRPr="00A336B1">
              <w:rPr>
                <w:rStyle w:val="Hyperlink"/>
                <w:noProof/>
                <w:spacing w:val="-4"/>
              </w:rPr>
              <w:t>N</w:t>
            </w:r>
            <w:r w:rsidR="00C55CD1" w:rsidRPr="00A336B1">
              <w:rPr>
                <w:rStyle w:val="Hyperlink"/>
                <w:noProof/>
              </w:rPr>
              <w:t>at</w:t>
            </w:r>
            <w:r w:rsidR="00C55CD1" w:rsidRPr="00A336B1">
              <w:rPr>
                <w:rStyle w:val="Hyperlink"/>
                <w:noProof/>
                <w:spacing w:val="-1"/>
              </w:rPr>
              <w:t>u</w:t>
            </w:r>
            <w:r w:rsidR="00C55CD1" w:rsidRPr="00A336B1">
              <w:rPr>
                <w:rStyle w:val="Hyperlink"/>
                <w:noProof/>
              </w:rPr>
              <w:t>re</w:t>
            </w:r>
            <w:r w:rsidR="00C55CD1" w:rsidRPr="00A336B1">
              <w:rPr>
                <w:rStyle w:val="Hyperlink"/>
                <w:noProof/>
                <w:spacing w:val="2"/>
              </w:rPr>
              <w:t xml:space="preserve"> </w:t>
            </w:r>
            <w:r w:rsidR="00C55CD1" w:rsidRPr="00A336B1">
              <w:rPr>
                <w:rStyle w:val="Hyperlink"/>
                <w:noProof/>
              </w:rPr>
              <w:t>of</w:t>
            </w:r>
            <w:r w:rsidR="00C55CD1" w:rsidRPr="00A336B1">
              <w:rPr>
                <w:rStyle w:val="Hyperlink"/>
                <w:noProof/>
                <w:spacing w:val="1"/>
              </w:rPr>
              <w:t xml:space="preserve"> </w:t>
            </w:r>
            <w:r w:rsidR="00C55CD1" w:rsidRPr="00A336B1">
              <w:rPr>
                <w:rStyle w:val="Hyperlink"/>
                <w:noProof/>
                <w:spacing w:val="-3"/>
              </w:rPr>
              <w:t>L</w:t>
            </w:r>
            <w:r w:rsidR="00C55CD1" w:rsidRPr="00A336B1">
              <w:rPr>
                <w:rStyle w:val="Hyperlink"/>
                <w:noProof/>
              </w:rPr>
              <w:t>ig</w:t>
            </w:r>
            <w:r w:rsidR="00C55CD1" w:rsidRPr="00A336B1">
              <w:rPr>
                <w:rStyle w:val="Hyperlink"/>
                <w:noProof/>
                <w:spacing w:val="-1"/>
              </w:rPr>
              <w:t>h</w:t>
            </w:r>
            <w:r w:rsidR="00C55CD1" w:rsidRPr="00A336B1">
              <w:rPr>
                <w:rStyle w:val="Hyperlink"/>
                <w:noProof/>
              </w:rPr>
              <w:t>t</w:t>
            </w:r>
            <w:r w:rsidR="00C55CD1">
              <w:rPr>
                <w:noProof/>
                <w:webHidden/>
              </w:rPr>
              <w:tab/>
            </w:r>
            <w:r w:rsidR="00C55CD1">
              <w:rPr>
                <w:noProof/>
                <w:webHidden/>
              </w:rPr>
              <w:fldChar w:fldCharType="begin"/>
            </w:r>
            <w:r w:rsidR="00C55CD1">
              <w:rPr>
                <w:noProof/>
                <w:webHidden/>
              </w:rPr>
              <w:instrText xml:space="preserve"> PAGEREF _Toc345790182 \h </w:instrText>
            </w:r>
            <w:r w:rsidR="00C55CD1">
              <w:rPr>
                <w:noProof/>
                <w:webHidden/>
              </w:rPr>
            </w:r>
            <w:r w:rsidR="00C55CD1">
              <w:rPr>
                <w:noProof/>
                <w:webHidden/>
              </w:rPr>
              <w:fldChar w:fldCharType="separate"/>
            </w:r>
            <w:r w:rsidR="007D6075">
              <w:rPr>
                <w:noProof/>
                <w:webHidden/>
              </w:rPr>
              <w:t>79</w:t>
            </w:r>
            <w:r w:rsidR="00C55CD1">
              <w:rPr>
                <w:noProof/>
                <w:webHidden/>
              </w:rPr>
              <w:fldChar w:fldCharType="end"/>
            </w:r>
          </w:hyperlink>
        </w:p>
        <w:p w:rsidR="00C55CD1" w:rsidRDefault="005C4C46">
          <w:pPr>
            <w:pStyle w:val="TOC3"/>
            <w:tabs>
              <w:tab w:val="right" w:leader="dot" w:pos="9097"/>
            </w:tabs>
            <w:rPr>
              <w:rStyle w:val="Hyperlink"/>
              <w:noProof/>
            </w:rPr>
          </w:pPr>
          <w:hyperlink w:anchor="_Toc345790184"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_Toc345790184 \h </w:instrText>
            </w:r>
            <w:r w:rsidR="00C55CD1">
              <w:rPr>
                <w:noProof/>
                <w:webHidden/>
              </w:rPr>
            </w:r>
            <w:r w:rsidR="00C55CD1">
              <w:rPr>
                <w:noProof/>
                <w:webHidden/>
              </w:rPr>
              <w:fldChar w:fldCharType="separate"/>
            </w:r>
            <w:r w:rsidR="007D6075">
              <w:rPr>
                <w:noProof/>
                <w:webHidden/>
              </w:rPr>
              <w:t>80</w:t>
            </w:r>
            <w:r w:rsidR="00C55CD1">
              <w:rPr>
                <w:noProof/>
                <w:webHidden/>
              </w:rPr>
              <w:fldChar w:fldCharType="end"/>
            </w:r>
          </w:hyperlink>
        </w:p>
        <w:p w:rsidR="00C55CD1" w:rsidRDefault="00C55CD1" w:rsidP="00C55CD1">
          <w:pPr>
            <w:rPr>
              <w:lang w:val="en-IE" w:eastAsia="en-IE"/>
            </w:rPr>
          </w:pPr>
        </w:p>
        <w:p w:rsidR="00C55CD1" w:rsidRPr="00C55CD1" w:rsidRDefault="00C55CD1" w:rsidP="00C55CD1">
          <w:pPr>
            <w:rPr>
              <w:lang w:val="en-IE" w:eastAsia="en-IE"/>
            </w:rPr>
          </w:pPr>
        </w:p>
        <w:p w:rsidR="00C55CD1" w:rsidRDefault="005C4C46">
          <w:pPr>
            <w:pStyle w:val="TOC2"/>
            <w:tabs>
              <w:tab w:val="right" w:leader="dot" w:pos="9097"/>
            </w:tabs>
            <w:rPr>
              <w:rFonts w:eastAsiaTheme="minorEastAsia"/>
              <w:noProof/>
              <w:lang w:val="en-IE" w:eastAsia="en-IE"/>
            </w:rPr>
          </w:pPr>
          <w:hyperlink w:anchor="_Toc345790185"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3"/>
              </w:rPr>
              <w:t>E</w:t>
            </w:r>
            <w:r w:rsidR="00C55CD1" w:rsidRPr="00A336B1">
              <w:rPr>
                <w:rStyle w:val="Hyperlink"/>
                <w:noProof/>
              </w:rPr>
              <w:t>l</w:t>
            </w:r>
            <w:r w:rsidR="00C55CD1" w:rsidRPr="00A336B1">
              <w:rPr>
                <w:rStyle w:val="Hyperlink"/>
                <w:noProof/>
                <w:spacing w:val="-2"/>
              </w:rPr>
              <w:t>e</w:t>
            </w:r>
            <w:r w:rsidR="00C55CD1" w:rsidRPr="00A336B1">
              <w:rPr>
                <w:rStyle w:val="Hyperlink"/>
                <w:noProof/>
              </w:rPr>
              <w:t>ctro</w:t>
            </w:r>
            <w:r w:rsidR="00C55CD1" w:rsidRPr="00A336B1">
              <w:rPr>
                <w:rStyle w:val="Hyperlink"/>
                <w:noProof/>
                <w:spacing w:val="-1"/>
              </w:rPr>
              <w:t>s</w:t>
            </w:r>
            <w:r w:rsidR="00C55CD1" w:rsidRPr="00A336B1">
              <w:rPr>
                <w:rStyle w:val="Hyperlink"/>
                <w:noProof/>
                <w:spacing w:val="-3"/>
              </w:rPr>
              <w:t>t</w:t>
            </w:r>
            <w:r w:rsidR="00C55CD1" w:rsidRPr="00A336B1">
              <w:rPr>
                <w:rStyle w:val="Hyperlink"/>
                <w:noProof/>
              </w:rPr>
              <w:t>atics</w:t>
            </w:r>
            <w:r w:rsidR="00C55CD1">
              <w:rPr>
                <w:noProof/>
                <w:webHidden/>
              </w:rPr>
              <w:tab/>
            </w:r>
            <w:r w:rsidR="00C55CD1">
              <w:rPr>
                <w:noProof/>
                <w:webHidden/>
              </w:rPr>
              <w:fldChar w:fldCharType="begin"/>
            </w:r>
            <w:r w:rsidR="00C55CD1">
              <w:rPr>
                <w:noProof/>
                <w:webHidden/>
              </w:rPr>
              <w:instrText xml:space="preserve"> PAGEREF _Toc345790185 \h </w:instrText>
            </w:r>
            <w:r w:rsidR="00C55CD1">
              <w:rPr>
                <w:noProof/>
                <w:webHidden/>
              </w:rPr>
            </w:r>
            <w:r w:rsidR="00C55CD1">
              <w:rPr>
                <w:noProof/>
                <w:webHidden/>
              </w:rPr>
              <w:fldChar w:fldCharType="separate"/>
            </w:r>
            <w:r w:rsidR="007D6075">
              <w:rPr>
                <w:noProof/>
                <w:webHidden/>
              </w:rPr>
              <w:t>86</w:t>
            </w:r>
            <w:r w:rsidR="00C55CD1">
              <w:rPr>
                <w:noProof/>
                <w:webHidden/>
              </w:rPr>
              <w:fldChar w:fldCharType="end"/>
            </w:r>
          </w:hyperlink>
        </w:p>
        <w:p w:rsidR="00C55CD1" w:rsidRDefault="005C4C46">
          <w:pPr>
            <w:pStyle w:val="TOC3"/>
            <w:tabs>
              <w:tab w:val="right" w:leader="dot" w:pos="9097"/>
            </w:tabs>
            <w:rPr>
              <w:noProof/>
            </w:rPr>
          </w:pPr>
          <w:hyperlink w:anchor="_Toc345790187"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_Toc345790187 \h </w:instrText>
            </w:r>
            <w:r w:rsidR="00C55CD1">
              <w:rPr>
                <w:noProof/>
                <w:webHidden/>
              </w:rPr>
            </w:r>
            <w:r w:rsidR="00C55CD1">
              <w:rPr>
                <w:noProof/>
                <w:webHidden/>
              </w:rPr>
              <w:fldChar w:fldCharType="separate"/>
            </w:r>
            <w:r w:rsidR="007D6075">
              <w:rPr>
                <w:noProof/>
                <w:webHidden/>
              </w:rPr>
              <w:t>87</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88"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3"/>
              </w:rPr>
              <w:t>E</w:t>
            </w:r>
            <w:r w:rsidR="00C55CD1" w:rsidRPr="00A336B1">
              <w:rPr>
                <w:rStyle w:val="Hyperlink"/>
                <w:noProof/>
              </w:rPr>
              <w:t>l</w:t>
            </w:r>
            <w:r w:rsidR="00C55CD1" w:rsidRPr="00A336B1">
              <w:rPr>
                <w:rStyle w:val="Hyperlink"/>
                <w:noProof/>
                <w:spacing w:val="1"/>
              </w:rPr>
              <w:t>e</w:t>
            </w:r>
            <w:r w:rsidR="00C55CD1" w:rsidRPr="00A336B1">
              <w:rPr>
                <w:rStyle w:val="Hyperlink"/>
                <w:noProof/>
                <w:spacing w:val="-2"/>
              </w:rPr>
              <w:t>c</w:t>
            </w:r>
            <w:r w:rsidR="00C55CD1" w:rsidRPr="00A336B1">
              <w:rPr>
                <w:rStyle w:val="Hyperlink"/>
                <w:noProof/>
              </w:rPr>
              <w:t>t</w:t>
            </w:r>
            <w:r w:rsidR="00C55CD1" w:rsidRPr="00A336B1">
              <w:rPr>
                <w:rStyle w:val="Hyperlink"/>
                <w:noProof/>
                <w:spacing w:val="1"/>
              </w:rPr>
              <w:t>r</w:t>
            </w:r>
            <w:r w:rsidR="00C55CD1" w:rsidRPr="00A336B1">
              <w:rPr>
                <w:rStyle w:val="Hyperlink"/>
                <w:noProof/>
                <w:spacing w:val="-2"/>
              </w:rPr>
              <w:t>i</w:t>
            </w:r>
            <w:r w:rsidR="00C55CD1" w:rsidRPr="00A336B1">
              <w:rPr>
                <w:rStyle w:val="Hyperlink"/>
                <w:noProof/>
              </w:rPr>
              <w:t>c Fi</w:t>
            </w:r>
            <w:r w:rsidR="00C55CD1" w:rsidRPr="00A336B1">
              <w:rPr>
                <w:rStyle w:val="Hyperlink"/>
                <w:noProof/>
                <w:spacing w:val="1"/>
              </w:rPr>
              <w:t>e</w:t>
            </w:r>
            <w:r w:rsidR="00C55CD1" w:rsidRPr="00A336B1">
              <w:rPr>
                <w:rStyle w:val="Hyperlink"/>
                <w:noProof/>
              </w:rPr>
              <w:t>l</w:t>
            </w:r>
            <w:r w:rsidR="00C55CD1" w:rsidRPr="00A336B1">
              <w:rPr>
                <w:rStyle w:val="Hyperlink"/>
                <w:noProof/>
                <w:spacing w:val="-1"/>
              </w:rPr>
              <w:t>d</w:t>
            </w:r>
            <w:r w:rsidR="00C55CD1" w:rsidRPr="00A336B1">
              <w:rPr>
                <w:rStyle w:val="Hyperlink"/>
                <w:noProof/>
              </w:rPr>
              <w:t>s</w:t>
            </w:r>
            <w:r w:rsidR="00C55CD1">
              <w:rPr>
                <w:noProof/>
                <w:webHidden/>
              </w:rPr>
              <w:tab/>
            </w:r>
            <w:r w:rsidR="00C55CD1">
              <w:rPr>
                <w:noProof/>
                <w:webHidden/>
              </w:rPr>
              <w:fldChar w:fldCharType="begin"/>
            </w:r>
            <w:r w:rsidR="00C55CD1">
              <w:rPr>
                <w:noProof/>
                <w:webHidden/>
              </w:rPr>
              <w:instrText xml:space="preserve"> PAGEREF _Toc345790188 \h </w:instrText>
            </w:r>
            <w:r w:rsidR="00C55CD1">
              <w:rPr>
                <w:noProof/>
                <w:webHidden/>
              </w:rPr>
            </w:r>
            <w:r w:rsidR="00C55CD1">
              <w:rPr>
                <w:noProof/>
                <w:webHidden/>
              </w:rPr>
              <w:fldChar w:fldCharType="separate"/>
            </w:r>
            <w:r w:rsidR="007D6075">
              <w:rPr>
                <w:noProof/>
                <w:webHidden/>
              </w:rPr>
              <w:t>90</w:t>
            </w:r>
            <w:r w:rsidR="00C55CD1">
              <w:rPr>
                <w:noProof/>
                <w:webHidden/>
              </w:rPr>
              <w:fldChar w:fldCharType="end"/>
            </w:r>
          </w:hyperlink>
        </w:p>
        <w:p w:rsidR="00C55CD1" w:rsidRDefault="005C4C46">
          <w:pPr>
            <w:pStyle w:val="TOC3"/>
            <w:tabs>
              <w:tab w:val="right" w:leader="dot" w:pos="9097"/>
            </w:tabs>
            <w:rPr>
              <w:noProof/>
            </w:rPr>
          </w:pPr>
          <w:hyperlink w:anchor="_Toc345790190"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_Toc345790190 \h </w:instrText>
            </w:r>
            <w:r w:rsidR="00C55CD1">
              <w:rPr>
                <w:noProof/>
                <w:webHidden/>
              </w:rPr>
            </w:r>
            <w:r w:rsidR="00C55CD1">
              <w:rPr>
                <w:noProof/>
                <w:webHidden/>
              </w:rPr>
              <w:fldChar w:fldCharType="separate"/>
            </w:r>
            <w:r w:rsidR="007D6075">
              <w:rPr>
                <w:noProof/>
                <w:webHidden/>
              </w:rPr>
              <w:t>91</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91"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1"/>
              </w:rPr>
              <w:t>Cu</w:t>
            </w:r>
            <w:r w:rsidR="00C55CD1" w:rsidRPr="00A336B1">
              <w:rPr>
                <w:rStyle w:val="Hyperlink"/>
                <w:noProof/>
                <w:spacing w:val="1"/>
              </w:rPr>
              <w:t>r</w:t>
            </w:r>
            <w:r w:rsidR="00C55CD1" w:rsidRPr="00A336B1">
              <w:rPr>
                <w:rStyle w:val="Hyperlink"/>
                <w:noProof/>
                <w:spacing w:val="-2"/>
              </w:rPr>
              <w:t>r</w:t>
            </w:r>
            <w:r w:rsidR="00C55CD1" w:rsidRPr="00A336B1">
              <w:rPr>
                <w:rStyle w:val="Hyperlink"/>
                <w:noProof/>
                <w:spacing w:val="1"/>
              </w:rPr>
              <w:t>e</w:t>
            </w:r>
            <w:r w:rsidR="00C55CD1" w:rsidRPr="00A336B1">
              <w:rPr>
                <w:rStyle w:val="Hyperlink"/>
                <w:noProof/>
                <w:spacing w:val="-1"/>
              </w:rPr>
              <w:t>n</w:t>
            </w:r>
            <w:r w:rsidR="00C55CD1" w:rsidRPr="00A336B1">
              <w:rPr>
                <w:rStyle w:val="Hyperlink"/>
                <w:noProof/>
              </w:rPr>
              <w:t>t</w:t>
            </w:r>
            <w:r w:rsidR="00C55CD1" w:rsidRPr="00A336B1">
              <w:rPr>
                <w:rStyle w:val="Hyperlink"/>
                <w:noProof/>
                <w:spacing w:val="-1"/>
              </w:rPr>
              <w:t xml:space="preserve"> E</w:t>
            </w:r>
            <w:r w:rsidR="00C55CD1" w:rsidRPr="00A336B1">
              <w:rPr>
                <w:rStyle w:val="Hyperlink"/>
                <w:noProof/>
              </w:rPr>
              <w:t>l</w:t>
            </w:r>
            <w:r w:rsidR="00C55CD1" w:rsidRPr="00A336B1">
              <w:rPr>
                <w:rStyle w:val="Hyperlink"/>
                <w:noProof/>
                <w:spacing w:val="1"/>
              </w:rPr>
              <w:t>ec</w:t>
            </w:r>
            <w:r w:rsidR="00C55CD1" w:rsidRPr="00A336B1">
              <w:rPr>
                <w:rStyle w:val="Hyperlink"/>
                <w:noProof/>
                <w:spacing w:val="-3"/>
              </w:rPr>
              <w:t>t</w:t>
            </w:r>
            <w:r w:rsidR="00C55CD1" w:rsidRPr="00A336B1">
              <w:rPr>
                <w:rStyle w:val="Hyperlink"/>
                <w:noProof/>
                <w:spacing w:val="1"/>
              </w:rPr>
              <w:t>r</w:t>
            </w:r>
            <w:r w:rsidR="00C55CD1" w:rsidRPr="00A336B1">
              <w:rPr>
                <w:rStyle w:val="Hyperlink"/>
                <w:noProof/>
              </w:rPr>
              <w:t>i</w:t>
            </w:r>
            <w:r w:rsidR="00C55CD1" w:rsidRPr="00A336B1">
              <w:rPr>
                <w:rStyle w:val="Hyperlink"/>
                <w:noProof/>
                <w:spacing w:val="-2"/>
              </w:rPr>
              <w:t>c</w:t>
            </w:r>
            <w:r w:rsidR="00C55CD1" w:rsidRPr="00A336B1">
              <w:rPr>
                <w:rStyle w:val="Hyperlink"/>
                <w:noProof/>
              </w:rPr>
              <w:t>i</w:t>
            </w:r>
            <w:r w:rsidR="00C55CD1" w:rsidRPr="00A336B1">
              <w:rPr>
                <w:rStyle w:val="Hyperlink"/>
                <w:noProof/>
                <w:spacing w:val="-3"/>
              </w:rPr>
              <w:t>t</w:t>
            </w:r>
            <w:r w:rsidR="00C55CD1" w:rsidRPr="00A336B1">
              <w:rPr>
                <w:rStyle w:val="Hyperlink"/>
                <w:noProof/>
              </w:rPr>
              <w:t>y</w:t>
            </w:r>
            <w:r w:rsidR="00C55CD1">
              <w:rPr>
                <w:noProof/>
                <w:webHidden/>
              </w:rPr>
              <w:tab/>
            </w:r>
            <w:r w:rsidR="00C55CD1">
              <w:rPr>
                <w:noProof/>
                <w:webHidden/>
              </w:rPr>
              <w:fldChar w:fldCharType="begin"/>
            </w:r>
            <w:r w:rsidR="00C55CD1">
              <w:rPr>
                <w:noProof/>
                <w:webHidden/>
              </w:rPr>
              <w:instrText xml:space="preserve"> PAGEREF _Toc345790191 \h </w:instrText>
            </w:r>
            <w:r w:rsidR="00C55CD1">
              <w:rPr>
                <w:noProof/>
                <w:webHidden/>
              </w:rPr>
            </w:r>
            <w:r w:rsidR="00C55CD1">
              <w:rPr>
                <w:noProof/>
                <w:webHidden/>
              </w:rPr>
              <w:fldChar w:fldCharType="separate"/>
            </w:r>
            <w:r w:rsidR="007D6075">
              <w:rPr>
                <w:noProof/>
                <w:webHidden/>
              </w:rPr>
              <w:t>91</w:t>
            </w:r>
            <w:r w:rsidR="00C55CD1">
              <w:rPr>
                <w:noProof/>
                <w:webHidden/>
              </w:rPr>
              <w:fldChar w:fldCharType="end"/>
            </w:r>
          </w:hyperlink>
        </w:p>
        <w:p w:rsidR="00C55CD1" w:rsidRDefault="005C4C46">
          <w:pPr>
            <w:pStyle w:val="TOC3"/>
            <w:tabs>
              <w:tab w:val="right" w:leader="dot" w:pos="9097"/>
            </w:tabs>
            <w:rPr>
              <w:noProof/>
            </w:rPr>
          </w:pPr>
          <w:hyperlink w:anchor="_Toc345790193"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_Toc345790193 \h </w:instrText>
            </w:r>
            <w:r w:rsidR="00C55CD1">
              <w:rPr>
                <w:noProof/>
                <w:webHidden/>
              </w:rPr>
            </w:r>
            <w:r w:rsidR="00C55CD1">
              <w:rPr>
                <w:noProof/>
                <w:webHidden/>
              </w:rPr>
              <w:fldChar w:fldCharType="separate"/>
            </w:r>
            <w:r w:rsidR="007D6075">
              <w:rPr>
                <w:noProof/>
                <w:webHidden/>
              </w:rPr>
              <w:t>98</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94"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3"/>
              </w:rPr>
              <w:t>E</w:t>
            </w:r>
            <w:r w:rsidR="00C55CD1" w:rsidRPr="00A336B1">
              <w:rPr>
                <w:rStyle w:val="Hyperlink"/>
                <w:noProof/>
              </w:rPr>
              <w:t>l</w:t>
            </w:r>
            <w:r w:rsidR="00C55CD1" w:rsidRPr="00A336B1">
              <w:rPr>
                <w:rStyle w:val="Hyperlink"/>
                <w:noProof/>
                <w:spacing w:val="-2"/>
              </w:rPr>
              <w:t>e</w:t>
            </w:r>
            <w:r w:rsidR="00C55CD1" w:rsidRPr="00A336B1">
              <w:rPr>
                <w:rStyle w:val="Hyperlink"/>
                <w:noProof/>
              </w:rPr>
              <w:t>ctro</w:t>
            </w:r>
            <w:r w:rsidR="00C55CD1" w:rsidRPr="00A336B1">
              <w:rPr>
                <w:rStyle w:val="Hyperlink"/>
                <w:noProof/>
                <w:spacing w:val="-3"/>
              </w:rPr>
              <w:t>m</w:t>
            </w:r>
            <w:r w:rsidR="00C55CD1" w:rsidRPr="00A336B1">
              <w:rPr>
                <w:rStyle w:val="Hyperlink"/>
                <w:noProof/>
              </w:rPr>
              <w:t>ag</w:t>
            </w:r>
            <w:r w:rsidR="00C55CD1" w:rsidRPr="00A336B1">
              <w:rPr>
                <w:rStyle w:val="Hyperlink"/>
                <w:noProof/>
                <w:spacing w:val="-1"/>
              </w:rPr>
              <w:t>n</w:t>
            </w:r>
            <w:r w:rsidR="00C55CD1" w:rsidRPr="00A336B1">
              <w:rPr>
                <w:rStyle w:val="Hyperlink"/>
                <w:noProof/>
              </w:rPr>
              <w:t>eti</w:t>
            </w:r>
            <w:r w:rsidR="00C55CD1" w:rsidRPr="00A336B1">
              <w:rPr>
                <w:rStyle w:val="Hyperlink"/>
                <w:noProof/>
                <w:spacing w:val="-1"/>
              </w:rPr>
              <w:t>s</w:t>
            </w:r>
            <w:r w:rsidR="00C55CD1" w:rsidRPr="00A336B1">
              <w:rPr>
                <w:rStyle w:val="Hyperlink"/>
                <w:noProof/>
              </w:rPr>
              <w:t>m</w:t>
            </w:r>
            <w:r w:rsidR="00C55CD1">
              <w:rPr>
                <w:noProof/>
                <w:webHidden/>
              </w:rPr>
              <w:tab/>
            </w:r>
            <w:r w:rsidR="00C55CD1">
              <w:rPr>
                <w:noProof/>
                <w:webHidden/>
              </w:rPr>
              <w:fldChar w:fldCharType="begin"/>
            </w:r>
            <w:r w:rsidR="00C55CD1">
              <w:rPr>
                <w:noProof/>
                <w:webHidden/>
              </w:rPr>
              <w:instrText xml:space="preserve"> PAGEREF _Toc345790194 \h </w:instrText>
            </w:r>
            <w:r w:rsidR="00C55CD1">
              <w:rPr>
                <w:noProof/>
                <w:webHidden/>
              </w:rPr>
            </w:r>
            <w:r w:rsidR="00C55CD1">
              <w:rPr>
                <w:noProof/>
                <w:webHidden/>
              </w:rPr>
              <w:fldChar w:fldCharType="separate"/>
            </w:r>
            <w:r w:rsidR="007D6075">
              <w:rPr>
                <w:noProof/>
                <w:webHidden/>
              </w:rPr>
              <w:t>113</w:t>
            </w:r>
            <w:r w:rsidR="00C55CD1">
              <w:rPr>
                <w:noProof/>
                <w:webHidden/>
              </w:rPr>
              <w:fldChar w:fldCharType="end"/>
            </w:r>
          </w:hyperlink>
        </w:p>
        <w:p w:rsidR="00C55CD1" w:rsidRDefault="005C4C46">
          <w:pPr>
            <w:pStyle w:val="TOC3"/>
            <w:tabs>
              <w:tab w:val="right" w:leader="dot" w:pos="9097"/>
            </w:tabs>
            <w:rPr>
              <w:noProof/>
            </w:rPr>
          </w:pPr>
          <w:hyperlink w:anchor="_Toc345790196"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_Toc345790196 \h </w:instrText>
            </w:r>
            <w:r w:rsidR="00C55CD1">
              <w:rPr>
                <w:noProof/>
                <w:webHidden/>
              </w:rPr>
            </w:r>
            <w:r w:rsidR="00C55CD1">
              <w:rPr>
                <w:noProof/>
                <w:webHidden/>
              </w:rPr>
              <w:fldChar w:fldCharType="separate"/>
            </w:r>
            <w:r w:rsidR="007D6075">
              <w:rPr>
                <w:noProof/>
                <w:webHidden/>
              </w:rPr>
              <w:t>115</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197"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spacing w:val="1"/>
              </w:rPr>
              <w:t>M</w:t>
            </w:r>
            <w:r w:rsidR="00C55CD1" w:rsidRPr="00A336B1">
              <w:rPr>
                <w:rStyle w:val="Hyperlink"/>
                <w:noProof/>
              </w:rPr>
              <w:t>o</w:t>
            </w:r>
            <w:r w:rsidR="00C55CD1" w:rsidRPr="00A336B1">
              <w:rPr>
                <w:rStyle w:val="Hyperlink"/>
                <w:noProof/>
                <w:spacing w:val="-1"/>
              </w:rPr>
              <w:t>d</w:t>
            </w:r>
            <w:r w:rsidR="00C55CD1" w:rsidRPr="00A336B1">
              <w:rPr>
                <w:rStyle w:val="Hyperlink"/>
                <w:noProof/>
                <w:spacing w:val="1"/>
              </w:rPr>
              <w:t>er</w:t>
            </w:r>
            <w:r w:rsidR="00C55CD1" w:rsidRPr="00A336B1">
              <w:rPr>
                <w:rStyle w:val="Hyperlink"/>
                <w:noProof/>
              </w:rPr>
              <w:t>n</w:t>
            </w:r>
            <w:r w:rsidR="00C55CD1" w:rsidRPr="00A336B1">
              <w:rPr>
                <w:rStyle w:val="Hyperlink"/>
                <w:noProof/>
                <w:spacing w:val="-3"/>
              </w:rPr>
              <w:t xml:space="preserve"> </w:t>
            </w:r>
            <w:r w:rsidR="00C55CD1" w:rsidRPr="00A336B1">
              <w:rPr>
                <w:rStyle w:val="Hyperlink"/>
                <w:noProof/>
              </w:rPr>
              <w:t>P</w:t>
            </w:r>
            <w:r w:rsidR="00C55CD1" w:rsidRPr="00A336B1">
              <w:rPr>
                <w:rStyle w:val="Hyperlink"/>
                <w:noProof/>
                <w:spacing w:val="-1"/>
              </w:rPr>
              <w:t>h</w:t>
            </w:r>
            <w:r w:rsidR="00C55CD1" w:rsidRPr="00A336B1">
              <w:rPr>
                <w:rStyle w:val="Hyperlink"/>
                <w:noProof/>
                <w:spacing w:val="2"/>
              </w:rPr>
              <w:t>y</w:t>
            </w:r>
            <w:r w:rsidR="00C55CD1" w:rsidRPr="00A336B1">
              <w:rPr>
                <w:rStyle w:val="Hyperlink"/>
                <w:noProof/>
                <w:spacing w:val="-1"/>
              </w:rPr>
              <w:t>s</w:t>
            </w:r>
            <w:r w:rsidR="00C55CD1" w:rsidRPr="00A336B1">
              <w:rPr>
                <w:rStyle w:val="Hyperlink"/>
                <w:noProof/>
              </w:rPr>
              <w:t>i</w:t>
            </w:r>
            <w:r w:rsidR="00C55CD1" w:rsidRPr="00A336B1">
              <w:rPr>
                <w:rStyle w:val="Hyperlink"/>
                <w:noProof/>
                <w:spacing w:val="1"/>
              </w:rPr>
              <w:t>cs</w:t>
            </w:r>
            <w:r w:rsidR="00C55CD1">
              <w:rPr>
                <w:noProof/>
                <w:webHidden/>
              </w:rPr>
              <w:tab/>
            </w:r>
            <w:r w:rsidR="00C55CD1">
              <w:rPr>
                <w:noProof/>
                <w:webHidden/>
              </w:rPr>
              <w:fldChar w:fldCharType="begin"/>
            </w:r>
            <w:r w:rsidR="00C55CD1">
              <w:rPr>
                <w:noProof/>
                <w:webHidden/>
              </w:rPr>
              <w:instrText xml:space="preserve"> PAGEREF _Toc345790197 \h </w:instrText>
            </w:r>
            <w:r w:rsidR="00C55CD1">
              <w:rPr>
                <w:noProof/>
                <w:webHidden/>
              </w:rPr>
            </w:r>
            <w:r w:rsidR="00C55CD1">
              <w:rPr>
                <w:noProof/>
                <w:webHidden/>
              </w:rPr>
              <w:fldChar w:fldCharType="separate"/>
            </w:r>
            <w:r w:rsidR="007D6075">
              <w:rPr>
                <w:noProof/>
                <w:webHidden/>
              </w:rPr>
              <w:t>120</w:t>
            </w:r>
            <w:r w:rsidR="00C55CD1">
              <w:rPr>
                <w:noProof/>
                <w:webHidden/>
              </w:rPr>
              <w:fldChar w:fldCharType="end"/>
            </w:r>
          </w:hyperlink>
        </w:p>
        <w:p w:rsidR="00C55CD1" w:rsidRDefault="005C4C46">
          <w:pPr>
            <w:pStyle w:val="TOC3"/>
            <w:tabs>
              <w:tab w:val="right" w:leader="dot" w:pos="9097"/>
            </w:tabs>
            <w:rPr>
              <w:noProof/>
            </w:rPr>
          </w:pPr>
          <w:hyperlink w:anchor="_Toc345790199"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_Toc345790199 \h </w:instrText>
            </w:r>
            <w:r w:rsidR="00C55CD1">
              <w:rPr>
                <w:noProof/>
                <w:webHidden/>
              </w:rPr>
            </w:r>
            <w:r w:rsidR="00C55CD1">
              <w:rPr>
                <w:noProof/>
                <w:webHidden/>
              </w:rPr>
              <w:fldChar w:fldCharType="separate"/>
            </w:r>
            <w:r w:rsidR="007D6075">
              <w:rPr>
                <w:noProof/>
                <w:webHidden/>
              </w:rPr>
              <w:t>121</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200"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1"/>
              </w:rPr>
              <w:t xml:space="preserve"> </w:t>
            </w:r>
            <w:r w:rsidR="00C55CD1" w:rsidRPr="00A336B1">
              <w:rPr>
                <w:rStyle w:val="Hyperlink"/>
                <w:noProof/>
                <w:spacing w:val="-1"/>
              </w:rPr>
              <w:t>T</w:t>
            </w:r>
            <w:r w:rsidR="00C55CD1" w:rsidRPr="00A336B1">
              <w:rPr>
                <w:rStyle w:val="Hyperlink"/>
                <w:noProof/>
                <w:spacing w:val="-2"/>
              </w:rPr>
              <w:t>h</w:t>
            </w:r>
            <w:r w:rsidR="00C55CD1" w:rsidRPr="00A336B1">
              <w:rPr>
                <w:rStyle w:val="Hyperlink"/>
                <w:noProof/>
              </w:rPr>
              <w:t>e</w:t>
            </w:r>
            <w:r w:rsidR="00C55CD1" w:rsidRPr="00A336B1">
              <w:rPr>
                <w:rStyle w:val="Hyperlink"/>
                <w:noProof/>
                <w:spacing w:val="-1"/>
              </w:rPr>
              <w:t xml:space="preserve"> N</w:t>
            </w:r>
            <w:r w:rsidR="00C55CD1" w:rsidRPr="00A336B1">
              <w:rPr>
                <w:rStyle w:val="Hyperlink"/>
                <w:noProof/>
                <w:spacing w:val="-2"/>
              </w:rPr>
              <w:t>u</w:t>
            </w:r>
            <w:r w:rsidR="00C55CD1" w:rsidRPr="00A336B1">
              <w:rPr>
                <w:rStyle w:val="Hyperlink"/>
                <w:noProof/>
              </w:rPr>
              <w:t>cle</w:t>
            </w:r>
            <w:r w:rsidR="00C55CD1" w:rsidRPr="00A336B1">
              <w:rPr>
                <w:rStyle w:val="Hyperlink"/>
                <w:noProof/>
                <w:spacing w:val="-2"/>
              </w:rPr>
              <w:t>us</w:t>
            </w:r>
            <w:r w:rsidR="00C55CD1">
              <w:rPr>
                <w:noProof/>
                <w:webHidden/>
              </w:rPr>
              <w:tab/>
            </w:r>
            <w:r w:rsidR="00C55CD1">
              <w:rPr>
                <w:noProof/>
                <w:webHidden/>
              </w:rPr>
              <w:fldChar w:fldCharType="begin"/>
            </w:r>
            <w:r w:rsidR="00C55CD1">
              <w:rPr>
                <w:noProof/>
                <w:webHidden/>
              </w:rPr>
              <w:instrText xml:space="preserve"> PAGEREF _Toc345790200 \h </w:instrText>
            </w:r>
            <w:r w:rsidR="00C55CD1">
              <w:rPr>
                <w:noProof/>
                <w:webHidden/>
              </w:rPr>
            </w:r>
            <w:r w:rsidR="00C55CD1">
              <w:rPr>
                <w:noProof/>
                <w:webHidden/>
              </w:rPr>
              <w:fldChar w:fldCharType="separate"/>
            </w:r>
            <w:r w:rsidR="007D6075">
              <w:rPr>
                <w:noProof/>
                <w:webHidden/>
              </w:rPr>
              <w:t>127</w:t>
            </w:r>
            <w:r w:rsidR="00C55CD1">
              <w:rPr>
                <w:noProof/>
                <w:webHidden/>
              </w:rPr>
              <w:fldChar w:fldCharType="end"/>
            </w:r>
          </w:hyperlink>
        </w:p>
        <w:p w:rsidR="00C55CD1" w:rsidRDefault="005C4C46">
          <w:pPr>
            <w:pStyle w:val="TOC3"/>
            <w:tabs>
              <w:tab w:val="right" w:leader="dot" w:pos="9097"/>
            </w:tabs>
            <w:rPr>
              <w:noProof/>
            </w:rPr>
          </w:pPr>
          <w:hyperlink w:anchor="_Toc345790202"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_Toc345790202 \h </w:instrText>
            </w:r>
            <w:r w:rsidR="00C55CD1">
              <w:rPr>
                <w:noProof/>
                <w:webHidden/>
              </w:rPr>
            </w:r>
            <w:r w:rsidR="00C55CD1">
              <w:rPr>
                <w:noProof/>
                <w:webHidden/>
              </w:rPr>
              <w:fldChar w:fldCharType="separate"/>
            </w:r>
            <w:r w:rsidR="007D6075">
              <w:rPr>
                <w:noProof/>
                <w:webHidden/>
              </w:rPr>
              <w:t>129</w:t>
            </w:r>
            <w:r w:rsidR="00C55CD1">
              <w:rPr>
                <w:noProof/>
                <w:webHidden/>
              </w:rPr>
              <w:fldChar w:fldCharType="end"/>
            </w:r>
          </w:hyperlink>
        </w:p>
        <w:p w:rsidR="00C55CD1" w:rsidRDefault="005C4C46">
          <w:pPr>
            <w:pStyle w:val="TOC2"/>
            <w:tabs>
              <w:tab w:val="right" w:leader="dot" w:pos="9097"/>
            </w:tabs>
            <w:rPr>
              <w:rFonts w:eastAsiaTheme="minorEastAsia"/>
              <w:noProof/>
              <w:lang w:val="en-IE" w:eastAsia="en-IE"/>
            </w:rPr>
          </w:pPr>
          <w:hyperlink w:anchor="_Toc345790203" w:history="1">
            <w:r w:rsidR="00C55CD1" w:rsidRPr="00A336B1">
              <w:rPr>
                <w:rStyle w:val="Hyperlink"/>
                <w:noProof/>
              </w:rPr>
              <w:t>Lear</w:t>
            </w:r>
            <w:r w:rsidR="00C55CD1" w:rsidRPr="00A336B1">
              <w:rPr>
                <w:rStyle w:val="Hyperlink"/>
                <w:noProof/>
                <w:spacing w:val="-1"/>
              </w:rPr>
              <w:t>n</w:t>
            </w:r>
            <w:r w:rsidR="00C55CD1" w:rsidRPr="00A336B1">
              <w:rPr>
                <w:rStyle w:val="Hyperlink"/>
                <w:noProof/>
              </w:rPr>
              <w:t>i</w:t>
            </w:r>
            <w:r w:rsidR="00C55CD1" w:rsidRPr="00A336B1">
              <w:rPr>
                <w:rStyle w:val="Hyperlink"/>
                <w:noProof/>
                <w:spacing w:val="-1"/>
              </w:rPr>
              <w:t>n</w:t>
            </w:r>
            <w:r w:rsidR="00C55CD1" w:rsidRPr="00A336B1">
              <w:rPr>
                <w:rStyle w:val="Hyperlink"/>
                <w:noProof/>
              </w:rPr>
              <w:t>g</w:t>
            </w:r>
            <w:r w:rsidR="00C55CD1" w:rsidRPr="00A336B1">
              <w:rPr>
                <w:rStyle w:val="Hyperlink"/>
                <w:noProof/>
                <w:spacing w:val="1"/>
              </w:rPr>
              <w:t xml:space="preserve"> </w:t>
            </w:r>
            <w:r w:rsidR="00C55CD1" w:rsidRPr="00A336B1">
              <w:rPr>
                <w:rStyle w:val="Hyperlink"/>
                <w:noProof/>
              </w:rPr>
              <w:t>Outcomes –</w:t>
            </w:r>
            <w:r w:rsidR="00C55CD1" w:rsidRPr="00A336B1">
              <w:rPr>
                <w:rStyle w:val="Hyperlink"/>
                <w:noProof/>
                <w:spacing w:val="-2"/>
              </w:rPr>
              <w:t xml:space="preserve"> </w:t>
            </w:r>
            <w:r w:rsidR="00C55CD1" w:rsidRPr="00A336B1">
              <w:rPr>
                <w:rStyle w:val="Hyperlink"/>
                <w:noProof/>
              </w:rPr>
              <w:t>O</w:t>
            </w:r>
            <w:r w:rsidR="00C55CD1" w:rsidRPr="00A336B1">
              <w:rPr>
                <w:rStyle w:val="Hyperlink"/>
                <w:noProof/>
                <w:spacing w:val="-2"/>
              </w:rPr>
              <w:t>p</w:t>
            </w:r>
            <w:r w:rsidR="00C55CD1" w:rsidRPr="00A336B1">
              <w:rPr>
                <w:rStyle w:val="Hyperlink"/>
                <w:noProof/>
              </w:rPr>
              <w:t>tion 1</w:t>
            </w:r>
            <w:r w:rsidR="00C55CD1" w:rsidRPr="00A336B1">
              <w:rPr>
                <w:rStyle w:val="Hyperlink"/>
                <w:noProof/>
                <w:spacing w:val="-2"/>
              </w:rPr>
              <w:t xml:space="preserve"> </w:t>
            </w:r>
            <w:r w:rsidR="00C55CD1" w:rsidRPr="00A336B1">
              <w:rPr>
                <w:rStyle w:val="Hyperlink"/>
                <w:noProof/>
              </w:rPr>
              <w:t>-</w:t>
            </w:r>
            <w:r w:rsidR="00C55CD1" w:rsidRPr="00A336B1">
              <w:rPr>
                <w:rStyle w:val="Hyperlink"/>
                <w:noProof/>
                <w:spacing w:val="1"/>
              </w:rPr>
              <w:t xml:space="preserve"> </w:t>
            </w:r>
            <w:r w:rsidR="00C55CD1" w:rsidRPr="00A336B1">
              <w:rPr>
                <w:rStyle w:val="Hyperlink"/>
                <w:noProof/>
              </w:rPr>
              <w:t>P</w:t>
            </w:r>
            <w:r w:rsidR="00C55CD1" w:rsidRPr="00A336B1">
              <w:rPr>
                <w:rStyle w:val="Hyperlink"/>
                <w:noProof/>
                <w:spacing w:val="-3"/>
              </w:rPr>
              <w:t>a</w:t>
            </w:r>
            <w:r w:rsidR="00C55CD1" w:rsidRPr="00A336B1">
              <w:rPr>
                <w:rStyle w:val="Hyperlink"/>
                <w:noProof/>
                <w:spacing w:val="1"/>
              </w:rPr>
              <w:t>r</w:t>
            </w:r>
            <w:r w:rsidR="00C55CD1" w:rsidRPr="00A336B1">
              <w:rPr>
                <w:rStyle w:val="Hyperlink"/>
                <w:noProof/>
              </w:rPr>
              <w:t>t</w:t>
            </w:r>
            <w:r w:rsidR="00C55CD1" w:rsidRPr="00A336B1">
              <w:rPr>
                <w:rStyle w:val="Hyperlink"/>
                <w:noProof/>
                <w:spacing w:val="-2"/>
              </w:rPr>
              <w:t>i</w:t>
            </w:r>
            <w:r w:rsidR="00C55CD1" w:rsidRPr="00A336B1">
              <w:rPr>
                <w:rStyle w:val="Hyperlink"/>
                <w:noProof/>
                <w:spacing w:val="1"/>
              </w:rPr>
              <w:t>c</w:t>
            </w:r>
            <w:r w:rsidR="00C55CD1" w:rsidRPr="00A336B1">
              <w:rPr>
                <w:rStyle w:val="Hyperlink"/>
                <w:noProof/>
              </w:rPr>
              <w:t>le</w:t>
            </w:r>
            <w:r w:rsidR="00C55CD1" w:rsidRPr="00A336B1">
              <w:rPr>
                <w:rStyle w:val="Hyperlink"/>
                <w:noProof/>
                <w:spacing w:val="-1"/>
              </w:rPr>
              <w:t xml:space="preserve"> </w:t>
            </w:r>
            <w:r w:rsidR="00C55CD1" w:rsidRPr="00A336B1">
              <w:rPr>
                <w:rStyle w:val="Hyperlink"/>
                <w:noProof/>
              </w:rPr>
              <w:t>P</w:t>
            </w:r>
            <w:r w:rsidR="00C55CD1" w:rsidRPr="00A336B1">
              <w:rPr>
                <w:rStyle w:val="Hyperlink"/>
                <w:noProof/>
                <w:spacing w:val="-4"/>
              </w:rPr>
              <w:t>h</w:t>
            </w:r>
            <w:r w:rsidR="00C55CD1" w:rsidRPr="00A336B1">
              <w:rPr>
                <w:rStyle w:val="Hyperlink"/>
                <w:noProof/>
                <w:spacing w:val="2"/>
              </w:rPr>
              <w:t>y</w:t>
            </w:r>
            <w:r w:rsidR="00C55CD1" w:rsidRPr="00A336B1">
              <w:rPr>
                <w:rStyle w:val="Hyperlink"/>
                <w:noProof/>
                <w:spacing w:val="-1"/>
              </w:rPr>
              <w:t>s</w:t>
            </w:r>
            <w:r w:rsidR="00C55CD1" w:rsidRPr="00A336B1">
              <w:rPr>
                <w:rStyle w:val="Hyperlink"/>
                <w:noProof/>
                <w:spacing w:val="-2"/>
              </w:rPr>
              <w:t>i</w:t>
            </w:r>
            <w:r w:rsidR="00C55CD1" w:rsidRPr="00A336B1">
              <w:rPr>
                <w:rStyle w:val="Hyperlink"/>
                <w:noProof/>
                <w:spacing w:val="1"/>
              </w:rPr>
              <w:t>cs</w:t>
            </w:r>
            <w:r w:rsidR="00C55CD1">
              <w:rPr>
                <w:noProof/>
                <w:webHidden/>
              </w:rPr>
              <w:tab/>
            </w:r>
            <w:r w:rsidR="00C55CD1">
              <w:rPr>
                <w:noProof/>
                <w:webHidden/>
              </w:rPr>
              <w:fldChar w:fldCharType="begin"/>
            </w:r>
            <w:r w:rsidR="00C55CD1">
              <w:rPr>
                <w:noProof/>
                <w:webHidden/>
              </w:rPr>
              <w:instrText xml:space="preserve"> PAGEREF _Toc345790203 \h </w:instrText>
            </w:r>
            <w:r w:rsidR="00C55CD1">
              <w:rPr>
                <w:noProof/>
                <w:webHidden/>
              </w:rPr>
            </w:r>
            <w:r w:rsidR="00C55CD1">
              <w:rPr>
                <w:noProof/>
                <w:webHidden/>
              </w:rPr>
              <w:fldChar w:fldCharType="separate"/>
            </w:r>
            <w:r w:rsidR="007D6075">
              <w:rPr>
                <w:noProof/>
                <w:webHidden/>
              </w:rPr>
              <w:t>136</w:t>
            </w:r>
            <w:r w:rsidR="00C55CD1">
              <w:rPr>
                <w:noProof/>
                <w:webHidden/>
              </w:rPr>
              <w:fldChar w:fldCharType="end"/>
            </w:r>
          </w:hyperlink>
        </w:p>
        <w:p w:rsidR="00C55CD1" w:rsidRDefault="005C4C46">
          <w:pPr>
            <w:pStyle w:val="TOC3"/>
            <w:tabs>
              <w:tab w:val="right" w:leader="dot" w:pos="9097"/>
            </w:tabs>
            <w:rPr>
              <w:noProof/>
            </w:rPr>
          </w:pPr>
          <w:hyperlink w:anchor="_Toc345790205" w:history="1">
            <w:r w:rsidR="00C55CD1" w:rsidRPr="00A336B1">
              <w:rPr>
                <w:rStyle w:val="Hyperlink"/>
                <w:noProof/>
              </w:rPr>
              <w:t>Past Exam Questions:</w:t>
            </w:r>
            <w:r w:rsidR="00C55CD1">
              <w:rPr>
                <w:noProof/>
                <w:webHidden/>
              </w:rPr>
              <w:tab/>
            </w:r>
            <w:r w:rsidR="00C55CD1">
              <w:rPr>
                <w:noProof/>
                <w:webHidden/>
              </w:rPr>
              <w:fldChar w:fldCharType="begin"/>
            </w:r>
            <w:r w:rsidR="00C55CD1">
              <w:rPr>
                <w:noProof/>
                <w:webHidden/>
              </w:rPr>
              <w:instrText xml:space="preserve"> PAGEREF _Toc345790205 \h </w:instrText>
            </w:r>
            <w:r w:rsidR="00C55CD1">
              <w:rPr>
                <w:noProof/>
                <w:webHidden/>
              </w:rPr>
            </w:r>
            <w:r w:rsidR="00C55CD1">
              <w:rPr>
                <w:noProof/>
                <w:webHidden/>
              </w:rPr>
              <w:fldChar w:fldCharType="separate"/>
            </w:r>
            <w:r w:rsidR="007D6075">
              <w:rPr>
                <w:noProof/>
                <w:webHidden/>
              </w:rPr>
              <w:t>138</w:t>
            </w:r>
            <w:r w:rsidR="00C55CD1">
              <w:rPr>
                <w:noProof/>
                <w:webHidden/>
              </w:rPr>
              <w:fldChar w:fldCharType="end"/>
            </w:r>
          </w:hyperlink>
        </w:p>
        <w:p w:rsidR="00C55CD1" w:rsidRDefault="00C55CD1">
          <w:r>
            <w:rPr>
              <w:b/>
              <w:bCs/>
              <w:noProof/>
            </w:rPr>
            <w:fldChar w:fldCharType="end"/>
          </w:r>
        </w:p>
      </w:sdtContent>
    </w:sdt>
    <w:p w:rsidR="009B6721" w:rsidRDefault="009B6721">
      <w:pPr>
        <w:rPr>
          <w:rFonts w:ascii="Times New Roman" w:eastAsia="Times New Roman" w:hAnsi="Times New Roman"/>
          <w:b/>
          <w:bCs/>
          <w:sz w:val="36"/>
          <w:szCs w:val="36"/>
        </w:rPr>
      </w:pPr>
      <w:r>
        <w:br w:type="page"/>
      </w:r>
    </w:p>
    <w:p w:rsidR="009B6721" w:rsidRDefault="009B6721" w:rsidP="009B6721">
      <w:pPr>
        <w:jc w:val="both"/>
        <w:rPr>
          <w:b/>
        </w:rPr>
      </w:pPr>
    </w:p>
    <w:p w:rsidR="009B6721" w:rsidRPr="00D44F0D" w:rsidRDefault="009B6721" w:rsidP="00CC58C4">
      <w:pPr>
        <w:pStyle w:val="Heading2"/>
        <w:jc w:val="center"/>
      </w:pPr>
      <w:bookmarkStart w:id="1" w:name="_Toc345780589"/>
      <w:bookmarkStart w:id="2" w:name="_Toc345790135"/>
      <w:r w:rsidRPr="00D44F0D">
        <w:t>How to use these chapters to revise</w:t>
      </w:r>
      <w:bookmarkEnd w:id="1"/>
      <w:bookmarkEnd w:id="2"/>
    </w:p>
    <w:p w:rsidR="009B6721" w:rsidRPr="00D44F0D" w:rsidRDefault="009B6721" w:rsidP="009B6721">
      <w:pPr>
        <w:jc w:val="both"/>
        <w:rPr>
          <w:b/>
        </w:rPr>
      </w:pPr>
    </w:p>
    <w:p w:rsidR="009B6721" w:rsidRPr="00D44F0D" w:rsidRDefault="009B6721" w:rsidP="009B6721">
      <w:pPr>
        <w:jc w:val="both"/>
        <w:rPr>
          <w:b/>
        </w:rPr>
      </w:pPr>
    </w:p>
    <w:p w:rsidR="009B6721" w:rsidRPr="00D44F0D" w:rsidRDefault="009B6721" w:rsidP="009B6721">
      <w:pPr>
        <w:jc w:val="both"/>
      </w:pPr>
      <w:r w:rsidRPr="00D44F0D">
        <w:t>Reading your book and trying to learn it all off will not get you a good grade in biology unless you are one of the few lucky people that have a photographic memory!</w:t>
      </w:r>
    </w:p>
    <w:p w:rsidR="009B6721" w:rsidRPr="00D44F0D" w:rsidRDefault="009B6721" w:rsidP="009B6721">
      <w:pPr>
        <w:jc w:val="both"/>
      </w:pPr>
    </w:p>
    <w:p w:rsidR="009B6721" w:rsidRDefault="009B6721" w:rsidP="009B6721">
      <w:pPr>
        <w:jc w:val="both"/>
      </w:pPr>
      <w:r w:rsidRPr="00D44F0D">
        <w:t>To be successful in an exam you need to know exactly what you are expected to learn. Then you need to find a way that you can study and learn the information successfully. Different people learn best in different ways.  Some of the ways you can learn are by listening, making mind maps, making notes. To be a successful learner you need to revise many times, practice using the information so that you will remember it and to focus on meaning and understanding. The following chapters will help you do this. The first part of each chapter has the Self-Assessment for the topic. This is fol</w:t>
      </w:r>
      <w:r>
        <w:t>lowed by exam question practice for that topic.</w:t>
      </w:r>
      <w:r w:rsidR="00CC58C4">
        <w:t xml:space="preserve"> These are in short question format to make them easier to do.</w:t>
      </w:r>
    </w:p>
    <w:p w:rsidR="009B6721" w:rsidRPr="00D44F0D" w:rsidRDefault="009B6721" w:rsidP="009B6721">
      <w:pPr>
        <w:jc w:val="both"/>
      </w:pPr>
      <w:r w:rsidRPr="00D44F0D">
        <w:t>All the chapters follow the same format. Remember success in your examination depends on hard work – not luck!</w:t>
      </w:r>
    </w:p>
    <w:p w:rsidR="009B6721" w:rsidRDefault="009B6721" w:rsidP="009B6721">
      <w:pPr>
        <w:pStyle w:val="Heading2"/>
      </w:pPr>
      <w:bookmarkStart w:id="3" w:name="_Toc287198294"/>
      <w:bookmarkStart w:id="4" w:name="_Toc315969206"/>
      <w:bookmarkStart w:id="5" w:name="_Toc345780590"/>
      <w:bookmarkStart w:id="6" w:name="_Toc345790136"/>
      <w:r w:rsidRPr="00F1169C">
        <w:t>How to revise</w:t>
      </w:r>
      <w:bookmarkEnd w:id="3"/>
      <w:bookmarkEnd w:id="4"/>
      <w:bookmarkEnd w:id="5"/>
      <w:bookmarkEnd w:id="6"/>
    </w:p>
    <w:p w:rsidR="009B6721" w:rsidRPr="004A2D61" w:rsidRDefault="009B6721" w:rsidP="009B6721"/>
    <w:p w:rsidR="009B6721" w:rsidRDefault="009B6721" w:rsidP="009B6721">
      <w:pPr>
        <w:pStyle w:val="ListParagraph"/>
        <w:widowControl/>
        <w:numPr>
          <w:ilvl w:val="0"/>
          <w:numId w:val="11"/>
        </w:numPr>
        <w:contextualSpacing/>
        <w:jc w:val="both"/>
      </w:pPr>
      <w:r w:rsidRPr="00D44F0D">
        <w:t>Cho</w:t>
      </w:r>
      <w:r w:rsidR="00CC58C4">
        <w:t>o</w:t>
      </w:r>
      <w:r w:rsidRPr="00D44F0D">
        <w:t>se the topic that you wish to revise.</w:t>
      </w:r>
    </w:p>
    <w:p w:rsidR="00CC58C4" w:rsidRPr="00D44F0D" w:rsidRDefault="00CC58C4" w:rsidP="009B6721">
      <w:pPr>
        <w:pStyle w:val="ListParagraph"/>
        <w:widowControl/>
        <w:numPr>
          <w:ilvl w:val="0"/>
          <w:numId w:val="11"/>
        </w:numPr>
        <w:contextualSpacing/>
        <w:jc w:val="both"/>
      </w:pPr>
      <w:r>
        <w:t>Learn the definitions and formulae associated with the topic</w:t>
      </w:r>
    </w:p>
    <w:p w:rsidR="009B6721" w:rsidRPr="00D44F0D" w:rsidRDefault="009B6721" w:rsidP="009B6721">
      <w:pPr>
        <w:pStyle w:val="ListParagraph"/>
        <w:widowControl/>
        <w:numPr>
          <w:ilvl w:val="0"/>
          <w:numId w:val="11"/>
        </w:numPr>
        <w:contextualSpacing/>
        <w:jc w:val="both"/>
      </w:pPr>
      <w:r w:rsidRPr="00D44F0D">
        <w:t>Read the relevant chapter in your book. When you think that you have a good understanding of the topic</w:t>
      </w:r>
    </w:p>
    <w:p w:rsidR="009B6721" w:rsidRPr="00D44F0D" w:rsidRDefault="009B6721" w:rsidP="009B6721">
      <w:pPr>
        <w:pStyle w:val="ListParagraph"/>
        <w:widowControl/>
        <w:numPr>
          <w:ilvl w:val="0"/>
          <w:numId w:val="9"/>
        </w:numPr>
        <w:contextualSpacing/>
        <w:jc w:val="both"/>
      </w:pPr>
      <w:r w:rsidRPr="00D44F0D">
        <w:t>Try to answer the “self-assessment questions” without using your text book.</w:t>
      </w:r>
    </w:p>
    <w:p w:rsidR="009B6721" w:rsidRPr="00D44F0D" w:rsidRDefault="009B6721" w:rsidP="009B6721">
      <w:pPr>
        <w:pStyle w:val="ListParagraph"/>
        <w:widowControl/>
        <w:numPr>
          <w:ilvl w:val="0"/>
          <w:numId w:val="9"/>
        </w:numPr>
        <w:contextualSpacing/>
        <w:jc w:val="both"/>
      </w:pPr>
      <w:r w:rsidRPr="00D44F0D">
        <w:t xml:space="preserve">Use the traffic light code to mark yourself. </w:t>
      </w:r>
    </w:p>
    <w:p w:rsidR="009B6721" w:rsidRPr="00D44F0D" w:rsidRDefault="009B6721" w:rsidP="009B6721">
      <w:pPr>
        <w:ind w:left="390"/>
        <w:jc w:val="both"/>
      </w:pPr>
    </w:p>
    <w:p w:rsidR="009B6721" w:rsidRPr="00D44F0D" w:rsidRDefault="009B6721" w:rsidP="009B6721">
      <w:pPr>
        <w:ind w:left="30"/>
        <w:jc w:val="center"/>
        <w:rPr>
          <w:b/>
          <w:color w:val="FF0000"/>
        </w:rPr>
      </w:pPr>
      <w:r w:rsidRPr="00D44F0D">
        <w:rPr>
          <w:b/>
        </w:rPr>
        <w:t>Traffic Light Code</w:t>
      </w:r>
    </w:p>
    <w:p w:rsidR="009B6721" w:rsidRPr="00D44F0D" w:rsidRDefault="009B6721" w:rsidP="009B6721">
      <w:pPr>
        <w:ind w:left="1985"/>
        <w:jc w:val="both"/>
        <w:rPr>
          <w:rFonts w:eastAsia="Calibri"/>
        </w:rPr>
      </w:pPr>
      <w:r w:rsidRPr="00D44F0D">
        <w:t>G</w:t>
      </w:r>
      <w:r w:rsidRPr="00D44F0D">
        <w:rPr>
          <w:rFonts w:eastAsia="Calibri"/>
        </w:rPr>
        <w:t xml:space="preserve">reen : </w:t>
      </w:r>
      <w:r w:rsidRPr="00D44F0D">
        <w:rPr>
          <w:rFonts w:eastAsia="Calibri"/>
        </w:rPr>
        <w:tab/>
      </w:r>
      <w:r w:rsidRPr="00D44F0D">
        <w:rPr>
          <w:rFonts w:eastAsia="Calibri"/>
        </w:rPr>
        <w:tab/>
        <w:t>I know it all</w:t>
      </w:r>
    </w:p>
    <w:p w:rsidR="009B6721" w:rsidRPr="00D44F0D" w:rsidRDefault="009B6721" w:rsidP="009B6721">
      <w:pPr>
        <w:ind w:left="1985"/>
        <w:jc w:val="both"/>
        <w:rPr>
          <w:rFonts w:eastAsia="Calibri"/>
        </w:rPr>
      </w:pPr>
      <w:r w:rsidRPr="00D44F0D">
        <w:rPr>
          <w:rFonts w:eastAsia="Calibri"/>
        </w:rPr>
        <w:t xml:space="preserve">Orange : </w:t>
      </w:r>
      <w:r w:rsidRPr="00D44F0D">
        <w:rPr>
          <w:rFonts w:eastAsia="Calibri"/>
        </w:rPr>
        <w:tab/>
      </w:r>
      <w:r w:rsidRPr="00D44F0D">
        <w:rPr>
          <w:rFonts w:eastAsia="Calibri"/>
        </w:rPr>
        <w:tab/>
        <w:t xml:space="preserve">I have some idea – check the answers </w:t>
      </w:r>
    </w:p>
    <w:p w:rsidR="009B6721" w:rsidRPr="00D44F0D" w:rsidRDefault="009B6721" w:rsidP="009B6721">
      <w:pPr>
        <w:ind w:left="1985"/>
        <w:jc w:val="both"/>
        <w:rPr>
          <w:rFonts w:eastAsia="Calibri"/>
        </w:rPr>
      </w:pPr>
      <w:r w:rsidRPr="00D44F0D">
        <w:rPr>
          <w:rFonts w:eastAsia="Calibri"/>
        </w:rPr>
        <w:t>Red :</w:t>
      </w:r>
      <w:r w:rsidRPr="00D44F0D">
        <w:rPr>
          <w:rFonts w:eastAsia="Calibri"/>
        </w:rPr>
        <w:tab/>
      </w:r>
      <w:r w:rsidRPr="00D44F0D">
        <w:rPr>
          <w:rFonts w:eastAsia="Calibri"/>
        </w:rPr>
        <w:tab/>
        <w:t xml:space="preserve">I need to start studying this section </w:t>
      </w:r>
    </w:p>
    <w:p w:rsidR="009B6721" w:rsidRPr="00D44F0D" w:rsidRDefault="009B6721" w:rsidP="009B6721">
      <w:pPr>
        <w:ind w:left="1985"/>
        <w:jc w:val="both"/>
        <w:rPr>
          <w:rFonts w:eastAsia="Calibri"/>
        </w:rPr>
      </w:pPr>
    </w:p>
    <w:p w:rsidR="009B6721" w:rsidRPr="00D44F0D" w:rsidRDefault="009B6721" w:rsidP="009B6721">
      <w:pPr>
        <w:pStyle w:val="ListParagraph"/>
        <w:widowControl/>
        <w:numPr>
          <w:ilvl w:val="0"/>
          <w:numId w:val="9"/>
        </w:numPr>
        <w:ind w:left="709"/>
        <w:contextualSpacing/>
        <w:jc w:val="both"/>
      </w:pPr>
      <w:r w:rsidRPr="00D44F0D">
        <w:t xml:space="preserve">Check your answers to see where your learning is at. Continue to revise until you think that all your traffic lights are green. </w:t>
      </w:r>
    </w:p>
    <w:p w:rsidR="009B6721" w:rsidRPr="00D44F0D" w:rsidRDefault="009B6721" w:rsidP="009B6721">
      <w:pPr>
        <w:pStyle w:val="ListParagraph"/>
        <w:widowControl/>
        <w:numPr>
          <w:ilvl w:val="0"/>
          <w:numId w:val="9"/>
        </w:numPr>
        <w:ind w:left="709"/>
        <w:contextualSpacing/>
        <w:jc w:val="both"/>
      </w:pPr>
      <w:r w:rsidRPr="00D44F0D">
        <w:t xml:space="preserve">When you think that you know all the answers to these questions complete the practice exam questions. </w:t>
      </w:r>
    </w:p>
    <w:p w:rsidR="009B6721" w:rsidRPr="00D44F0D" w:rsidRDefault="009B6721" w:rsidP="009B6721">
      <w:pPr>
        <w:pStyle w:val="ListParagraph"/>
        <w:widowControl/>
        <w:numPr>
          <w:ilvl w:val="0"/>
          <w:numId w:val="9"/>
        </w:numPr>
        <w:ind w:left="709"/>
        <w:contextualSpacing/>
        <w:jc w:val="both"/>
      </w:pPr>
      <w:r w:rsidRPr="00D44F0D">
        <w:t>Make sure that you understand why the answers given are correct and where you went wrong in your answer</w:t>
      </w:r>
    </w:p>
    <w:p w:rsidR="009B6721" w:rsidRPr="00D44F0D" w:rsidRDefault="009B6721" w:rsidP="009B6721">
      <w:pPr>
        <w:pStyle w:val="ListParagraph"/>
        <w:widowControl/>
        <w:numPr>
          <w:ilvl w:val="0"/>
          <w:numId w:val="9"/>
        </w:numPr>
        <w:ind w:left="709"/>
        <w:contextualSpacing/>
        <w:jc w:val="both"/>
      </w:pPr>
      <w:r w:rsidRPr="00D44F0D">
        <w:t>Go back through the assess your learning questions and use your book to fill in any gaps in your knowledge</w:t>
      </w:r>
    </w:p>
    <w:p w:rsidR="009B6721" w:rsidRPr="00D44F0D" w:rsidRDefault="009B6721" w:rsidP="009B6721">
      <w:pPr>
        <w:pStyle w:val="ListParagraph"/>
        <w:widowControl/>
        <w:numPr>
          <w:ilvl w:val="0"/>
          <w:numId w:val="9"/>
        </w:numPr>
        <w:ind w:left="709"/>
        <w:contextualSpacing/>
        <w:jc w:val="both"/>
      </w:pPr>
      <w:r w:rsidRPr="00D44F0D">
        <w:t>Repeat this process until all your traffic lights are green and you can answer all the practice exam questions correctly.</w:t>
      </w:r>
    </w:p>
    <w:p w:rsidR="009B6721" w:rsidRPr="00D44F0D" w:rsidRDefault="009B6721" w:rsidP="009B6721">
      <w:pPr>
        <w:ind w:left="30"/>
        <w:jc w:val="both"/>
      </w:pPr>
    </w:p>
    <w:p w:rsidR="009B6721" w:rsidRPr="00D44F0D" w:rsidRDefault="009B6721" w:rsidP="009B6721">
      <w:pPr>
        <w:ind w:left="30"/>
        <w:jc w:val="both"/>
      </w:pPr>
    </w:p>
    <w:p w:rsidR="009B6721" w:rsidRPr="00D44F0D" w:rsidRDefault="009B6721" w:rsidP="009B6721">
      <w:pPr>
        <w:ind w:left="30"/>
        <w:jc w:val="both"/>
      </w:pPr>
    </w:p>
    <w:p w:rsidR="009B6721" w:rsidRPr="00D44F0D" w:rsidRDefault="009B6721" w:rsidP="009B6721">
      <w:pPr>
        <w:ind w:left="30"/>
        <w:jc w:val="both"/>
      </w:pPr>
      <w:r w:rsidRPr="00D44F0D">
        <w:t>Then you are good to go for your exams!</w:t>
      </w:r>
    </w:p>
    <w:p w:rsidR="00CC58C4" w:rsidRDefault="00CC58C4" w:rsidP="00CC58C4">
      <w:pPr>
        <w:pStyle w:val="Heading2"/>
        <w:ind w:left="0"/>
      </w:pPr>
      <w:bookmarkStart w:id="7" w:name="_Toc287198295"/>
    </w:p>
    <w:p w:rsidR="009B6721" w:rsidRPr="00D44F0D" w:rsidRDefault="00CC58C4" w:rsidP="00CC58C4">
      <w:pPr>
        <w:pStyle w:val="Heading2"/>
        <w:ind w:left="0"/>
      </w:pPr>
      <w:bookmarkStart w:id="8" w:name="_Toc345780591"/>
      <w:bookmarkStart w:id="9" w:name="_Toc345789889"/>
      <w:bookmarkStart w:id="10" w:name="_Toc345790137"/>
      <w:r>
        <w:t>Acknowledgement: The practice exam questi</w:t>
      </w:r>
      <w:r w:rsidR="00C31A32">
        <w:t xml:space="preserve">ons were adapted from the exam </w:t>
      </w:r>
      <w:r>
        <w:t>questions downloaded from the website www.thephysicsteacher.ie</w:t>
      </w:r>
      <w:bookmarkEnd w:id="8"/>
      <w:bookmarkEnd w:id="9"/>
      <w:bookmarkEnd w:id="10"/>
      <w:r w:rsidR="009B6721">
        <w:br w:type="page"/>
      </w:r>
    </w:p>
    <w:p w:rsidR="009B6721" w:rsidRPr="00A84BD7" w:rsidRDefault="009B6721" w:rsidP="009B6721">
      <w:pPr>
        <w:pStyle w:val="Heading2"/>
      </w:pPr>
      <w:bookmarkStart w:id="11" w:name="_Toc315969207"/>
      <w:bookmarkStart w:id="12" w:name="_Toc345780592"/>
      <w:bookmarkStart w:id="13" w:name="_Toc345790138"/>
      <w:r w:rsidRPr="00A84BD7">
        <w:lastRenderedPageBreak/>
        <w:t>Hints for answering the questions</w:t>
      </w:r>
      <w:r>
        <w:t xml:space="preserve"> and boosting your grade</w:t>
      </w:r>
      <w:bookmarkEnd w:id="7"/>
      <w:bookmarkEnd w:id="11"/>
      <w:bookmarkEnd w:id="12"/>
      <w:bookmarkEnd w:id="13"/>
    </w:p>
    <w:p w:rsidR="009B6721" w:rsidRDefault="009B6721" w:rsidP="009B6721">
      <w:pPr>
        <w:jc w:val="both"/>
        <w:rPr>
          <w:rFonts w:cs="Times New Roman"/>
          <w:b/>
        </w:rPr>
      </w:pPr>
    </w:p>
    <w:p w:rsidR="009B6721" w:rsidRPr="00A84BD7" w:rsidRDefault="009B6721" w:rsidP="009B6721">
      <w:pPr>
        <w:jc w:val="both"/>
        <w:rPr>
          <w:rFonts w:cs="Times New Roman"/>
          <w:b/>
        </w:rPr>
      </w:pPr>
    </w:p>
    <w:p w:rsidR="009B6721"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 xml:space="preserve">Read the question carefully – make sure that you fully understand what is being asked. </w:t>
      </w:r>
      <w:r>
        <w:rPr>
          <w:rFonts w:ascii="Times New Roman" w:hAnsi="Times New Roman" w:cs="Times New Roman"/>
          <w:sz w:val="24"/>
          <w:szCs w:val="24"/>
        </w:rPr>
        <w:t>Underline the important parts.</w:t>
      </w:r>
    </w:p>
    <w:p w:rsidR="009B6721"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 xml:space="preserve">Stop, </w:t>
      </w:r>
      <w:r w:rsidRPr="00A84BD7">
        <w:rPr>
          <w:rFonts w:ascii="Times New Roman" w:hAnsi="Times New Roman" w:cs="Times New Roman"/>
          <w:sz w:val="24"/>
          <w:szCs w:val="24"/>
        </w:rPr>
        <w:t>Think</w:t>
      </w:r>
      <w:r>
        <w:rPr>
          <w:rFonts w:ascii="Times New Roman" w:hAnsi="Times New Roman" w:cs="Times New Roman"/>
          <w:sz w:val="24"/>
          <w:szCs w:val="24"/>
        </w:rPr>
        <w:t xml:space="preserve"> and plan your answer</w:t>
      </w:r>
      <w:r w:rsidRPr="00A84BD7">
        <w:rPr>
          <w:rFonts w:ascii="Times New Roman" w:hAnsi="Times New Roman" w:cs="Times New Roman"/>
          <w:sz w:val="24"/>
          <w:szCs w:val="24"/>
        </w:rPr>
        <w:t xml:space="preserve"> -</w:t>
      </w:r>
      <w:r>
        <w:rPr>
          <w:rFonts w:ascii="Times New Roman" w:hAnsi="Times New Roman" w:cs="Times New Roman"/>
          <w:sz w:val="24"/>
          <w:szCs w:val="24"/>
        </w:rPr>
        <w:t xml:space="preserve"> Do not write the first thing that comes into your head, especially if a long answer is required.</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Use the mark allocations to guide you on the level of detail needed for each answer.</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Generally marks are awarded in multiples of three. If a question is given six marks then you will need two separate points.</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If more than one point is needed try to answer the question in bullet point form.</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Write each point of information in a separate sentence.</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You should make sure that you answer is easy to read and is clear and concise.</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 xml:space="preserve">Make sure that all your diagrams </w:t>
      </w:r>
      <w:r>
        <w:rPr>
          <w:rFonts w:ascii="Times New Roman" w:hAnsi="Times New Roman" w:cs="Times New Roman"/>
          <w:sz w:val="24"/>
          <w:szCs w:val="24"/>
        </w:rPr>
        <w:t>are large, are drawn on graph paper</w:t>
      </w:r>
      <w:r w:rsidRPr="00A84BD7">
        <w:rPr>
          <w:rFonts w:ascii="Times New Roman" w:hAnsi="Times New Roman" w:cs="Times New Roman"/>
          <w:sz w:val="24"/>
          <w:szCs w:val="24"/>
        </w:rPr>
        <w:t xml:space="preserve"> and are clearly labelled.</w:t>
      </w:r>
    </w:p>
    <w:p w:rsidR="009B6721" w:rsidRPr="00A84BD7"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If you use a formula to answer the question make sure to write it on the exam paper.</w:t>
      </w:r>
    </w:p>
    <w:p w:rsidR="009B6721"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sidRPr="00A84BD7">
        <w:rPr>
          <w:rFonts w:ascii="Times New Roman" w:hAnsi="Times New Roman" w:cs="Times New Roman"/>
          <w:sz w:val="24"/>
          <w:szCs w:val="24"/>
        </w:rPr>
        <w:t>Show all the calculations not just the final answer</w:t>
      </w:r>
      <w:r>
        <w:rPr>
          <w:rFonts w:ascii="Times New Roman" w:hAnsi="Times New Roman" w:cs="Times New Roman"/>
          <w:sz w:val="24"/>
          <w:szCs w:val="24"/>
        </w:rPr>
        <w:t xml:space="preserve"> and remember to include units.</w:t>
      </w:r>
    </w:p>
    <w:p w:rsidR="009B6721" w:rsidRDefault="009B6721" w:rsidP="009B6721">
      <w:pPr>
        <w:pStyle w:val="ListParagraph"/>
        <w:widowControl/>
        <w:numPr>
          <w:ilvl w:val="0"/>
          <w:numId w:val="10"/>
        </w:numPr>
        <w:spacing w:after="360" w:line="360" w:lineRule="auto"/>
        <w:ind w:left="714" w:hanging="357"/>
        <w:contextualSpacing/>
        <w:jc w:val="both"/>
        <w:rPr>
          <w:rFonts w:ascii="Times New Roman" w:hAnsi="Times New Roman" w:cs="Times New Roman"/>
          <w:sz w:val="24"/>
          <w:szCs w:val="24"/>
        </w:rPr>
      </w:pPr>
      <w:r>
        <w:rPr>
          <w:rFonts w:ascii="Times New Roman" w:hAnsi="Times New Roman" w:cs="Times New Roman"/>
          <w:sz w:val="24"/>
          <w:szCs w:val="24"/>
        </w:rPr>
        <w:t>Follow instructions given in the question exactly. If you are asked to select two correct answers – only select two, no more and no less. You can lose marks by having a wrong answer cancel out a correct answer.</w:t>
      </w:r>
    </w:p>
    <w:p w:rsidR="00CC58C4" w:rsidRPr="00CC58C4" w:rsidRDefault="009B6721" w:rsidP="009B6721">
      <w:pPr>
        <w:pStyle w:val="ListParagraph"/>
        <w:widowControl/>
        <w:numPr>
          <w:ilvl w:val="0"/>
          <w:numId w:val="10"/>
        </w:numPr>
        <w:spacing w:after="360" w:line="360" w:lineRule="auto"/>
        <w:ind w:left="714" w:hanging="357"/>
        <w:contextualSpacing/>
        <w:jc w:val="both"/>
      </w:pPr>
      <w:r>
        <w:rPr>
          <w:rFonts w:ascii="Times New Roman" w:hAnsi="Times New Roman" w:cs="Times New Roman"/>
          <w:sz w:val="24"/>
          <w:szCs w:val="24"/>
        </w:rPr>
        <w:t>Attempt every part of the question – if you are not sure about the answer make an intelligent guess. Do not leave blank answers</w:t>
      </w:r>
    </w:p>
    <w:p w:rsidR="009B6721" w:rsidRPr="00EB6928" w:rsidRDefault="009B6721" w:rsidP="009B6721">
      <w:pPr>
        <w:pStyle w:val="ListParagraph"/>
        <w:widowControl/>
        <w:numPr>
          <w:ilvl w:val="0"/>
          <w:numId w:val="10"/>
        </w:numPr>
        <w:spacing w:after="360" w:line="360" w:lineRule="auto"/>
        <w:ind w:left="714" w:hanging="357"/>
        <w:contextualSpacing/>
        <w:jc w:val="both"/>
      </w:pPr>
      <w:r w:rsidRPr="00EB6928">
        <w:t xml:space="preserve">Questions such as question 5 </w:t>
      </w:r>
      <w:r w:rsidRPr="00CC58C4">
        <w:rPr>
          <w:b/>
        </w:rPr>
        <w:t xml:space="preserve">10 parts – do 8. </w:t>
      </w:r>
      <w:r w:rsidRPr="00EB6928">
        <w:t>Attempt all parts once it doesn’t take a disproportionate amount of time</w:t>
      </w:r>
    </w:p>
    <w:p w:rsidR="009B6721" w:rsidRDefault="009B6721" w:rsidP="009B6721">
      <w:r>
        <w:br w:type="page"/>
      </w:r>
    </w:p>
    <w:p w:rsidR="00326228" w:rsidRDefault="004B6062" w:rsidP="00CC58C4">
      <w:pPr>
        <w:pStyle w:val="Heading2"/>
        <w:jc w:val="center"/>
      </w:pPr>
      <w:bookmarkStart w:id="14" w:name="_bookmark0"/>
      <w:bookmarkStart w:id="15" w:name="Linear_Motion_SA"/>
      <w:bookmarkStart w:id="16" w:name="_Toc345780593"/>
      <w:bookmarkStart w:id="17" w:name="_Toc345790139"/>
      <w:bookmarkEnd w:id="14"/>
      <w:bookmarkEnd w:id="15"/>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3"/>
        </w:rPr>
        <w:t>L</w:t>
      </w:r>
      <w:r>
        <w:t>i</w:t>
      </w:r>
      <w:r>
        <w:rPr>
          <w:spacing w:val="-1"/>
        </w:rPr>
        <w:t>n</w:t>
      </w:r>
      <w:r>
        <w:t>ear</w:t>
      </w:r>
      <w:r>
        <w:rPr>
          <w:spacing w:val="-3"/>
        </w:rPr>
        <w:t xml:space="preserve"> </w:t>
      </w:r>
      <w:r>
        <w:t>Motion</w:t>
      </w:r>
      <w:bookmarkEnd w:id="16"/>
      <w:bookmarkEnd w:id="17"/>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ind w:left="220"/>
        <w:rPr>
          <w:rFonts w:cs="Times New Roman"/>
          <w:b w:val="0"/>
          <w:bCs w:val="0"/>
        </w:rPr>
      </w:pPr>
      <w:bookmarkStart w:id="18" w:name="_Toc345757634"/>
      <w:bookmarkStart w:id="19" w:name="_Toc345780594"/>
      <w:bookmarkStart w:id="20" w:name="_Toc345789892"/>
      <w:bookmarkStart w:id="21" w:name="_Toc345790140"/>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8"/>
      <w:bookmarkEnd w:id="19"/>
      <w:bookmarkEnd w:id="20"/>
      <w:bookmarkEnd w:id="21"/>
    </w:p>
    <w:p w:rsidR="00326228" w:rsidRDefault="00326228">
      <w:pPr>
        <w:spacing w:before="10" w:line="260" w:lineRule="exact"/>
        <w:rPr>
          <w:sz w:val="26"/>
          <w:szCs w:val="26"/>
        </w:rPr>
      </w:pPr>
    </w:p>
    <w:p w:rsidR="00326228" w:rsidRDefault="004B6062">
      <w:pPr>
        <w:pStyle w:val="BodyText"/>
        <w:tabs>
          <w:tab w:val="left" w:pos="2382"/>
        </w:tabs>
        <w:ind w:left="220"/>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379"/>
        </w:tabs>
        <w:ind w:left="220"/>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379"/>
        </w:tabs>
        <w:ind w:left="220"/>
        <w:rPr>
          <w:rFonts w:cs="Times New Roman"/>
        </w:rPr>
      </w:pPr>
      <w:r>
        <w:rPr>
          <w:noProof/>
          <w:lang w:val="en-IE" w:eastAsia="en-IE"/>
        </w:rPr>
        <mc:AlternateContent>
          <mc:Choice Requires="wpg">
            <w:drawing>
              <wp:anchor distT="0" distB="0" distL="114300" distR="114300" simplePos="0" relativeHeight="251550208" behindDoc="1" locked="0" layoutInCell="1" allowOverlap="1">
                <wp:simplePos x="0" y="0"/>
                <wp:positionH relativeFrom="page">
                  <wp:posOffset>5497830</wp:posOffset>
                </wp:positionH>
                <wp:positionV relativeFrom="paragraph">
                  <wp:posOffset>995045</wp:posOffset>
                </wp:positionV>
                <wp:extent cx="260350" cy="259715"/>
                <wp:effectExtent l="11430" t="4445" r="4445" b="2540"/>
                <wp:wrapNone/>
                <wp:docPr id="533"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658" y="1567"/>
                          <a:chExt cx="410" cy="409"/>
                        </a:xfrm>
                      </wpg:grpSpPr>
                      <wpg:grpSp>
                        <wpg:cNvPr id="534" name="Group 417"/>
                        <wpg:cNvGrpSpPr>
                          <a:grpSpLocks/>
                        </wpg:cNvGrpSpPr>
                        <wpg:grpSpPr bwMode="auto">
                          <a:xfrm>
                            <a:off x="8668" y="1577"/>
                            <a:ext cx="390" cy="389"/>
                            <a:chOff x="8668" y="1577"/>
                            <a:chExt cx="390" cy="389"/>
                          </a:xfrm>
                        </wpg:grpSpPr>
                        <wps:wsp>
                          <wps:cNvPr id="535" name="Freeform 418"/>
                          <wps:cNvSpPr>
                            <a:spLocks/>
                          </wps:cNvSpPr>
                          <wps:spPr bwMode="auto">
                            <a:xfrm>
                              <a:off x="8668" y="1577"/>
                              <a:ext cx="390" cy="389"/>
                            </a:xfrm>
                            <a:custGeom>
                              <a:avLst/>
                              <a:gdLst>
                                <a:gd name="T0" fmla="+- 0 8845 8668"/>
                                <a:gd name="T1" fmla="*/ T0 w 390"/>
                                <a:gd name="T2" fmla="+- 0 1577 1577"/>
                                <a:gd name="T3" fmla="*/ 1577 h 389"/>
                                <a:gd name="T4" fmla="+- 0 8780 8668"/>
                                <a:gd name="T5" fmla="*/ T4 w 390"/>
                                <a:gd name="T6" fmla="+- 0 1595 1577"/>
                                <a:gd name="T7" fmla="*/ 1595 h 389"/>
                                <a:gd name="T8" fmla="+- 0 8727 8668"/>
                                <a:gd name="T9" fmla="*/ T8 w 390"/>
                                <a:gd name="T10" fmla="+- 0 1632 1577"/>
                                <a:gd name="T11" fmla="*/ 1632 h 389"/>
                                <a:gd name="T12" fmla="+- 0 8688 8668"/>
                                <a:gd name="T13" fmla="*/ T12 w 390"/>
                                <a:gd name="T14" fmla="+- 0 1685 1577"/>
                                <a:gd name="T15" fmla="*/ 1685 h 389"/>
                                <a:gd name="T16" fmla="+- 0 8669 8668"/>
                                <a:gd name="T17" fmla="*/ T16 w 390"/>
                                <a:gd name="T18" fmla="+- 0 1749 1577"/>
                                <a:gd name="T19" fmla="*/ 1749 h 389"/>
                                <a:gd name="T20" fmla="+- 0 8668 8668"/>
                                <a:gd name="T21" fmla="*/ T20 w 390"/>
                                <a:gd name="T22" fmla="+- 0 1772 1577"/>
                                <a:gd name="T23" fmla="*/ 1772 h 389"/>
                                <a:gd name="T24" fmla="+- 0 8669 8668"/>
                                <a:gd name="T25" fmla="*/ T24 w 390"/>
                                <a:gd name="T26" fmla="+- 0 1793 1577"/>
                                <a:gd name="T27" fmla="*/ 1793 h 389"/>
                                <a:gd name="T28" fmla="+- 0 8687 8668"/>
                                <a:gd name="T29" fmla="*/ T28 w 390"/>
                                <a:gd name="T30" fmla="+- 0 1856 1577"/>
                                <a:gd name="T31" fmla="*/ 1856 h 389"/>
                                <a:gd name="T32" fmla="+- 0 8725 8668"/>
                                <a:gd name="T33" fmla="*/ T32 w 390"/>
                                <a:gd name="T34" fmla="+- 0 1909 1577"/>
                                <a:gd name="T35" fmla="*/ 1909 h 389"/>
                                <a:gd name="T36" fmla="+- 0 8778 8668"/>
                                <a:gd name="T37" fmla="*/ T36 w 390"/>
                                <a:gd name="T38" fmla="+- 0 1947 1577"/>
                                <a:gd name="T39" fmla="*/ 1947 h 389"/>
                                <a:gd name="T40" fmla="+- 0 8843 8668"/>
                                <a:gd name="T41" fmla="*/ T40 w 390"/>
                                <a:gd name="T42" fmla="+- 0 1965 1577"/>
                                <a:gd name="T43" fmla="*/ 1965 h 389"/>
                                <a:gd name="T44" fmla="+- 0 8867 8668"/>
                                <a:gd name="T45" fmla="*/ T44 w 390"/>
                                <a:gd name="T46" fmla="+- 0 1967 1577"/>
                                <a:gd name="T47" fmla="*/ 1967 h 389"/>
                                <a:gd name="T48" fmla="+- 0 8889 8668"/>
                                <a:gd name="T49" fmla="*/ T48 w 390"/>
                                <a:gd name="T50" fmla="+- 0 1965 1577"/>
                                <a:gd name="T51" fmla="*/ 1965 h 389"/>
                                <a:gd name="T52" fmla="+- 0 8951 8668"/>
                                <a:gd name="T53" fmla="*/ T52 w 390"/>
                                <a:gd name="T54" fmla="+- 0 1945 1577"/>
                                <a:gd name="T55" fmla="*/ 1945 h 389"/>
                                <a:gd name="T56" fmla="+- 0 9002 8668"/>
                                <a:gd name="T57" fmla="*/ T56 w 390"/>
                                <a:gd name="T58" fmla="+- 0 1907 1577"/>
                                <a:gd name="T59" fmla="*/ 1907 h 389"/>
                                <a:gd name="T60" fmla="+- 0 9039 8668"/>
                                <a:gd name="T61" fmla="*/ T60 w 390"/>
                                <a:gd name="T62" fmla="+- 0 1853 1577"/>
                                <a:gd name="T63" fmla="*/ 1853 h 389"/>
                                <a:gd name="T64" fmla="+- 0 9056 8668"/>
                                <a:gd name="T65" fmla="*/ T64 w 390"/>
                                <a:gd name="T66" fmla="+- 0 1786 1577"/>
                                <a:gd name="T67" fmla="*/ 1786 h 389"/>
                                <a:gd name="T68" fmla="+- 0 9058 8668"/>
                                <a:gd name="T69" fmla="*/ T68 w 390"/>
                                <a:gd name="T70" fmla="+- 0 1761 1577"/>
                                <a:gd name="T71" fmla="*/ 1761 h 389"/>
                                <a:gd name="T72" fmla="+- 0 9055 8668"/>
                                <a:gd name="T73" fmla="*/ T72 w 390"/>
                                <a:gd name="T74" fmla="+- 0 1739 1577"/>
                                <a:gd name="T75" fmla="*/ 1739 h 389"/>
                                <a:gd name="T76" fmla="+- 0 9034 8668"/>
                                <a:gd name="T77" fmla="*/ T76 w 390"/>
                                <a:gd name="T78" fmla="+- 0 1680 1577"/>
                                <a:gd name="T79" fmla="*/ 1680 h 389"/>
                                <a:gd name="T80" fmla="+- 0 8995 8668"/>
                                <a:gd name="T81" fmla="*/ T80 w 390"/>
                                <a:gd name="T82" fmla="+- 0 1630 1577"/>
                                <a:gd name="T83" fmla="*/ 1630 h 389"/>
                                <a:gd name="T84" fmla="+- 0 8939 8668"/>
                                <a:gd name="T85" fmla="*/ T84 w 390"/>
                                <a:gd name="T86" fmla="+- 0 1596 1577"/>
                                <a:gd name="T87" fmla="*/ 1596 h 389"/>
                                <a:gd name="T88" fmla="+- 0 8870 8668"/>
                                <a:gd name="T89" fmla="*/ T88 w 390"/>
                                <a:gd name="T90" fmla="+- 0 1579 1577"/>
                                <a:gd name="T91" fmla="*/ 1579 h 389"/>
                                <a:gd name="T92" fmla="+- 0 8845 8668"/>
                                <a:gd name="T93" fmla="*/ T92 w 390"/>
                                <a:gd name="T94" fmla="+- 0 1577 1577"/>
                                <a:gd name="T95" fmla="*/ 157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15"/>
                        <wpg:cNvGrpSpPr>
                          <a:grpSpLocks/>
                        </wpg:cNvGrpSpPr>
                        <wpg:grpSpPr bwMode="auto">
                          <a:xfrm>
                            <a:off x="8668" y="1577"/>
                            <a:ext cx="390" cy="389"/>
                            <a:chOff x="8668" y="1577"/>
                            <a:chExt cx="390" cy="389"/>
                          </a:xfrm>
                        </wpg:grpSpPr>
                        <wps:wsp>
                          <wps:cNvPr id="537" name="Freeform 416"/>
                          <wps:cNvSpPr>
                            <a:spLocks/>
                          </wps:cNvSpPr>
                          <wps:spPr bwMode="auto">
                            <a:xfrm>
                              <a:off x="8668" y="1577"/>
                              <a:ext cx="390" cy="389"/>
                            </a:xfrm>
                            <a:custGeom>
                              <a:avLst/>
                              <a:gdLst>
                                <a:gd name="T0" fmla="+- 0 8668 8668"/>
                                <a:gd name="T1" fmla="*/ T0 w 390"/>
                                <a:gd name="T2" fmla="+- 0 1772 1577"/>
                                <a:gd name="T3" fmla="*/ 1772 h 389"/>
                                <a:gd name="T4" fmla="+- 0 8680 8668"/>
                                <a:gd name="T5" fmla="*/ T4 w 390"/>
                                <a:gd name="T6" fmla="+- 0 1705 1577"/>
                                <a:gd name="T7" fmla="*/ 1705 h 389"/>
                                <a:gd name="T8" fmla="+- 0 8712 8668"/>
                                <a:gd name="T9" fmla="*/ T8 w 390"/>
                                <a:gd name="T10" fmla="+- 0 1648 1577"/>
                                <a:gd name="T11" fmla="*/ 1648 h 389"/>
                                <a:gd name="T12" fmla="+- 0 8761 8668"/>
                                <a:gd name="T13" fmla="*/ T12 w 390"/>
                                <a:gd name="T14" fmla="+- 0 1605 1577"/>
                                <a:gd name="T15" fmla="*/ 1605 h 389"/>
                                <a:gd name="T16" fmla="+- 0 8822 8668"/>
                                <a:gd name="T17" fmla="*/ T16 w 390"/>
                                <a:gd name="T18" fmla="+- 0 1581 1577"/>
                                <a:gd name="T19" fmla="*/ 1581 h 389"/>
                                <a:gd name="T20" fmla="+- 0 8845 8668"/>
                                <a:gd name="T21" fmla="*/ T20 w 390"/>
                                <a:gd name="T22" fmla="+- 0 1577 1577"/>
                                <a:gd name="T23" fmla="*/ 1577 h 389"/>
                                <a:gd name="T24" fmla="+- 0 8870 8668"/>
                                <a:gd name="T25" fmla="*/ T24 w 390"/>
                                <a:gd name="T26" fmla="+- 0 1579 1577"/>
                                <a:gd name="T27" fmla="*/ 1579 h 389"/>
                                <a:gd name="T28" fmla="+- 0 8939 8668"/>
                                <a:gd name="T29" fmla="*/ T28 w 390"/>
                                <a:gd name="T30" fmla="+- 0 1596 1577"/>
                                <a:gd name="T31" fmla="*/ 1596 h 389"/>
                                <a:gd name="T32" fmla="+- 0 8995 8668"/>
                                <a:gd name="T33" fmla="*/ T32 w 390"/>
                                <a:gd name="T34" fmla="+- 0 1630 1577"/>
                                <a:gd name="T35" fmla="*/ 1630 h 389"/>
                                <a:gd name="T36" fmla="+- 0 9034 8668"/>
                                <a:gd name="T37" fmla="*/ T36 w 390"/>
                                <a:gd name="T38" fmla="+- 0 1680 1577"/>
                                <a:gd name="T39" fmla="*/ 1680 h 389"/>
                                <a:gd name="T40" fmla="+- 0 9055 8668"/>
                                <a:gd name="T41" fmla="*/ T40 w 390"/>
                                <a:gd name="T42" fmla="+- 0 1739 1577"/>
                                <a:gd name="T43" fmla="*/ 1739 h 389"/>
                                <a:gd name="T44" fmla="+- 0 9058 8668"/>
                                <a:gd name="T45" fmla="*/ T44 w 390"/>
                                <a:gd name="T46" fmla="+- 0 1761 1577"/>
                                <a:gd name="T47" fmla="*/ 1761 h 389"/>
                                <a:gd name="T48" fmla="+- 0 9056 8668"/>
                                <a:gd name="T49" fmla="*/ T48 w 390"/>
                                <a:gd name="T50" fmla="+- 0 1786 1577"/>
                                <a:gd name="T51" fmla="*/ 1786 h 389"/>
                                <a:gd name="T52" fmla="+- 0 9039 8668"/>
                                <a:gd name="T53" fmla="*/ T52 w 390"/>
                                <a:gd name="T54" fmla="+- 0 1853 1577"/>
                                <a:gd name="T55" fmla="*/ 1853 h 389"/>
                                <a:gd name="T56" fmla="+- 0 9002 8668"/>
                                <a:gd name="T57" fmla="*/ T56 w 390"/>
                                <a:gd name="T58" fmla="+- 0 1907 1577"/>
                                <a:gd name="T59" fmla="*/ 1907 h 389"/>
                                <a:gd name="T60" fmla="+- 0 8951 8668"/>
                                <a:gd name="T61" fmla="*/ T60 w 390"/>
                                <a:gd name="T62" fmla="+- 0 1945 1577"/>
                                <a:gd name="T63" fmla="*/ 1945 h 389"/>
                                <a:gd name="T64" fmla="+- 0 8889 8668"/>
                                <a:gd name="T65" fmla="*/ T64 w 390"/>
                                <a:gd name="T66" fmla="+- 0 1965 1577"/>
                                <a:gd name="T67" fmla="*/ 1965 h 389"/>
                                <a:gd name="T68" fmla="+- 0 8867 8668"/>
                                <a:gd name="T69" fmla="*/ T68 w 390"/>
                                <a:gd name="T70" fmla="+- 0 1967 1577"/>
                                <a:gd name="T71" fmla="*/ 1967 h 389"/>
                                <a:gd name="T72" fmla="+- 0 8843 8668"/>
                                <a:gd name="T73" fmla="*/ T72 w 390"/>
                                <a:gd name="T74" fmla="+- 0 1965 1577"/>
                                <a:gd name="T75" fmla="*/ 1965 h 389"/>
                                <a:gd name="T76" fmla="+- 0 8778 8668"/>
                                <a:gd name="T77" fmla="*/ T76 w 390"/>
                                <a:gd name="T78" fmla="+- 0 1947 1577"/>
                                <a:gd name="T79" fmla="*/ 1947 h 389"/>
                                <a:gd name="T80" fmla="+- 0 8725 8668"/>
                                <a:gd name="T81" fmla="*/ T80 w 390"/>
                                <a:gd name="T82" fmla="+- 0 1909 1577"/>
                                <a:gd name="T83" fmla="*/ 1909 h 389"/>
                                <a:gd name="T84" fmla="+- 0 8687 8668"/>
                                <a:gd name="T85" fmla="*/ T84 w 390"/>
                                <a:gd name="T86" fmla="+- 0 1856 1577"/>
                                <a:gd name="T87" fmla="*/ 1856 h 389"/>
                                <a:gd name="T88" fmla="+- 0 8669 8668"/>
                                <a:gd name="T89" fmla="*/ T88 w 390"/>
                                <a:gd name="T90" fmla="+- 0 1793 1577"/>
                                <a:gd name="T91" fmla="*/ 1793 h 389"/>
                                <a:gd name="T92" fmla="+- 0 8668 8668"/>
                                <a:gd name="T93" fmla="*/ T92 w 390"/>
                                <a:gd name="T94" fmla="+- 0 1772 1577"/>
                                <a:gd name="T95" fmla="*/ 177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0F6DA" id="Group 414" o:spid="_x0000_s1026" style="position:absolute;margin-left:432.9pt;margin-top:78.35pt;width:20.5pt;height:20.45pt;z-index:-251766272;mso-position-horizontal-relative:page" coordorigin="8658,1567"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">
                <v:group id="Group 417" o:spid="_x0000_s1027" style="position:absolute;left:8668;top:1577;width:390;height:389" coordorigin="8668,1577"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18" o:spid="_x0000_s1028" style="position:absolute;left:8668;top:1577;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577;112,1595;59,1632;20,1685;1,1749;0,1772;1,1793;19,1856;57,1909;110,1947;175,1965;199,1967;221,1965;283,1945;334,1907;371,1853;388,1786;390,1761;387,1739;366,1680;327,1630;271,1596;202,1579;177,1577" o:connectangles="0,0,0,0,0,0,0,0,0,0,0,0,0,0,0,0,0,0,0,0,0,0,0,0"/>
                  </v:shape>
                </v:group>
                <v:group id="Group 415" o:spid="_x0000_s1029" style="position:absolute;left:8668;top:1577;width:390;height:389" coordorigin="8668,1577"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416" o:spid="_x0000_s1030" style="position:absolute;left:8668;top:1577;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" path="m,195l12,128,44,71,93,28,154,4,177,r25,2l271,19r56,34l366,103r21,59l390,184r-2,25l371,276r-37,54l283,368r-62,20l199,390r-24,-2l110,370,57,332,19,279,1,216,,195xe" filled="f">
                    <v:path arrowok="t" o:connecttype="custom" o:connectlocs="0,1772;12,1705;44,1648;93,1605;154,1581;177,1577;202,1579;271,1596;327,1630;366,1680;387,1739;390,1761;388,1786;371,1853;334,1907;283,1945;221,1965;199,1967;175,1965;110,1947;57,1909;19,1856;1,1793;0,1772"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1232" behindDoc="1" locked="0" layoutInCell="1" allowOverlap="1">
                <wp:simplePos x="0" y="0"/>
                <wp:positionH relativeFrom="page">
                  <wp:posOffset>4723130</wp:posOffset>
                </wp:positionH>
                <wp:positionV relativeFrom="paragraph">
                  <wp:posOffset>997585</wp:posOffset>
                </wp:positionV>
                <wp:extent cx="257175" cy="256540"/>
                <wp:effectExtent l="8255" t="6985" r="10795" b="3175"/>
                <wp:wrapNone/>
                <wp:docPr id="52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438" y="1571"/>
                          <a:chExt cx="405" cy="404"/>
                        </a:xfrm>
                      </wpg:grpSpPr>
                      <wpg:grpSp>
                        <wpg:cNvPr id="529" name="Group 412"/>
                        <wpg:cNvGrpSpPr>
                          <a:grpSpLocks/>
                        </wpg:cNvGrpSpPr>
                        <wpg:grpSpPr bwMode="auto">
                          <a:xfrm>
                            <a:off x="7445" y="1579"/>
                            <a:ext cx="390" cy="389"/>
                            <a:chOff x="7445" y="1579"/>
                            <a:chExt cx="390" cy="389"/>
                          </a:xfrm>
                        </wpg:grpSpPr>
                        <wps:wsp>
                          <wps:cNvPr id="530" name="Freeform 413"/>
                          <wps:cNvSpPr>
                            <a:spLocks/>
                          </wps:cNvSpPr>
                          <wps:spPr bwMode="auto">
                            <a:xfrm>
                              <a:off x="7445" y="1579"/>
                              <a:ext cx="390" cy="389"/>
                            </a:xfrm>
                            <a:custGeom>
                              <a:avLst/>
                              <a:gdLst>
                                <a:gd name="T0" fmla="+- 0 7622 7445"/>
                                <a:gd name="T1" fmla="*/ T0 w 390"/>
                                <a:gd name="T2" fmla="+- 0 1579 1579"/>
                                <a:gd name="T3" fmla="*/ 1579 h 389"/>
                                <a:gd name="T4" fmla="+- 0 7557 7445"/>
                                <a:gd name="T5" fmla="*/ T4 w 390"/>
                                <a:gd name="T6" fmla="+- 0 1596 1579"/>
                                <a:gd name="T7" fmla="*/ 1596 h 389"/>
                                <a:gd name="T8" fmla="+- 0 7504 7445"/>
                                <a:gd name="T9" fmla="*/ T8 w 390"/>
                                <a:gd name="T10" fmla="+- 0 1633 1579"/>
                                <a:gd name="T11" fmla="*/ 1633 h 389"/>
                                <a:gd name="T12" fmla="+- 0 7465 7445"/>
                                <a:gd name="T13" fmla="*/ T12 w 390"/>
                                <a:gd name="T14" fmla="+- 0 1686 1579"/>
                                <a:gd name="T15" fmla="*/ 1686 h 389"/>
                                <a:gd name="T16" fmla="+- 0 7446 7445"/>
                                <a:gd name="T17" fmla="*/ T16 w 390"/>
                                <a:gd name="T18" fmla="+- 0 1750 1579"/>
                                <a:gd name="T19" fmla="*/ 1750 h 389"/>
                                <a:gd name="T20" fmla="+- 0 7445 7445"/>
                                <a:gd name="T21" fmla="*/ T20 w 390"/>
                                <a:gd name="T22" fmla="+- 0 1773 1579"/>
                                <a:gd name="T23" fmla="*/ 1773 h 389"/>
                                <a:gd name="T24" fmla="+- 0 7446 7445"/>
                                <a:gd name="T25" fmla="*/ T24 w 390"/>
                                <a:gd name="T26" fmla="+- 0 1794 1579"/>
                                <a:gd name="T27" fmla="*/ 1794 h 389"/>
                                <a:gd name="T28" fmla="+- 0 7464 7445"/>
                                <a:gd name="T29" fmla="*/ T28 w 390"/>
                                <a:gd name="T30" fmla="+- 0 1857 1579"/>
                                <a:gd name="T31" fmla="*/ 1857 h 389"/>
                                <a:gd name="T32" fmla="+- 0 7502 7445"/>
                                <a:gd name="T33" fmla="*/ T32 w 390"/>
                                <a:gd name="T34" fmla="+- 0 1910 1579"/>
                                <a:gd name="T35" fmla="*/ 1910 h 389"/>
                                <a:gd name="T36" fmla="+- 0 7555 7445"/>
                                <a:gd name="T37" fmla="*/ T36 w 390"/>
                                <a:gd name="T38" fmla="+- 0 1948 1579"/>
                                <a:gd name="T39" fmla="*/ 1948 h 389"/>
                                <a:gd name="T40" fmla="+- 0 7620 7445"/>
                                <a:gd name="T41" fmla="*/ T40 w 390"/>
                                <a:gd name="T42" fmla="+- 0 1966 1579"/>
                                <a:gd name="T43" fmla="*/ 1966 h 389"/>
                                <a:gd name="T44" fmla="+- 0 7644 7445"/>
                                <a:gd name="T45" fmla="*/ T44 w 390"/>
                                <a:gd name="T46" fmla="+- 0 1968 1579"/>
                                <a:gd name="T47" fmla="*/ 1968 h 389"/>
                                <a:gd name="T48" fmla="+- 0 7666 7445"/>
                                <a:gd name="T49" fmla="*/ T48 w 390"/>
                                <a:gd name="T50" fmla="+- 0 1966 1579"/>
                                <a:gd name="T51" fmla="*/ 1966 h 389"/>
                                <a:gd name="T52" fmla="+- 0 7728 7445"/>
                                <a:gd name="T53" fmla="*/ T52 w 390"/>
                                <a:gd name="T54" fmla="+- 0 1946 1579"/>
                                <a:gd name="T55" fmla="*/ 1946 h 389"/>
                                <a:gd name="T56" fmla="+- 0 7779 7445"/>
                                <a:gd name="T57" fmla="*/ T56 w 390"/>
                                <a:gd name="T58" fmla="+- 0 1908 1579"/>
                                <a:gd name="T59" fmla="*/ 1908 h 389"/>
                                <a:gd name="T60" fmla="+- 0 7816 7445"/>
                                <a:gd name="T61" fmla="*/ T60 w 390"/>
                                <a:gd name="T62" fmla="+- 0 1854 1579"/>
                                <a:gd name="T63" fmla="*/ 1854 h 389"/>
                                <a:gd name="T64" fmla="+- 0 7833 7445"/>
                                <a:gd name="T65" fmla="*/ T64 w 390"/>
                                <a:gd name="T66" fmla="+- 0 1787 1579"/>
                                <a:gd name="T67" fmla="*/ 1787 h 389"/>
                                <a:gd name="T68" fmla="+- 0 7835 7445"/>
                                <a:gd name="T69" fmla="*/ T68 w 390"/>
                                <a:gd name="T70" fmla="+- 0 1762 1579"/>
                                <a:gd name="T71" fmla="*/ 1762 h 389"/>
                                <a:gd name="T72" fmla="+- 0 7832 7445"/>
                                <a:gd name="T73" fmla="*/ T72 w 390"/>
                                <a:gd name="T74" fmla="+- 0 1740 1579"/>
                                <a:gd name="T75" fmla="*/ 1740 h 389"/>
                                <a:gd name="T76" fmla="+- 0 7811 7445"/>
                                <a:gd name="T77" fmla="*/ T76 w 390"/>
                                <a:gd name="T78" fmla="+- 0 1681 1579"/>
                                <a:gd name="T79" fmla="*/ 1681 h 389"/>
                                <a:gd name="T80" fmla="+- 0 7772 7445"/>
                                <a:gd name="T81" fmla="*/ T80 w 390"/>
                                <a:gd name="T82" fmla="+- 0 1631 1579"/>
                                <a:gd name="T83" fmla="*/ 1631 h 389"/>
                                <a:gd name="T84" fmla="+- 0 7716 7445"/>
                                <a:gd name="T85" fmla="*/ T84 w 390"/>
                                <a:gd name="T86" fmla="+- 0 1597 1579"/>
                                <a:gd name="T87" fmla="*/ 1597 h 389"/>
                                <a:gd name="T88" fmla="+- 0 7647 7445"/>
                                <a:gd name="T89" fmla="*/ T88 w 390"/>
                                <a:gd name="T90" fmla="+- 0 1580 1579"/>
                                <a:gd name="T91" fmla="*/ 1580 h 389"/>
                                <a:gd name="T92" fmla="+- 0 7622 7445"/>
                                <a:gd name="T93" fmla="*/ T92 w 390"/>
                                <a:gd name="T94" fmla="+- 0 1579 1579"/>
                                <a:gd name="T95" fmla="*/ 157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10"/>
                        <wpg:cNvGrpSpPr>
                          <a:grpSpLocks/>
                        </wpg:cNvGrpSpPr>
                        <wpg:grpSpPr bwMode="auto">
                          <a:xfrm>
                            <a:off x="7445" y="1579"/>
                            <a:ext cx="390" cy="389"/>
                            <a:chOff x="7445" y="1579"/>
                            <a:chExt cx="390" cy="389"/>
                          </a:xfrm>
                        </wpg:grpSpPr>
                        <wps:wsp>
                          <wps:cNvPr id="532" name="Freeform 411"/>
                          <wps:cNvSpPr>
                            <a:spLocks/>
                          </wps:cNvSpPr>
                          <wps:spPr bwMode="auto">
                            <a:xfrm>
                              <a:off x="7445" y="1579"/>
                              <a:ext cx="390" cy="389"/>
                            </a:xfrm>
                            <a:custGeom>
                              <a:avLst/>
                              <a:gdLst>
                                <a:gd name="T0" fmla="+- 0 7445 7445"/>
                                <a:gd name="T1" fmla="*/ T0 w 390"/>
                                <a:gd name="T2" fmla="+- 0 1773 1579"/>
                                <a:gd name="T3" fmla="*/ 1773 h 389"/>
                                <a:gd name="T4" fmla="+- 0 7457 7445"/>
                                <a:gd name="T5" fmla="*/ T4 w 390"/>
                                <a:gd name="T6" fmla="+- 0 1706 1579"/>
                                <a:gd name="T7" fmla="*/ 1706 h 389"/>
                                <a:gd name="T8" fmla="+- 0 7489 7445"/>
                                <a:gd name="T9" fmla="*/ T8 w 390"/>
                                <a:gd name="T10" fmla="+- 0 1649 1579"/>
                                <a:gd name="T11" fmla="*/ 1649 h 389"/>
                                <a:gd name="T12" fmla="+- 0 7538 7445"/>
                                <a:gd name="T13" fmla="*/ T12 w 390"/>
                                <a:gd name="T14" fmla="+- 0 1606 1579"/>
                                <a:gd name="T15" fmla="*/ 1606 h 389"/>
                                <a:gd name="T16" fmla="+- 0 7599 7445"/>
                                <a:gd name="T17" fmla="*/ T16 w 390"/>
                                <a:gd name="T18" fmla="+- 0 1582 1579"/>
                                <a:gd name="T19" fmla="*/ 1582 h 389"/>
                                <a:gd name="T20" fmla="+- 0 7622 7445"/>
                                <a:gd name="T21" fmla="*/ T20 w 390"/>
                                <a:gd name="T22" fmla="+- 0 1579 1579"/>
                                <a:gd name="T23" fmla="*/ 1579 h 389"/>
                                <a:gd name="T24" fmla="+- 0 7647 7445"/>
                                <a:gd name="T25" fmla="*/ T24 w 390"/>
                                <a:gd name="T26" fmla="+- 0 1580 1579"/>
                                <a:gd name="T27" fmla="*/ 1580 h 389"/>
                                <a:gd name="T28" fmla="+- 0 7716 7445"/>
                                <a:gd name="T29" fmla="*/ T28 w 390"/>
                                <a:gd name="T30" fmla="+- 0 1597 1579"/>
                                <a:gd name="T31" fmla="*/ 1597 h 389"/>
                                <a:gd name="T32" fmla="+- 0 7772 7445"/>
                                <a:gd name="T33" fmla="*/ T32 w 390"/>
                                <a:gd name="T34" fmla="+- 0 1631 1579"/>
                                <a:gd name="T35" fmla="*/ 1631 h 389"/>
                                <a:gd name="T36" fmla="+- 0 7811 7445"/>
                                <a:gd name="T37" fmla="*/ T36 w 390"/>
                                <a:gd name="T38" fmla="+- 0 1681 1579"/>
                                <a:gd name="T39" fmla="*/ 1681 h 389"/>
                                <a:gd name="T40" fmla="+- 0 7832 7445"/>
                                <a:gd name="T41" fmla="*/ T40 w 390"/>
                                <a:gd name="T42" fmla="+- 0 1740 1579"/>
                                <a:gd name="T43" fmla="*/ 1740 h 389"/>
                                <a:gd name="T44" fmla="+- 0 7835 7445"/>
                                <a:gd name="T45" fmla="*/ T44 w 390"/>
                                <a:gd name="T46" fmla="+- 0 1762 1579"/>
                                <a:gd name="T47" fmla="*/ 1762 h 389"/>
                                <a:gd name="T48" fmla="+- 0 7833 7445"/>
                                <a:gd name="T49" fmla="*/ T48 w 390"/>
                                <a:gd name="T50" fmla="+- 0 1787 1579"/>
                                <a:gd name="T51" fmla="*/ 1787 h 389"/>
                                <a:gd name="T52" fmla="+- 0 7816 7445"/>
                                <a:gd name="T53" fmla="*/ T52 w 390"/>
                                <a:gd name="T54" fmla="+- 0 1854 1579"/>
                                <a:gd name="T55" fmla="*/ 1854 h 389"/>
                                <a:gd name="T56" fmla="+- 0 7779 7445"/>
                                <a:gd name="T57" fmla="*/ T56 w 390"/>
                                <a:gd name="T58" fmla="+- 0 1908 1579"/>
                                <a:gd name="T59" fmla="*/ 1908 h 389"/>
                                <a:gd name="T60" fmla="+- 0 7728 7445"/>
                                <a:gd name="T61" fmla="*/ T60 w 390"/>
                                <a:gd name="T62" fmla="+- 0 1946 1579"/>
                                <a:gd name="T63" fmla="*/ 1946 h 389"/>
                                <a:gd name="T64" fmla="+- 0 7666 7445"/>
                                <a:gd name="T65" fmla="*/ T64 w 390"/>
                                <a:gd name="T66" fmla="+- 0 1966 1579"/>
                                <a:gd name="T67" fmla="*/ 1966 h 389"/>
                                <a:gd name="T68" fmla="+- 0 7644 7445"/>
                                <a:gd name="T69" fmla="*/ T68 w 390"/>
                                <a:gd name="T70" fmla="+- 0 1968 1579"/>
                                <a:gd name="T71" fmla="*/ 1968 h 389"/>
                                <a:gd name="T72" fmla="+- 0 7620 7445"/>
                                <a:gd name="T73" fmla="*/ T72 w 390"/>
                                <a:gd name="T74" fmla="+- 0 1966 1579"/>
                                <a:gd name="T75" fmla="*/ 1966 h 389"/>
                                <a:gd name="T76" fmla="+- 0 7555 7445"/>
                                <a:gd name="T77" fmla="*/ T76 w 390"/>
                                <a:gd name="T78" fmla="+- 0 1948 1579"/>
                                <a:gd name="T79" fmla="*/ 1948 h 389"/>
                                <a:gd name="T80" fmla="+- 0 7502 7445"/>
                                <a:gd name="T81" fmla="*/ T80 w 390"/>
                                <a:gd name="T82" fmla="+- 0 1910 1579"/>
                                <a:gd name="T83" fmla="*/ 1910 h 389"/>
                                <a:gd name="T84" fmla="+- 0 7464 7445"/>
                                <a:gd name="T85" fmla="*/ T84 w 390"/>
                                <a:gd name="T86" fmla="+- 0 1857 1579"/>
                                <a:gd name="T87" fmla="*/ 1857 h 389"/>
                                <a:gd name="T88" fmla="+- 0 7446 7445"/>
                                <a:gd name="T89" fmla="*/ T88 w 390"/>
                                <a:gd name="T90" fmla="+- 0 1794 1579"/>
                                <a:gd name="T91" fmla="*/ 1794 h 389"/>
                                <a:gd name="T92" fmla="+- 0 7445 7445"/>
                                <a:gd name="T93" fmla="*/ T92 w 390"/>
                                <a:gd name="T94" fmla="+- 0 1773 1579"/>
                                <a:gd name="T95" fmla="*/ 177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B4435B" id="Group 409" o:spid="_x0000_s1026" style="position:absolute;margin-left:371.9pt;margin-top:78.55pt;width:20.25pt;height:20.2pt;z-index:-251765248;mso-position-horizontal-relative:page" coordorigin="7438,1571"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">
                <v:group id="Group 412" o:spid="_x0000_s1027" style="position:absolute;left:7445;top:1579;width:390;height:389" coordorigin="7445,1579"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13" o:spid="_x0000_s1028" style="position:absolute;left:7445;top:1579;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579;112,1596;59,1633;20,1686;1,1750;0,1773;1,1794;19,1857;57,1910;110,1948;175,1966;199,1968;221,1966;283,1946;334,1908;371,1854;388,1787;390,1762;387,1740;366,1681;327,1631;271,1597;202,1580;177,1579" o:connectangles="0,0,0,0,0,0,0,0,0,0,0,0,0,0,0,0,0,0,0,0,0,0,0,0"/>
                  </v:shape>
                </v:group>
                <v:group id="Group 410" o:spid="_x0000_s1029" style="position:absolute;left:7445;top:1579;width:390;height:389" coordorigin="7445,1579"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11" o:spid="_x0000_s1030" style="position:absolute;left:7445;top:1579;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" path="m,194l12,127,44,70,93,27,154,3,177,r25,1l271,18r56,34l366,102r21,59l390,183r-2,25l371,275r-37,54l283,367r-62,20l199,389r-24,-2l110,369,57,331,19,278,1,215,,194xe" filled="f">
                    <v:path arrowok="t" o:connecttype="custom" o:connectlocs="0,1773;12,1706;44,1649;93,1606;154,1582;177,1579;202,1580;271,1597;327,1631;366,1681;387,1740;390,1762;388,1787;371,1854;334,1908;283,1946;221,1966;199,1968;175,1966;110,1948;57,1910;19,1857;1,1794;0,1773"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2256" behindDoc="1" locked="0" layoutInCell="1" allowOverlap="1">
                <wp:simplePos x="0" y="0"/>
                <wp:positionH relativeFrom="page">
                  <wp:posOffset>6189980</wp:posOffset>
                </wp:positionH>
                <wp:positionV relativeFrom="paragraph">
                  <wp:posOffset>996950</wp:posOffset>
                </wp:positionV>
                <wp:extent cx="257175" cy="256540"/>
                <wp:effectExtent l="8255" t="6350" r="10795" b="3810"/>
                <wp:wrapNone/>
                <wp:docPr id="52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9748" y="1570"/>
                          <a:chExt cx="405" cy="404"/>
                        </a:xfrm>
                      </wpg:grpSpPr>
                      <wpg:grpSp>
                        <wpg:cNvPr id="524" name="Group 407"/>
                        <wpg:cNvGrpSpPr>
                          <a:grpSpLocks/>
                        </wpg:cNvGrpSpPr>
                        <wpg:grpSpPr bwMode="auto">
                          <a:xfrm>
                            <a:off x="9755" y="1577"/>
                            <a:ext cx="390" cy="389"/>
                            <a:chOff x="9755" y="1577"/>
                            <a:chExt cx="390" cy="389"/>
                          </a:xfrm>
                        </wpg:grpSpPr>
                        <wps:wsp>
                          <wps:cNvPr id="525" name="Freeform 408"/>
                          <wps:cNvSpPr>
                            <a:spLocks/>
                          </wps:cNvSpPr>
                          <wps:spPr bwMode="auto">
                            <a:xfrm>
                              <a:off x="9755" y="1577"/>
                              <a:ext cx="390" cy="389"/>
                            </a:xfrm>
                            <a:custGeom>
                              <a:avLst/>
                              <a:gdLst>
                                <a:gd name="T0" fmla="+- 0 9932 9755"/>
                                <a:gd name="T1" fmla="*/ T0 w 390"/>
                                <a:gd name="T2" fmla="+- 0 1577 1577"/>
                                <a:gd name="T3" fmla="*/ 1577 h 389"/>
                                <a:gd name="T4" fmla="+- 0 9867 9755"/>
                                <a:gd name="T5" fmla="*/ T4 w 390"/>
                                <a:gd name="T6" fmla="+- 0 1595 1577"/>
                                <a:gd name="T7" fmla="*/ 1595 h 389"/>
                                <a:gd name="T8" fmla="+- 0 9814 9755"/>
                                <a:gd name="T9" fmla="*/ T8 w 390"/>
                                <a:gd name="T10" fmla="+- 0 1632 1577"/>
                                <a:gd name="T11" fmla="*/ 1632 h 389"/>
                                <a:gd name="T12" fmla="+- 0 9775 9755"/>
                                <a:gd name="T13" fmla="*/ T12 w 390"/>
                                <a:gd name="T14" fmla="+- 0 1685 1577"/>
                                <a:gd name="T15" fmla="*/ 1685 h 389"/>
                                <a:gd name="T16" fmla="+- 0 9756 9755"/>
                                <a:gd name="T17" fmla="*/ T16 w 390"/>
                                <a:gd name="T18" fmla="+- 0 1749 1577"/>
                                <a:gd name="T19" fmla="*/ 1749 h 389"/>
                                <a:gd name="T20" fmla="+- 0 9755 9755"/>
                                <a:gd name="T21" fmla="*/ T20 w 390"/>
                                <a:gd name="T22" fmla="+- 0 1772 1577"/>
                                <a:gd name="T23" fmla="*/ 1772 h 389"/>
                                <a:gd name="T24" fmla="+- 0 9756 9755"/>
                                <a:gd name="T25" fmla="*/ T24 w 390"/>
                                <a:gd name="T26" fmla="+- 0 1793 1577"/>
                                <a:gd name="T27" fmla="*/ 1793 h 389"/>
                                <a:gd name="T28" fmla="+- 0 9774 9755"/>
                                <a:gd name="T29" fmla="*/ T28 w 390"/>
                                <a:gd name="T30" fmla="+- 0 1856 1577"/>
                                <a:gd name="T31" fmla="*/ 1856 h 389"/>
                                <a:gd name="T32" fmla="+- 0 9812 9755"/>
                                <a:gd name="T33" fmla="*/ T32 w 390"/>
                                <a:gd name="T34" fmla="+- 0 1909 1577"/>
                                <a:gd name="T35" fmla="*/ 1909 h 389"/>
                                <a:gd name="T36" fmla="+- 0 9865 9755"/>
                                <a:gd name="T37" fmla="*/ T36 w 390"/>
                                <a:gd name="T38" fmla="+- 0 1947 1577"/>
                                <a:gd name="T39" fmla="*/ 1947 h 389"/>
                                <a:gd name="T40" fmla="+- 0 9930 9755"/>
                                <a:gd name="T41" fmla="*/ T40 w 390"/>
                                <a:gd name="T42" fmla="+- 0 1965 1577"/>
                                <a:gd name="T43" fmla="*/ 1965 h 389"/>
                                <a:gd name="T44" fmla="+- 0 9954 9755"/>
                                <a:gd name="T45" fmla="*/ T44 w 390"/>
                                <a:gd name="T46" fmla="+- 0 1967 1577"/>
                                <a:gd name="T47" fmla="*/ 1967 h 389"/>
                                <a:gd name="T48" fmla="+- 0 9976 9755"/>
                                <a:gd name="T49" fmla="*/ T48 w 390"/>
                                <a:gd name="T50" fmla="+- 0 1965 1577"/>
                                <a:gd name="T51" fmla="*/ 1965 h 389"/>
                                <a:gd name="T52" fmla="+- 0 10038 9755"/>
                                <a:gd name="T53" fmla="*/ T52 w 390"/>
                                <a:gd name="T54" fmla="+- 0 1945 1577"/>
                                <a:gd name="T55" fmla="*/ 1945 h 389"/>
                                <a:gd name="T56" fmla="+- 0 10089 9755"/>
                                <a:gd name="T57" fmla="*/ T56 w 390"/>
                                <a:gd name="T58" fmla="+- 0 1907 1577"/>
                                <a:gd name="T59" fmla="*/ 1907 h 389"/>
                                <a:gd name="T60" fmla="+- 0 10126 9755"/>
                                <a:gd name="T61" fmla="*/ T60 w 390"/>
                                <a:gd name="T62" fmla="+- 0 1853 1577"/>
                                <a:gd name="T63" fmla="*/ 1853 h 389"/>
                                <a:gd name="T64" fmla="+- 0 10143 9755"/>
                                <a:gd name="T65" fmla="*/ T64 w 390"/>
                                <a:gd name="T66" fmla="+- 0 1786 1577"/>
                                <a:gd name="T67" fmla="*/ 1786 h 389"/>
                                <a:gd name="T68" fmla="+- 0 10145 9755"/>
                                <a:gd name="T69" fmla="*/ T68 w 390"/>
                                <a:gd name="T70" fmla="+- 0 1761 1577"/>
                                <a:gd name="T71" fmla="*/ 1761 h 389"/>
                                <a:gd name="T72" fmla="+- 0 10142 9755"/>
                                <a:gd name="T73" fmla="*/ T72 w 390"/>
                                <a:gd name="T74" fmla="+- 0 1739 1577"/>
                                <a:gd name="T75" fmla="*/ 1739 h 389"/>
                                <a:gd name="T76" fmla="+- 0 10121 9755"/>
                                <a:gd name="T77" fmla="*/ T76 w 390"/>
                                <a:gd name="T78" fmla="+- 0 1680 1577"/>
                                <a:gd name="T79" fmla="*/ 1680 h 389"/>
                                <a:gd name="T80" fmla="+- 0 10082 9755"/>
                                <a:gd name="T81" fmla="*/ T80 w 390"/>
                                <a:gd name="T82" fmla="+- 0 1630 1577"/>
                                <a:gd name="T83" fmla="*/ 1630 h 389"/>
                                <a:gd name="T84" fmla="+- 0 10026 9755"/>
                                <a:gd name="T85" fmla="*/ T84 w 390"/>
                                <a:gd name="T86" fmla="+- 0 1596 1577"/>
                                <a:gd name="T87" fmla="*/ 1596 h 389"/>
                                <a:gd name="T88" fmla="+- 0 9957 9755"/>
                                <a:gd name="T89" fmla="*/ T88 w 390"/>
                                <a:gd name="T90" fmla="+- 0 1579 1577"/>
                                <a:gd name="T91" fmla="*/ 1579 h 389"/>
                                <a:gd name="T92" fmla="+- 0 9932 9755"/>
                                <a:gd name="T93" fmla="*/ T92 w 390"/>
                                <a:gd name="T94" fmla="+- 0 1577 1577"/>
                                <a:gd name="T95" fmla="*/ 157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05"/>
                        <wpg:cNvGrpSpPr>
                          <a:grpSpLocks/>
                        </wpg:cNvGrpSpPr>
                        <wpg:grpSpPr bwMode="auto">
                          <a:xfrm>
                            <a:off x="9755" y="1577"/>
                            <a:ext cx="390" cy="389"/>
                            <a:chOff x="9755" y="1577"/>
                            <a:chExt cx="390" cy="389"/>
                          </a:xfrm>
                        </wpg:grpSpPr>
                        <wps:wsp>
                          <wps:cNvPr id="527" name="Freeform 406"/>
                          <wps:cNvSpPr>
                            <a:spLocks/>
                          </wps:cNvSpPr>
                          <wps:spPr bwMode="auto">
                            <a:xfrm>
                              <a:off x="9755" y="1577"/>
                              <a:ext cx="390" cy="389"/>
                            </a:xfrm>
                            <a:custGeom>
                              <a:avLst/>
                              <a:gdLst>
                                <a:gd name="T0" fmla="+- 0 9755 9755"/>
                                <a:gd name="T1" fmla="*/ T0 w 390"/>
                                <a:gd name="T2" fmla="+- 0 1772 1577"/>
                                <a:gd name="T3" fmla="*/ 1772 h 389"/>
                                <a:gd name="T4" fmla="+- 0 9767 9755"/>
                                <a:gd name="T5" fmla="*/ T4 w 390"/>
                                <a:gd name="T6" fmla="+- 0 1705 1577"/>
                                <a:gd name="T7" fmla="*/ 1705 h 389"/>
                                <a:gd name="T8" fmla="+- 0 9799 9755"/>
                                <a:gd name="T9" fmla="*/ T8 w 390"/>
                                <a:gd name="T10" fmla="+- 0 1648 1577"/>
                                <a:gd name="T11" fmla="*/ 1648 h 389"/>
                                <a:gd name="T12" fmla="+- 0 9848 9755"/>
                                <a:gd name="T13" fmla="*/ T12 w 390"/>
                                <a:gd name="T14" fmla="+- 0 1605 1577"/>
                                <a:gd name="T15" fmla="*/ 1605 h 389"/>
                                <a:gd name="T16" fmla="+- 0 9909 9755"/>
                                <a:gd name="T17" fmla="*/ T16 w 390"/>
                                <a:gd name="T18" fmla="+- 0 1581 1577"/>
                                <a:gd name="T19" fmla="*/ 1581 h 389"/>
                                <a:gd name="T20" fmla="+- 0 9932 9755"/>
                                <a:gd name="T21" fmla="*/ T20 w 390"/>
                                <a:gd name="T22" fmla="+- 0 1577 1577"/>
                                <a:gd name="T23" fmla="*/ 1577 h 389"/>
                                <a:gd name="T24" fmla="+- 0 9957 9755"/>
                                <a:gd name="T25" fmla="*/ T24 w 390"/>
                                <a:gd name="T26" fmla="+- 0 1579 1577"/>
                                <a:gd name="T27" fmla="*/ 1579 h 389"/>
                                <a:gd name="T28" fmla="+- 0 10026 9755"/>
                                <a:gd name="T29" fmla="*/ T28 w 390"/>
                                <a:gd name="T30" fmla="+- 0 1596 1577"/>
                                <a:gd name="T31" fmla="*/ 1596 h 389"/>
                                <a:gd name="T32" fmla="+- 0 10082 9755"/>
                                <a:gd name="T33" fmla="*/ T32 w 390"/>
                                <a:gd name="T34" fmla="+- 0 1630 1577"/>
                                <a:gd name="T35" fmla="*/ 1630 h 389"/>
                                <a:gd name="T36" fmla="+- 0 10121 9755"/>
                                <a:gd name="T37" fmla="*/ T36 w 390"/>
                                <a:gd name="T38" fmla="+- 0 1680 1577"/>
                                <a:gd name="T39" fmla="*/ 1680 h 389"/>
                                <a:gd name="T40" fmla="+- 0 10142 9755"/>
                                <a:gd name="T41" fmla="*/ T40 w 390"/>
                                <a:gd name="T42" fmla="+- 0 1739 1577"/>
                                <a:gd name="T43" fmla="*/ 1739 h 389"/>
                                <a:gd name="T44" fmla="+- 0 10145 9755"/>
                                <a:gd name="T45" fmla="*/ T44 w 390"/>
                                <a:gd name="T46" fmla="+- 0 1761 1577"/>
                                <a:gd name="T47" fmla="*/ 1761 h 389"/>
                                <a:gd name="T48" fmla="+- 0 10143 9755"/>
                                <a:gd name="T49" fmla="*/ T48 w 390"/>
                                <a:gd name="T50" fmla="+- 0 1786 1577"/>
                                <a:gd name="T51" fmla="*/ 1786 h 389"/>
                                <a:gd name="T52" fmla="+- 0 10126 9755"/>
                                <a:gd name="T53" fmla="*/ T52 w 390"/>
                                <a:gd name="T54" fmla="+- 0 1853 1577"/>
                                <a:gd name="T55" fmla="*/ 1853 h 389"/>
                                <a:gd name="T56" fmla="+- 0 10089 9755"/>
                                <a:gd name="T57" fmla="*/ T56 w 390"/>
                                <a:gd name="T58" fmla="+- 0 1907 1577"/>
                                <a:gd name="T59" fmla="*/ 1907 h 389"/>
                                <a:gd name="T60" fmla="+- 0 10038 9755"/>
                                <a:gd name="T61" fmla="*/ T60 w 390"/>
                                <a:gd name="T62" fmla="+- 0 1945 1577"/>
                                <a:gd name="T63" fmla="*/ 1945 h 389"/>
                                <a:gd name="T64" fmla="+- 0 9976 9755"/>
                                <a:gd name="T65" fmla="*/ T64 w 390"/>
                                <a:gd name="T66" fmla="+- 0 1965 1577"/>
                                <a:gd name="T67" fmla="*/ 1965 h 389"/>
                                <a:gd name="T68" fmla="+- 0 9954 9755"/>
                                <a:gd name="T69" fmla="*/ T68 w 390"/>
                                <a:gd name="T70" fmla="+- 0 1967 1577"/>
                                <a:gd name="T71" fmla="*/ 1967 h 389"/>
                                <a:gd name="T72" fmla="+- 0 9930 9755"/>
                                <a:gd name="T73" fmla="*/ T72 w 390"/>
                                <a:gd name="T74" fmla="+- 0 1965 1577"/>
                                <a:gd name="T75" fmla="*/ 1965 h 389"/>
                                <a:gd name="T76" fmla="+- 0 9865 9755"/>
                                <a:gd name="T77" fmla="*/ T76 w 390"/>
                                <a:gd name="T78" fmla="+- 0 1947 1577"/>
                                <a:gd name="T79" fmla="*/ 1947 h 389"/>
                                <a:gd name="T80" fmla="+- 0 9812 9755"/>
                                <a:gd name="T81" fmla="*/ T80 w 390"/>
                                <a:gd name="T82" fmla="+- 0 1909 1577"/>
                                <a:gd name="T83" fmla="*/ 1909 h 389"/>
                                <a:gd name="T84" fmla="+- 0 9774 9755"/>
                                <a:gd name="T85" fmla="*/ T84 w 390"/>
                                <a:gd name="T86" fmla="+- 0 1856 1577"/>
                                <a:gd name="T87" fmla="*/ 1856 h 389"/>
                                <a:gd name="T88" fmla="+- 0 9756 9755"/>
                                <a:gd name="T89" fmla="*/ T88 w 390"/>
                                <a:gd name="T90" fmla="+- 0 1793 1577"/>
                                <a:gd name="T91" fmla="*/ 1793 h 389"/>
                                <a:gd name="T92" fmla="+- 0 9755 9755"/>
                                <a:gd name="T93" fmla="*/ T92 w 390"/>
                                <a:gd name="T94" fmla="+- 0 1772 1577"/>
                                <a:gd name="T95" fmla="*/ 177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258DD" id="Group 404" o:spid="_x0000_s1026" style="position:absolute;margin-left:487.4pt;margin-top:78.5pt;width:20.25pt;height:20.2pt;z-index:-251764224;mso-position-horizontal-relative:page" coordorigin="9748,1570"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">
                <v:group id="Group 407" o:spid="_x0000_s1027" style="position:absolute;left:9755;top:1577;width:390;height:389" coordorigin="9755,1577"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408" o:spid="_x0000_s1028" style="position:absolute;left:9755;top:1577;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577;112,1595;59,1632;20,1685;1,1749;0,1772;1,1793;19,1856;57,1909;110,1947;175,1965;199,1967;221,1965;283,1945;334,1907;371,1853;388,1786;390,1761;387,1739;366,1680;327,1630;271,1596;202,1579;177,1577" o:connectangles="0,0,0,0,0,0,0,0,0,0,0,0,0,0,0,0,0,0,0,0,0,0,0,0"/>
                  </v:shape>
                </v:group>
                <v:group id="Group 405" o:spid="_x0000_s1029" style="position:absolute;left:9755;top:1577;width:390;height:389" coordorigin="9755,1577"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406" o:spid="_x0000_s1030" style="position:absolute;left:9755;top:1577;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" path="m,195l12,128,44,71,93,28,154,4,177,r25,2l271,19r56,34l366,103r21,59l390,184r-2,25l371,276r-37,54l283,368r-62,20l199,390r-24,-2l110,370,57,332,19,279,1,216,,195xe" filled="f">
                    <v:path arrowok="t" o:connecttype="custom" o:connectlocs="0,1772;12,1705;44,1648;93,1605;154,1581;177,1577;202,1579;271,1596;327,1630;366,1680;387,1739;390,1761;388,1786;371,1853;334,1907;283,1945;221,1965;199,1967;175,1965;110,1947;57,1909;19,1856;1,1793;0,1772"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811"/>
        <w:gridCol w:w="5167"/>
        <w:gridCol w:w="1010"/>
        <w:gridCol w:w="951"/>
        <w:gridCol w:w="946"/>
      </w:tblGrid>
      <w:tr w:rsidR="00326228" w:rsidTr="00CC58C4">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16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55"/>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95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0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94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58"/>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rsidTr="00CC58C4">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time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ula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tus.</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solve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ap</w:t>
            </w:r>
            <w:r>
              <w:rPr>
                <w:rFonts w:ascii="Times New Roman" w:eastAsia="Times New Roman" w:hAnsi="Times New Roman" w:cs="Times New Roman"/>
                <w:sz w:val="24"/>
                <w:szCs w:val="24"/>
              </w:rPr>
              <w:t>h to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 to solve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p>
          <w:p w:rsidR="00326228" w:rsidRDefault="004B606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time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qua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phs to solve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Gra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C58C4">
        <w:trPr>
          <w:trHeight w:hRule="exact" w:val="840"/>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167"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know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p>
          <w:p w:rsidR="00326228" w:rsidRDefault="004B6062">
            <w:pPr>
              <w:pStyle w:val="TableParagraph"/>
              <w:ind w:left="102" w:right="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ions to solve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c>
          <w:tcPr>
            <w:tcW w:w="951" w:type="dxa"/>
            <w:tcBorders>
              <w:top w:val="single" w:sz="5" w:space="0" w:color="000000"/>
              <w:left w:val="single" w:sz="5" w:space="0" w:color="000000"/>
              <w:bottom w:val="single" w:sz="5" w:space="0" w:color="000000"/>
              <w:right w:val="single" w:sz="5" w:space="0" w:color="000000"/>
            </w:tcBorders>
          </w:tcPr>
          <w:p w:rsidR="00326228" w:rsidRDefault="00326228"/>
        </w:tc>
        <w:tc>
          <w:tcPr>
            <w:tcW w:w="946"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5273FF" w:rsidRDefault="005273FF"/>
    <w:p w:rsidR="005273FF" w:rsidRDefault="005273FF" w:rsidP="005273FF">
      <w:pPr>
        <w:pStyle w:val="Heading3"/>
      </w:pPr>
      <w:bookmarkStart w:id="22" w:name="_Toc345780595"/>
      <w:bookmarkStart w:id="23" w:name="_Toc345790141"/>
      <w:r>
        <w:t>Past Exam Questions</w:t>
      </w:r>
      <w:bookmarkEnd w:id="22"/>
      <w:bookmarkEnd w:id="23"/>
    </w:p>
    <w:p w:rsidR="005273FF" w:rsidRDefault="005273FF" w:rsidP="00C00ED7">
      <w:pPr>
        <w:pStyle w:val="NoSpacing"/>
        <w:numPr>
          <w:ilvl w:val="0"/>
          <w:numId w:val="57"/>
        </w:numPr>
        <w:rPr>
          <w:color w:val="000000"/>
        </w:rPr>
      </w:pPr>
      <w:r>
        <w:rPr>
          <w:color w:val="000000"/>
        </w:rPr>
        <w:t>Define velocity.</w:t>
      </w:r>
    </w:p>
    <w:p w:rsidR="005273FF" w:rsidRDefault="005273FF" w:rsidP="005273FF">
      <w:pPr>
        <w:pStyle w:val="NoSpacing"/>
        <w:ind w:left="360"/>
        <w:rPr>
          <w:color w:val="000000"/>
        </w:rPr>
      </w:pPr>
    </w:p>
    <w:p w:rsidR="005273FF" w:rsidRDefault="005273FF" w:rsidP="00C00ED7">
      <w:pPr>
        <w:pStyle w:val="NoSpacing"/>
        <w:numPr>
          <w:ilvl w:val="0"/>
          <w:numId w:val="57"/>
        </w:numPr>
        <w:rPr>
          <w:color w:val="000000"/>
        </w:rPr>
      </w:pPr>
      <w:r>
        <w:rPr>
          <w:color w:val="000000"/>
        </w:rPr>
        <w:t>Define acceleration.</w:t>
      </w:r>
    </w:p>
    <w:p w:rsidR="00EF37E3" w:rsidRDefault="00EF37E3" w:rsidP="00EF37E3">
      <w:pPr>
        <w:pStyle w:val="NoSpacing"/>
        <w:rPr>
          <w:color w:val="000000"/>
        </w:rPr>
      </w:pPr>
    </w:p>
    <w:p w:rsidR="00EF37E3" w:rsidRDefault="00EF37E3" w:rsidP="00C00ED7">
      <w:pPr>
        <w:pStyle w:val="NoSpacing"/>
        <w:numPr>
          <w:ilvl w:val="0"/>
          <w:numId w:val="57"/>
        </w:numPr>
        <w:rPr>
          <w:lang w:val="en-IE"/>
        </w:rPr>
      </w:pPr>
      <w:r>
        <w:rPr>
          <w:rFonts w:ascii="TimesNewRoman" w:hAnsi="TimesNewRoman" w:cs="TimesNewRoman"/>
          <w:lang w:val="en-IE"/>
        </w:rPr>
        <w:t>What is meant by the term ‘acceleration due to gravity’?</w:t>
      </w:r>
    </w:p>
    <w:p w:rsidR="005273FF" w:rsidRDefault="005273FF" w:rsidP="005273FF">
      <w:pPr>
        <w:pStyle w:val="NoSpacing"/>
        <w:ind w:left="357"/>
        <w:rPr>
          <w:lang w:eastAsia="en-IE"/>
        </w:rPr>
      </w:pPr>
    </w:p>
    <w:p w:rsidR="005273FF" w:rsidRPr="00DF204F" w:rsidRDefault="005273FF" w:rsidP="00C00ED7">
      <w:pPr>
        <w:pStyle w:val="NoSpacing"/>
        <w:numPr>
          <w:ilvl w:val="0"/>
          <w:numId w:val="57"/>
        </w:numPr>
        <w:rPr>
          <w:lang w:eastAsia="en-IE"/>
        </w:rPr>
      </w:pPr>
      <w:r>
        <w:rPr>
          <w:lang w:eastAsia="en-IE"/>
        </w:rPr>
        <w:t>A</w:t>
      </w:r>
      <w:r w:rsidRPr="00DF204F">
        <w:rPr>
          <w:lang w:eastAsia="en-IE"/>
        </w:rPr>
        <w:t xml:space="preserve"> car accelerates from 10 m s</w:t>
      </w:r>
      <w:r w:rsidRPr="00DF204F">
        <w:rPr>
          <w:vertAlign w:val="superscript"/>
          <w:lang w:eastAsia="en-IE"/>
        </w:rPr>
        <w:t>−1</w:t>
      </w:r>
      <w:r w:rsidRPr="00DF204F">
        <w:rPr>
          <w:lang w:eastAsia="en-IE"/>
        </w:rPr>
        <w:t xml:space="preserve"> to 30 m s</w:t>
      </w:r>
      <w:r w:rsidRPr="00DF204F">
        <w:rPr>
          <w:vertAlign w:val="superscript"/>
          <w:lang w:eastAsia="en-IE"/>
        </w:rPr>
        <w:t>−1</w:t>
      </w:r>
      <w:r w:rsidRPr="00DF204F">
        <w:rPr>
          <w:lang w:eastAsia="en-IE"/>
        </w:rPr>
        <w:t xml:space="preserve"> in 5 seconds. What is its acceleration? </w:t>
      </w:r>
    </w:p>
    <w:p w:rsidR="005273FF" w:rsidRDefault="005273FF" w:rsidP="005273FF">
      <w:pPr>
        <w:pStyle w:val="NoSpacing"/>
        <w:rPr>
          <w:rFonts w:eastAsia="Calibri"/>
          <w:lang w:val="en-IE"/>
        </w:rPr>
      </w:pPr>
    </w:p>
    <w:p w:rsidR="005273FF" w:rsidRDefault="005273FF" w:rsidP="00C00ED7">
      <w:pPr>
        <w:pStyle w:val="NoSpacing"/>
        <w:numPr>
          <w:ilvl w:val="0"/>
          <w:numId w:val="57"/>
        </w:numPr>
        <w:rPr>
          <w:color w:val="000000"/>
          <w:lang w:eastAsia="en-IE"/>
        </w:rPr>
      </w:pPr>
      <w:r w:rsidRPr="00DF204F">
        <w:rPr>
          <w:color w:val="000000"/>
          <w:lang w:eastAsia="en-IE"/>
        </w:rPr>
        <w:lastRenderedPageBreak/>
        <w:t>An aircraft was travelling at a speed of 60 m s</w:t>
      </w:r>
      <w:r w:rsidRPr="00DF204F">
        <w:rPr>
          <w:color w:val="000000"/>
          <w:vertAlign w:val="superscript"/>
          <w:lang w:eastAsia="en-IE"/>
        </w:rPr>
        <w:t>-1</w:t>
      </w:r>
      <w:r w:rsidRPr="00DF204F">
        <w:rPr>
          <w:color w:val="000000"/>
          <w:lang w:eastAsia="en-IE"/>
        </w:rPr>
        <w:t xml:space="preserve"> when it landed on a runway. It took two minutes to stop. Calculate the acceleration of the aircraft while coming to a stop.</w:t>
      </w:r>
    </w:p>
    <w:p w:rsidR="00EF37E3" w:rsidRPr="00EF37E3" w:rsidRDefault="00EF37E3" w:rsidP="00C00ED7">
      <w:pPr>
        <w:pStyle w:val="ListParagraph"/>
        <w:widowControl/>
        <w:numPr>
          <w:ilvl w:val="0"/>
          <w:numId w:val="57"/>
        </w:numPr>
        <w:autoSpaceDE w:val="0"/>
        <w:autoSpaceDN w:val="0"/>
        <w:adjustRightInd w:val="0"/>
        <w:rPr>
          <w:color w:val="000000"/>
          <w:lang w:eastAsia="en-IE"/>
        </w:rPr>
      </w:pPr>
      <w:r w:rsidRPr="00EF37E3">
        <w:rPr>
          <w:rFonts w:ascii="TimesNewRoman" w:hAnsi="TimesNewRoman" w:cs="TimesNewRoman"/>
          <w:sz w:val="24"/>
          <w:szCs w:val="24"/>
          <w:lang w:val="en-IE"/>
        </w:rPr>
        <w:t>A spacecraft of mass 800 kg is on the surface of the moon,where the acceleration due to gravity is 1.6 m s</w:t>
      </w:r>
      <w:r w:rsidRPr="00EF37E3">
        <w:rPr>
          <w:rFonts w:ascii="TimesNewRoman" w:hAnsi="TimesNewRoman" w:cs="TimesNewRoman"/>
          <w:sz w:val="16"/>
          <w:szCs w:val="16"/>
          <w:lang w:val="en-IE"/>
        </w:rPr>
        <w:t>−2</w:t>
      </w:r>
      <w:r w:rsidRPr="00EF37E3">
        <w:rPr>
          <w:rFonts w:ascii="TimesNewRoman" w:hAnsi="TimesNewRoman" w:cs="TimesNewRoman"/>
          <w:sz w:val="24"/>
          <w:szCs w:val="24"/>
          <w:lang w:val="en-IE"/>
        </w:rPr>
        <w:t>.</w:t>
      </w:r>
      <w:r>
        <w:rPr>
          <w:rFonts w:ascii="TimesNewRoman" w:hAnsi="TimesNewRoman" w:cs="TimesNewRoman"/>
          <w:sz w:val="24"/>
          <w:szCs w:val="24"/>
          <w:lang w:val="en-IE"/>
        </w:rPr>
        <w:t xml:space="preserve">  </w:t>
      </w:r>
    </w:p>
    <w:p w:rsidR="00EF37E3" w:rsidRPr="00EF37E3" w:rsidRDefault="00EF37E3" w:rsidP="00EF37E3">
      <w:pPr>
        <w:widowControl/>
        <w:autoSpaceDE w:val="0"/>
        <w:autoSpaceDN w:val="0"/>
        <w:adjustRightInd w:val="0"/>
        <w:ind w:left="426"/>
        <w:rPr>
          <w:rFonts w:ascii="TimesNewRoman" w:hAnsi="TimesNewRoman" w:cs="TimesNewRoman"/>
          <w:sz w:val="24"/>
          <w:szCs w:val="24"/>
          <w:lang w:val="en-IE"/>
        </w:rPr>
      </w:pPr>
      <w:r w:rsidRPr="00EF37E3">
        <w:rPr>
          <w:rFonts w:ascii="TimesNewRoman" w:hAnsi="TimesNewRoman" w:cs="TimesNewRoman"/>
          <w:sz w:val="24"/>
          <w:szCs w:val="24"/>
          <w:lang w:val="en-IE"/>
        </w:rPr>
        <w:t>The module of the spacecraft has a mass of 600 kg, when it is launched vertically</w:t>
      </w:r>
      <w:r>
        <w:rPr>
          <w:rFonts w:ascii="TimesNewRoman" w:hAnsi="TimesNewRoman" w:cs="TimesNewRoman"/>
          <w:sz w:val="24"/>
          <w:szCs w:val="24"/>
          <w:lang w:val="en-IE"/>
        </w:rPr>
        <w:t xml:space="preserve"> </w:t>
      </w:r>
      <w:r w:rsidRPr="00EF37E3">
        <w:rPr>
          <w:rFonts w:ascii="TimesNewRoman" w:hAnsi="TimesNewRoman" w:cs="TimesNewRoman"/>
          <w:sz w:val="24"/>
          <w:szCs w:val="24"/>
          <w:lang w:val="en-IE"/>
        </w:rPr>
        <w:t>from the surface of the moon with its engine exerting an upward force of 2000 N.</w:t>
      </w:r>
    </w:p>
    <w:p w:rsidR="00487CE5" w:rsidRDefault="00EF37E3" w:rsidP="00EF37E3">
      <w:pPr>
        <w:widowControl/>
        <w:autoSpaceDE w:val="0"/>
        <w:autoSpaceDN w:val="0"/>
        <w:adjustRightInd w:val="0"/>
        <w:ind w:left="720"/>
        <w:rPr>
          <w:rFonts w:ascii="TimesNewRoman" w:hAnsi="TimesNewRoman" w:cs="TimesNewRoman"/>
          <w:sz w:val="24"/>
          <w:szCs w:val="24"/>
          <w:lang w:val="en-IE"/>
        </w:rPr>
      </w:pPr>
      <w:r w:rsidRPr="00EF37E3">
        <w:rPr>
          <w:rFonts w:ascii="TimesNewRoman" w:hAnsi="TimesNewRoman" w:cs="TimesNewRoman"/>
          <w:sz w:val="24"/>
          <w:szCs w:val="24"/>
          <w:lang w:val="en-IE"/>
        </w:rPr>
        <w:t xml:space="preserve">(i) Draw a diagram showing the forces acting on the module at lift-off. </w:t>
      </w:r>
    </w:p>
    <w:p w:rsidR="00EF37E3" w:rsidRPr="00EF37E3" w:rsidRDefault="00EF37E3" w:rsidP="00EF37E3">
      <w:pPr>
        <w:widowControl/>
        <w:autoSpaceDE w:val="0"/>
        <w:autoSpaceDN w:val="0"/>
        <w:adjustRightInd w:val="0"/>
        <w:ind w:left="720"/>
        <w:rPr>
          <w:rFonts w:ascii="TimesNewRoman" w:hAnsi="TimesNewRoman" w:cs="TimesNewRoman"/>
          <w:sz w:val="24"/>
          <w:szCs w:val="24"/>
          <w:lang w:val="en-IE"/>
        </w:rPr>
      </w:pPr>
      <w:r w:rsidRPr="00EF37E3">
        <w:rPr>
          <w:rFonts w:ascii="TimesNewRoman" w:hAnsi="TimesNewRoman" w:cs="TimesNewRoman"/>
          <w:sz w:val="24"/>
          <w:szCs w:val="24"/>
          <w:lang w:val="en-IE"/>
        </w:rPr>
        <w:t xml:space="preserve">(ii) What is the resultant force on the module? </w:t>
      </w:r>
    </w:p>
    <w:p w:rsidR="00EF37E3" w:rsidRPr="00EF37E3" w:rsidRDefault="00EF37E3" w:rsidP="00EF37E3">
      <w:pPr>
        <w:widowControl/>
        <w:autoSpaceDE w:val="0"/>
        <w:autoSpaceDN w:val="0"/>
        <w:adjustRightInd w:val="0"/>
        <w:ind w:left="720"/>
        <w:rPr>
          <w:rFonts w:ascii="TimesNewRoman" w:hAnsi="TimesNewRoman" w:cs="TimesNewRoman"/>
          <w:sz w:val="24"/>
          <w:szCs w:val="24"/>
          <w:lang w:val="en-IE"/>
        </w:rPr>
      </w:pPr>
      <w:r w:rsidRPr="00EF37E3">
        <w:rPr>
          <w:rFonts w:ascii="TimesNewRoman" w:hAnsi="TimesNewRoman" w:cs="TimesNewRoman"/>
          <w:sz w:val="24"/>
          <w:szCs w:val="24"/>
          <w:lang w:val="en-IE"/>
        </w:rPr>
        <w:t>(iii) Calculate the acceleration of the module during lift-off</w:t>
      </w:r>
    </w:p>
    <w:p w:rsidR="00EF37E3" w:rsidRPr="00EF37E3" w:rsidRDefault="00EF37E3" w:rsidP="00EF37E3">
      <w:pPr>
        <w:widowControl/>
        <w:autoSpaceDE w:val="0"/>
        <w:autoSpaceDN w:val="0"/>
        <w:adjustRightInd w:val="0"/>
        <w:ind w:left="720"/>
        <w:rPr>
          <w:rFonts w:ascii="TimesNewRoman" w:hAnsi="TimesNewRoman" w:cs="TimesNewRoman"/>
          <w:sz w:val="24"/>
          <w:szCs w:val="24"/>
          <w:lang w:val="en-IE"/>
        </w:rPr>
      </w:pPr>
      <w:r w:rsidRPr="00EF37E3">
        <w:rPr>
          <w:rFonts w:ascii="TimesNewRoman" w:hAnsi="TimesNewRoman" w:cs="TimesNewRoman"/>
          <w:sz w:val="24"/>
          <w:szCs w:val="24"/>
          <w:lang w:val="en-IE"/>
        </w:rPr>
        <w:t xml:space="preserve">(iv) Calculate the velocity of the module, 20 seconds after lift-off. </w:t>
      </w:r>
    </w:p>
    <w:p w:rsidR="00EF37E3" w:rsidRPr="00EF37E3" w:rsidRDefault="00EF37E3" w:rsidP="00EF37E3">
      <w:pPr>
        <w:widowControl/>
        <w:autoSpaceDE w:val="0"/>
        <w:autoSpaceDN w:val="0"/>
        <w:adjustRightInd w:val="0"/>
        <w:ind w:left="720"/>
        <w:rPr>
          <w:rFonts w:ascii="TimesNewRoman" w:hAnsi="TimesNewRoman" w:cs="TimesNewRoman"/>
          <w:sz w:val="24"/>
          <w:szCs w:val="24"/>
          <w:lang w:val="en-IE"/>
        </w:rPr>
      </w:pPr>
      <w:r w:rsidRPr="00EF37E3">
        <w:rPr>
          <w:rFonts w:ascii="TimesNewRoman" w:hAnsi="TimesNewRoman" w:cs="TimesNewRoman"/>
          <w:sz w:val="24"/>
          <w:szCs w:val="24"/>
          <w:lang w:val="en-IE"/>
        </w:rPr>
        <w:t>(v) Would the engine of the module be able to lift it off the earth’s surface?</w:t>
      </w:r>
    </w:p>
    <w:p w:rsidR="00EF37E3" w:rsidRPr="00EF37E3" w:rsidRDefault="00EF37E3" w:rsidP="00EF37E3">
      <w:pPr>
        <w:widowControl/>
        <w:autoSpaceDE w:val="0"/>
        <w:autoSpaceDN w:val="0"/>
        <w:adjustRightInd w:val="0"/>
        <w:ind w:left="720"/>
        <w:rPr>
          <w:color w:val="000000"/>
          <w:lang w:eastAsia="en-IE"/>
        </w:rPr>
      </w:pPr>
      <w:r w:rsidRPr="00EF37E3">
        <w:rPr>
          <w:rFonts w:ascii="TimesNewRoman" w:hAnsi="TimesNewRoman" w:cs="TimesNewRoman"/>
          <w:sz w:val="24"/>
          <w:szCs w:val="24"/>
          <w:lang w:val="en-IE"/>
        </w:rPr>
        <w:t>Justify your answer in terms of the forces acting on the module.</w:t>
      </w:r>
    </w:p>
    <w:p w:rsidR="005273FF" w:rsidRDefault="005273FF" w:rsidP="005273FF">
      <w:pPr>
        <w:pStyle w:val="NoSpacing"/>
        <w:ind w:left="360"/>
        <w:rPr>
          <w:color w:val="000000"/>
        </w:rPr>
      </w:pPr>
    </w:p>
    <w:p w:rsidR="005273FF" w:rsidRPr="00DF204F" w:rsidRDefault="005273FF" w:rsidP="00C00ED7">
      <w:pPr>
        <w:pStyle w:val="NoSpacing"/>
        <w:numPr>
          <w:ilvl w:val="0"/>
          <w:numId w:val="57"/>
        </w:numPr>
        <w:ind w:left="357"/>
        <w:rPr>
          <w:lang w:eastAsia="en-IE"/>
        </w:rPr>
      </w:pPr>
      <w:r w:rsidRPr="00DF204F">
        <w:rPr>
          <w:lang w:eastAsia="en-IE"/>
        </w:rPr>
        <w:t>A cheetah can go from rest up to a velocity of 28 m s</w:t>
      </w:r>
      <w:r w:rsidRPr="00DF204F">
        <w:rPr>
          <w:vertAlign w:val="superscript"/>
          <w:lang w:eastAsia="en-IE"/>
        </w:rPr>
        <w:t>−1</w:t>
      </w:r>
      <w:r w:rsidRPr="00DF204F">
        <w:rPr>
          <w:lang w:eastAsia="en-IE"/>
        </w:rPr>
        <w:t xml:space="preserve"> in just 4 seconds and stay running at this velocity for a further 10 seconds.</w:t>
      </w:r>
    </w:p>
    <w:p w:rsidR="005273FF" w:rsidRDefault="005273FF" w:rsidP="00C00ED7">
      <w:pPr>
        <w:pStyle w:val="NoSpacing"/>
        <w:numPr>
          <w:ilvl w:val="0"/>
          <w:numId w:val="58"/>
        </w:numPr>
        <w:rPr>
          <w:lang w:eastAsia="en-IE"/>
        </w:rPr>
      </w:pPr>
      <w:r>
        <w:rPr>
          <w:lang w:eastAsia="en-IE"/>
        </w:rPr>
        <w:t xml:space="preserve">Sketch a velocity−time graph to show the variation of velocity with time for the cheetah during these 14 seconds. </w:t>
      </w:r>
    </w:p>
    <w:p w:rsidR="005273FF" w:rsidRDefault="005273FF" w:rsidP="00C00ED7">
      <w:pPr>
        <w:pStyle w:val="NoSpacing"/>
        <w:numPr>
          <w:ilvl w:val="0"/>
          <w:numId w:val="58"/>
        </w:numPr>
        <w:rPr>
          <w:lang w:eastAsia="en-IE"/>
        </w:rPr>
      </w:pPr>
      <w:r>
        <w:rPr>
          <w:lang w:eastAsia="en-IE"/>
        </w:rPr>
        <w:t xml:space="preserve">Calculate the acceleration of the cheetah during the first 4 seconds. </w:t>
      </w:r>
    </w:p>
    <w:p w:rsidR="005273FF" w:rsidRDefault="005273FF" w:rsidP="005273FF">
      <w:pPr>
        <w:pStyle w:val="NoSpacing"/>
        <w:ind w:left="360"/>
        <w:rPr>
          <w:color w:val="000000"/>
        </w:rPr>
      </w:pPr>
    </w:p>
    <w:p w:rsidR="005273FF" w:rsidRPr="00DF204F" w:rsidRDefault="005273FF" w:rsidP="00C00ED7">
      <w:pPr>
        <w:pStyle w:val="NoSpacing"/>
        <w:numPr>
          <w:ilvl w:val="0"/>
          <w:numId w:val="57"/>
        </w:numPr>
        <w:rPr>
          <w:lang w:val="en-IE"/>
        </w:rPr>
      </w:pPr>
      <w:r w:rsidRPr="00DF204F">
        <w:rPr>
          <w:lang w:val="en-IE"/>
        </w:rPr>
        <w:t>In a pole-vaulting competition an athlete, whose centre of gravity is 1.1 m above the ground, sprints from rest and reaches a maximum velocity of 9.2 ms</w:t>
      </w:r>
      <w:r w:rsidRPr="00DF204F">
        <w:rPr>
          <w:vertAlign w:val="superscript"/>
          <w:lang w:val="en-IE"/>
        </w:rPr>
        <w:t>–1</w:t>
      </w:r>
      <w:r w:rsidRPr="00DF204F">
        <w:rPr>
          <w:lang w:val="en-IE"/>
        </w:rPr>
        <w:t xml:space="preserve"> after 3.0 seconds. He maintains this velocity for 2.0 seconds before jumping. </w:t>
      </w:r>
    </w:p>
    <w:p w:rsidR="005273FF" w:rsidRDefault="005273FF" w:rsidP="00C00ED7">
      <w:pPr>
        <w:pStyle w:val="NoSpacing"/>
        <w:numPr>
          <w:ilvl w:val="0"/>
          <w:numId w:val="59"/>
        </w:numPr>
        <w:rPr>
          <w:lang w:val="en-IE"/>
        </w:rPr>
      </w:pPr>
      <w:r>
        <w:rPr>
          <w:lang w:val="en-IE"/>
        </w:rPr>
        <w:t>Draw a velocity-time graph to illustrate the athlete’s horizontal motion.</w:t>
      </w:r>
    </w:p>
    <w:p w:rsidR="005273FF" w:rsidRDefault="005273FF" w:rsidP="00C00ED7">
      <w:pPr>
        <w:pStyle w:val="NoSpacing"/>
        <w:numPr>
          <w:ilvl w:val="0"/>
          <w:numId w:val="59"/>
        </w:numPr>
        <w:rPr>
          <w:lang w:val="en-IE"/>
        </w:rPr>
      </w:pPr>
      <w:r>
        <w:rPr>
          <w:bCs/>
          <w:lang w:val="en-IE"/>
        </w:rPr>
        <w:t xml:space="preserve">Use your graph to calculate the distance travelled by the athlete before jumping. </w:t>
      </w:r>
    </w:p>
    <w:p w:rsidR="005273FF" w:rsidRDefault="005273FF" w:rsidP="005273FF">
      <w:pPr>
        <w:pStyle w:val="NoSpacing"/>
        <w:ind w:left="360"/>
        <w:rPr>
          <w:lang w:val="en-IE"/>
        </w:rPr>
      </w:pPr>
    </w:p>
    <w:p w:rsidR="005273FF" w:rsidRPr="00DF204F" w:rsidRDefault="005273FF" w:rsidP="00C00ED7">
      <w:pPr>
        <w:pStyle w:val="NoSpacing"/>
        <w:numPr>
          <w:ilvl w:val="0"/>
          <w:numId w:val="57"/>
        </w:numPr>
        <w:ind w:left="357"/>
        <w:rPr>
          <w:lang w:eastAsia="en-IE"/>
        </w:rPr>
      </w:pPr>
      <w:r w:rsidRPr="00DF204F">
        <w:rPr>
          <w:lang w:eastAsia="en-IE"/>
        </w:rPr>
        <w:t>A speedboat starts from rest and reaches a velocity of 20 m s</w:t>
      </w:r>
      <w:r w:rsidRPr="00DF204F">
        <w:rPr>
          <w:vertAlign w:val="superscript"/>
          <w:lang w:eastAsia="en-IE"/>
        </w:rPr>
        <w:t>−1</w:t>
      </w:r>
      <w:r w:rsidRPr="00DF204F">
        <w:rPr>
          <w:lang w:eastAsia="en-IE"/>
        </w:rPr>
        <w:t xml:space="preserve"> in 10 seconds.</w:t>
      </w:r>
    </w:p>
    <w:p w:rsidR="005273FF" w:rsidRDefault="005273FF" w:rsidP="005273FF">
      <w:pPr>
        <w:pStyle w:val="NoSpacing"/>
        <w:ind w:left="357"/>
        <w:rPr>
          <w:lang w:eastAsia="en-IE"/>
        </w:rPr>
      </w:pPr>
      <w:r>
        <w:rPr>
          <w:lang w:eastAsia="en-IE"/>
        </w:rPr>
        <w:t>It continues at this velocity for a further 5 seconds.</w:t>
      </w:r>
    </w:p>
    <w:p w:rsidR="005273FF" w:rsidRDefault="005273FF" w:rsidP="005273FF">
      <w:pPr>
        <w:pStyle w:val="NoSpacing"/>
        <w:ind w:left="357"/>
        <w:rPr>
          <w:lang w:eastAsia="en-IE"/>
        </w:rPr>
      </w:pPr>
      <w:r>
        <w:rPr>
          <w:lang w:eastAsia="en-IE"/>
        </w:rPr>
        <w:t>The speedboat then comes to a stop in the next 4 seconds.</w:t>
      </w:r>
    </w:p>
    <w:p w:rsidR="005273FF" w:rsidRDefault="005273FF" w:rsidP="00C00ED7">
      <w:pPr>
        <w:pStyle w:val="NoSpacing"/>
        <w:numPr>
          <w:ilvl w:val="0"/>
          <w:numId w:val="60"/>
        </w:numPr>
        <w:rPr>
          <w:lang w:eastAsia="en-IE"/>
        </w:rPr>
      </w:pPr>
      <w:r>
        <w:rPr>
          <w:lang w:eastAsia="en-IE"/>
        </w:rPr>
        <w:t xml:space="preserve">Draw a velocity-time graph to show the variation of velocity of the boat during its journey. </w:t>
      </w:r>
    </w:p>
    <w:p w:rsidR="005273FF" w:rsidRDefault="005273FF" w:rsidP="00C00ED7">
      <w:pPr>
        <w:pStyle w:val="NoSpacing"/>
        <w:numPr>
          <w:ilvl w:val="0"/>
          <w:numId w:val="60"/>
        </w:numPr>
        <w:rPr>
          <w:lang w:eastAsia="en-IE"/>
        </w:rPr>
      </w:pPr>
      <w:r>
        <w:rPr>
          <w:lang w:eastAsia="en-IE"/>
        </w:rPr>
        <w:t>Use your graph to estimate the velocity of the speedboat after 6 seconds.</w:t>
      </w:r>
    </w:p>
    <w:p w:rsidR="005273FF" w:rsidRDefault="005273FF" w:rsidP="00C00ED7">
      <w:pPr>
        <w:pStyle w:val="NoSpacing"/>
        <w:numPr>
          <w:ilvl w:val="0"/>
          <w:numId w:val="60"/>
        </w:numPr>
        <w:rPr>
          <w:lang w:eastAsia="en-IE"/>
        </w:rPr>
      </w:pPr>
      <w:r>
        <w:rPr>
          <w:lang w:eastAsia="en-IE"/>
        </w:rPr>
        <w:t xml:space="preserve">Calculate the acceleration of the boat during the first 10 seconds. </w:t>
      </w:r>
    </w:p>
    <w:p w:rsidR="005273FF" w:rsidRDefault="005273FF" w:rsidP="00C00ED7">
      <w:pPr>
        <w:pStyle w:val="NoSpacing"/>
        <w:numPr>
          <w:ilvl w:val="0"/>
          <w:numId w:val="60"/>
        </w:numPr>
        <w:rPr>
          <w:lang w:eastAsia="en-IE"/>
        </w:rPr>
      </w:pPr>
      <w:r>
        <w:rPr>
          <w:lang w:eastAsia="en-IE"/>
        </w:rPr>
        <w:t xml:space="preserve">What was the distance travelled by the boat when it was moving at a constant velocity? </w:t>
      </w:r>
    </w:p>
    <w:p w:rsidR="005273FF" w:rsidRDefault="005273FF" w:rsidP="005273FF">
      <w:pPr>
        <w:pStyle w:val="NoSpacing"/>
        <w:ind w:left="360"/>
        <w:rPr>
          <w:bCs/>
          <w:color w:val="000000"/>
        </w:rPr>
      </w:pPr>
    </w:p>
    <w:p w:rsidR="005273FF" w:rsidRPr="00DF204F" w:rsidRDefault="005273FF" w:rsidP="00C00ED7">
      <w:pPr>
        <w:pStyle w:val="NoSpacing"/>
        <w:numPr>
          <w:ilvl w:val="0"/>
          <w:numId w:val="57"/>
        </w:numPr>
      </w:pPr>
      <w:r w:rsidRPr="00DF204F">
        <w:t>A car is travelling at a velocity of 25 m s</w:t>
      </w:r>
      <w:r w:rsidRPr="00DF204F">
        <w:rPr>
          <w:vertAlign w:val="superscript"/>
        </w:rPr>
        <w:t>-1</w:t>
      </w:r>
      <w:r w:rsidRPr="00DF204F">
        <w:t xml:space="preserve"> when the engine is then turned off; calculate how far the car will travel before coming to rest if the deceleration is 1.47 ms</w:t>
      </w:r>
      <w:r w:rsidRPr="00DF204F">
        <w:rPr>
          <w:vertAlign w:val="superscript"/>
        </w:rPr>
        <w:t>-2</w:t>
      </w:r>
      <w:r w:rsidRPr="00DF204F">
        <w:t>?</w:t>
      </w:r>
    </w:p>
    <w:p w:rsidR="005273FF" w:rsidRDefault="005273FF" w:rsidP="005273FF">
      <w:pPr>
        <w:pStyle w:val="NoSpacing"/>
        <w:rPr>
          <w:bCs/>
          <w:color w:val="000000"/>
        </w:rPr>
      </w:pPr>
    </w:p>
    <w:p w:rsidR="005273FF" w:rsidRPr="00DF204F" w:rsidRDefault="005273FF" w:rsidP="00C00ED7">
      <w:pPr>
        <w:pStyle w:val="NoSpacing"/>
        <w:numPr>
          <w:ilvl w:val="0"/>
          <w:numId w:val="57"/>
        </w:numPr>
        <w:ind w:left="357"/>
        <w:rPr>
          <w:lang w:eastAsia="en-IE"/>
        </w:rPr>
      </w:pPr>
      <w:r w:rsidRPr="00DF204F">
        <w:rPr>
          <w:lang w:eastAsia="en-IE"/>
        </w:rPr>
        <w:t>A skateboarder starts from rest at the top of a ramp and accelerates down it. The ramp is 25 m long and the skateboarder has a velocity of 12.2 m s</w:t>
      </w:r>
      <w:r w:rsidRPr="00DF204F">
        <w:rPr>
          <w:vertAlign w:val="superscript"/>
          <w:lang w:eastAsia="en-IE"/>
        </w:rPr>
        <w:t>–1</w:t>
      </w:r>
      <w:r w:rsidRPr="00DF204F">
        <w:rPr>
          <w:lang w:eastAsia="en-IE"/>
        </w:rPr>
        <w:t xml:space="preserve"> at the bottom of the ramp.</w:t>
      </w:r>
    </w:p>
    <w:p w:rsidR="005273FF" w:rsidRDefault="005273FF" w:rsidP="005273FF">
      <w:pPr>
        <w:pStyle w:val="NoSpacing"/>
        <w:ind w:left="357"/>
        <w:rPr>
          <w:lang w:eastAsia="en-IE"/>
        </w:rPr>
      </w:pPr>
      <w:r>
        <w:rPr>
          <w:lang w:eastAsia="en-IE"/>
        </w:rPr>
        <w:t>Calculate the average acceleration of the skateboarder on the ramp.</w:t>
      </w:r>
    </w:p>
    <w:p w:rsidR="005273FF" w:rsidRDefault="005273FF" w:rsidP="005273FF">
      <w:pPr>
        <w:pStyle w:val="NoSpacing"/>
        <w:ind w:left="360"/>
        <w:rPr>
          <w:color w:val="000000"/>
        </w:rPr>
      </w:pPr>
    </w:p>
    <w:p w:rsidR="005273FF" w:rsidRDefault="005273FF" w:rsidP="00C00ED7">
      <w:pPr>
        <w:pStyle w:val="NoSpacing"/>
        <w:numPr>
          <w:ilvl w:val="0"/>
          <w:numId w:val="57"/>
        </w:numPr>
        <w:rPr>
          <w:color w:val="000000"/>
        </w:rPr>
      </w:pPr>
      <w:r>
        <w:t>A cyclist on a bike has a combined mass of 120 kg.</w:t>
      </w:r>
    </w:p>
    <w:p w:rsidR="005273FF" w:rsidRDefault="005273FF" w:rsidP="005273FF">
      <w:pPr>
        <w:pStyle w:val="NoSpacing"/>
        <w:ind w:left="360"/>
        <w:rPr>
          <w:color w:val="000000"/>
        </w:rPr>
      </w:pPr>
      <w:r>
        <w:t>The cyclist starts from rest and by pedalling maintains an acceleration of the cyclist</w:t>
      </w:r>
      <w:r>
        <w:rPr>
          <w:b/>
        </w:rPr>
        <w:t xml:space="preserve"> </w:t>
      </w:r>
      <w:r>
        <w:t>of 0.5 m s</w:t>
      </w:r>
      <w:r>
        <w:rPr>
          <w:vertAlign w:val="superscript"/>
        </w:rPr>
        <w:t>–2</w:t>
      </w:r>
      <w:r>
        <w:t xml:space="preserve"> along a horizontal road</w:t>
      </w:r>
    </w:p>
    <w:p w:rsidR="005273FF" w:rsidRDefault="005273FF" w:rsidP="005273FF">
      <w:pPr>
        <w:pStyle w:val="NoSpacing"/>
        <w:ind w:left="360"/>
        <w:rPr>
          <w:color w:val="000000"/>
        </w:rPr>
      </w:pPr>
    </w:p>
    <w:p w:rsidR="005273FF" w:rsidRDefault="005273FF" w:rsidP="00C00ED7">
      <w:pPr>
        <w:pStyle w:val="NoSpacing"/>
        <w:numPr>
          <w:ilvl w:val="0"/>
          <w:numId w:val="61"/>
        </w:numPr>
      </w:pPr>
      <w:r>
        <w:t>Calculate the maximum velocity of the cyclist after 15 seconds.</w:t>
      </w:r>
    </w:p>
    <w:p w:rsidR="005273FF" w:rsidRDefault="005273FF" w:rsidP="00C00ED7">
      <w:pPr>
        <w:pStyle w:val="NoSpacing"/>
        <w:numPr>
          <w:ilvl w:val="0"/>
          <w:numId w:val="61"/>
        </w:numPr>
      </w:pPr>
      <w:r>
        <w:t xml:space="preserve"> Calculate the distance travelled by the cyclist during the first 15 seconds.</w:t>
      </w:r>
    </w:p>
    <w:p w:rsidR="005273FF" w:rsidRDefault="005273FF" w:rsidP="00C00ED7">
      <w:pPr>
        <w:pStyle w:val="NoSpacing"/>
        <w:numPr>
          <w:ilvl w:val="0"/>
          <w:numId w:val="61"/>
        </w:numPr>
      </w:pPr>
      <w:r>
        <w:t xml:space="preserve">The cyclist stops peddling after 15 seconds and continues to freewheel for a further 80 m before coming to a stop. </w:t>
      </w:r>
    </w:p>
    <w:p w:rsidR="005273FF" w:rsidRDefault="005273FF" w:rsidP="005273FF">
      <w:pPr>
        <w:pStyle w:val="NoSpacing"/>
        <w:ind w:left="360"/>
      </w:pPr>
      <w:r>
        <w:t>Calculate the time taken for the cyclist to travel the final 80 m?</w:t>
      </w:r>
    </w:p>
    <w:p w:rsidR="005273FF" w:rsidRDefault="005273FF" w:rsidP="00C00ED7">
      <w:pPr>
        <w:pStyle w:val="NoSpacing"/>
        <w:numPr>
          <w:ilvl w:val="0"/>
          <w:numId w:val="57"/>
        </w:numPr>
        <w:rPr>
          <w:color w:val="000000"/>
        </w:rPr>
      </w:pPr>
      <w:r>
        <w:rPr>
          <w:color w:val="000000"/>
          <w:lang w:eastAsia="en-IE"/>
        </w:rPr>
        <w:lastRenderedPageBreak/>
        <w:t>A train started from a station and accelerated at 0.5 m s</w:t>
      </w:r>
      <w:r>
        <w:rPr>
          <w:color w:val="000000"/>
          <w:vertAlign w:val="superscript"/>
          <w:lang w:eastAsia="en-IE"/>
        </w:rPr>
        <w:t>−2</w:t>
      </w:r>
      <w:r>
        <w:rPr>
          <w:color w:val="000000"/>
          <w:lang w:eastAsia="en-IE"/>
        </w:rPr>
        <w:t xml:space="preserve"> to reach its top speed of 50 m s</w:t>
      </w:r>
      <w:r>
        <w:rPr>
          <w:color w:val="000000"/>
          <w:vertAlign w:val="superscript"/>
          <w:lang w:eastAsia="en-IE"/>
        </w:rPr>
        <w:t>−1</w:t>
      </w:r>
      <w:r>
        <w:rPr>
          <w:color w:val="000000"/>
          <w:lang w:eastAsia="en-IE"/>
        </w:rPr>
        <w:t xml:space="preserve"> and maintained this speed for 90 minutes.</w:t>
      </w:r>
    </w:p>
    <w:p w:rsidR="005273FF" w:rsidRDefault="005273FF" w:rsidP="005273FF">
      <w:pPr>
        <w:pStyle w:val="NoSpacing"/>
        <w:ind w:left="357"/>
        <w:rPr>
          <w:color w:val="000000"/>
          <w:lang w:eastAsia="en-IE"/>
        </w:rPr>
      </w:pPr>
      <w:r>
        <w:rPr>
          <w:color w:val="000000"/>
          <w:lang w:eastAsia="en-IE"/>
        </w:rPr>
        <w:t>As the train approached the next station the driver applied the brakes uniformly to bring the train to a stop in a distance of 500 m.</w:t>
      </w:r>
    </w:p>
    <w:p w:rsidR="005273FF" w:rsidRDefault="005273FF" w:rsidP="00C00ED7">
      <w:pPr>
        <w:pStyle w:val="NoSpacing"/>
        <w:numPr>
          <w:ilvl w:val="0"/>
          <w:numId w:val="62"/>
        </w:numPr>
        <w:rPr>
          <w:color w:val="000000"/>
          <w:lang w:eastAsia="en-IE"/>
        </w:rPr>
      </w:pPr>
      <w:r>
        <w:rPr>
          <w:color w:val="000000"/>
          <w:lang w:eastAsia="en-IE"/>
        </w:rPr>
        <w:t xml:space="preserve">Calculate how long it took the train to reach its top speed. </w:t>
      </w:r>
    </w:p>
    <w:p w:rsidR="005273FF" w:rsidRDefault="005273FF" w:rsidP="00C00ED7">
      <w:pPr>
        <w:pStyle w:val="NoSpacing"/>
        <w:numPr>
          <w:ilvl w:val="0"/>
          <w:numId w:val="62"/>
        </w:numPr>
        <w:rPr>
          <w:color w:val="000000"/>
          <w:lang w:eastAsia="en-IE"/>
        </w:rPr>
      </w:pPr>
      <w:r>
        <w:rPr>
          <w:color w:val="000000"/>
          <w:lang w:eastAsia="en-IE"/>
        </w:rPr>
        <w:t xml:space="preserve">Calculate how far it travelled at its top speed. </w:t>
      </w:r>
    </w:p>
    <w:p w:rsidR="005273FF" w:rsidRDefault="005273FF" w:rsidP="00C00ED7">
      <w:pPr>
        <w:pStyle w:val="NoSpacing"/>
        <w:numPr>
          <w:ilvl w:val="0"/>
          <w:numId w:val="62"/>
        </w:numPr>
        <w:rPr>
          <w:color w:val="000000"/>
          <w:lang w:eastAsia="en-IE"/>
        </w:rPr>
      </w:pPr>
      <w:r>
        <w:rPr>
          <w:color w:val="000000"/>
          <w:lang w:eastAsia="en-IE"/>
        </w:rPr>
        <w:t xml:space="preserve">Calculate the acceleration experienced by the train when the brakes were applied. </w:t>
      </w:r>
    </w:p>
    <w:p w:rsidR="005273FF" w:rsidRDefault="005273FF" w:rsidP="005273FF">
      <w:pPr>
        <w:pStyle w:val="NoSpacing"/>
        <w:ind w:left="360"/>
        <w:rPr>
          <w:color w:val="000000"/>
        </w:rPr>
      </w:pPr>
    </w:p>
    <w:p w:rsidR="005273FF" w:rsidRDefault="005273FF" w:rsidP="00C00ED7">
      <w:pPr>
        <w:pStyle w:val="NoSpacing"/>
        <w:numPr>
          <w:ilvl w:val="0"/>
          <w:numId w:val="57"/>
        </w:numPr>
        <w:rPr>
          <w:color w:val="000000"/>
        </w:rPr>
      </w:pPr>
      <w:r>
        <w:t>The graph shown represents the motion of a cyclist on a journey.</w:t>
      </w:r>
    </w:p>
    <w:p w:rsidR="005273FF" w:rsidRDefault="005273FF" w:rsidP="005273FF">
      <w:pPr>
        <w:pStyle w:val="NoSpacing"/>
        <w:ind w:left="360"/>
        <w:rPr>
          <w:color w:val="000000"/>
        </w:rPr>
      </w:pPr>
      <w:r>
        <w:t>Using the graph, calculate the distance travelled by the cyclist and the average speed for the journey</w:t>
      </w:r>
    </w:p>
    <w:p w:rsidR="005273FF" w:rsidRDefault="005273FF" w:rsidP="005273FF">
      <w:pPr>
        <w:pStyle w:val="NoSpacing"/>
        <w:ind w:left="360"/>
        <w:rPr>
          <w:color w:val="000000"/>
        </w:rPr>
      </w:pPr>
    </w:p>
    <w:p w:rsidR="005273FF" w:rsidRDefault="005273FF" w:rsidP="005273FF">
      <w:pPr>
        <w:pStyle w:val="NoSpacing"/>
        <w:ind w:left="360"/>
        <w:rPr>
          <w:color w:val="000000"/>
        </w:rPr>
      </w:pPr>
      <w:r>
        <w:rPr>
          <w:noProof/>
          <w:lang w:val="en-IE" w:eastAsia="en-IE"/>
        </w:rPr>
        <w:drawing>
          <wp:anchor distT="0" distB="0" distL="114300" distR="114300" simplePos="0" relativeHeight="251663872" behindDoc="0" locked="0" layoutInCell="1" allowOverlap="1" wp14:anchorId="1A0FA460" wp14:editId="6521A5DA">
            <wp:simplePos x="0" y="0"/>
            <wp:positionH relativeFrom="column">
              <wp:posOffset>768350</wp:posOffset>
            </wp:positionH>
            <wp:positionV relativeFrom="paragraph">
              <wp:posOffset>60325</wp:posOffset>
            </wp:positionV>
            <wp:extent cx="4385310" cy="1990725"/>
            <wp:effectExtent l="0" t="0" r="0" b="0"/>
            <wp:wrapSquare wrapText="bothSides"/>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310" cy="1990725"/>
                    </a:xfrm>
                    <a:prstGeom prst="rect">
                      <a:avLst/>
                    </a:prstGeom>
                    <a:noFill/>
                  </pic:spPr>
                </pic:pic>
              </a:graphicData>
            </a:graphic>
            <wp14:sizeRelH relativeFrom="page">
              <wp14:pctWidth>0</wp14:pctWidth>
            </wp14:sizeRelH>
            <wp14:sizeRelV relativeFrom="page">
              <wp14:pctHeight>0</wp14:pctHeight>
            </wp14:sizeRelV>
          </wp:anchor>
        </w:drawing>
      </w: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5273FF">
      <w:pPr>
        <w:pStyle w:val="NoSpacing"/>
        <w:ind w:left="360"/>
        <w:rPr>
          <w:color w:val="000000"/>
        </w:rPr>
      </w:pPr>
    </w:p>
    <w:p w:rsidR="005273FF" w:rsidRDefault="005273FF" w:rsidP="00C00ED7">
      <w:pPr>
        <w:pStyle w:val="NoSpacing"/>
        <w:numPr>
          <w:ilvl w:val="0"/>
          <w:numId w:val="57"/>
        </w:numPr>
        <w:rPr>
          <w:color w:val="000000"/>
        </w:rPr>
      </w:pPr>
      <w:r>
        <w:rPr>
          <w:lang w:eastAsia="en-IE"/>
        </w:rPr>
        <w:t>What is meant by the term acceleration due to gravity?</w:t>
      </w:r>
    </w:p>
    <w:p w:rsidR="005273FF" w:rsidRDefault="005273FF" w:rsidP="005273FF">
      <w:pPr>
        <w:pStyle w:val="NoSpacing"/>
        <w:rPr>
          <w:lang w:eastAsia="en-IE"/>
        </w:rPr>
      </w:pPr>
    </w:p>
    <w:p w:rsidR="005273FF" w:rsidRDefault="005273FF" w:rsidP="00C00ED7">
      <w:pPr>
        <w:pStyle w:val="NoSpacing"/>
        <w:numPr>
          <w:ilvl w:val="0"/>
          <w:numId w:val="57"/>
        </w:numPr>
        <w:rPr>
          <w:color w:val="000000"/>
        </w:rPr>
      </w:pPr>
      <w:r>
        <w:rPr>
          <w:color w:val="000000"/>
        </w:rPr>
        <w:t>A basketball which was resting on a hoop falls to the ground 3.05 m below.</w:t>
      </w:r>
    </w:p>
    <w:p w:rsidR="005273FF" w:rsidRDefault="005273FF" w:rsidP="005273FF">
      <w:pPr>
        <w:pStyle w:val="NoSpacing"/>
        <w:ind w:firstLine="360"/>
        <w:rPr>
          <w:color w:val="000000"/>
        </w:rPr>
      </w:pPr>
      <w:r>
        <w:rPr>
          <w:color w:val="000000"/>
        </w:rPr>
        <w:t>What is the maximum velocity of the ball as it falls?</w:t>
      </w:r>
    </w:p>
    <w:p w:rsidR="005273FF" w:rsidRDefault="005273FF" w:rsidP="005273FF">
      <w:pPr>
        <w:pStyle w:val="NoSpacing"/>
        <w:ind w:left="360"/>
        <w:rPr>
          <w:color w:val="000000"/>
        </w:rPr>
      </w:pPr>
      <w:r>
        <w:rPr>
          <w:color w:val="000000"/>
        </w:rPr>
        <w:t xml:space="preserve"> </w:t>
      </w:r>
    </w:p>
    <w:p w:rsidR="005273FF" w:rsidRDefault="005273FF" w:rsidP="005273FF">
      <w:pPr>
        <w:pStyle w:val="NoSpacing"/>
        <w:ind w:left="360"/>
        <w:rPr>
          <w:color w:val="000000"/>
        </w:rPr>
      </w:pPr>
    </w:p>
    <w:p w:rsidR="005273FF" w:rsidRDefault="005273FF" w:rsidP="00C00ED7">
      <w:pPr>
        <w:pStyle w:val="NoSpacing"/>
        <w:numPr>
          <w:ilvl w:val="0"/>
          <w:numId w:val="57"/>
        </w:numPr>
        <w:rPr>
          <w:lang w:eastAsia="en-IE"/>
        </w:rPr>
      </w:pPr>
      <w:r>
        <w:rPr>
          <w:lang w:eastAsia="en-IE"/>
        </w:rPr>
        <w:t>An astronaut drops an object from a height of 1.6 m above the surface of the moon and the object takes 1.4 s to fall. Calculate the acceleration due to gravity on the surface of the moon.</w:t>
      </w:r>
    </w:p>
    <w:p w:rsidR="005273FF" w:rsidRDefault="005273FF" w:rsidP="005273FF">
      <w:pPr>
        <w:pStyle w:val="NoSpacing"/>
        <w:ind w:left="360"/>
        <w:rPr>
          <w:lang w:eastAsia="en-IE"/>
        </w:rPr>
      </w:pPr>
    </w:p>
    <w:p w:rsidR="005273FF" w:rsidRDefault="005273FF" w:rsidP="005273FF">
      <w:pPr>
        <w:pStyle w:val="NoSpacing"/>
        <w:ind w:left="360"/>
        <w:rPr>
          <w:vertAlign w:val="superscript"/>
        </w:rPr>
      </w:pPr>
    </w:p>
    <w:p w:rsidR="005273FF" w:rsidRDefault="005273FF" w:rsidP="00C00ED7">
      <w:pPr>
        <w:pStyle w:val="NoSpacing"/>
        <w:numPr>
          <w:ilvl w:val="0"/>
          <w:numId w:val="57"/>
        </w:numPr>
        <w:rPr>
          <w:color w:val="000000"/>
        </w:rPr>
      </w:pPr>
    </w:p>
    <w:p w:rsidR="005273FF" w:rsidRDefault="005273FF" w:rsidP="00C00ED7">
      <w:pPr>
        <w:pStyle w:val="NoSpacing"/>
        <w:numPr>
          <w:ilvl w:val="0"/>
          <w:numId w:val="63"/>
        </w:numPr>
        <w:rPr>
          <w:lang w:eastAsia="en-IE"/>
        </w:rPr>
      </w:pPr>
      <w:r>
        <w:rPr>
          <w:lang w:eastAsia="en-IE"/>
        </w:rPr>
        <w:t>An astronaut is on the surface of the moon, where the acceleration due to gravity is 1.6 m s</w:t>
      </w:r>
      <w:r w:rsidRPr="00CC58C4">
        <w:rPr>
          <w:vertAlign w:val="superscript"/>
          <w:lang w:eastAsia="en-IE"/>
        </w:rPr>
        <w:t>–2</w:t>
      </w:r>
      <w:r>
        <w:rPr>
          <w:lang w:eastAsia="en-IE"/>
        </w:rPr>
        <w:t>.</w:t>
      </w:r>
      <w:r w:rsidR="00CC58C4">
        <w:rPr>
          <w:lang w:eastAsia="en-IE"/>
        </w:rPr>
        <w:t xml:space="preserve"> </w:t>
      </w:r>
      <w:r>
        <w:rPr>
          <w:lang w:eastAsia="en-IE"/>
        </w:rPr>
        <w:t>The astronaut throws a stone straight up from the surface of the moon with an initial speed of 25 m s</w:t>
      </w:r>
      <w:r w:rsidRPr="00CC58C4">
        <w:rPr>
          <w:vertAlign w:val="superscript"/>
          <w:lang w:eastAsia="en-IE"/>
        </w:rPr>
        <w:t>–1</w:t>
      </w:r>
      <w:r>
        <w:rPr>
          <w:lang w:eastAsia="en-IE"/>
        </w:rPr>
        <w:t>. Describe how the speed of the stone changes as it reaches its highest point.</w:t>
      </w:r>
    </w:p>
    <w:p w:rsidR="005273FF" w:rsidRDefault="005273FF" w:rsidP="00C00ED7">
      <w:pPr>
        <w:pStyle w:val="NoSpacing"/>
        <w:numPr>
          <w:ilvl w:val="0"/>
          <w:numId w:val="63"/>
        </w:numPr>
        <w:rPr>
          <w:lang w:eastAsia="en-IE"/>
        </w:rPr>
      </w:pPr>
      <w:r>
        <w:rPr>
          <w:lang w:eastAsia="en-IE"/>
        </w:rPr>
        <w:t xml:space="preserve">Calculate the highest point reached by the stone. </w:t>
      </w:r>
      <w:r>
        <w:rPr>
          <w:lang w:eastAsia="en-IE"/>
        </w:rPr>
        <w:tab/>
      </w:r>
    </w:p>
    <w:p w:rsidR="005273FF" w:rsidRDefault="005273FF" w:rsidP="00C00ED7">
      <w:pPr>
        <w:pStyle w:val="NoSpacing"/>
        <w:numPr>
          <w:ilvl w:val="0"/>
          <w:numId w:val="63"/>
        </w:numPr>
        <w:ind w:left="0" w:firstLine="0"/>
        <w:rPr>
          <w:lang w:eastAsia="en-IE"/>
        </w:rPr>
      </w:pPr>
      <w:r>
        <w:rPr>
          <w:lang w:eastAsia="en-IE"/>
        </w:rPr>
        <w:t>Calculate how high the astronaut can throw the same stone with the same initial speed of 25 m s</w:t>
      </w:r>
      <w:r>
        <w:rPr>
          <w:vertAlign w:val="superscript"/>
          <w:lang w:eastAsia="en-IE"/>
        </w:rPr>
        <w:t>–1</w:t>
      </w:r>
      <w:r>
        <w:rPr>
          <w:lang w:eastAsia="en-IE"/>
        </w:rPr>
        <w:t xml:space="preserve"> when on the surface of the earth, where the acceleration due to gravity is 9.8 m s</w:t>
      </w:r>
      <w:r>
        <w:rPr>
          <w:vertAlign w:val="superscript"/>
          <w:lang w:eastAsia="en-IE"/>
        </w:rPr>
        <w:t>–2</w:t>
      </w:r>
      <w:r>
        <w:rPr>
          <w:lang w:eastAsia="en-IE"/>
        </w:rPr>
        <w:t>.</w:t>
      </w:r>
    </w:p>
    <w:p w:rsidR="005273FF" w:rsidRDefault="005273FF" w:rsidP="005273FF">
      <w:pPr>
        <w:pStyle w:val="NoSpacing"/>
        <w:rPr>
          <w:bCs/>
          <w:color w:val="000000"/>
        </w:rPr>
      </w:pPr>
    </w:p>
    <w:p w:rsidR="005273FF" w:rsidRDefault="005273FF" w:rsidP="00C00ED7">
      <w:pPr>
        <w:pStyle w:val="NoSpacing"/>
        <w:numPr>
          <w:ilvl w:val="0"/>
          <w:numId w:val="57"/>
        </w:numPr>
        <w:rPr>
          <w:color w:val="000000"/>
        </w:rPr>
      </w:pPr>
      <w:r>
        <w:rPr>
          <w:color w:val="000000"/>
        </w:rPr>
        <w:t>A skydiver falls from an aircraft that is flying horizontally. He reaches a constant speed of 50 m s</w:t>
      </w:r>
      <w:r>
        <w:rPr>
          <w:color w:val="000000"/>
          <w:vertAlign w:val="superscript"/>
        </w:rPr>
        <w:t>–1</w:t>
      </w:r>
      <w:r>
        <w:rPr>
          <w:color w:val="000000"/>
        </w:rPr>
        <w:t xml:space="preserve"> after falling through a height of 1500 m. Calculate the average vertical acceleration of the skydiver.</w:t>
      </w:r>
    </w:p>
    <w:p w:rsidR="005273FF" w:rsidRDefault="005273FF" w:rsidP="005273FF">
      <w:pPr>
        <w:pStyle w:val="NoSpacing"/>
        <w:ind w:left="360"/>
        <w:rPr>
          <w:color w:val="000000"/>
        </w:rPr>
      </w:pPr>
    </w:p>
    <w:p w:rsidR="005273FF" w:rsidRDefault="005273FF" w:rsidP="005273FF">
      <w:pPr>
        <w:pStyle w:val="NoSpacing"/>
        <w:rPr>
          <w:bCs/>
          <w:color w:val="000000"/>
        </w:rPr>
      </w:pPr>
    </w:p>
    <w:p w:rsidR="005273FF" w:rsidRPr="00DF204F" w:rsidRDefault="00CC58C4" w:rsidP="00C00ED7">
      <w:pPr>
        <w:pStyle w:val="NoSpacing"/>
        <w:numPr>
          <w:ilvl w:val="0"/>
          <w:numId w:val="57"/>
        </w:numPr>
        <w:rPr>
          <w:color w:val="000000"/>
        </w:rPr>
      </w:pPr>
      <w:r>
        <w:rPr>
          <w:noProof/>
          <w:lang w:val="en-IE" w:eastAsia="en-IE"/>
        </w:rPr>
        <w:drawing>
          <wp:anchor distT="0" distB="0" distL="114300" distR="114300" simplePos="0" relativeHeight="251664896" behindDoc="0" locked="0" layoutInCell="1" allowOverlap="1" wp14:anchorId="56E49820" wp14:editId="1AACEE1A">
            <wp:simplePos x="0" y="0"/>
            <wp:positionH relativeFrom="column">
              <wp:posOffset>4377055</wp:posOffset>
            </wp:positionH>
            <wp:positionV relativeFrom="paragraph">
              <wp:posOffset>210820</wp:posOffset>
            </wp:positionV>
            <wp:extent cx="1385570" cy="101155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5570" cy="1011555"/>
                    </a:xfrm>
                    <a:prstGeom prst="rect">
                      <a:avLst/>
                    </a:prstGeom>
                    <a:noFill/>
                  </pic:spPr>
                </pic:pic>
              </a:graphicData>
            </a:graphic>
            <wp14:sizeRelH relativeFrom="page">
              <wp14:pctWidth>0</wp14:pctWidth>
            </wp14:sizeRelH>
            <wp14:sizeRelV relativeFrom="page">
              <wp14:pctHeight>0</wp14:pctHeight>
            </wp14:sizeRelV>
          </wp:anchor>
        </w:drawing>
      </w:r>
      <w:r w:rsidR="005273FF">
        <w:rPr>
          <w:color w:val="000000"/>
        </w:rPr>
        <w:t>The student releases the ball when is it at A, which is 130 cm above the ground, and the ball travels vertically upwards at a velocity of 7 m s</w:t>
      </w:r>
      <w:r w:rsidR="005273FF">
        <w:rPr>
          <w:color w:val="000000"/>
          <w:vertAlign w:val="superscript"/>
        </w:rPr>
        <w:t>-1</w:t>
      </w:r>
      <w:r w:rsidR="005273FF">
        <w:rPr>
          <w:color w:val="000000"/>
        </w:rPr>
        <w:t>.</w:t>
      </w:r>
    </w:p>
    <w:p w:rsidR="005273FF" w:rsidRDefault="005273FF" w:rsidP="005273FF">
      <w:pPr>
        <w:pStyle w:val="NoSpacing"/>
        <w:ind w:left="360"/>
        <w:rPr>
          <w:color w:val="000000"/>
        </w:rPr>
      </w:pPr>
      <w:r>
        <w:rPr>
          <w:color w:val="000000"/>
        </w:rPr>
        <w:t>Calculate the maximum height, above the ground, the ball will reach.</w:t>
      </w:r>
    </w:p>
    <w:p w:rsidR="005273FF" w:rsidRDefault="005273FF" w:rsidP="005273FF">
      <w:pPr>
        <w:pStyle w:val="NoSpacing"/>
        <w:ind w:left="360"/>
      </w:pPr>
    </w:p>
    <w:p w:rsidR="005273FF" w:rsidRDefault="005273FF" w:rsidP="005273FF">
      <w:pPr>
        <w:pStyle w:val="NoSpacing"/>
        <w:ind w:left="360"/>
        <w:rPr>
          <w:color w:val="000000"/>
        </w:rPr>
      </w:pPr>
      <w:r>
        <w:rPr>
          <w:color w:val="000000"/>
        </w:rPr>
        <w:t xml:space="preserve">.   </w:t>
      </w:r>
    </w:p>
    <w:p w:rsidR="005273FF" w:rsidRDefault="005273FF" w:rsidP="005273FF">
      <w:pPr>
        <w:pStyle w:val="NoSpacing"/>
        <w:ind w:left="360"/>
        <w:rPr>
          <w:color w:val="000000"/>
        </w:rPr>
      </w:pPr>
    </w:p>
    <w:p w:rsidR="00CC58C4" w:rsidRDefault="009B0F51" w:rsidP="005273FF">
      <w:pPr>
        <w:pStyle w:val="NoSpacing"/>
        <w:jc w:val="center"/>
        <w:rPr>
          <w:b/>
        </w:rPr>
      </w:pPr>
      <w:r>
        <w:rPr>
          <w:noProof/>
          <w:lang w:val="en-IE" w:eastAsia="en-IE"/>
        </w:rPr>
        <w:drawing>
          <wp:anchor distT="0" distB="0" distL="114300" distR="114300" simplePos="0" relativeHeight="251769344" behindDoc="0" locked="0" layoutInCell="1" allowOverlap="1" wp14:anchorId="77371330" wp14:editId="16E81E0A">
            <wp:simplePos x="0" y="0"/>
            <wp:positionH relativeFrom="column">
              <wp:posOffset>301625</wp:posOffset>
            </wp:positionH>
            <wp:positionV relativeFrom="paragraph">
              <wp:posOffset>100330</wp:posOffset>
            </wp:positionV>
            <wp:extent cx="2724150" cy="314261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24150" cy="3142615"/>
                    </a:xfrm>
                    <a:prstGeom prst="rect">
                      <a:avLst/>
                    </a:prstGeom>
                  </pic:spPr>
                </pic:pic>
              </a:graphicData>
            </a:graphic>
            <wp14:sizeRelH relativeFrom="page">
              <wp14:pctWidth>0</wp14:pctWidth>
            </wp14:sizeRelH>
            <wp14:sizeRelV relativeFrom="page">
              <wp14:pctHeight>0</wp14:pctHeight>
            </wp14:sizeRelV>
          </wp:anchor>
        </w:drawing>
      </w: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p>
    <w:p w:rsidR="009B0F51" w:rsidRDefault="009B0F51" w:rsidP="009B0F51">
      <w:pPr>
        <w:widowControl/>
        <w:autoSpaceDE w:val="0"/>
        <w:autoSpaceDN w:val="0"/>
        <w:adjustRightInd w:val="0"/>
        <w:rPr>
          <w:rFonts w:ascii="TimesNewRoman" w:hAnsi="TimesNewRoman" w:cs="TimesNewRoman"/>
          <w:sz w:val="24"/>
          <w:szCs w:val="24"/>
          <w:lang w:val="en-IE"/>
        </w:rPr>
      </w:pPr>
      <w:r>
        <w:t xml:space="preserve">21. </w:t>
      </w:r>
      <w:r>
        <w:rPr>
          <w:rFonts w:ascii="TimesNewRoman" w:hAnsi="TimesNewRoman" w:cs="TimesNewRoman"/>
          <w:sz w:val="24"/>
          <w:szCs w:val="24"/>
          <w:lang w:val="en-IE"/>
        </w:rPr>
        <w:t>Cork and Sligo are about 330 km apart by road. Using the map of estimate the displacement of Sligo from Cork. The scale of the map is 1 cm to 37.5 km.</w:t>
      </w:r>
    </w:p>
    <w:p w:rsidR="00CC58C4" w:rsidRDefault="00CC58C4"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Default="009B0F51" w:rsidP="009B0F51">
      <w:pPr>
        <w:widowControl/>
        <w:autoSpaceDE w:val="0"/>
        <w:autoSpaceDN w:val="0"/>
        <w:adjustRightInd w:val="0"/>
      </w:pPr>
    </w:p>
    <w:p w:rsidR="009B0F51" w:rsidRPr="009B0F51" w:rsidRDefault="009B0F51" w:rsidP="009B0F51">
      <w:pPr>
        <w:widowControl/>
        <w:autoSpaceDE w:val="0"/>
        <w:autoSpaceDN w:val="0"/>
        <w:adjustRightInd w:val="0"/>
      </w:pPr>
      <w:r>
        <w:t xml:space="preserve">22: </w:t>
      </w:r>
      <w:r>
        <w:rPr>
          <w:rFonts w:ascii="TimesNewRoman" w:hAnsi="TimesNewRoman" w:cs="TimesNewRoman"/>
          <w:sz w:val="24"/>
          <w:szCs w:val="24"/>
          <w:lang w:val="en-IE"/>
        </w:rPr>
        <w:t>The European aerospace group EADS is developing a hypersonic jet aircraft that will fly at four times the speed of sound, 330 m s</w:t>
      </w:r>
      <w:r>
        <w:rPr>
          <w:rFonts w:ascii="TimesNewRoman" w:hAnsi="TimesNewRoman" w:cs="TimesNewRoman"/>
          <w:sz w:val="16"/>
          <w:szCs w:val="16"/>
          <w:lang w:val="en-IE"/>
        </w:rPr>
        <w:t>–1</w:t>
      </w:r>
      <w:r>
        <w:rPr>
          <w:rFonts w:ascii="TimesNewRoman" w:hAnsi="TimesNewRoman" w:cs="TimesNewRoman"/>
          <w:sz w:val="24"/>
          <w:szCs w:val="24"/>
          <w:lang w:val="en-IE"/>
        </w:rPr>
        <w:t>. Express the speed of the aircraft in kilometre per hour.</w:t>
      </w:r>
    </w:p>
    <w:p w:rsidR="00CC58C4" w:rsidRDefault="00CC58C4"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9B0F51" w:rsidRDefault="009B0F51" w:rsidP="005273FF">
      <w:pPr>
        <w:pStyle w:val="NoSpacing"/>
        <w:jc w:val="center"/>
        <w:rPr>
          <w:b/>
        </w:rPr>
      </w:pPr>
    </w:p>
    <w:p w:rsidR="005273FF" w:rsidRDefault="005273FF" w:rsidP="005273FF">
      <w:pPr>
        <w:pStyle w:val="NoSpacing"/>
        <w:jc w:val="center"/>
        <w:rPr>
          <w:b/>
        </w:rPr>
      </w:pPr>
      <w:r>
        <w:rPr>
          <w:b/>
        </w:rPr>
        <w:lastRenderedPageBreak/>
        <w:t>Mandatory experiments</w:t>
      </w:r>
    </w:p>
    <w:p w:rsidR="005273FF" w:rsidRDefault="005273FF" w:rsidP="005273FF">
      <w:pPr>
        <w:pStyle w:val="NoSpacing"/>
        <w:jc w:val="center"/>
        <w:rPr>
          <w:b/>
        </w:rPr>
      </w:pPr>
    </w:p>
    <w:p w:rsidR="005273FF" w:rsidRDefault="005273FF" w:rsidP="005273FF">
      <w:pPr>
        <w:pStyle w:val="NoSpacing"/>
        <w:jc w:val="center"/>
        <w:rPr>
          <w:b/>
        </w:rPr>
      </w:pPr>
    </w:p>
    <w:p w:rsidR="005273FF" w:rsidRDefault="00CC58C4" w:rsidP="00CC58C4">
      <w:pPr>
        <w:pStyle w:val="NoSpacing"/>
        <w:rPr>
          <w:lang w:eastAsia="en-IE"/>
        </w:rPr>
      </w:pPr>
      <w:r>
        <w:rPr>
          <w:lang w:eastAsia="en-IE"/>
        </w:rPr>
        <w:t xml:space="preserve">1: </w:t>
      </w:r>
      <w:r w:rsidR="005273FF">
        <w:rPr>
          <w:lang w:eastAsia="en-IE"/>
        </w:rPr>
        <w:t>Describe an experiment to measure the velocity of a moving object.</w:t>
      </w:r>
    </w:p>
    <w:p w:rsidR="005273FF" w:rsidRDefault="005273FF" w:rsidP="005273FF">
      <w:pPr>
        <w:pStyle w:val="NoSpacing"/>
        <w:rPr>
          <w:lang w:eastAsia="en-IE"/>
        </w:rPr>
      </w:pPr>
    </w:p>
    <w:p w:rsidR="005273FF" w:rsidRDefault="005273FF" w:rsidP="005273FF">
      <w:pPr>
        <w:pStyle w:val="NoSpacing"/>
      </w:pPr>
    </w:p>
    <w:p w:rsidR="005273FF" w:rsidRDefault="00CC58C4" w:rsidP="00CC58C4">
      <w:pPr>
        <w:pStyle w:val="NoSpacing"/>
        <w:rPr>
          <w:lang w:eastAsia="en-IE"/>
        </w:rPr>
      </w:pPr>
      <w:r>
        <w:rPr>
          <w:lang w:eastAsia="en-IE"/>
        </w:rPr>
        <w:t xml:space="preserve">2: </w:t>
      </w:r>
      <w:r w:rsidR="005273FF">
        <w:rPr>
          <w:lang w:eastAsia="en-IE"/>
        </w:rPr>
        <w:t>A student carried out an experiment to find the acceleration of a moving trolley.</w:t>
      </w:r>
    </w:p>
    <w:p w:rsidR="005273FF" w:rsidRDefault="005273FF" w:rsidP="005273FF">
      <w:pPr>
        <w:pStyle w:val="NoSpacing"/>
        <w:ind w:left="360"/>
        <w:rPr>
          <w:lang w:eastAsia="en-IE"/>
        </w:rPr>
      </w:pPr>
      <w:r>
        <w:rPr>
          <w:lang w:eastAsia="en-IE"/>
        </w:rPr>
        <w:t>The student measured the velocity of the trolley at different times and plotted a graph which was then used to find its acceleration. The table shows the data recorded.</w:t>
      </w:r>
    </w:p>
    <w:tbl>
      <w:tblPr>
        <w:tblpPr w:leftFromText="180" w:rightFromText="180" w:vertAnchor="text" w:horzAnchor="margin" w:tblpXSpec="center" w:tblpY="1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67"/>
        <w:gridCol w:w="567"/>
        <w:gridCol w:w="567"/>
        <w:gridCol w:w="567"/>
        <w:gridCol w:w="567"/>
        <w:gridCol w:w="567"/>
      </w:tblGrid>
      <w:tr w:rsidR="005273FF" w:rsidTr="00F335CB">
        <w:tc>
          <w:tcPr>
            <w:tcW w:w="1809"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vertAlign w:val="superscript"/>
                <w:lang w:eastAsia="en-IE"/>
              </w:rPr>
            </w:pPr>
            <w:r>
              <w:rPr>
                <w:lang w:eastAsia="en-IE"/>
              </w:rPr>
              <w:t>Velocity/  m s</w:t>
            </w:r>
            <w:r>
              <w:rPr>
                <w:vertAlign w:val="superscript"/>
                <w:lang w:eastAsia="en-IE"/>
              </w:rPr>
              <w:t>-1</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0.9</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1.7</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2.5</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3.3</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4.1</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4.9</w:t>
            </w:r>
          </w:p>
        </w:tc>
      </w:tr>
      <w:tr w:rsidR="005273FF" w:rsidTr="00F335CB">
        <w:tc>
          <w:tcPr>
            <w:tcW w:w="1809"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Time/s</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2</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4</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6</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8</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rPr>
                <w:lang w:eastAsia="en-IE"/>
              </w:rPr>
            </w:pPr>
            <w:r>
              <w:rPr>
                <w:lang w:eastAsia="en-IE"/>
              </w:rPr>
              <w:t>10</w:t>
            </w:r>
          </w:p>
        </w:tc>
      </w:tr>
    </w:tbl>
    <w:p w:rsidR="005273FF" w:rsidRDefault="005273FF" w:rsidP="005273FF">
      <w:pPr>
        <w:pStyle w:val="NoSpacing"/>
        <w:ind w:left="360"/>
        <w:rPr>
          <w:lang w:eastAsia="en-IE"/>
        </w:rPr>
      </w:pPr>
    </w:p>
    <w:p w:rsidR="005273FF" w:rsidRDefault="005273FF" w:rsidP="005273FF">
      <w:pPr>
        <w:pStyle w:val="NoSpacing"/>
        <w:rPr>
          <w:lang w:eastAsia="en-IE"/>
        </w:rPr>
      </w:pPr>
    </w:p>
    <w:p w:rsidR="005273FF" w:rsidRDefault="005273FF" w:rsidP="005273FF">
      <w:pPr>
        <w:pStyle w:val="NoSpacing"/>
        <w:rPr>
          <w:lang w:eastAsia="en-IE"/>
        </w:rPr>
      </w:pPr>
    </w:p>
    <w:p w:rsidR="005273FF" w:rsidRDefault="005273FF" w:rsidP="005273FF">
      <w:pPr>
        <w:pStyle w:val="NoSpacing"/>
        <w:rPr>
          <w:lang w:eastAsia="en-IE"/>
        </w:rPr>
      </w:pPr>
    </w:p>
    <w:p w:rsidR="005273FF" w:rsidRDefault="005273FF" w:rsidP="00C00ED7">
      <w:pPr>
        <w:pStyle w:val="NoSpacing"/>
        <w:numPr>
          <w:ilvl w:val="0"/>
          <w:numId w:val="64"/>
        </w:numPr>
        <w:rPr>
          <w:lang w:eastAsia="en-IE"/>
        </w:rPr>
      </w:pPr>
      <w:r>
        <w:rPr>
          <w:lang w:eastAsia="en-IE"/>
        </w:rPr>
        <w:t xml:space="preserve">Describe, with the aid of a diagram, how the student measured the velocity of the trolley. </w:t>
      </w:r>
    </w:p>
    <w:p w:rsidR="005273FF" w:rsidRDefault="005273FF" w:rsidP="00C00ED7">
      <w:pPr>
        <w:pStyle w:val="NoSpacing"/>
        <w:numPr>
          <w:ilvl w:val="0"/>
          <w:numId w:val="64"/>
        </w:numPr>
        <w:rPr>
          <w:lang w:eastAsia="en-IE"/>
        </w:rPr>
      </w:pPr>
      <w:r>
        <w:rPr>
          <w:lang w:eastAsia="en-IE"/>
        </w:rPr>
        <w:t xml:space="preserve">Using the data in the table, draw a graph on graph paper of the trolley’s velocity against time. Put time on the horizontal axis (X-axis). </w:t>
      </w:r>
    </w:p>
    <w:p w:rsidR="005273FF" w:rsidRDefault="005273FF" w:rsidP="00C00ED7">
      <w:pPr>
        <w:pStyle w:val="NoSpacing"/>
        <w:numPr>
          <w:ilvl w:val="0"/>
          <w:numId w:val="64"/>
        </w:numPr>
        <w:rPr>
          <w:lang w:eastAsia="en-IE"/>
        </w:rPr>
      </w:pPr>
      <w:r>
        <w:rPr>
          <w:lang w:eastAsia="en-IE"/>
        </w:rPr>
        <w:t xml:space="preserve">Find the slope of your graph and hence determine the acceleration of the trolley. </w:t>
      </w:r>
    </w:p>
    <w:p w:rsidR="005273FF" w:rsidRDefault="005273FF" w:rsidP="005273FF">
      <w:pPr>
        <w:pStyle w:val="NoSpacing"/>
      </w:pPr>
    </w:p>
    <w:p w:rsidR="005273FF" w:rsidRPr="00CC58C4" w:rsidRDefault="00CC58C4" w:rsidP="00CC58C4">
      <w:pPr>
        <w:pStyle w:val="NoSpacing"/>
        <w:rPr>
          <w:sz w:val="22"/>
          <w:szCs w:val="22"/>
        </w:rPr>
      </w:pPr>
      <w:r>
        <w:rPr>
          <w:rFonts w:eastAsia="Calibri"/>
          <w:lang w:val="en-IE" w:eastAsia="en-IE"/>
        </w:rPr>
        <w:t xml:space="preserve">3: </w:t>
      </w:r>
      <w:r w:rsidR="005273FF" w:rsidRPr="00CC58C4">
        <w:rPr>
          <w:rFonts w:eastAsia="Calibri"/>
          <w:sz w:val="22"/>
          <w:szCs w:val="22"/>
          <w:lang w:val="en-IE" w:eastAsia="en-IE"/>
        </w:rPr>
        <w:t xml:space="preserve">You have carried out an experiment to measure g, the acceleration due to gravity. </w:t>
      </w:r>
    </w:p>
    <w:p w:rsidR="005273FF" w:rsidRPr="00CC58C4" w:rsidRDefault="005273FF" w:rsidP="005273FF">
      <w:pPr>
        <w:pStyle w:val="NoSpacing"/>
        <w:ind w:left="360"/>
        <w:rPr>
          <w:sz w:val="22"/>
          <w:szCs w:val="22"/>
        </w:rPr>
      </w:pPr>
    </w:p>
    <w:p w:rsidR="005273FF" w:rsidRPr="00CC58C4" w:rsidRDefault="005273FF" w:rsidP="00C00ED7">
      <w:pPr>
        <w:pStyle w:val="ListParagraph"/>
        <w:widowControl/>
        <w:numPr>
          <w:ilvl w:val="0"/>
          <w:numId w:val="68"/>
        </w:numPr>
        <w:contextualSpacing/>
        <w:rPr>
          <w:rFonts w:ascii="Times New Roman" w:eastAsia="Calibri" w:hAnsi="Times New Roman" w:cs="Times New Roman"/>
          <w:lang w:val="en-IE" w:eastAsia="en-IE"/>
        </w:rPr>
      </w:pPr>
      <w:r w:rsidRPr="00CC58C4">
        <w:rPr>
          <w:rFonts w:ascii="Times New Roman" w:eastAsia="Calibri" w:hAnsi="Times New Roman" w:cs="Times New Roman"/>
          <w:lang w:val="en-IE" w:eastAsia="en-IE"/>
        </w:rPr>
        <w:t xml:space="preserve">Draw a labelled diagram of the apparatus you used. </w:t>
      </w:r>
    </w:p>
    <w:p w:rsidR="005273FF" w:rsidRPr="00CC58C4" w:rsidRDefault="005273FF" w:rsidP="00C00ED7">
      <w:pPr>
        <w:pStyle w:val="ListParagraph"/>
        <w:widowControl/>
        <w:numPr>
          <w:ilvl w:val="0"/>
          <w:numId w:val="68"/>
        </w:numPr>
        <w:contextualSpacing/>
        <w:rPr>
          <w:rFonts w:ascii="Times New Roman" w:eastAsia="Calibri" w:hAnsi="Times New Roman" w:cs="Times New Roman"/>
          <w:lang w:val="en-IE" w:eastAsia="en-IE"/>
        </w:rPr>
      </w:pPr>
      <w:r w:rsidRPr="00CC58C4">
        <w:rPr>
          <w:rFonts w:ascii="Times New Roman" w:eastAsia="Calibri" w:hAnsi="Times New Roman" w:cs="Times New Roman"/>
          <w:lang w:val="en-IE" w:eastAsia="en-IE"/>
        </w:rPr>
        <w:t>Describe the procedure involved in measuring the time in this experiment.</w:t>
      </w:r>
    </w:p>
    <w:p w:rsidR="005273FF" w:rsidRPr="00CC58C4" w:rsidRDefault="005273FF" w:rsidP="00C00ED7">
      <w:pPr>
        <w:pStyle w:val="ListParagraph"/>
        <w:widowControl/>
        <w:numPr>
          <w:ilvl w:val="0"/>
          <w:numId w:val="68"/>
        </w:numPr>
        <w:contextualSpacing/>
        <w:rPr>
          <w:rFonts w:ascii="Times New Roman" w:eastAsia="Calibri" w:hAnsi="Times New Roman" w:cs="Times New Roman"/>
          <w:lang w:val="en-IE" w:eastAsia="en-IE"/>
        </w:rPr>
      </w:pPr>
      <w:r w:rsidRPr="00CC58C4">
        <w:rPr>
          <w:rFonts w:ascii="Times New Roman" w:eastAsia="Calibri" w:hAnsi="Times New Roman" w:cs="Times New Roman"/>
          <w:lang w:val="en-IE" w:eastAsia="en-IE"/>
        </w:rPr>
        <w:t xml:space="preserve">As well as measuring time, what other measurement did you take? </w:t>
      </w:r>
    </w:p>
    <w:p w:rsidR="005273FF" w:rsidRPr="00CC58C4" w:rsidRDefault="005273FF" w:rsidP="00C00ED7">
      <w:pPr>
        <w:pStyle w:val="ListParagraph"/>
        <w:widowControl/>
        <w:numPr>
          <w:ilvl w:val="0"/>
          <w:numId w:val="68"/>
        </w:numPr>
        <w:contextualSpacing/>
        <w:rPr>
          <w:rFonts w:ascii="Times New Roman" w:eastAsia="Calibri" w:hAnsi="Times New Roman" w:cs="Times New Roman"/>
          <w:lang w:val="en-IE" w:eastAsia="en-IE"/>
        </w:rPr>
      </w:pPr>
      <w:r w:rsidRPr="00CC58C4">
        <w:rPr>
          <w:rFonts w:ascii="Times New Roman" w:eastAsia="Calibri" w:hAnsi="Times New Roman" w:cs="Times New Roman"/>
          <w:lang w:val="en-IE" w:eastAsia="en-IE"/>
        </w:rPr>
        <w:t xml:space="preserve">Outline how you got a value for g from your measurements.  </w:t>
      </w:r>
    </w:p>
    <w:p w:rsidR="005273FF" w:rsidRPr="00CC58C4" w:rsidRDefault="005273FF" w:rsidP="00C00ED7">
      <w:pPr>
        <w:pStyle w:val="ListParagraph"/>
        <w:widowControl/>
        <w:numPr>
          <w:ilvl w:val="0"/>
          <w:numId w:val="68"/>
        </w:numPr>
        <w:contextualSpacing/>
        <w:rPr>
          <w:rFonts w:ascii="Times New Roman" w:eastAsia="Calibri" w:hAnsi="Times New Roman" w:cs="Times New Roman"/>
          <w:lang w:val="en-IE" w:eastAsia="en-IE"/>
        </w:rPr>
      </w:pPr>
      <w:r w:rsidRPr="00CC58C4">
        <w:rPr>
          <w:rFonts w:ascii="Times New Roman" w:eastAsia="Calibri" w:hAnsi="Times New Roman" w:cs="Times New Roman"/>
          <w:lang w:val="en-IE" w:eastAsia="en-IE"/>
        </w:rPr>
        <w:t>Name one precaution you took to get an accurate result.</w:t>
      </w:r>
    </w:p>
    <w:p w:rsidR="005273FF" w:rsidRPr="00CC58C4" w:rsidRDefault="005273FF" w:rsidP="005273FF">
      <w:pPr>
        <w:pStyle w:val="NoSpacing"/>
        <w:ind w:left="360"/>
        <w:rPr>
          <w:sz w:val="22"/>
          <w:szCs w:val="22"/>
        </w:rPr>
      </w:pPr>
    </w:p>
    <w:p w:rsidR="005273FF" w:rsidRPr="00CC58C4" w:rsidRDefault="005273FF" w:rsidP="005273FF">
      <w:pPr>
        <w:pStyle w:val="NoSpacing"/>
        <w:ind w:left="360"/>
        <w:rPr>
          <w:sz w:val="22"/>
          <w:szCs w:val="22"/>
        </w:rPr>
      </w:pPr>
    </w:p>
    <w:p w:rsidR="005273FF" w:rsidRPr="00CC58C4" w:rsidRDefault="00CC58C4" w:rsidP="00CC58C4">
      <w:pPr>
        <w:pStyle w:val="NoSpacing"/>
        <w:rPr>
          <w:sz w:val="22"/>
          <w:szCs w:val="22"/>
        </w:rPr>
      </w:pPr>
      <w:r>
        <w:rPr>
          <w:color w:val="000000"/>
          <w:sz w:val="22"/>
          <w:szCs w:val="22"/>
          <w:lang w:eastAsia="en-IE"/>
        </w:rPr>
        <w:t xml:space="preserve">4: </w:t>
      </w:r>
      <w:r w:rsidR="005273FF" w:rsidRPr="00CC58C4">
        <w:rPr>
          <w:color w:val="000000"/>
          <w:sz w:val="22"/>
          <w:szCs w:val="22"/>
          <w:lang w:eastAsia="en-IE"/>
        </w:rPr>
        <w:t xml:space="preserve">You carried out an experiment to measure </w:t>
      </w:r>
      <w:r w:rsidR="005273FF" w:rsidRPr="00CC58C4">
        <w:rPr>
          <w:iCs/>
          <w:color w:val="000000"/>
          <w:sz w:val="22"/>
          <w:szCs w:val="22"/>
          <w:lang w:eastAsia="en-IE"/>
        </w:rPr>
        <w:t xml:space="preserve">g, </w:t>
      </w:r>
      <w:r w:rsidR="005273FF" w:rsidRPr="00CC58C4">
        <w:rPr>
          <w:color w:val="000000"/>
          <w:sz w:val="22"/>
          <w:szCs w:val="22"/>
          <w:lang w:eastAsia="en-IE"/>
        </w:rPr>
        <w:t>the acceleration due to gravity</w:t>
      </w:r>
    </w:p>
    <w:p w:rsidR="005273FF" w:rsidRPr="00CC58C4" w:rsidRDefault="005273FF" w:rsidP="005273FF">
      <w:pPr>
        <w:pStyle w:val="NoSpacing"/>
        <w:ind w:left="360"/>
        <w:rPr>
          <w:sz w:val="22"/>
          <w:szCs w:val="22"/>
        </w:rPr>
      </w:pPr>
      <w:r w:rsidRPr="00CC58C4">
        <w:rPr>
          <w:color w:val="000000"/>
          <w:sz w:val="22"/>
          <w:szCs w:val="22"/>
          <w:lang w:eastAsia="en-IE"/>
        </w:rPr>
        <w:t>.</w:t>
      </w:r>
    </w:p>
    <w:p w:rsidR="005273FF" w:rsidRPr="00CC58C4" w:rsidRDefault="005273FF" w:rsidP="00C00ED7">
      <w:pPr>
        <w:pStyle w:val="NoSpacing"/>
        <w:numPr>
          <w:ilvl w:val="0"/>
          <w:numId w:val="65"/>
        </w:numPr>
        <w:rPr>
          <w:color w:val="000000"/>
          <w:sz w:val="22"/>
          <w:szCs w:val="22"/>
          <w:lang w:eastAsia="en-IE"/>
        </w:rPr>
      </w:pPr>
      <w:r w:rsidRPr="00CC58C4">
        <w:rPr>
          <w:color w:val="000000"/>
          <w:sz w:val="22"/>
          <w:szCs w:val="22"/>
          <w:lang w:eastAsia="en-IE"/>
        </w:rPr>
        <w:t xml:space="preserve">Draw a labelled diagram of the apparatus you used. </w:t>
      </w:r>
    </w:p>
    <w:p w:rsidR="005273FF" w:rsidRPr="00CC58C4" w:rsidRDefault="005273FF" w:rsidP="00C00ED7">
      <w:pPr>
        <w:pStyle w:val="NoSpacing"/>
        <w:numPr>
          <w:ilvl w:val="0"/>
          <w:numId w:val="65"/>
        </w:numPr>
        <w:rPr>
          <w:color w:val="000000"/>
          <w:sz w:val="22"/>
          <w:szCs w:val="22"/>
          <w:lang w:eastAsia="en-IE"/>
        </w:rPr>
      </w:pPr>
      <w:r w:rsidRPr="00CC58C4">
        <w:rPr>
          <w:color w:val="000000"/>
          <w:sz w:val="22"/>
          <w:szCs w:val="22"/>
          <w:lang w:eastAsia="en-IE"/>
        </w:rPr>
        <w:t xml:space="preserve">State what measurements you took during the experiment. </w:t>
      </w:r>
    </w:p>
    <w:p w:rsidR="005273FF" w:rsidRPr="00CC58C4" w:rsidRDefault="005273FF" w:rsidP="00C00ED7">
      <w:pPr>
        <w:pStyle w:val="NoSpacing"/>
        <w:numPr>
          <w:ilvl w:val="0"/>
          <w:numId w:val="65"/>
        </w:numPr>
        <w:rPr>
          <w:color w:val="000000"/>
          <w:sz w:val="22"/>
          <w:szCs w:val="22"/>
          <w:lang w:eastAsia="en-IE"/>
        </w:rPr>
      </w:pPr>
      <w:r w:rsidRPr="00CC58C4">
        <w:rPr>
          <w:color w:val="000000"/>
          <w:sz w:val="22"/>
          <w:szCs w:val="22"/>
          <w:lang w:eastAsia="en-IE"/>
        </w:rPr>
        <w:t xml:space="preserve">Describe how you took one of these measurements. </w:t>
      </w:r>
    </w:p>
    <w:p w:rsidR="005273FF" w:rsidRPr="00CC58C4" w:rsidRDefault="005273FF" w:rsidP="00C00ED7">
      <w:pPr>
        <w:pStyle w:val="NoSpacing"/>
        <w:numPr>
          <w:ilvl w:val="0"/>
          <w:numId w:val="65"/>
        </w:numPr>
        <w:rPr>
          <w:color w:val="000000"/>
          <w:sz w:val="22"/>
          <w:szCs w:val="22"/>
          <w:lang w:eastAsia="en-IE"/>
        </w:rPr>
      </w:pPr>
      <w:r w:rsidRPr="00CC58C4">
        <w:rPr>
          <w:color w:val="000000"/>
          <w:sz w:val="22"/>
          <w:szCs w:val="22"/>
          <w:lang w:eastAsia="en-IE"/>
        </w:rPr>
        <w:t xml:space="preserve">How did you calculate the value of </w:t>
      </w:r>
      <w:r w:rsidRPr="00CC58C4">
        <w:rPr>
          <w:iCs/>
          <w:color w:val="000000"/>
          <w:sz w:val="22"/>
          <w:szCs w:val="22"/>
          <w:lang w:eastAsia="en-IE"/>
        </w:rPr>
        <w:t xml:space="preserve">g </w:t>
      </w:r>
      <w:r w:rsidRPr="00CC58C4">
        <w:rPr>
          <w:color w:val="000000"/>
          <w:sz w:val="22"/>
          <w:szCs w:val="22"/>
          <w:lang w:eastAsia="en-IE"/>
        </w:rPr>
        <w:t xml:space="preserve">from your measurements? </w:t>
      </w:r>
    </w:p>
    <w:p w:rsidR="005273FF" w:rsidRPr="00CC58C4" w:rsidRDefault="005273FF" w:rsidP="00C00ED7">
      <w:pPr>
        <w:pStyle w:val="NoSpacing"/>
        <w:numPr>
          <w:ilvl w:val="0"/>
          <w:numId w:val="65"/>
        </w:numPr>
        <w:rPr>
          <w:color w:val="000000"/>
          <w:sz w:val="22"/>
          <w:szCs w:val="22"/>
          <w:lang w:eastAsia="en-IE"/>
        </w:rPr>
      </w:pPr>
      <w:r w:rsidRPr="00CC58C4">
        <w:rPr>
          <w:color w:val="000000"/>
          <w:sz w:val="22"/>
          <w:szCs w:val="22"/>
          <w:lang w:eastAsia="en-IE"/>
        </w:rPr>
        <w:t>Give one precaution that you took to get an accurate result.</w:t>
      </w:r>
    </w:p>
    <w:p w:rsidR="005273FF" w:rsidRDefault="005273FF" w:rsidP="005273FF">
      <w:pPr>
        <w:pStyle w:val="NoSpacing"/>
        <w:ind w:left="360"/>
      </w:pPr>
    </w:p>
    <w:p w:rsidR="005273FF" w:rsidRDefault="005273FF" w:rsidP="005273FF">
      <w:pPr>
        <w:pStyle w:val="NoSpacing"/>
        <w:ind w:left="360"/>
      </w:pPr>
    </w:p>
    <w:p w:rsidR="005273FF" w:rsidRDefault="00CC58C4" w:rsidP="00CC58C4">
      <w:pPr>
        <w:pStyle w:val="NoSpacing"/>
        <w:rPr>
          <w:lang w:eastAsia="en-IE"/>
        </w:rPr>
      </w:pPr>
      <w:r>
        <w:rPr>
          <w:lang w:eastAsia="en-IE"/>
        </w:rPr>
        <w:t xml:space="preserve">5: </w:t>
      </w:r>
      <w:r w:rsidR="005273FF">
        <w:rPr>
          <w:lang w:eastAsia="en-IE"/>
        </w:rPr>
        <w:t xml:space="preserve">In an experiment to measure the acceleration due to gravity, the time </w:t>
      </w:r>
      <w:r w:rsidR="005273FF">
        <w:rPr>
          <w:i/>
          <w:iCs/>
          <w:lang w:eastAsia="en-IE"/>
        </w:rPr>
        <w:t xml:space="preserve">t </w:t>
      </w:r>
      <w:r w:rsidR="005273FF">
        <w:rPr>
          <w:lang w:eastAsia="en-IE"/>
        </w:rPr>
        <w:t xml:space="preserve">for an object to fall from rest through a distance </w:t>
      </w:r>
      <w:r w:rsidR="005273FF">
        <w:rPr>
          <w:i/>
          <w:iCs/>
          <w:lang w:eastAsia="en-IE"/>
        </w:rPr>
        <w:t xml:space="preserve">s </w:t>
      </w:r>
      <w:r w:rsidR="005273FF">
        <w:rPr>
          <w:lang w:eastAsia="en-IE"/>
        </w:rPr>
        <w:t xml:space="preserve">was measured. The procedure was repeated for a series of values of the distance </w:t>
      </w:r>
      <w:r w:rsidR="005273FF">
        <w:rPr>
          <w:i/>
          <w:iCs/>
          <w:lang w:eastAsia="en-IE"/>
        </w:rPr>
        <w:t>s</w:t>
      </w:r>
      <w:r w:rsidR="005273FF">
        <w:rPr>
          <w:lang w:eastAsia="en-IE"/>
        </w:rPr>
        <w:t>. The table shows the recorded data.</w:t>
      </w:r>
    </w:p>
    <w:p w:rsidR="005273FF" w:rsidRDefault="005273FF" w:rsidP="005273FF">
      <w:pPr>
        <w:pStyle w:val="NoSpacing"/>
        <w:ind w:left="360"/>
      </w:pPr>
    </w:p>
    <w:tbl>
      <w:tblPr>
        <w:tblpPr w:leftFromText="180" w:rightFromText="180"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576"/>
        <w:gridCol w:w="576"/>
        <w:gridCol w:w="576"/>
        <w:gridCol w:w="576"/>
        <w:gridCol w:w="576"/>
        <w:gridCol w:w="576"/>
        <w:gridCol w:w="601"/>
      </w:tblGrid>
      <w:tr w:rsidR="005273FF" w:rsidTr="00F335CB">
        <w:tc>
          <w:tcPr>
            <w:tcW w:w="771"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i/>
                <w:iCs/>
                <w:lang w:eastAsia="en-IE"/>
              </w:rPr>
              <w:t>s</w:t>
            </w:r>
            <w:r>
              <w:rPr>
                <w:lang w:eastAsia="en-IE"/>
              </w:rPr>
              <w:t>/ cm</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30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50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70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90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110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130</w:t>
            </w:r>
          </w:p>
        </w:tc>
        <w:tc>
          <w:tcPr>
            <w:tcW w:w="601"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150</w:t>
            </w:r>
          </w:p>
        </w:tc>
      </w:tr>
      <w:tr w:rsidR="005273FF" w:rsidTr="00F335CB">
        <w:tc>
          <w:tcPr>
            <w:tcW w:w="771"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i/>
                <w:iCs/>
                <w:lang w:eastAsia="en-IE"/>
              </w:rPr>
              <w:t>t</w:t>
            </w:r>
            <w:r>
              <w:rPr>
                <w:lang w:eastAsia="en-IE"/>
              </w:rPr>
              <w:t>/ms</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247</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310</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377</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435</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473</w:t>
            </w:r>
          </w:p>
        </w:tc>
        <w:tc>
          <w:tcPr>
            <w:tcW w:w="567"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514</w:t>
            </w:r>
          </w:p>
        </w:tc>
        <w:tc>
          <w:tcPr>
            <w:tcW w:w="601" w:type="dxa"/>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jc w:val="center"/>
              <w:rPr>
                <w:lang w:eastAsia="en-IE"/>
              </w:rPr>
            </w:pPr>
            <w:r>
              <w:rPr>
                <w:lang w:eastAsia="en-IE"/>
              </w:rPr>
              <w:t>540</w:t>
            </w:r>
          </w:p>
        </w:tc>
      </w:tr>
    </w:tbl>
    <w:p w:rsidR="005273FF" w:rsidRDefault="005273FF" w:rsidP="005273FF">
      <w:pPr>
        <w:pStyle w:val="NoSpacing"/>
        <w:rPr>
          <w:lang w:eastAsia="en-IE"/>
        </w:rPr>
      </w:pPr>
      <w:r>
        <w:rPr>
          <w:lang w:eastAsia="en-IE"/>
        </w:rPr>
        <w:t xml:space="preserve">   </w:t>
      </w:r>
    </w:p>
    <w:p w:rsidR="005273FF" w:rsidRDefault="005273FF" w:rsidP="005273FF">
      <w:pPr>
        <w:pStyle w:val="NoSpacing"/>
        <w:rPr>
          <w:lang w:eastAsia="en-IE"/>
        </w:rPr>
      </w:pPr>
    </w:p>
    <w:p w:rsidR="005273FF" w:rsidRDefault="005273FF" w:rsidP="005273FF">
      <w:pPr>
        <w:pStyle w:val="NoSpacing"/>
        <w:rPr>
          <w:lang w:eastAsia="en-IE"/>
        </w:rPr>
      </w:pPr>
    </w:p>
    <w:p w:rsidR="005273FF" w:rsidRDefault="005273FF" w:rsidP="00C00ED7">
      <w:pPr>
        <w:pStyle w:val="NoSpacing"/>
        <w:numPr>
          <w:ilvl w:val="0"/>
          <w:numId w:val="66"/>
        </w:numPr>
        <w:ind w:left="357" w:hanging="357"/>
        <w:rPr>
          <w:lang w:eastAsia="en-IE"/>
        </w:rPr>
      </w:pPr>
      <w:r>
        <w:rPr>
          <w:lang w:eastAsia="en-IE"/>
        </w:rPr>
        <w:t>Draw a labelled diagram of the apparatus used in the experiment.</w:t>
      </w:r>
    </w:p>
    <w:p w:rsidR="005273FF" w:rsidRDefault="005273FF" w:rsidP="00C00ED7">
      <w:pPr>
        <w:pStyle w:val="NoSpacing"/>
        <w:numPr>
          <w:ilvl w:val="0"/>
          <w:numId w:val="66"/>
        </w:numPr>
        <w:ind w:left="357" w:hanging="357"/>
        <w:rPr>
          <w:lang w:eastAsia="en-IE"/>
        </w:rPr>
      </w:pPr>
      <w:r>
        <w:rPr>
          <w:lang w:eastAsia="en-IE"/>
        </w:rPr>
        <w:t xml:space="preserve">Indicate the distance </w:t>
      </w:r>
      <w:r>
        <w:rPr>
          <w:i/>
          <w:iCs/>
          <w:lang w:eastAsia="en-IE"/>
        </w:rPr>
        <w:t xml:space="preserve">s </w:t>
      </w:r>
      <w:r>
        <w:rPr>
          <w:lang w:eastAsia="en-IE"/>
        </w:rPr>
        <w:t>on your diagram.</w:t>
      </w:r>
    </w:p>
    <w:p w:rsidR="005273FF" w:rsidRDefault="005273FF" w:rsidP="00C00ED7">
      <w:pPr>
        <w:pStyle w:val="NoSpacing"/>
        <w:numPr>
          <w:ilvl w:val="0"/>
          <w:numId w:val="66"/>
        </w:numPr>
        <w:ind w:left="357" w:hanging="357"/>
        <w:rPr>
          <w:lang w:eastAsia="en-IE"/>
        </w:rPr>
      </w:pPr>
      <w:r>
        <w:rPr>
          <w:lang w:eastAsia="en-IE"/>
        </w:rPr>
        <w:t xml:space="preserve">Describe how the time interval </w:t>
      </w:r>
      <w:r>
        <w:rPr>
          <w:i/>
          <w:iCs/>
          <w:lang w:eastAsia="en-IE"/>
        </w:rPr>
        <w:t xml:space="preserve">t </w:t>
      </w:r>
      <w:r>
        <w:rPr>
          <w:lang w:eastAsia="en-IE"/>
        </w:rPr>
        <w:t xml:space="preserve">was measured. </w:t>
      </w:r>
    </w:p>
    <w:p w:rsidR="005273FF" w:rsidRDefault="005273FF" w:rsidP="00C00ED7">
      <w:pPr>
        <w:pStyle w:val="NoSpacing"/>
        <w:numPr>
          <w:ilvl w:val="0"/>
          <w:numId w:val="66"/>
        </w:numPr>
        <w:ind w:left="357" w:hanging="357"/>
        <w:rPr>
          <w:lang w:eastAsia="en-IE"/>
        </w:rPr>
      </w:pPr>
      <w:r>
        <w:rPr>
          <w:lang w:eastAsia="en-IE"/>
        </w:rPr>
        <w:t xml:space="preserve">Calculate a value for the acceleration due to gravity by drawing a suitable graph based on the recorded data. </w:t>
      </w:r>
    </w:p>
    <w:p w:rsidR="005273FF" w:rsidRDefault="005273FF" w:rsidP="00C00ED7">
      <w:pPr>
        <w:pStyle w:val="NoSpacing"/>
        <w:numPr>
          <w:ilvl w:val="0"/>
          <w:numId w:val="66"/>
        </w:numPr>
        <w:ind w:left="357" w:hanging="357"/>
        <w:rPr>
          <w:lang w:eastAsia="en-IE"/>
        </w:rPr>
      </w:pPr>
      <w:r>
        <w:rPr>
          <w:lang w:eastAsia="en-IE"/>
        </w:rPr>
        <w:t xml:space="preserve">Give two ways of minimising the effect of air resistance in the experiment. </w:t>
      </w:r>
    </w:p>
    <w:p w:rsidR="005273FF" w:rsidRDefault="005273FF" w:rsidP="005273FF">
      <w:pPr>
        <w:pStyle w:val="NoSpacing"/>
        <w:ind w:left="357"/>
        <w:rPr>
          <w:lang w:eastAsia="en-IE"/>
        </w:rPr>
      </w:pPr>
    </w:p>
    <w:p w:rsidR="005273FF" w:rsidRDefault="005273FF" w:rsidP="005273FF">
      <w:pPr>
        <w:pStyle w:val="NoSpacing"/>
        <w:ind w:left="357"/>
        <w:rPr>
          <w:lang w:eastAsia="en-IE"/>
        </w:rPr>
      </w:pPr>
    </w:p>
    <w:p w:rsidR="00CC58C4" w:rsidRDefault="00CC58C4" w:rsidP="005273FF">
      <w:pPr>
        <w:pStyle w:val="NoSpacing"/>
        <w:ind w:left="357"/>
        <w:rPr>
          <w:lang w:eastAsia="en-IE"/>
        </w:rPr>
      </w:pPr>
    </w:p>
    <w:p w:rsidR="00CC58C4" w:rsidRDefault="00CC58C4" w:rsidP="005273FF">
      <w:pPr>
        <w:pStyle w:val="NoSpacing"/>
        <w:ind w:left="357"/>
        <w:rPr>
          <w:lang w:eastAsia="en-IE"/>
        </w:rPr>
      </w:pPr>
    </w:p>
    <w:p w:rsidR="005273FF" w:rsidRDefault="00CC58C4" w:rsidP="00CC58C4">
      <w:pPr>
        <w:pStyle w:val="NoSpacing"/>
      </w:pPr>
      <w:r>
        <w:t xml:space="preserve">6: </w:t>
      </w:r>
      <w:r w:rsidR="005273FF">
        <w:t xml:space="preserve">In an experiment to measure the acceleration due to gravity </w:t>
      </w:r>
      <w:r w:rsidR="005273FF">
        <w:rPr>
          <w:i/>
          <w:iCs/>
        </w:rPr>
        <w:t xml:space="preserve">g </w:t>
      </w:r>
      <w:r w:rsidR="005273FF">
        <w:t xml:space="preserve">by a free fall method, a student measured the time </w:t>
      </w:r>
      <w:r w:rsidR="005273FF">
        <w:rPr>
          <w:i/>
          <w:iCs/>
        </w:rPr>
        <w:t xml:space="preserve">t </w:t>
      </w:r>
      <w:r w:rsidR="005273FF">
        <w:t xml:space="preserve">for an object to fall from rest through a distance </w:t>
      </w:r>
      <w:r w:rsidR="005273FF">
        <w:rPr>
          <w:i/>
          <w:iCs/>
        </w:rPr>
        <w:t>s</w:t>
      </w:r>
      <w:r w:rsidR="005273FF">
        <w:t xml:space="preserve">. </w:t>
      </w:r>
    </w:p>
    <w:p w:rsidR="005273FF" w:rsidRDefault="005273FF" w:rsidP="005273FF">
      <w:pPr>
        <w:pStyle w:val="NoSpacing"/>
        <w:ind w:left="360"/>
      </w:pPr>
      <w:r>
        <w:t xml:space="preserve">This procedure was repeated for a series of values of the distance </w:t>
      </w:r>
      <w:r>
        <w:rPr>
          <w:i/>
          <w:iCs/>
        </w:rPr>
        <w:t>s.</w:t>
      </w:r>
    </w:p>
    <w:p w:rsidR="005273FF" w:rsidRDefault="005273FF" w:rsidP="005273FF">
      <w:pPr>
        <w:pStyle w:val="NoSpacing"/>
        <w:ind w:firstLine="360"/>
      </w:pPr>
      <w:r>
        <w:t>The table shows the data recorded by the student.</w:t>
      </w:r>
    </w:p>
    <w:p w:rsidR="005273FF" w:rsidRDefault="005273FF" w:rsidP="005273FF">
      <w:pPr>
        <w:pStyle w:val="NoSpacing"/>
        <w:ind w:left="36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576"/>
        <w:gridCol w:w="576"/>
        <w:gridCol w:w="576"/>
        <w:gridCol w:w="576"/>
        <w:gridCol w:w="576"/>
        <w:gridCol w:w="576"/>
        <w:gridCol w:w="576"/>
      </w:tblGrid>
      <w:tr w:rsidR="005273FF" w:rsidTr="00F335CB">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rPr>
                <w:i/>
                <w:iCs/>
              </w:rPr>
              <w:t>s</w:t>
            </w:r>
            <w:r>
              <w:t>/cm</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30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40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50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60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70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80</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90</w:t>
            </w:r>
          </w:p>
        </w:tc>
      </w:tr>
      <w:tr w:rsidR="005273FF" w:rsidTr="00F335CB">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rPr>
                <w:i/>
                <w:iCs/>
              </w:rPr>
              <w:t>t</w:t>
            </w:r>
            <w:r>
              <w:t>/ms</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244</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291</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325</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342</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371</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409</w:t>
            </w:r>
          </w:p>
        </w:tc>
        <w:tc>
          <w:tcPr>
            <w:tcW w:w="0" w:type="auto"/>
            <w:tcBorders>
              <w:top w:val="single" w:sz="4" w:space="0" w:color="000000"/>
              <w:left w:val="single" w:sz="4" w:space="0" w:color="000000"/>
              <w:bottom w:val="single" w:sz="4" w:space="0" w:color="000000"/>
              <w:right w:val="single" w:sz="4" w:space="0" w:color="000000"/>
            </w:tcBorders>
            <w:hideMark/>
          </w:tcPr>
          <w:p w:rsidR="005273FF" w:rsidRDefault="005273FF" w:rsidP="00F335CB">
            <w:pPr>
              <w:pStyle w:val="NoSpacing"/>
            </w:pPr>
            <w:r>
              <w:t>420</w:t>
            </w:r>
          </w:p>
        </w:tc>
      </w:tr>
    </w:tbl>
    <w:p w:rsidR="005273FF" w:rsidRDefault="005273FF" w:rsidP="00C00ED7">
      <w:pPr>
        <w:pStyle w:val="NoSpacing"/>
        <w:numPr>
          <w:ilvl w:val="0"/>
          <w:numId w:val="67"/>
        </w:numPr>
        <w:rPr>
          <w:bCs/>
        </w:rPr>
      </w:pPr>
      <w:r>
        <w:rPr>
          <w:bCs/>
        </w:rPr>
        <w:t xml:space="preserve">Describe, with the aid of a diagram, how the student obtained the data. </w:t>
      </w:r>
    </w:p>
    <w:p w:rsidR="005273FF" w:rsidRDefault="005273FF" w:rsidP="00C00ED7">
      <w:pPr>
        <w:pStyle w:val="NoSpacing"/>
        <w:numPr>
          <w:ilvl w:val="0"/>
          <w:numId w:val="67"/>
        </w:numPr>
        <w:rPr>
          <w:bCs/>
        </w:rPr>
      </w:pPr>
      <w:r>
        <w:rPr>
          <w:bCs/>
        </w:rPr>
        <w:t xml:space="preserve">Calculate a value for </w:t>
      </w:r>
      <w:r>
        <w:rPr>
          <w:bCs/>
          <w:i/>
          <w:iCs/>
        </w:rPr>
        <w:t xml:space="preserve">g </w:t>
      </w:r>
      <w:r>
        <w:rPr>
          <w:bCs/>
        </w:rPr>
        <w:t xml:space="preserve">by drawing a suitable graph. </w:t>
      </w:r>
    </w:p>
    <w:p w:rsidR="005273FF" w:rsidRDefault="005273FF" w:rsidP="00C00ED7">
      <w:pPr>
        <w:pStyle w:val="NoSpacing"/>
        <w:numPr>
          <w:ilvl w:val="0"/>
          <w:numId w:val="67"/>
        </w:numPr>
      </w:pPr>
      <w:r>
        <w:t>Give two precautions that should be taken to ensure a more accurate result.</w:t>
      </w:r>
    </w:p>
    <w:p w:rsidR="004E2C4A" w:rsidRDefault="004E2C4A" w:rsidP="004E2C4A">
      <w:pPr>
        <w:pStyle w:val="NoSpacing"/>
      </w:pPr>
    </w:p>
    <w:p w:rsidR="004E2C4A" w:rsidRDefault="004E2C4A" w:rsidP="004E2C4A">
      <w:pPr>
        <w:pStyle w:val="NoSpacing"/>
      </w:pPr>
    </w:p>
    <w:p w:rsidR="004E2C4A" w:rsidRDefault="004E2C4A" w:rsidP="004E2C4A">
      <w:pPr>
        <w:widowControl/>
        <w:autoSpaceDE w:val="0"/>
        <w:autoSpaceDN w:val="0"/>
        <w:adjustRightInd w:val="0"/>
        <w:rPr>
          <w:rFonts w:ascii="TimesNewRoman" w:hAnsi="TimesNewRoman" w:cs="TimesNewRoman"/>
          <w:sz w:val="24"/>
          <w:szCs w:val="24"/>
          <w:lang w:val="en-IE"/>
        </w:rPr>
      </w:pPr>
      <w:r>
        <w:t xml:space="preserve">7: </w:t>
      </w:r>
      <w:r>
        <w:rPr>
          <w:rFonts w:ascii="TimesNewRoman" w:hAnsi="TimesNewRoman" w:cs="TimesNewRoman"/>
          <w:sz w:val="24"/>
          <w:szCs w:val="24"/>
          <w:lang w:val="en-IE"/>
        </w:rPr>
        <w:t>A student carried out an experiment to measure the acceleration of a moving trolley.</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student measured the initial velocity of the trolley and the final velocity of the</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trolley, along with another measurement. The student used these measurements to</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find the acceleration of the trolley.</w:t>
      </w:r>
    </w:p>
    <w:p w:rsidR="004E2C4A" w:rsidRDefault="004E2C4A" w:rsidP="004E2C4A">
      <w:pPr>
        <w:widowControl/>
        <w:autoSpaceDE w:val="0"/>
        <w:autoSpaceDN w:val="0"/>
        <w:adjustRightInd w:val="0"/>
        <w:ind w:left="720"/>
        <w:rPr>
          <w:rFonts w:ascii="TimesNewRoman" w:hAnsi="TimesNewRoman" w:cs="TimesNewRoman"/>
          <w:sz w:val="24"/>
          <w:szCs w:val="24"/>
          <w:lang w:val="en-IE"/>
        </w:rPr>
      </w:pPr>
      <w:r>
        <w:rPr>
          <w:rFonts w:ascii="TimesNewRoman" w:hAnsi="TimesNewRoman" w:cs="TimesNewRoman"/>
          <w:sz w:val="24"/>
          <w:szCs w:val="24"/>
          <w:lang w:val="en-IE"/>
        </w:rPr>
        <w:t xml:space="preserve">(i) Draw a diagram to show how the student got the trolley to accelerate. </w:t>
      </w:r>
    </w:p>
    <w:p w:rsidR="004E2C4A" w:rsidRDefault="004E2C4A" w:rsidP="004E2C4A">
      <w:pPr>
        <w:widowControl/>
        <w:autoSpaceDE w:val="0"/>
        <w:autoSpaceDN w:val="0"/>
        <w:adjustRightInd w:val="0"/>
        <w:ind w:left="720"/>
        <w:rPr>
          <w:rFonts w:ascii="TimesNewRoman" w:hAnsi="TimesNewRoman" w:cs="TimesNewRoman"/>
          <w:sz w:val="24"/>
          <w:szCs w:val="24"/>
          <w:lang w:val="en-IE"/>
        </w:rPr>
      </w:pPr>
      <w:r>
        <w:rPr>
          <w:rFonts w:ascii="TimesNewRoman" w:hAnsi="TimesNewRoman" w:cs="TimesNewRoman"/>
          <w:sz w:val="24"/>
          <w:szCs w:val="24"/>
          <w:lang w:val="en-IE"/>
        </w:rPr>
        <w:t xml:space="preserve">(ii) Describe how the student measured the final velocity of the trolley. </w:t>
      </w:r>
    </w:p>
    <w:p w:rsidR="004E2C4A" w:rsidRDefault="004E2C4A" w:rsidP="004E2C4A">
      <w:pPr>
        <w:widowControl/>
        <w:autoSpaceDE w:val="0"/>
        <w:autoSpaceDN w:val="0"/>
        <w:adjustRightInd w:val="0"/>
        <w:ind w:left="720"/>
        <w:rPr>
          <w:rFonts w:ascii="TimesNewRoman" w:hAnsi="TimesNewRoman" w:cs="TimesNewRoman"/>
          <w:sz w:val="24"/>
          <w:szCs w:val="24"/>
          <w:lang w:val="en-IE"/>
        </w:rPr>
      </w:pPr>
      <w:r>
        <w:rPr>
          <w:rFonts w:ascii="TimesNewRoman" w:hAnsi="TimesNewRoman" w:cs="TimesNewRoman"/>
          <w:sz w:val="24"/>
          <w:szCs w:val="24"/>
          <w:lang w:val="en-IE"/>
        </w:rPr>
        <w:t xml:space="preserve">(iii) What other measurement did the student take? </w:t>
      </w:r>
    </w:p>
    <w:p w:rsidR="004E2C4A" w:rsidRDefault="004E2C4A" w:rsidP="004E2C4A">
      <w:pPr>
        <w:widowControl/>
        <w:autoSpaceDE w:val="0"/>
        <w:autoSpaceDN w:val="0"/>
        <w:adjustRightInd w:val="0"/>
        <w:ind w:left="720"/>
        <w:rPr>
          <w:rFonts w:ascii="TimesNewRoman" w:hAnsi="TimesNewRoman" w:cs="TimesNewRoman"/>
          <w:sz w:val="24"/>
          <w:szCs w:val="24"/>
          <w:lang w:val="en-IE"/>
        </w:rPr>
      </w:pPr>
      <w:r>
        <w:rPr>
          <w:rFonts w:ascii="TimesNewRoman" w:hAnsi="TimesNewRoman" w:cs="TimesNewRoman"/>
          <w:sz w:val="24"/>
          <w:szCs w:val="24"/>
          <w:lang w:val="en-IE"/>
        </w:rPr>
        <w:t>(iv) How did the student use the measurements to calculate the acceleration of the</w:t>
      </w:r>
    </w:p>
    <w:p w:rsidR="004E2C4A" w:rsidRDefault="004E2C4A" w:rsidP="004E2C4A">
      <w:pPr>
        <w:widowControl/>
        <w:autoSpaceDE w:val="0"/>
        <w:autoSpaceDN w:val="0"/>
        <w:adjustRightInd w:val="0"/>
        <w:ind w:left="720"/>
        <w:rPr>
          <w:rFonts w:ascii="TimesNewRoman" w:hAnsi="TimesNewRoman" w:cs="TimesNewRoman"/>
          <w:sz w:val="24"/>
          <w:szCs w:val="24"/>
          <w:lang w:val="en-IE"/>
        </w:rPr>
      </w:pPr>
      <w:r>
        <w:rPr>
          <w:rFonts w:ascii="TimesNewRoman" w:hAnsi="TimesNewRoman" w:cs="TimesNewRoman"/>
          <w:sz w:val="24"/>
          <w:szCs w:val="24"/>
          <w:lang w:val="en-IE"/>
        </w:rPr>
        <w:t xml:space="preserve">trolley? </w:t>
      </w:r>
    </w:p>
    <w:p w:rsidR="004E2C4A" w:rsidRDefault="004E2C4A" w:rsidP="004E2C4A">
      <w:pPr>
        <w:pStyle w:val="NoSpacing"/>
        <w:ind w:left="720"/>
        <w:rPr>
          <w:rFonts w:ascii="TimesNewRoman" w:hAnsi="TimesNewRoman" w:cs="TimesNewRoman"/>
          <w:lang w:val="en-IE"/>
        </w:rPr>
      </w:pPr>
      <w:r>
        <w:rPr>
          <w:rFonts w:ascii="TimesNewRoman" w:hAnsi="TimesNewRoman" w:cs="TimesNewRoman"/>
          <w:lang w:val="en-IE"/>
        </w:rPr>
        <w:t>(v) Give a precaution the student took to ensure an accurate result.</w:t>
      </w:r>
    </w:p>
    <w:p w:rsidR="0041019A" w:rsidRDefault="0041019A" w:rsidP="004E2C4A">
      <w:pPr>
        <w:pStyle w:val="NoSpacing"/>
        <w:ind w:left="720"/>
        <w:rPr>
          <w:rFonts w:ascii="TimesNewRoman" w:hAnsi="TimesNewRoman" w:cs="TimesNewRoman"/>
          <w:lang w:val="en-IE"/>
        </w:rPr>
      </w:pP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lang w:val="en-IE"/>
        </w:rPr>
        <w:t xml:space="preserve">8: </w:t>
      </w:r>
      <w:r>
        <w:rPr>
          <w:rFonts w:ascii="TimesNewRoman" w:hAnsi="TimesNewRoman" w:cs="TimesNewRoman"/>
          <w:sz w:val="24"/>
          <w:szCs w:val="24"/>
          <w:lang w:val="en-IE"/>
        </w:rPr>
        <w:t xml:space="preserve">In an experiment to measure the acceleration due to gravity using a simple pendulum, a student obtained values for the length </w:t>
      </w:r>
      <w:r>
        <w:rPr>
          <w:rFonts w:ascii="TimesNewRoman,Italic" w:hAnsi="TimesNewRoman,Italic" w:cs="TimesNewRoman,Italic"/>
          <w:i/>
          <w:iCs/>
          <w:sz w:val="24"/>
          <w:szCs w:val="24"/>
          <w:lang w:val="en-IE"/>
        </w:rPr>
        <w:t xml:space="preserve">l </w:t>
      </w:r>
      <w:r>
        <w:rPr>
          <w:rFonts w:ascii="TimesNewRoman" w:hAnsi="TimesNewRoman" w:cs="TimesNewRoman"/>
          <w:sz w:val="24"/>
          <w:szCs w:val="24"/>
          <w:lang w:val="en-IE"/>
        </w:rPr>
        <w:t xml:space="preserve">of the pendulum and the corresponding values for the periodic time </w:t>
      </w:r>
      <w:r>
        <w:rPr>
          <w:rFonts w:ascii="TimesNewRoman,Italic" w:hAnsi="TimesNewRoman,Italic" w:cs="TimesNewRoman,Italic"/>
          <w:i/>
          <w:iCs/>
          <w:sz w:val="24"/>
          <w:szCs w:val="24"/>
          <w:lang w:val="en-IE"/>
        </w:rPr>
        <w:t>T</w:t>
      </w:r>
      <w:r>
        <w:rPr>
          <w:rFonts w:ascii="TimesNewRoman" w:hAnsi="TimesNewRoman" w:cs="TimesNewRoman"/>
          <w:sz w:val="24"/>
          <w:szCs w:val="24"/>
          <w:lang w:val="en-IE"/>
        </w:rPr>
        <w:t>. The student plotted the following points, based on the recorded data.</w:t>
      </w: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(i)Describe how the student obtained a value for the length of the pendulum and its</w:t>
      </w: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corresponding periodic time. </w:t>
      </w: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(ii)Draw the appropriate graph on this examination paper and use it to calculate a value for </w:t>
      </w:r>
      <w:r>
        <w:rPr>
          <w:rFonts w:ascii="TimesNewRoman,Italic" w:hAnsi="TimesNewRoman,Italic" w:cs="TimesNewRoman,Italic"/>
          <w:i/>
          <w:iCs/>
          <w:sz w:val="24"/>
          <w:szCs w:val="24"/>
          <w:lang w:val="en-IE"/>
        </w:rPr>
        <w:t>g</w:t>
      </w:r>
      <w:r>
        <w:rPr>
          <w:rFonts w:ascii="TimesNewRoman" w:hAnsi="TimesNewRoman" w:cs="TimesNewRoman"/>
          <w:sz w:val="24"/>
          <w:szCs w:val="24"/>
          <w:lang w:val="en-IE"/>
        </w:rPr>
        <w:t>,</w:t>
      </w: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the acceleration due to gravity. </w:t>
      </w:r>
    </w:p>
    <w:p w:rsidR="0041019A" w:rsidRDefault="0041019A" w:rsidP="0041019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Give two factors that affect the accuracy of the measurement of the periodic time.</w:t>
      </w:r>
    </w:p>
    <w:p w:rsidR="0041019A" w:rsidRDefault="0041019A" w:rsidP="0041019A">
      <w:pPr>
        <w:widowControl/>
        <w:autoSpaceDE w:val="0"/>
        <w:autoSpaceDN w:val="0"/>
        <w:adjustRightInd w:val="0"/>
        <w:rPr>
          <w:rFonts w:ascii="TimesNewRoman" w:hAnsi="TimesNewRoman" w:cs="TimesNewRoman"/>
          <w:sz w:val="24"/>
          <w:szCs w:val="24"/>
          <w:lang w:val="en-IE"/>
        </w:rPr>
      </w:pPr>
    </w:p>
    <w:p w:rsidR="0041019A" w:rsidRDefault="0041019A" w:rsidP="0041019A">
      <w:pPr>
        <w:widowControl/>
        <w:autoSpaceDE w:val="0"/>
        <w:autoSpaceDN w:val="0"/>
        <w:adjustRightInd w:val="0"/>
        <w:rPr>
          <w:rFonts w:ascii="TimesNewRoman" w:hAnsi="TimesNewRoman" w:cs="TimesNewRoman"/>
          <w:sz w:val="24"/>
          <w:szCs w:val="24"/>
          <w:lang w:val="en-IE"/>
        </w:rPr>
      </w:pPr>
      <w:r>
        <w:rPr>
          <w:noProof/>
          <w:lang w:val="en-IE" w:eastAsia="en-IE"/>
        </w:rPr>
        <w:lastRenderedPageBreak/>
        <w:drawing>
          <wp:inline distT="0" distB="0" distL="0" distR="0" wp14:anchorId="61D51403" wp14:editId="466DA1A3">
            <wp:extent cx="5782945" cy="426121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82945" cy="4261215"/>
                    </a:xfrm>
                    <a:prstGeom prst="rect">
                      <a:avLst/>
                    </a:prstGeom>
                  </pic:spPr>
                </pic:pic>
              </a:graphicData>
            </a:graphic>
          </wp:inline>
        </w:drawing>
      </w:r>
    </w:p>
    <w:p w:rsidR="0041019A" w:rsidRDefault="0041019A" w:rsidP="0041019A">
      <w:pPr>
        <w:widowControl/>
        <w:autoSpaceDE w:val="0"/>
        <w:autoSpaceDN w:val="0"/>
        <w:adjustRightInd w:val="0"/>
        <w:rPr>
          <w:rFonts w:ascii="TimesNewRoman" w:hAnsi="TimesNewRoman" w:cs="TimesNewRoman"/>
          <w:sz w:val="24"/>
          <w:szCs w:val="24"/>
          <w:lang w:val="en-IE"/>
        </w:rPr>
      </w:pPr>
    </w:p>
    <w:p w:rsidR="0041019A" w:rsidRDefault="0041019A" w:rsidP="0041019A">
      <w:pPr>
        <w:widowControl/>
        <w:autoSpaceDE w:val="0"/>
        <w:autoSpaceDN w:val="0"/>
        <w:adjustRightInd w:val="0"/>
        <w:rPr>
          <w:rFonts w:ascii="TimesNewRoman" w:hAnsi="TimesNewRoman" w:cs="TimesNewRoman"/>
          <w:sz w:val="24"/>
          <w:szCs w:val="24"/>
          <w:lang w:val="en-IE"/>
        </w:rPr>
      </w:pPr>
    </w:p>
    <w:p w:rsidR="0041019A" w:rsidRDefault="0041019A" w:rsidP="0041019A">
      <w:pPr>
        <w:widowControl/>
        <w:autoSpaceDE w:val="0"/>
        <w:autoSpaceDN w:val="0"/>
        <w:adjustRightInd w:val="0"/>
        <w:rPr>
          <w:rFonts w:ascii="TimesNewRoman" w:hAnsi="TimesNewRoman" w:cs="TimesNewRoman"/>
          <w:sz w:val="24"/>
          <w:szCs w:val="24"/>
          <w:lang w:val="en-IE"/>
        </w:rPr>
      </w:pPr>
    </w:p>
    <w:p w:rsidR="0041019A" w:rsidRDefault="0041019A" w:rsidP="0041019A">
      <w:pPr>
        <w:widowControl/>
        <w:autoSpaceDE w:val="0"/>
        <w:autoSpaceDN w:val="0"/>
        <w:adjustRightInd w:val="0"/>
      </w:pPr>
    </w:p>
    <w:p w:rsidR="005273FF" w:rsidRDefault="005273FF" w:rsidP="005273FF">
      <w:pPr>
        <w:pStyle w:val="NoSpacing"/>
      </w:pPr>
    </w:p>
    <w:p w:rsidR="005273FF" w:rsidRPr="00DF204F" w:rsidRDefault="005273FF" w:rsidP="005273FF"/>
    <w:p w:rsidR="005273FF" w:rsidRPr="005273FF" w:rsidRDefault="005273FF" w:rsidP="005273FF">
      <w:pPr>
        <w:sectPr w:rsidR="005273FF" w:rsidRPr="005273FF" w:rsidSect="009B6721">
          <w:headerReference w:type="default" r:id="rId16"/>
          <w:footerReference w:type="default" r:id="rId17"/>
          <w:type w:val="continuous"/>
          <w:pgSz w:w="11907" w:h="16840"/>
          <w:pgMar w:top="1840" w:right="1580" w:bottom="280" w:left="1220" w:header="1484" w:footer="720" w:gutter="0"/>
          <w:pgNumType w:start="0"/>
          <w:cols w:space="720"/>
          <w:titlePg/>
          <w:docGrid w:linePitch="299"/>
        </w:sectPr>
      </w:pPr>
    </w:p>
    <w:p w:rsidR="00326228" w:rsidRDefault="004B6062" w:rsidP="00624D09">
      <w:pPr>
        <w:pStyle w:val="Heading2"/>
        <w:ind w:left="0"/>
        <w:jc w:val="center"/>
      </w:pPr>
      <w:bookmarkStart w:id="24" w:name="Vectors_and_Scalars_SA"/>
      <w:bookmarkStart w:id="25" w:name="_Toc345780596"/>
      <w:bookmarkStart w:id="26" w:name="_Toc345790142"/>
      <w:bookmarkEnd w:id="24"/>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1"/>
        </w:rPr>
        <w:t>V</w:t>
      </w:r>
      <w:r>
        <w:rPr>
          <w:spacing w:val="-2"/>
        </w:rPr>
        <w:t>e</w:t>
      </w:r>
      <w:r>
        <w:t>ctors</w:t>
      </w:r>
      <w:r>
        <w:rPr>
          <w:spacing w:val="-2"/>
        </w:rPr>
        <w:t xml:space="preserve"> </w:t>
      </w:r>
      <w:r>
        <w:t>a</w:t>
      </w:r>
      <w:r>
        <w:rPr>
          <w:spacing w:val="-1"/>
        </w:rPr>
        <w:t>n</w:t>
      </w:r>
      <w:r>
        <w:t xml:space="preserve">d </w:t>
      </w:r>
      <w:r>
        <w:rPr>
          <w:spacing w:val="-1"/>
        </w:rPr>
        <w:t>S</w:t>
      </w:r>
      <w:r>
        <w:t>calars</w:t>
      </w:r>
      <w:bookmarkEnd w:id="25"/>
      <w:bookmarkEnd w:id="26"/>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27" w:name="_Toc345757636"/>
      <w:bookmarkStart w:id="28" w:name="_Toc345780597"/>
      <w:bookmarkStart w:id="29" w:name="_Toc345789895"/>
      <w:bookmarkStart w:id="30" w:name="_Toc345790143"/>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27"/>
      <w:bookmarkEnd w:id="28"/>
      <w:bookmarkEnd w:id="29"/>
      <w:bookmarkEnd w:id="30"/>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53280" behindDoc="1" locked="0" layoutInCell="1" allowOverlap="1">
                <wp:simplePos x="0" y="0"/>
                <wp:positionH relativeFrom="page">
                  <wp:posOffset>5708650</wp:posOffset>
                </wp:positionH>
                <wp:positionV relativeFrom="paragraph">
                  <wp:posOffset>1018540</wp:posOffset>
                </wp:positionV>
                <wp:extent cx="260350" cy="259715"/>
                <wp:effectExtent l="12700" t="8890" r="12700" b="7620"/>
                <wp:wrapNone/>
                <wp:docPr id="51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90" y="1604"/>
                          <a:chExt cx="410" cy="409"/>
                        </a:xfrm>
                      </wpg:grpSpPr>
                      <wpg:grpSp>
                        <wpg:cNvPr id="519" name="Group 402"/>
                        <wpg:cNvGrpSpPr>
                          <a:grpSpLocks/>
                        </wpg:cNvGrpSpPr>
                        <wpg:grpSpPr bwMode="auto">
                          <a:xfrm>
                            <a:off x="9000" y="1614"/>
                            <a:ext cx="390" cy="389"/>
                            <a:chOff x="9000" y="1614"/>
                            <a:chExt cx="390" cy="389"/>
                          </a:xfrm>
                        </wpg:grpSpPr>
                        <wps:wsp>
                          <wps:cNvPr id="520" name="Freeform 403"/>
                          <wps:cNvSpPr>
                            <a:spLocks/>
                          </wps:cNvSpPr>
                          <wps:spPr bwMode="auto">
                            <a:xfrm>
                              <a:off x="9000" y="1614"/>
                              <a:ext cx="390" cy="389"/>
                            </a:xfrm>
                            <a:custGeom>
                              <a:avLst/>
                              <a:gdLst>
                                <a:gd name="T0" fmla="+- 0 9177 9000"/>
                                <a:gd name="T1" fmla="*/ T0 w 390"/>
                                <a:gd name="T2" fmla="+- 0 1614 1614"/>
                                <a:gd name="T3" fmla="*/ 1614 h 389"/>
                                <a:gd name="T4" fmla="+- 0 9112 9000"/>
                                <a:gd name="T5" fmla="*/ T4 w 390"/>
                                <a:gd name="T6" fmla="+- 0 1632 1614"/>
                                <a:gd name="T7" fmla="*/ 1632 h 389"/>
                                <a:gd name="T8" fmla="+- 0 9059 9000"/>
                                <a:gd name="T9" fmla="*/ T8 w 390"/>
                                <a:gd name="T10" fmla="+- 0 1669 1614"/>
                                <a:gd name="T11" fmla="*/ 1669 h 389"/>
                                <a:gd name="T12" fmla="+- 0 9020 9000"/>
                                <a:gd name="T13" fmla="*/ T12 w 390"/>
                                <a:gd name="T14" fmla="+- 0 1722 1614"/>
                                <a:gd name="T15" fmla="*/ 1722 h 389"/>
                                <a:gd name="T16" fmla="+- 0 9001 9000"/>
                                <a:gd name="T17" fmla="*/ T16 w 390"/>
                                <a:gd name="T18" fmla="+- 0 1786 1614"/>
                                <a:gd name="T19" fmla="*/ 1786 h 389"/>
                                <a:gd name="T20" fmla="+- 0 9000 9000"/>
                                <a:gd name="T21" fmla="*/ T20 w 390"/>
                                <a:gd name="T22" fmla="+- 0 1809 1614"/>
                                <a:gd name="T23" fmla="*/ 1809 h 389"/>
                                <a:gd name="T24" fmla="+- 0 9001 9000"/>
                                <a:gd name="T25" fmla="*/ T24 w 390"/>
                                <a:gd name="T26" fmla="+- 0 1830 1614"/>
                                <a:gd name="T27" fmla="*/ 1830 h 389"/>
                                <a:gd name="T28" fmla="+- 0 9019 9000"/>
                                <a:gd name="T29" fmla="*/ T28 w 390"/>
                                <a:gd name="T30" fmla="+- 0 1893 1614"/>
                                <a:gd name="T31" fmla="*/ 1893 h 389"/>
                                <a:gd name="T32" fmla="+- 0 9057 9000"/>
                                <a:gd name="T33" fmla="*/ T32 w 390"/>
                                <a:gd name="T34" fmla="+- 0 1946 1614"/>
                                <a:gd name="T35" fmla="*/ 1946 h 389"/>
                                <a:gd name="T36" fmla="+- 0 9110 9000"/>
                                <a:gd name="T37" fmla="*/ T36 w 390"/>
                                <a:gd name="T38" fmla="+- 0 1984 1614"/>
                                <a:gd name="T39" fmla="*/ 1984 h 389"/>
                                <a:gd name="T40" fmla="+- 0 9175 9000"/>
                                <a:gd name="T41" fmla="*/ T40 w 390"/>
                                <a:gd name="T42" fmla="+- 0 2002 1614"/>
                                <a:gd name="T43" fmla="*/ 2002 h 389"/>
                                <a:gd name="T44" fmla="+- 0 9199 9000"/>
                                <a:gd name="T45" fmla="*/ T44 w 390"/>
                                <a:gd name="T46" fmla="+- 0 2004 1614"/>
                                <a:gd name="T47" fmla="*/ 2004 h 389"/>
                                <a:gd name="T48" fmla="+- 0 9221 9000"/>
                                <a:gd name="T49" fmla="*/ T48 w 390"/>
                                <a:gd name="T50" fmla="+- 0 2002 1614"/>
                                <a:gd name="T51" fmla="*/ 2002 h 389"/>
                                <a:gd name="T52" fmla="+- 0 9283 9000"/>
                                <a:gd name="T53" fmla="*/ T52 w 390"/>
                                <a:gd name="T54" fmla="+- 0 1982 1614"/>
                                <a:gd name="T55" fmla="*/ 1982 h 389"/>
                                <a:gd name="T56" fmla="+- 0 9334 9000"/>
                                <a:gd name="T57" fmla="*/ T56 w 390"/>
                                <a:gd name="T58" fmla="+- 0 1944 1614"/>
                                <a:gd name="T59" fmla="*/ 1944 h 389"/>
                                <a:gd name="T60" fmla="+- 0 9371 9000"/>
                                <a:gd name="T61" fmla="*/ T60 w 390"/>
                                <a:gd name="T62" fmla="+- 0 1890 1614"/>
                                <a:gd name="T63" fmla="*/ 1890 h 389"/>
                                <a:gd name="T64" fmla="+- 0 9388 9000"/>
                                <a:gd name="T65" fmla="*/ T64 w 390"/>
                                <a:gd name="T66" fmla="+- 0 1823 1614"/>
                                <a:gd name="T67" fmla="*/ 1823 h 389"/>
                                <a:gd name="T68" fmla="+- 0 9390 9000"/>
                                <a:gd name="T69" fmla="*/ T68 w 390"/>
                                <a:gd name="T70" fmla="+- 0 1798 1614"/>
                                <a:gd name="T71" fmla="*/ 1798 h 389"/>
                                <a:gd name="T72" fmla="+- 0 9387 9000"/>
                                <a:gd name="T73" fmla="*/ T72 w 390"/>
                                <a:gd name="T74" fmla="+- 0 1776 1614"/>
                                <a:gd name="T75" fmla="*/ 1776 h 389"/>
                                <a:gd name="T76" fmla="+- 0 9366 9000"/>
                                <a:gd name="T77" fmla="*/ T76 w 390"/>
                                <a:gd name="T78" fmla="+- 0 1717 1614"/>
                                <a:gd name="T79" fmla="*/ 1717 h 389"/>
                                <a:gd name="T80" fmla="+- 0 9327 9000"/>
                                <a:gd name="T81" fmla="*/ T80 w 390"/>
                                <a:gd name="T82" fmla="+- 0 1667 1614"/>
                                <a:gd name="T83" fmla="*/ 1667 h 389"/>
                                <a:gd name="T84" fmla="+- 0 9271 9000"/>
                                <a:gd name="T85" fmla="*/ T84 w 390"/>
                                <a:gd name="T86" fmla="+- 0 1633 1614"/>
                                <a:gd name="T87" fmla="*/ 1633 h 389"/>
                                <a:gd name="T88" fmla="+- 0 9202 9000"/>
                                <a:gd name="T89" fmla="*/ T88 w 390"/>
                                <a:gd name="T90" fmla="+- 0 1616 1614"/>
                                <a:gd name="T91" fmla="*/ 1616 h 389"/>
                                <a:gd name="T92" fmla="+- 0 9177 9000"/>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400"/>
                        <wpg:cNvGrpSpPr>
                          <a:grpSpLocks/>
                        </wpg:cNvGrpSpPr>
                        <wpg:grpSpPr bwMode="auto">
                          <a:xfrm>
                            <a:off x="9000" y="1614"/>
                            <a:ext cx="390" cy="389"/>
                            <a:chOff x="9000" y="1614"/>
                            <a:chExt cx="390" cy="389"/>
                          </a:xfrm>
                        </wpg:grpSpPr>
                        <wps:wsp>
                          <wps:cNvPr id="522" name="Freeform 401"/>
                          <wps:cNvSpPr>
                            <a:spLocks/>
                          </wps:cNvSpPr>
                          <wps:spPr bwMode="auto">
                            <a:xfrm>
                              <a:off x="9000" y="1614"/>
                              <a:ext cx="390" cy="389"/>
                            </a:xfrm>
                            <a:custGeom>
                              <a:avLst/>
                              <a:gdLst>
                                <a:gd name="T0" fmla="+- 0 9000 9000"/>
                                <a:gd name="T1" fmla="*/ T0 w 390"/>
                                <a:gd name="T2" fmla="+- 0 1809 1614"/>
                                <a:gd name="T3" fmla="*/ 1809 h 389"/>
                                <a:gd name="T4" fmla="+- 0 9012 9000"/>
                                <a:gd name="T5" fmla="*/ T4 w 390"/>
                                <a:gd name="T6" fmla="+- 0 1742 1614"/>
                                <a:gd name="T7" fmla="*/ 1742 h 389"/>
                                <a:gd name="T8" fmla="+- 0 9044 9000"/>
                                <a:gd name="T9" fmla="*/ T8 w 390"/>
                                <a:gd name="T10" fmla="+- 0 1685 1614"/>
                                <a:gd name="T11" fmla="*/ 1685 h 389"/>
                                <a:gd name="T12" fmla="+- 0 9093 9000"/>
                                <a:gd name="T13" fmla="*/ T12 w 390"/>
                                <a:gd name="T14" fmla="+- 0 1642 1614"/>
                                <a:gd name="T15" fmla="*/ 1642 h 389"/>
                                <a:gd name="T16" fmla="+- 0 9154 9000"/>
                                <a:gd name="T17" fmla="*/ T16 w 390"/>
                                <a:gd name="T18" fmla="+- 0 1618 1614"/>
                                <a:gd name="T19" fmla="*/ 1618 h 389"/>
                                <a:gd name="T20" fmla="+- 0 9177 9000"/>
                                <a:gd name="T21" fmla="*/ T20 w 390"/>
                                <a:gd name="T22" fmla="+- 0 1614 1614"/>
                                <a:gd name="T23" fmla="*/ 1614 h 389"/>
                                <a:gd name="T24" fmla="+- 0 9202 9000"/>
                                <a:gd name="T25" fmla="*/ T24 w 390"/>
                                <a:gd name="T26" fmla="+- 0 1616 1614"/>
                                <a:gd name="T27" fmla="*/ 1616 h 389"/>
                                <a:gd name="T28" fmla="+- 0 9271 9000"/>
                                <a:gd name="T29" fmla="*/ T28 w 390"/>
                                <a:gd name="T30" fmla="+- 0 1633 1614"/>
                                <a:gd name="T31" fmla="*/ 1633 h 389"/>
                                <a:gd name="T32" fmla="+- 0 9327 9000"/>
                                <a:gd name="T33" fmla="*/ T32 w 390"/>
                                <a:gd name="T34" fmla="+- 0 1667 1614"/>
                                <a:gd name="T35" fmla="*/ 1667 h 389"/>
                                <a:gd name="T36" fmla="+- 0 9366 9000"/>
                                <a:gd name="T37" fmla="*/ T36 w 390"/>
                                <a:gd name="T38" fmla="+- 0 1717 1614"/>
                                <a:gd name="T39" fmla="*/ 1717 h 389"/>
                                <a:gd name="T40" fmla="+- 0 9387 9000"/>
                                <a:gd name="T41" fmla="*/ T40 w 390"/>
                                <a:gd name="T42" fmla="+- 0 1776 1614"/>
                                <a:gd name="T43" fmla="*/ 1776 h 389"/>
                                <a:gd name="T44" fmla="+- 0 9390 9000"/>
                                <a:gd name="T45" fmla="*/ T44 w 390"/>
                                <a:gd name="T46" fmla="+- 0 1798 1614"/>
                                <a:gd name="T47" fmla="*/ 1798 h 389"/>
                                <a:gd name="T48" fmla="+- 0 9388 9000"/>
                                <a:gd name="T49" fmla="*/ T48 w 390"/>
                                <a:gd name="T50" fmla="+- 0 1823 1614"/>
                                <a:gd name="T51" fmla="*/ 1823 h 389"/>
                                <a:gd name="T52" fmla="+- 0 9371 9000"/>
                                <a:gd name="T53" fmla="*/ T52 w 390"/>
                                <a:gd name="T54" fmla="+- 0 1890 1614"/>
                                <a:gd name="T55" fmla="*/ 1890 h 389"/>
                                <a:gd name="T56" fmla="+- 0 9334 9000"/>
                                <a:gd name="T57" fmla="*/ T56 w 390"/>
                                <a:gd name="T58" fmla="+- 0 1944 1614"/>
                                <a:gd name="T59" fmla="*/ 1944 h 389"/>
                                <a:gd name="T60" fmla="+- 0 9283 9000"/>
                                <a:gd name="T61" fmla="*/ T60 w 390"/>
                                <a:gd name="T62" fmla="+- 0 1982 1614"/>
                                <a:gd name="T63" fmla="*/ 1982 h 389"/>
                                <a:gd name="T64" fmla="+- 0 9221 9000"/>
                                <a:gd name="T65" fmla="*/ T64 w 390"/>
                                <a:gd name="T66" fmla="+- 0 2002 1614"/>
                                <a:gd name="T67" fmla="*/ 2002 h 389"/>
                                <a:gd name="T68" fmla="+- 0 9199 9000"/>
                                <a:gd name="T69" fmla="*/ T68 w 390"/>
                                <a:gd name="T70" fmla="+- 0 2004 1614"/>
                                <a:gd name="T71" fmla="*/ 2004 h 389"/>
                                <a:gd name="T72" fmla="+- 0 9175 9000"/>
                                <a:gd name="T73" fmla="*/ T72 w 390"/>
                                <a:gd name="T74" fmla="+- 0 2002 1614"/>
                                <a:gd name="T75" fmla="*/ 2002 h 389"/>
                                <a:gd name="T76" fmla="+- 0 9110 9000"/>
                                <a:gd name="T77" fmla="*/ T76 w 390"/>
                                <a:gd name="T78" fmla="+- 0 1984 1614"/>
                                <a:gd name="T79" fmla="*/ 1984 h 389"/>
                                <a:gd name="T80" fmla="+- 0 9057 9000"/>
                                <a:gd name="T81" fmla="*/ T80 w 390"/>
                                <a:gd name="T82" fmla="+- 0 1946 1614"/>
                                <a:gd name="T83" fmla="*/ 1946 h 389"/>
                                <a:gd name="T84" fmla="+- 0 9019 9000"/>
                                <a:gd name="T85" fmla="*/ T84 w 390"/>
                                <a:gd name="T86" fmla="+- 0 1893 1614"/>
                                <a:gd name="T87" fmla="*/ 1893 h 389"/>
                                <a:gd name="T88" fmla="+- 0 9001 9000"/>
                                <a:gd name="T89" fmla="*/ T88 w 390"/>
                                <a:gd name="T90" fmla="+- 0 1830 1614"/>
                                <a:gd name="T91" fmla="*/ 1830 h 389"/>
                                <a:gd name="T92" fmla="+- 0 9000 9000"/>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1E6F2" id="Group 399" o:spid="_x0000_s1026" style="position:absolute;margin-left:449.5pt;margin-top:80.2pt;width:20.5pt;height:20.45pt;z-index:-251763200;mso-position-horizontal-relative:page" coordorigin="8990,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">
                <v:group id="Group 402" o:spid="_x0000_s1027" style="position:absolute;left:9000;top:1614;width:390;height:389" coordorigin="9000,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03" o:spid="_x0000_s1028" style="position:absolute;left:9000;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400" o:spid="_x0000_s1029" style="position:absolute;left:9000;top:1614;width:390;height:389" coordorigin="9000,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01" o:spid="_x0000_s1030" style="position:absolute;left:9000;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4304" behindDoc="1" locked="0" layoutInCell="1" allowOverlap="1">
                <wp:simplePos x="0" y="0"/>
                <wp:positionH relativeFrom="page">
                  <wp:posOffset>4933315</wp:posOffset>
                </wp:positionH>
                <wp:positionV relativeFrom="paragraph">
                  <wp:posOffset>1021080</wp:posOffset>
                </wp:positionV>
                <wp:extent cx="257175" cy="256540"/>
                <wp:effectExtent l="8890" t="11430" r="10160" b="8255"/>
                <wp:wrapNone/>
                <wp:docPr id="513"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9" y="1608"/>
                          <a:chExt cx="405" cy="404"/>
                        </a:xfrm>
                      </wpg:grpSpPr>
                      <wpg:grpSp>
                        <wpg:cNvPr id="514" name="Group 397"/>
                        <wpg:cNvGrpSpPr>
                          <a:grpSpLocks/>
                        </wpg:cNvGrpSpPr>
                        <wpg:grpSpPr bwMode="auto">
                          <a:xfrm>
                            <a:off x="7777" y="1616"/>
                            <a:ext cx="390" cy="389"/>
                            <a:chOff x="7777" y="1616"/>
                            <a:chExt cx="390" cy="389"/>
                          </a:xfrm>
                        </wpg:grpSpPr>
                        <wps:wsp>
                          <wps:cNvPr id="515" name="Freeform 398"/>
                          <wps:cNvSpPr>
                            <a:spLocks/>
                          </wps:cNvSpPr>
                          <wps:spPr bwMode="auto">
                            <a:xfrm>
                              <a:off x="7777" y="1616"/>
                              <a:ext cx="390" cy="389"/>
                            </a:xfrm>
                            <a:custGeom>
                              <a:avLst/>
                              <a:gdLst>
                                <a:gd name="T0" fmla="+- 0 7954 7777"/>
                                <a:gd name="T1" fmla="*/ T0 w 390"/>
                                <a:gd name="T2" fmla="+- 0 1616 1616"/>
                                <a:gd name="T3" fmla="*/ 1616 h 389"/>
                                <a:gd name="T4" fmla="+- 0 7889 7777"/>
                                <a:gd name="T5" fmla="*/ T4 w 390"/>
                                <a:gd name="T6" fmla="+- 0 1633 1616"/>
                                <a:gd name="T7" fmla="*/ 1633 h 389"/>
                                <a:gd name="T8" fmla="+- 0 7836 7777"/>
                                <a:gd name="T9" fmla="*/ T8 w 390"/>
                                <a:gd name="T10" fmla="+- 0 1670 1616"/>
                                <a:gd name="T11" fmla="*/ 1670 h 389"/>
                                <a:gd name="T12" fmla="+- 0 7797 7777"/>
                                <a:gd name="T13" fmla="*/ T12 w 390"/>
                                <a:gd name="T14" fmla="+- 0 1723 1616"/>
                                <a:gd name="T15" fmla="*/ 1723 h 389"/>
                                <a:gd name="T16" fmla="+- 0 7778 7777"/>
                                <a:gd name="T17" fmla="*/ T16 w 390"/>
                                <a:gd name="T18" fmla="+- 0 1787 1616"/>
                                <a:gd name="T19" fmla="*/ 1787 h 389"/>
                                <a:gd name="T20" fmla="+- 0 7777 7777"/>
                                <a:gd name="T21" fmla="*/ T20 w 390"/>
                                <a:gd name="T22" fmla="+- 0 1810 1616"/>
                                <a:gd name="T23" fmla="*/ 1810 h 389"/>
                                <a:gd name="T24" fmla="+- 0 7778 7777"/>
                                <a:gd name="T25" fmla="*/ T24 w 390"/>
                                <a:gd name="T26" fmla="+- 0 1831 1616"/>
                                <a:gd name="T27" fmla="*/ 1831 h 389"/>
                                <a:gd name="T28" fmla="+- 0 7796 7777"/>
                                <a:gd name="T29" fmla="*/ T28 w 390"/>
                                <a:gd name="T30" fmla="+- 0 1894 1616"/>
                                <a:gd name="T31" fmla="*/ 1894 h 389"/>
                                <a:gd name="T32" fmla="+- 0 7834 7777"/>
                                <a:gd name="T33" fmla="*/ T32 w 390"/>
                                <a:gd name="T34" fmla="+- 0 1947 1616"/>
                                <a:gd name="T35" fmla="*/ 1947 h 389"/>
                                <a:gd name="T36" fmla="+- 0 7887 7777"/>
                                <a:gd name="T37" fmla="*/ T36 w 390"/>
                                <a:gd name="T38" fmla="+- 0 1985 1616"/>
                                <a:gd name="T39" fmla="*/ 1985 h 389"/>
                                <a:gd name="T40" fmla="+- 0 7952 7777"/>
                                <a:gd name="T41" fmla="*/ T40 w 390"/>
                                <a:gd name="T42" fmla="+- 0 2003 1616"/>
                                <a:gd name="T43" fmla="*/ 2003 h 389"/>
                                <a:gd name="T44" fmla="+- 0 7976 7777"/>
                                <a:gd name="T45" fmla="*/ T44 w 390"/>
                                <a:gd name="T46" fmla="+- 0 2005 1616"/>
                                <a:gd name="T47" fmla="*/ 2005 h 389"/>
                                <a:gd name="T48" fmla="+- 0 7998 7777"/>
                                <a:gd name="T49" fmla="*/ T48 w 390"/>
                                <a:gd name="T50" fmla="+- 0 2003 1616"/>
                                <a:gd name="T51" fmla="*/ 2003 h 389"/>
                                <a:gd name="T52" fmla="+- 0 8060 7777"/>
                                <a:gd name="T53" fmla="*/ T52 w 390"/>
                                <a:gd name="T54" fmla="+- 0 1983 1616"/>
                                <a:gd name="T55" fmla="*/ 1983 h 389"/>
                                <a:gd name="T56" fmla="+- 0 8111 7777"/>
                                <a:gd name="T57" fmla="*/ T56 w 390"/>
                                <a:gd name="T58" fmla="+- 0 1945 1616"/>
                                <a:gd name="T59" fmla="*/ 1945 h 389"/>
                                <a:gd name="T60" fmla="+- 0 8148 7777"/>
                                <a:gd name="T61" fmla="*/ T60 w 390"/>
                                <a:gd name="T62" fmla="+- 0 1891 1616"/>
                                <a:gd name="T63" fmla="*/ 1891 h 389"/>
                                <a:gd name="T64" fmla="+- 0 8165 7777"/>
                                <a:gd name="T65" fmla="*/ T64 w 390"/>
                                <a:gd name="T66" fmla="+- 0 1824 1616"/>
                                <a:gd name="T67" fmla="*/ 1824 h 389"/>
                                <a:gd name="T68" fmla="+- 0 8167 7777"/>
                                <a:gd name="T69" fmla="*/ T68 w 390"/>
                                <a:gd name="T70" fmla="+- 0 1799 1616"/>
                                <a:gd name="T71" fmla="*/ 1799 h 389"/>
                                <a:gd name="T72" fmla="+- 0 8164 7777"/>
                                <a:gd name="T73" fmla="*/ T72 w 390"/>
                                <a:gd name="T74" fmla="+- 0 1777 1616"/>
                                <a:gd name="T75" fmla="*/ 1777 h 389"/>
                                <a:gd name="T76" fmla="+- 0 8143 7777"/>
                                <a:gd name="T77" fmla="*/ T76 w 390"/>
                                <a:gd name="T78" fmla="+- 0 1718 1616"/>
                                <a:gd name="T79" fmla="*/ 1718 h 389"/>
                                <a:gd name="T80" fmla="+- 0 8104 7777"/>
                                <a:gd name="T81" fmla="*/ T80 w 390"/>
                                <a:gd name="T82" fmla="+- 0 1668 1616"/>
                                <a:gd name="T83" fmla="*/ 1668 h 389"/>
                                <a:gd name="T84" fmla="+- 0 8048 7777"/>
                                <a:gd name="T85" fmla="*/ T84 w 390"/>
                                <a:gd name="T86" fmla="+- 0 1634 1616"/>
                                <a:gd name="T87" fmla="*/ 1634 h 389"/>
                                <a:gd name="T88" fmla="+- 0 7979 7777"/>
                                <a:gd name="T89" fmla="*/ T88 w 390"/>
                                <a:gd name="T90" fmla="+- 0 1617 1616"/>
                                <a:gd name="T91" fmla="*/ 1617 h 389"/>
                                <a:gd name="T92" fmla="+- 0 7954 7777"/>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395"/>
                        <wpg:cNvGrpSpPr>
                          <a:grpSpLocks/>
                        </wpg:cNvGrpSpPr>
                        <wpg:grpSpPr bwMode="auto">
                          <a:xfrm>
                            <a:off x="7777" y="1616"/>
                            <a:ext cx="390" cy="389"/>
                            <a:chOff x="7777" y="1616"/>
                            <a:chExt cx="390" cy="389"/>
                          </a:xfrm>
                        </wpg:grpSpPr>
                        <wps:wsp>
                          <wps:cNvPr id="517" name="Freeform 396"/>
                          <wps:cNvSpPr>
                            <a:spLocks/>
                          </wps:cNvSpPr>
                          <wps:spPr bwMode="auto">
                            <a:xfrm>
                              <a:off x="7777" y="1616"/>
                              <a:ext cx="390" cy="389"/>
                            </a:xfrm>
                            <a:custGeom>
                              <a:avLst/>
                              <a:gdLst>
                                <a:gd name="T0" fmla="+- 0 7777 7777"/>
                                <a:gd name="T1" fmla="*/ T0 w 390"/>
                                <a:gd name="T2" fmla="+- 0 1810 1616"/>
                                <a:gd name="T3" fmla="*/ 1810 h 389"/>
                                <a:gd name="T4" fmla="+- 0 7789 7777"/>
                                <a:gd name="T5" fmla="*/ T4 w 390"/>
                                <a:gd name="T6" fmla="+- 0 1743 1616"/>
                                <a:gd name="T7" fmla="*/ 1743 h 389"/>
                                <a:gd name="T8" fmla="+- 0 7821 7777"/>
                                <a:gd name="T9" fmla="*/ T8 w 390"/>
                                <a:gd name="T10" fmla="+- 0 1686 1616"/>
                                <a:gd name="T11" fmla="*/ 1686 h 389"/>
                                <a:gd name="T12" fmla="+- 0 7870 7777"/>
                                <a:gd name="T13" fmla="*/ T12 w 390"/>
                                <a:gd name="T14" fmla="+- 0 1643 1616"/>
                                <a:gd name="T15" fmla="*/ 1643 h 389"/>
                                <a:gd name="T16" fmla="+- 0 7931 7777"/>
                                <a:gd name="T17" fmla="*/ T16 w 390"/>
                                <a:gd name="T18" fmla="+- 0 1619 1616"/>
                                <a:gd name="T19" fmla="*/ 1619 h 389"/>
                                <a:gd name="T20" fmla="+- 0 7954 7777"/>
                                <a:gd name="T21" fmla="*/ T20 w 390"/>
                                <a:gd name="T22" fmla="+- 0 1616 1616"/>
                                <a:gd name="T23" fmla="*/ 1616 h 389"/>
                                <a:gd name="T24" fmla="+- 0 7979 7777"/>
                                <a:gd name="T25" fmla="*/ T24 w 390"/>
                                <a:gd name="T26" fmla="+- 0 1617 1616"/>
                                <a:gd name="T27" fmla="*/ 1617 h 389"/>
                                <a:gd name="T28" fmla="+- 0 8048 7777"/>
                                <a:gd name="T29" fmla="*/ T28 w 390"/>
                                <a:gd name="T30" fmla="+- 0 1634 1616"/>
                                <a:gd name="T31" fmla="*/ 1634 h 389"/>
                                <a:gd name="T32" fmla="+- 0 8104 7777"/>
                                <a:gd name="T33" fmla="*/ T32 w 390"/>
                                <a:gd name="T34" fmla="+- 0 1668 1616"/>
                                <a:gd name="T35" fmla="*/ 1668 h 389"/>
                                <a:gd name="T36" fmla="+- 0 8143 7777"/>
                                <a:gd name="T37" fmla="*/ T36 w 390"/>
                                <a:gd name="T38" fmla="+- 0 1718 1616"/>
                                <a:gd name="T39" fmla="*/ 1718 h 389"/>
                                <a:gd name="T40" fmla="+- 0 8164 7777"/>
                                <a:gd name="T41" fmla="*/ T40 w 390"/>
                                <a:gd name="T42" fmla="+- 0 1777 1616"/>
                                <a:gd name="T43" fmla="*/ 1777 h 389"/>
                                <a:gd name="T44" fmla="+- 0 8167 7777"/>
                                <a:gd name="T45" fmla="*/ T44 w 390"/>
                                <a:gd name="T46" fmla="+- 0 1799 1616"/>
                                <a:gd name="T47" fmla="*/ 1799 h 389"/>
                                <a:gd name="T48" fmla="+- 0 8165 7777"/>
                                <a:gd name="T49" fmla="*/ T48 w 390"/>
                                <a:gd name="T50" fmla="+- 0 1824 1616"/>
                                <a:gd name="T51" fmla="*/ 1824 h 389"/>
                                <a:gd name="T52" fmla="+- 0 8148 7777"/>
                                <a:gd name="T53" fmla="*/ T52 w 390"/>
                                <a:gd name="T54" fmla="+- 0 1891 1616"/>
                                <a:gd name="T55" fmla="*/ 1891 h 389"/>
                                <a:gd name="T56" fmla="+- 0 8111 7777"/>
                                <a:gd name="T57" fmla="*/ T56 w 390"/>
                                <a:gd name="T58" fmla="+- 0 1945 1616"/>
                                <a:gd name="T59" fmla="*/ 1945 h 389"/>
                                <a:gd name="T60" fmla="+- 0 8060 7777"/>
                                <a:gd name="T61" fmla="*/ T60 w 390"/>
                                <a:gd name="T62" fmla="+- 0 1983 1616"/>
                                <a:gd name="T63" fmla="*/ 1983 h 389"/>
                                <a:gd name="T64" fmla="+- 0 7998 7777"/>
                                <a:gd name="T65" fmla="*/ T64 w 390"/>
                                <a:gd name="T66" fmla="+- 0 2003 1616"/>
                                <a:gd name="T67" fmla="*/ 2003 h 389"/>
                                <a:gd name="T68" fmla="+- 0 7976 7777"/>
                                <a:gd name="T69" fmla="*/ T68 w 390"/>
                                <a:gd name="T70" fmla="+- 0 2005 1616"/>
                                <a:gd name="T71" fmla="*/ 2005 h 389"/>
                                <a:gd name="T72" fmla="+- 0 7952 7777"/>
                                <a:gd name="T73" fmla="*/ T72 w 390"/>
                                <a:gd name="T74" fmla="+- 0 2003 1616"/>
                                <a:gd name="T75" fmla="*/ 2003 h 389"/>
                                <a:gd name="T76" fmla="+- 0 7887 7777"/>
                                <a:gd name="T77" fmla="*/ T76 w 390"/>
                                <a:gd name="T78" fmla="+- 0 1985 1616"/>
                                <a:gd name="T79" fmla="*/ 1985 h 389"/>
                                <a:gd name="T80" fmla="+- 0 7834 7777"/>
                                <a:gd name="T81" fmla="*/ T80 w 390"/>
                                <a:gd name="T82" fmla="+- 0 1947 1616"/>
                                <a:gd name="T83" fmla="*/ 1947 h 389"/>
                                <a:gd name="T84" fmla="+- 0 7796 7777"/>
                                <a:gd name="T85" fmla="*/ T84 w 390"/>
                                <a:gd name="T86" fmla="+- 0 1894 1616"/>
                                <a:gd name="T87" fmla="*/ 1894 h 389"/>
                                <a:gd name="T88" fmla="+- 0 7778 7777"/>
                                <a:gd name="T89" fmla="*/ T88 w 390"/>
                                <a:gd name="T90" fmla="+- 0 1831 1616"/>
                                <a:gd name="T91" fmla="*/ 1831 h 389"/>
                                <a:gd name="T92" fmla="+- 0 7777 7777"/>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99411" id="Group 394" o:spid="_x0000_s1026" style="position:absolute;margin-left:388.45pt;margin-top:80.4pt;width:20.25pt;height:20.2pt;z-index:-251762176;mso-position-horizontal-relative:page" coordorigin="7769,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">
                <v:group id="Group 397" o:spid="_x0000_s1027" style="position:absolute;left:7777;top:1616;width:390;height:389" coordorigin="7777,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98" o:spid="_x0000_s1028" style="position:absolute;left:7777;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95" o:spid="_x0000_s1029" style="position:absolute;left:7777;top:1616;width:390;height:389" coordorigin="7777,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96" o:spid="_x0000_s1030" style="position:absolute;left:7777;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5328" behindDoc="1" locked="0" layoutInCell="1" allowOverlap="1">
                <wp:simplePos x="0" y="0"/>
                <wp:positionH relativeFrom="page">
                  <wp:posOffset>6400165</wp:posOffset>
                </wp:positionH>
                <wp:positionV relativeFrom="paragraph">
                  <wp:posOffset>1020445</wp:posOffset>
                </wp:positionV>
                <wp:extent cx="257175" cy="256540"/>
                <wp:effectExtent l="8890" t="10795" r="10160" b="8890"/>
                <wp:wrapNone/>
                <wp:docPr id="50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9" y="1607"/>
                          <a:chExt cx="405" cy="404"/>
                        </a:xfrm>
                      </wpg:grpSpPr>
                      <wpg:grpSp>
                        <wpg:cNvPr id="509" name="Group 392"/>
                        <wpg:cNvGrpSpPr>
                          <a:grpSpLocks/>
                        </wpg:cNvGrpSpPr>
                        <wpg:grpSpPr bwMode="auto">
                          <a:xfrm>
                            <a:off x="10087" y="1614"/>
                            <a:ext cx="390" cy="389"/>
                            <a:chOff x="10087" y="1614"/>
                            <a:chExt cx="390" cy="389"/>
                          </a:xfrm>
                        </wpg:grpSpPr>
                        <wps:wsp>
                          <wps:cNvPr id="510" name="Freeform 393"/>
                          <wps:cNvSpPr>
                            <a:spLocks/>
                          </wps:cNvSpPr>
                          <wps:spPr bwMode="auto">
                            <a:xfrm>
                              <a:off x="10087" y="1614"/>
                              <a:ext cx="390" cy="389"/>
                            </a:xfrm>
                            <a:custGeom>
                              <a:avLst/>
                              <a:gdLst>
                                <a:gd name="T0" fmla="+- 0 10264 10087"/>
                                <a:gd name="T1" fmla="*/ T0 w 390"/>
                                <a:gd name="T2" fmla="+- 0 1614 1614"/>
                                <a:gd name="T3" fmla="*/ 1614 h 389"/>
                                <a:gd name="T4" fmla="+- 0 10199 10087"/>
                                <a:gd name="T5" fmla="*/ T4 w 390"/>
                                <a:gd name="T6" fmla="+- 0 1632 1614"/>
                                <a:gd name="T7" fmla="*/ 1632 h 389"/>
                                <a:gd name="T8" fmla="+- 0 10146 10087"/>
                                <a:gd name="T9" fmla="*/ T8 w 390"/>
                                <a:gd name="T10" fmla="+- 0 1669 1614"/>
                                <a:gd name="T11" fmla="*/ 1669 h 389"/>
                                <a:gd name="T12" fmla="+- 0 10107 10087"/>
                                <a:gd name="T13" fmla="*/ T12 w 390"/>
                                <a:gd name="T14" fmla="+- 0 1722 1614"/>
                                <a:gd name="T15" fmla="*/ 1722 h 389"/>
                                <a:gd name="T16" fmla="+- 0 10088 10087"/>
                                <a:gd name="T17" fmla="*/ T16 w 390"/>
                                <a:gd name="T18" fmla="+- 0 1786 1614"/>
                                <a:gd name="T19" fmla="*/ 1786 h 389"/>
                                <a:gd name="T20" fmla="+- 0 10087 10087"/>
                                <a:gd name="T21" fmla="*/ T20 w 390"/>
                                <a:gd name="T22" fmla="+- 0 1809 1614"/>
                                <a:gd name="T23" fmla="*/ 1809 h 389"/>
                                <a:gd name="T24" fmla="+- 0 10088 10087"/>
                                <a:gd name="T25" fmla="*/ T24 w 390"/>
                                <a:gd name="T26" fmla="+- 0 1830 1614"/>
                                <a:gd name="T27" fmla="*/ 1830 h 389"/>
                                <a:gd name="T28" fmla="+- 0 10106 10087"/>
                                <a:gd name="T29" fmla="*/ T28 w 390"/>
                                <a:gd name="T30" fmla="+- 0 1893 1614"/>
                                <a:gd name="T31" fmla="*/ 1893 h 389"/>
                                <a:gd name="T32" fmla="+- 0 10144 10087"/>
                                <a:gd name="T33" fmla="*/ T32 w 390"/>
                                <a:gd name="T34" fmla="+- 0 1946 1614"/>
                                <a:gd name="T35" fmla="*/ 1946 h 389"/>
                                <a:gd name="T36" fmla="+- 0 10197 10087"/>
                                <a:gd name="T37" fmla="*/ T36 w 390"/>
                                <a:gd name="T38" fmla="+- 0 1984 1614"/>
                                <a:gd name="T39" fmla="*/ 1984 h 389"/>
                                <a:gd name="T40" fmla="+- 0 10262 10087"/>
                                <a:gd name="T41" fmla="*/ T40 w 390"/>
                                <a:gd name="T42" fmla="+- 0 2002 1614"/>
                                <a:gd name="T43" fmla="*/ 2002 h 389"/>
                                <a:gd name="T44" fmla="+- 0 10286 10087"/>
                                <a:gd name="T45" fmla="*/ T44 w 390"/>
                                <a:gd name="T46" fmla="+- 0 2004 1614"/>
                                <a:gd name="T47" fmla="*/ 2004 h 389"/>
                                <a:gd name="T48" fmla="+- 0 10308 10087"/>
                                <a:gd name="T49" fmla="*/ T48 w 390"/>
                                <a:gd name="T50" fmla="+- 0 2002 1614"/>
                                <a:gd name="T51" fmla="*/ 2002 h 389"/>
                                <a:gd name="T52" fmla="+- 0 10370 10087"/>
                                <a:gd name="T53" fmla="*/ T52 w 390"/>
                                <a:gd name="T54" fmla="+- 0 1982 1614"/>
                                <a:gd name="T55" fmla="*/ 1982 h 389"/>
                                <a:gd name="T56" fmla="+- 0 10421 10087"/>
                                <a:gd name="T57" fmla="*/ T56 w 390"/>
                                <a:gd name="T58" fmla="+- 0 1944 1614"/>
                                <a:gd name="T59" fmla="*/ 1944 h 389"/>
                                <a:gd name="T60" fmla="+- 0 10458 10087"/>
                                <a:gd name="T61" fmla="*/ T60 w 390"/>
                                <a:gd name="T62" fmla="+- 0 1890 1614"/>
                                <a:gd name="T63" fmla="*/ 1890 h 389"/>
                                <a:gd name="T64" fmla="+- 0 10475 10087"/>
                                <a:gd name="T65" fmla="*/ T64 w 390"/>
                                <a:gd name="T66" fmla="+- 0 1823 1614"/>
                                <a:gd name="T67" fmla="*/ 1823 h 389"/>
                                <a:gd name="T68" fmla="+- 0 10477 10087"/>
                                <a:gd name="T69" fmla="*/ T68 w 390"/>
                                <a:gd name="T70" fmla="+- 0 1798 1614"/>
                                <a:gd name="T71" fmla="*/ 1798 h 389"/>
                                <a:gd name="T72" fmla="+- 0 10474 10087"/>
                                <a:gd name="T73" fmla="*/ T72 w 390"/>
                                <a:gd name="T74" fmla="+- 0 1776 1614"/>
                                <a:gd name="T75" fmla="*/ 1776 h 389"/>
                                <a:gd name="T76" fmla="+- 0 10453 10087"/>
                                <a:gd name="T77" fmla="*/ T76 w 390"/>
                                <a:gd name="T78" fmla="+- 0 1717 1614"/>
                                <a:gd name="T79" fmla="*/ 1717 h 389"/>
                                <a:gd name="T80" fmla="+- 0 10414 10087"/>
                                <a:gd name="T81" fmla="*/ T80 w 390"/>
                                <a:gd name="T82" fmla="+- 0 1667 1614"/>
                                <a:gd name="T83" fmla="*/ 1667 h 389"/>
                                <a:gd name="T84" fmla="+- 0 10358 10087"/>
                                <a:gd name="T85" fmla="*/ T84 w 390"/>
                                <a:gd name="T86" fmla="+- 0 1633 1614"/>
                                <a:gd name="T87" fmla="*/ 1633 h 389"/>
                                <a:gd name="T88" fmla="+- 0 10289 10087"/>
                                <a:gd name="T89" fmla="*/ T88 w 390"/>
                                <a:gd name="T90" fmla="+- 0 1616 1614"/>
                                <a:gd name="T91" fmla="*/ 1616 h 389"/>
                                <a:gd name="T92" fmla="+- 0 10264 1008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390"/>
                        <wpg:cNvGrpSpPr>
                          <a:grpSpLocks/>
                        </wpg:cNvGrpSpPr>
                        <wpg:grpSpPr bwMode="auto">
                          <a:xfrm>
                            <a:off x="10087" y="1614"/>
                            <a:ext cx="390" cy="389"/>
                            <a:chOff x="10087" y="1614"/>
                            <a:chExt cx="390" cy="389"/>
                          </a:xfrm>
                        </wpg:grpSpPr>
                        <wps:wsp>
                          <wps:cNvPr id="512" name="Freeform 391"/>
                          <wps:cNvSpPr>
                            <a:spLocks/>
                          </wps:cNvSpPr>
                          <wps:spPr bwMode="auto">
                            <a:xfrm>
                              <a:off x="10087" y="1614"/>
                              <a:ext cx="390" cy="389"/>
                            </a:xfrm>
                            <a:custGeom>
                              <a:avLst/>
                              <a:gdLst>
                                <a:gd name="T0" fmla="+- 0 10087 10087"/>
                                <a:gd name="T1" fmla="*/ T0 w 390"/>
                                <a:gd name="T2" fmla="+- 0 1809 1614"/>
                                <a:gd name="T3" fmla="*/ 1809 h 389"/>
                                <a:gd name="T4" fmla="+- 0 10099 10087"/>
                                <a:gd name="T5" fmla="*/ T4 w 390"/>
                                <a:gd name="T6" fmla="+- 0 1742 1614"/>
                                <a:gd name="T7" fmla="*/ 1742 h 389"/>
                                <a:gd name="T8" fmla="+- 0 10131 10087"/>
                                <a:gd name="T9" fmla="*/ T8 w 390"/>
                                <a:gd name="T10" fmla="+- 0 1685 1614"/>
                                <a:gd name="T11" fmla="*/ 1685 h 389"/>
                                <a:gd name="T12" fmla="+- 0 10180 10087"/>
                                <a:gd name="T13" fmla="*/ T12 w 390"/>
                                <a:gd name="T14" fmla="+- 0 1642 1614"/>
                                <a:gd name="T15" fmla="*/ 1642 h 389"/>
                                <a:gd name="T16" fmla="+- 0 10241 10087"/>
                                <a:gd name="T17" fmla="*/ T16 w 390"/>
                                <a:gd name="T18" fmla="+- 0 1618 1614"/>
                                <a:gd name="T19" fmla="*/ 1618 h 389"/>
                                <a:gd name="T20" fmla="+- 0 10264 10087"/>
                                <a:gd name="T21" fmla="*/ T20 w 390"/>
                                <a:gd name="T22" fmla="+- 0 1614 1614"/>
                                <a:gd name="T23" fmla="*/ 1614 h 389"/>
                                <a:gd name="T24" fmla="+- 0 10289 10087"/>
                                <a:gd name="T25" fmla="*/ T24 w 390"/>
                                <a:gd name="T26" fmla="+- 0 1616 1614"/>
                                <a:gd name="T27" fmla="*/ 1616 h 389"/>
                                <a:gd name="T28" fmla="+- 0 10358 10087"/>
                                <a:gd name="T29" fmla="*/ T28 w 390"/>
                                <a:gd name="T30" fmla="+- 0 1633 1614"/>
                                <a:gd name="T31" fmla="*/ 1633 h 389"/>
                                <a:gd name="T32" fmla="+- 0 10414 10087"/>
                                <a:gd name="T33" fmla="*/ T32 w 390"/>
                                <a:gd name="T34" fmla="+- 0 1667 1614"/>
                                <a:gd name="T35" fmla="*/ 1667 h 389"/>
                                <a:gd name="T36" fmla="+- 0 10453 10087"/>
                                <a:gd name="T37" fmla="*/ T36 w 390"/>
                                <a:gd name="T38" fmla="+- 0 1717 1614"/>
                                <a:gd name="T39" fmla="*/ 1717 h 389"/>
                                <a:gd name="T40" fmla="+- 0 10474 10087"/>
                                <a:gd name="T41" fmla="*/ T40 w 390"/>
                                <a:gd name="T42" fmla="+- 0 1776 1614"/>
                                <a:gd name="T43" fmla="*/ 1776 h 389"/>
                                <a:gd name="T44" fmla="+- 0 10477 10087"/>
                                <a:gd name="T45" fmla="*/ T44 w 390"/>
                                <a:gd name="T46" fmla="+- 0 1798 1614"/>
                                <a:gd name="T47" fmla="*/ 1798 h 389"/>
                                <a:gd name="T48" fmla="+- 0 10475 10087"/>
                                <a:gd name="T49" fmla="*/ T48 w 390"/>
                                <a:gd name="T50" fmla="+- 0 1823 1614"/>
                                <a:gd name="T51" fmla="*/ 1823 h 389"/>
                                <a:gd name="T52" fmla="+- 0 10458 10087"/>
                                <a:gd name="T53" fmla="*/ T52 w 390"/>
                                <a:gd name="T54" fmla="+- 0 1890 1614"/>
                                <a:gd name="T55" fmla="*/ 1890 h 389"/>
                                <a:gd name="T56" fmla="+- 0 10421 10087"/>
                                <a:gd name="T57" fmla="*/ T56 w 390"/>
                                <a:gd name="T58" fmla="+- 0 1944 1614"/>
                                <a:gd name="T59" fmla="*/ 1944 h 389"/>
                                <a:gd name="T60" fmla="+- 0 10370 10087"/>
                                <a:gd name="T61" fmla="*/ T60 w 390"/>
                                <a:gd name="T62" fmla="+- 0 1982 1614"/>
                                <a:gd name="T63" fmla="*/ 1982 h 389"/>
                                <a:gd name="T64" fmla="+- 0 10308 10087"/>
                                <a:gd name="T65" fmla="*/ T64 w 390"/>
                                <a:gd name="T66" fmla="+- 0 2002 1614"/>
                                <a:gd name="T67" fmla="*/ 2002 h 389"/>
                                <a:gd name="T68" fmla="+- 0 10286 10087"/>
                                <a:gd name="T69" fmla="*/ T68 w 390"/>
                                <a:gd name="T70" fmla="+- 0 2004 1614"/>
                                <a:gd name="T71" fmla="*/ 2004 h 389"/>
                                <a:gd name="T72" fmla="+- 0 10262 10087"/>
                                <a:gd name="T73" fmla="*/ T72 w 390"/>
                                <a:gd name="T74" fmla="+- 0 2002 1614"/>
                                <a:gd name="T75" fmla="*/ 2002 h 389"/>
                                <a:gd name="T76" fmla="+- 0 10197 10087"/>
                                <a:gd name="T77" fmla="*/ T76 w 390"/>
                                <a:gd name="T78" fmla="+- 0 1984 1614"/>
                                <a:gd name="T79" fmla="*/ 1984 h 389"/>
                                <a:gd name="T80" fmla="+- 0 10144 10087"/>
                                <a:gd name="T81" fmla="*/ T80 w 390"/>
                                <a:gd name="T82" fmla="+- 0 1946 1614"/>
                                <a:gd name="T83" fmla="*/ 1946 h 389"/>
                                <a:gd name="T84" fmla="+- 0 10106 10087"/>
                                <a:gd name="T85" fmla="*/ T84 w 390"/>
                                <a:gd name="T86" fmla="+- 0 1893 1614"/>
                                <a:gd name="T87" fmla="*/ 1893 h 389"/>
                                <a:gd name="T88" fmla="+- 0 10088 10087"/>
                                <a:gd name="T89" fmla="*/ T88 w 390"/>
                                <a:gd name="T90" fmla="+- 0 1830 1614"/>
                                <a:gd name="T91" fmla="*/ 1830 h 389"/>
                                <a:gd name="T92" fmla="+- 0 10087 1008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B4E054" id="Group 389" o:spid="_x0000_s1026" style="position:absolute;margin-left:503.95pt;margin-top:80.35pt;width:20.25pt;height:20.2pt;z-index:-251761152;mso-position-horizontal-relative:page" coordorigin="10079,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">
                <v:group id="Group 392" o:spid="_x0000_s1027" style="position:absolute;left:10087;top:1614;width:390;height:389" coordorigin="100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393" o:spid="_x0000_s1028" style="position:absolute;left:100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90" o:spid="_x0000_s1029" style="position:absolute;left:10087;top:1614;width:390;height:389" coordorigin="100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391" o:spid="_x0000_s1030" style="position:absolute;left:100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90"/>
        <w:gridCol w:w="1145"/>
        <w:gridCol w:w="1063"/>
        <w:gridCol w:w="1008"/>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9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0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istin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uish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an</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ntiti</w:t>
            </w:r>
            <w:r>
              <w:rPr>
                <w:rFonts w:ascii="Times New Roman" w:eastAsia="Times New Roman" w:hAnsi="Times New Roman" w:cs="Times New Roman"/>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all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log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iangle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z w:val="24"/>
                <w:szCs w:val="24"/>
              </w:rPr>
              <w: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o v</w:t>
            </w:r>
            <w:r>
              <w:rPr>
                <w:rFonts w:ascii="Times New Roman" w:eastAsia="Times New Roman" w:hAnsi="Times New Roman" w:cs="Times New Roman"/>
                <w:b/>
                <w:bCs/>
                <w:spacing w:val="-1"/>
                <w:sz w:val="24"/>
                <w:szCs w:val="24"/>
              </w:rPr>
              <w:t>ect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 xml:space="preserve">ind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sul</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ally using</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pull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ys or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Ne</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on Balan</w:t>
            </w:r>
            <w:r>
              <w:rPr>
                <w:rFonts w:ascii="Times New Roman" w:eastAsia="Times New Roman" w:hAnsi="Times New Roman" w:cs="Times New Roman"/>
                <w:b/>
                <w:bCs/>
                <w:spacing w:val="-1"/>
                <w:sz w:val="24"/>
                <w:szCs w:val="24"/>
              </w:rPr>
              <w:t>ces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solve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planar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bl>
    <w:p w:rsidR="005273FF" w:rsidRDefault="005273FF" w:rsidP="00C87C41">
      <w:pPr>
        <w:pStyle w:val="Heading2"/>
        <w:ind w:left="0"/>
      </w:pPr>
    </w:p>
    <w:p w:rsidR="005273FF" w:rsidRDefault="005273FF" w:rsidP="005273FF">
      <w:pPr>
        <w:pStyle w:val="Heading3"/>
      </w:pPr>
      <w:bookmarkStart w:id="31" w:name="_Toc345780598"/>
      <w:bookmarkStart w:id="32" w:name="_Toc345790144"/>
      <w:r>
        <w:t>Past Exam Questions:</w:t>
      </w:r>
      <w:bookmarkEnd w:id="31"/>
      <w:bookmarkEnd w:id="32"/>
    </w:p>
    <w:p w:rsidR="005273FF" w:rsidRDefault="005273FF" w:rsidP="005273FF"/>
    <w:p w:rsidR="005273FF" w:rsidRPr="00C824BF" w:rsidRDefault="005273FF" w:rsidP="00C00ED7">
      <w:pPr>
        <w:pStyle w:val="NoSpacing"/>
        <w:numPr>
          <w:ilvl w:val="0"/>
          <w:numId w:val="69"/>
        </w:numPr>
        <w:rPr>
          <w:color w:val="000000"/>
        </w:rPr>
      </w:pPr>
      <w:r w:rsidRPr="00C824BF">
        <w:rPr>
          <w:color w:val="000000"/>
        </w:rPr>
        <w:t>Give the difference between vector quantities and scalar quantities and give one example of each.</w:t>
      </w:r>
    </w:p>
    <w:p w:rsidR="005273FF" w:rsidRDefault="005273FF" w:rsidP="005273FF">
      <w:pPr>
        <w:pStyle w:val="NoSpacing"/>
        <w:ind w:left="360"/>
      </w:pPr>
    </w:p>
    <w:p w:rsidR="005273FF" w:rsidRDefault="005273FF" w:rsidP="00C00ED7">
      <w:pPr>
        <w:pStyle w:val="NoSpacing"/>
        <w:numPr>
          <w:ilvl w:val="0"/>
          <w:numId w:val="69"/>
        </w:numPr>
        <w:rPr>
          <w:lang w:eastAsia="en-IE"/>
        </w:rPr>
      </w:pPr>
      <w:r>
        <w:rPr>
          <w:lang w:eastAsia="en-IE"/>
        </w:rPr>
        <w:t xml:space="preserve">Force is a vector quantity. Explain what this means. </w:t>
      </w:r>
    </w:p>
    <w:p w:rsidR="005273FF" w:rsidRDefault="00C31A32" w:rsidP="005273FF">
      <w:pPr>
        <w:pStyle w:val="NoSpacing"/>
        <w:ind w:left="360"/>
      </w:pPr>
      <w:r>
        <w:rPr>
          <w:noProof/>
          <w:lang w:val="en-IE" w:eastAsia="en-IE"/>
        </w:rPr>
        <w:drawing>
          <wp:anchor distT="0" distB="0" distL="114300" distR="114300" simplePos="0" relativeHeight="251665920" behindDoc="0" locked="0" layoutInCell="1" allowOverlap="1" wp14:anchorId="76DECF4A" wp14:editId="5CC34B5C">
            <wp:simplePos x="0" y="0"/>
            <wp:positionH relativeFrom="column">
              <wp:posOffset>4958715</wp:posOffset>
            </wp:positionH>
            <wp:positionV relativeFrom="paragraph">
              <wp:posOffset>38735</wp:posOffset>
            </wp:positionV>
            <wp:extent cx="1017905" cy="10972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7905" cy="1097280"/>
                    </a:xfrm>
                    <a:prstGeom prst="rect">
                      <a:avLst/>
                    </a:prstGeom>
                    <a:noFill/>
                  </pic:spPr>
                </pic:pic>
              </a:graphicData>
            </a:graphic>
            <wp14:sizeRelH relativeFrom="page">
              <wp14:pctWidth>0</wp14:pctWidth>
            </wp14:sizeRelH>
            <wp14:sizeRelV relativeFrom="page">
              <wp14:pctHeight>0</wp14:pctHeight>
            </wp14:sizeRelV>
          </wp:anchor>
        </w:drawing>
      </w:r>
    </w:p>
    <w:p w:rsidR="005273FF" w:rsidRPr="00C824BF" w:rsidRDefault="005273FF" w:rsidP="00C00ED7">
      <w:pPr>
        <w:pStyle w:val="NoSpacing"/>
        <w:numPr>
          <w:ilvl w:val="0"/>
          <w:numId w:val="69"/>
        </w:numPr>
        <w:rPr>
          <w:color w:val="000000"/>
        </w:rPr>
      </w:pPr>
      <w:r w:rsidRPr="00C824BF">
        <w:rPr>
          <w:color w:val="000000"/>
        </w:rPr>
        <w:t>A cyclist travels from A to B along the arc of a circle of radius 25 m as shown.</w:t>
      </w:r>
    </w:p>
    <w:p w:rsidR="005273FF" w:rsidRDefault="005273FF" w:rsidP="00C00ED7">
      <w:pPr>
        <w:pStyle w:val="NoSpacing"/>
        <w:numPr>
          <w:ilvl w:val="0"/>
          <w:numId w:val="70"/>
        </w:numPr>
        <w:rPr>
          <w:color w:val="000000"/>
        </w:rPr>
      </w:pPr>
      <w:r>
        <w:rPr>
          <w:color w:val="000000"/>
        </w:rPr>
        <w:t>Calculate the distance travelled by the cyclist.</w:t>
      </w:r>
    </w:p>
    <w:p w:rsidR="005273FF" w:rsidRDefault="005273FF" w:rsidP="00C00ED7">
      <w:pPr>
        <w:pStyle w:val="NoSpacing"/>
        <w:numPr>
          <w:ilvl w:val="0"/>
          <w:numId w:val="70"/>
        </w:numPr>
        <w:rPr>
          <w:color w:val="000000"/>
        </w:rPr>
      </w:pPr>
      <w:r>
        <w:rPr>
          <w:color w:val="000000"/>
        </w:rPr>
        <w:t>Calculate the displacement undergone by the cyclist.</w:t>
      </w:r>
    </w:p>
    <w:p w:rsidR="005273FF" w:rsidRDefault="005273FF" w:rsidP="005273FF">
      <w:pPr>
        <w:pStyle w:val="NoSpacing"/>
        <w:ind w:left="1080"/>
      </w:pPr>
    </w:p>
    <w:p w:rsidR="005273FF" w:rsidRDefault="005273FF" w:rsidP="00C00ED7">
      <w:pPr>
        <w:pStyle w:val="NoSpacing"/>
        <w:numPr>
          <w:ilvl w:val="0"/>
          <w:numId w:val="69"/>
        </w:numPr>
      </w:pPr>
      <w:r>
        <w:rPr>
          <w:noProof/>
          <w:lang w:val="en-IE" w:eastAsia="en-IE"/>
        </w:rPr>
        <w:drawing>
          <wp:anchor distT="0" distB="0" distL="114300" distR="114300" simplePos="0" relativeHeight="251666944" behindDoc="0" locked="0" layoutInCell="1" allowOverlap="1" wp14:anchorId="4B2EDD77" wp14:editId="5FF2FE49">
            <wp:simplePos x="0" y="0"/>
            <wp:positionH relativeFrom="column">
              <wp:posOffset>4697730</wp:posOffset>
            </wp:positionH>
            <wp:positionV relativeFrom="paragraph">
              <wp:posOffset>168275</wp:posOffset>
            </wp:positionV>
            <wp:extent cx="986155" cy="5727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6155" cy="572770"/>
                    </a:xfrm>
                    <a:prstGeom prst="rect">
                      <a:avLst/>
                    </a:prstGeom>
                    <a:noFill/>
                  </pic:spPr>
                </pic:pic>
              </a:graphicData>
            </a:graphic>
            <wp14:sizeRelH relativeFrom="page">
              <wp14:pctWidth>0</wp14:pctWidth>
            </wp14:sizeRelH>
            <wp14:sizeRelV relativeFrom="page">
              <wp14:pctHeight>0</wp14:pctHeight>
            </wp14:sizeRelV>
          </wp:anchor>
        </w:drawing>
      </w:r>
      <w:r>
        <w:t>Two forces are applied to a body, as shown. What is the magnitude of the resultant force acting on the body?</w:t>
      </w:r>
    </w:p>
    <w:p w:rsidR="005273FF" w:rsidRDefault="005273FF" w:rsidP="005273FF">
      <w:pPr>
        <w:pStyle w:val="NoSpacing"/>
        <w:ind w:left="360"/>
        <w:rPr>
          <w:color w:val="000000"/>
        </w:rPr>
      </w:pPr>
    </w:p>
    <w:p w:rsidR="005273FF" w:rsidRDefault="005273FF" w:rsidP="00C00ED7">
      <w:pPr>
        <w:pStyle w:val="NoSpacing"/>
        <w:numPr>
          <w:ilvl w:val="0"/>
          <w:numId w:val="69"/>
        </w:numPr>
        <w:rPr>
          <w:color w:val="000000"/>
        </w:rPr>
      </w:pPr>
      <w:r w:rsidRPr="00C824BF">
        <w:rPr>
          <w:color w:val="000000"/>
        </w:rPr>
        <w:t xml:space="preserve">Describe an experiment to find the resultant of two vectors. </w:t>
      </w:r>
    </w:p>
    <w:p w:rsidR="00C87C41" w:rsidRDefault="00C87C41" w:rsidP="00C87C41">
      <w:pPr>
        <w:pStyle w:val="ListParagraph"/>
        <w:rPr>
          <w:color w:val="000000"/>
        </w:rPr>
      </w:pPr>
    </w:p>
    <w:p w:rsidR="00C87C41" w:rsidRPr="00C824BF" w:rsidRDefault="00C87C41" w:rsidP="00C87C41">
      <w:pPr>
        <w:pStyle w:val="NoSpacing"/>
        <w:numPr>
          <w:ilvl w:val="0"/>
          <w:numId w:val="69"/>
        </w:numPr>
        <w:rPr>
          <w:color w:val="000000"/>
        </w:rPr>
      </w:pPr>
      <w:r w:rsidRPr="00C87C41">
        <w:rPr>
          <w:color w:val="000000"/>
        </w:rPr>
        <w:t>Give an example of (i) a vector quantity, (ii) a scalar quantity.</w:t>
      </w:r>
    </w:p>
    <w:p w:rsidR="005273FF" w:rsidRPr="00C824BF" w:rsidRDefault="005273FF" w:rsidP="005273FF"/>
    <w:p w:rsidR="005273FF" w:rsidRPr="005273FF" w:rsidRDefault="005273FF" w:rsidP="005273FF">
      <w:pPr>
        <w:sectPr w:rsidR="005273FF" w:rsidRPr="005273FF">
          <w:pgSz w:w="11907" w:h="16840"/>
          <w:pgMar w:top="1840" w:right="1220" w:bottom="280" w:left="1040" w:header="1484" w:footer="0" w:gutter="0"/>
          <w:cols w:space="720"/>
        </w:sectPr>
      </w:pPr>
    </w:p>
    <w:p w:rsidR="00326228" w:rsidRDefault="00326228">
      <w:pPr>
        <w:spacing w:line="200" w:lineRule="exact"/>
        <w:rPr>
          <w:sz w:val="20"/>
          <w:szCs w:val="20"/>
        </w:rPr>
      </w:pPr>
    </w:p>
    <w:p w:rsidR="00326228" w:rsidRDefault="00326228">
      <w:pPr>
        <w:spacing w:line="200" w:lineRule="exact"/>
        <w:rPr>
          <w:sz w:val="20"/>
          <w:szCs w:val="20"/>
        </w:rPr>
      </w:pPr>
    </w:p>
    <w:p w:rsidR="00326228" w:rsidRDefault="004B6062" w:rsidP="005273FF">
      <w:pPr>
        <w:pStyle w:val="Heading2"/>
        <w:jc w:val="center"/>
      </w:pPr>
      <w:bookmarkStart w:id="33" w:name="Force,_Mass,_Momentum"/>
      <w:bookmarkStart w:id="34" w:name="_Toc345780599"/>
      <w:bookmarkStart w:id="35" w:name="_Toc345790145"/>
      <w:bookmarkEnd w:id="33"/>
      <w:r>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Fo</w:t>
      </w:r>
      <w:r>
        <w:rPr>
          <w:spacing w:val="-2"/>
        </w:rPr>
        <w:t>r</w:t>
      </w:r>
      <w:r>
        <w:t>ce,</w:t>
      </w:r>
      <w:r>
        <w:rPr>
          <w:spacing w:val="-3"/>
        </w:rPr>
        <w:t xml:space="preserve"> </w:t>
      </w:r>
      <w:r>
        <w:t>Ma</w:t>
      </w:r>
      <w:r>
        <w:rPr>
          <w:spacing w:val="-1"/>
        </w:rPr>
        <w:t>s</w:t>
      </w:r>
      <w:r>
        <w:t>s a</w:t>
      </w:r>
      <w:r>
        <w:rPr>
          <w:spacing w:val="-1"/>
        </w:rPr>
        <w:t>n</w:t>
      </w:r>
      <w:r>
        <w:t>d Mome</w:t>
      </w:r>
      <w:r>
        <w:rPr>
          <w:spacing w:val="-1"/>
        </w:rPr>
        <w:t>n</w:t>
      </w:r>
      <w:r>
        <w:t>t</w:t>
      </w:r>
      <w:r>
        <w:rPr>
          <w:spacing w:val="-1"/>
        </w:rPr>
        <w:t>u</w:t>
      </w:r>
      <w:r>
        <w:t>m</w:t>
      </w:r>
      <w:bookmarkEnd w:id="34"/>
      <w:bookmarkEnd w:id="35"/>
    </w:p>
    <w:p w:rsidR="00326228" w:rsidRDefault="00326228" w:rsidP="005273FF">
      <w:pPr>
        <w:pStyle w:val="Heading2"/>
        <w:jc w:val="center"/>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36" w:name="_Toc345757638"/>
      <w:bookmarkStart w:id="37" w:name="_Toc345780600"/>
      <w:bookmarkStart w:id="38" w:name="_Toc345789898"/>
      <w:bookmarkStart w:id="39" w:name="_Toc345790146"/>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36"/>
      <w:bookmarkEnd w:id="37"/>
      <w:bookmarkEnd w:id="38"/>
      <w:bookmarkEnd w:id="39"/>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56352" behindDoc="1" locked="0" layoutInCell="1" allowOverlap="1">
                <wp:simplePos x="0" y="0"/>
                <wp:positionH relativeFrom="page">
                  <wp:posOffset>5708015</wp:posOffset>
                </wp:positionH>
                <wp:positionV relativeFrom="paragraph">
                  <wp:posOffset>1018540</wp:posOffset>
                </wp:positionV>
                <wp:extent cx="260350" cy="259715"/>
                <wp:effectExtent l="12065" t="8890" r="3810" b="7620"/>
                <wp:wrapNone/>
                <wp:docPr id="50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9" y="1604"/>
                          <a:chExt cx="410" cy="409"/>
                        </a:xfrm>
                      </wpg:grpSpPr>
                      <wpg:grpSp>
                        <wpg:cNvPr id="504" name="Group 387"/>
                        <wpg:cNvGrpSpPr>
                          <a:grpSpLocks/>
                        </wpg:cNvGrpSpPr>
                        <wpg:grpSpPr bwMode="auto">
                          <a:xfrm>
                            <a:off x="8999" y="1614"/>
                            <a:ext cx="390" cy="389"/>
                            <a:chOff x="8999" y="1614"/>
                            <a:chExt cx="390" cy="389"/>
                          </a:xfrm>
                        </wpg:grpSpPr>
                        <wps:wsp>
                          <wps:cNvPr id="505" name="Freeform 388"/>
                          <wps:cNvSpPr>
                            <a:spLocks/>
                          </wps:cNvSpPr>
                          <wps:spPr bwMode="auto">
                            <a:xfrm>
                              <a:off x="8999" y="1614"/>
                              <a:ext cx="390" cy="389"/>
                            </a:xfrm>
                            <a:custGeom>
                              <a:avLst/>
                              <a:gdLst>
                                <a:gd name="T0" fmla="+- 0 9176 8999"/>
                                <a:gd name="T1" fmla="*/ T0 w 390"/>
                                <a:gd name="T2" fmla="+- 0 1614 1614"/>
                                <a:gd name="T3" fmla="*/ 1614 h 389"/>
                                <a:gd name="T4" fmla="+- 0 9111 8999"/>
                                <a:gd name="T5" fmla="*/ T4 w 390"/>
                                <a:gd name="T6" fmla="+- 0 1632 1614"/>
                                <a:gd name="T7" fmla="*/ 1632 h 389"/>
                                <a:gd name="T8" fmla="+- 0 9058 8999"/>
                                <a:gd name="T9" fmla="*/ T8 w 390"/>
                                <a:gd name="T10" fmla="+- 0 1669 1614"/>
                                <a:gd name="T11" fmla="*/ 1669 h 389"/>
                                <a:gd name="T12" fmla="+- 0 9019 8999"/>
                                <a:gd name="T13" fmla="*/ T12 w 390"/>
                                <a:gd name="T14" fmla="+- 0 1722 1614"/>
                                <a:gd name="T15" fmla="*/ 1722 h 389"/>
                                <a:gd name="T16" fmla="+- 0 9000 8999"/>
                                <a:gd name="T17" fmla="*/ T16 w 390"/>
                                <a:gd name="T18" fmla="+- 0 1786 1614"/>
                                <a:gd name="T19" fmla="*/ 1786 h 389"/>
                                <a:gd name="T20" fmla="+- 0 8999 8999"/>
                                <a:gd name="T21" fmla="*/ T20 w 390"/>
                                <a:gd name="T22" fmla="+- 0 1809 1614"/>
                                <a:gd name="T23" fmla="*/ 1809 h 389"/>
                                <a:gd name="T24" fmla="+- 0 9000 8999"/>
                                <a:gd name="T25" fmla="*/ T24 w 390"/>
                                <a:gd name="T26" fmla="+- 0 1830 1614"/>
                                <a:gd name="T27" fmla="*/ 1830 h 389"/>
                                <a:gd name="T28" fmla="+- 0 9018 8999"/>
                                <a:gd name="T29" fmla="*/ T28 w 390"/>
                                <a:gd name="T30" fmla="+- 0 1893 1614"/>
                                <a:gd name="T31" fmla="*/ 1893 h 389"/>
                                <a:gd name="T32" fmla="+- 0 9056 8999"/>
                                <a:gd name="T33" fmla="*/ T32 w 390"/>
                                <a:gd name="T34" fmla="+- 0 1946 1614"/>
                                <a:gd name="T35" fmla="*/ 1946 h 389"/>
                                <a:gd name="T36" fmla="+- 0 9109 8999"/>
                                <a:gd name="T37" fmla="*/ T36 w 390"/>
                                <a:gd name="T38" fmla="+- 0 1984 1614"/>
                                <a:gd name="T39" fmla="*/ 1984 h 389"/>
                                <a:gd name="T40" fmla="+- 0 9174 8999"/>
                                <a:gd name="T41" fmla="*/ T40 w 390"/>
                                <a:gd name="T42" fmla="+- 0 2002 1614"/>
                                <a:gd name="T43" fmla="*/ 2002 h 389"/>
                                <a:gd name="T44" fmla="+- 0 9198 8999"/>
                                <a:gd name="T45" fmla="*/ T44 w 390"/>
                                <a:gd name="T46" fmla="+- 0 2004 1614"/>
                                <a:gd name="T47" fmla="*/ 2004 h 389"/>
                                <a:gd name="T48" fmla="+- 0 9220 8999"/>
                                <a:gd name="T49" fmla="*/ T48 w 390"/>
                                <a:gd name="T50" fmla="+- 0 2002 1614"/>
                                <a:gd name="T51" fmla="*/ 2002 h 389"/>
                                <a:gd name="T52" fmla="+- 0 9282 8999"/>
                                <a:gd name="T53" fmla="*/ T52 w 390"/>
                                <a:gd name="T54" fmla="+- 0 1982 1614"/>
                                <a:gd name="T55" fmla="*/ 1982 h 389"/>
                                <a:gd name="T56" fmla="+- 0 9333 8999"/>
                                <a:gd name="T57" fmla="*/ T56 w 390"/>
                                <a:gd name="T58" fmla="+- 0 1944 1614"/>
                                <a:gd name="T59" fmla="*/ 1944 h 389"/>
                                <a:gd name="T60" fmla="+- 0 9370 8999"/>
                                <a:gd name="T61" fmla="*/ T60 w 390"/>
                                <a:gd name="T62" fmla="+- 0 1890 1614"/>
                                <a:gd name="T63" fmla="*/ 1890 h 389"/>
                                <a:gd name="T64" fmla="+- 0 9387 8999"/>
                                <a:gd name="T65" fmla="*/ T64 w 390"/>
                                <a:gd name="T66" fmla="+- 0 1823 1614"/>
                                <a:gd name="T67" fmla="*/ 1823 h 389"/>
                                <a:gd name="T68" fmla="+- 0 9389 8999"/>
                                <a:gd name="T69" fmla="*/ T68 w 390"/>
                                <a:gd name="T70" fmla="+- 0 1798 1614"/>
                                <a:gd name="T71" fmla="*/ 1798 h 389"/>
                                <a:gd name="T72" fmla="+- 0 9386 8999"/>
                                <a:gd name="T73" fmla="*/ T72 w 390"/>
                                <a:gd name="T74" fmla="+- 0 1776 1614"/>
                                <a:gd name="T75" fmla="*/ 1776 h 389"/>
                                <a:gd name="T76" fmla="+- 0 9365 8999"/>
                                <a:gd name="T77" fmla="*/ T76 w 390"/>
                                <a:gd name="T78" fmla="+- 0 1717 1614"/>
                                <a:gd name="T79" fmla="*/ 1717 h 389"/>
                                <a:gd name="T80" fmla="+- 0 9326 8999"/>
                                <a:gd name="T81" fmla="*/ T80 w 390"/>
                                <a:gd name="T82" fmla="+- 0 1667 1614"/>
                                <a:gd name="T83" fmla="*/ 1667 h 389"/>
                                <a:gd name="T84" fmla="+- 0 9270 8999"/>
                                <a:gd name="T85" fmla="*/ T84 w 390"/>
                                <a:gd name="T86" fmla="+- 0 1633 1614"/>
                                <a:gd name="T87" fmla="*/ 1633 h 389"/>
                                <a:gd name="T88" fmla="+- 0 9201 8999"/>
                                <a:gd name="T89" fmla="*/ T88 w 390"/>
                                <a:gd name="T90" fmla="+- 0 1616 1614"/>
                                <a:gd name="T91" fmla="*/ 1616 h 389"/>
                                <a:gd name="T92" fmla="+- 0 9176 8999"/>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385"/>
                        <wpg:cNvGrpSpPr>
                          <a:grpSpLocks/>
                        </wpg:cNvGrpSpPr>
                        <wpg:grpSpPr bwMode="auto">
                          <a:xfrm>
                            <a:off x="8999" y="1614"/>
                            <a:ext cx="390" cy="389"/>
                            <a:chOff x="8999" y="1614"/>
                            <a:chExt cx="390" cy="389"/>
                          </a:xfrm>
                        </wpg:grpSpPr>
                        <wps:wsp>
                          <wps:cNvPr id="507" name="Freeform 386"/>
                          <wps:cNvSpPr>
                            <a:spLocks/>
                          </wps:cNvSpPr>
                          <wps:spPr bwMode="auto">
                            <a:xfrm>
                              <a:off x="8999" y="1614"/>
                              <a:ext cx="390" cy="389"/>
                            </a:xfrm>
                            <a:custGeom>
                              <a:avLst/>
                              <a:gdLst>
                                <a:gd name="T0" fmla="+- 0 8999 8999"/>
                                <a:gd name="T1" fmla="*/ T0 w 390"/>
                                <a:gd name="T2" fmla="+- 0 1809 1614"/>
                                <a:gd name="T3" fmla="*/ 1809 h 389"/>
                                <a:gd name="T4" fmla="+- 0 9011 8999"/>
                                <a:gd name="T5" fmla="*/ T4 w 390"/>
                                <a:gd name="T6" fmla="+- 0 1742 1614"/>
                                <a:gd name="T7" fmla="*/ 1742 h 389"/>
                                <a:gd name="T8" fmla="+- 0 9043 8999"/>
                                <a:gd name="T9" fmla="*/ T8 w 390"/>
                                <a:gd name="T10" fmla="+- 0 1685 1614"/>
                                <a:gd name="T11" fmla="*/ 1685 h 389"/>
                                <a:gd name="T12" fmla="+- 0 9092 8999"/>
                                <a:gd name="T13" fmla="*/ T12 w 390"/>
                                <a:gd name="T14" fmla="+- 0 1642 1614"/>
                                <a:gd name="T15" fmla="*/ 1642 h 389"/>
                                <a:gd name="T16" fmla="+- 0 9153 8999"/>
                                <a:gd name="T17" fmla="*/ T16 w 390"/>
                                <a:gd name="T18" fmla="+- 0 1618 1614"/>
                                <a:gd name="T19" fmla="*/ 1618 h 389"/>
                                <a:gd name="T20" fmla="+- 0 9176 8999"/>
                                <a:gd name="T21" fmla="*/ T20 w 390"/>
                                <a:gd name="T22" fmla="+- 0 1614 1614"/>
                                <a:gd name="T23" fmla="*/ 1614 h 389"/>
                                <a:gd name="T24" fmla="+- 0 9201 8999"/>
                                <a:gd name="T25" fmla="*/ T24 w 390"/>
                                <a:gd name="T26" fmla="+- 0 1616 1614"/>
                                <a:gd name="T27" fmla="*/ 1616 h 389"/>
                                <a:gd name="T28" fmla="+- 0 9270 8999"/>
                                <a:gd name="T29" fmla="*/ T28 w 390"/>
                                <a:gd name="T30" fmla="+- 0 1633 1614"/>
                                <a:gd name="T31" fmla="*/ 1633 h 389"/>
                                <a:gd name="T32" fmla="+- 0 9326 8999"/>
                                <a:gd name="T33" fmla="*/ T32 w 390"/>
                                <a:gd name="T34" fmla="+- 0 1667 1614"/>
                                <a:gd name="T35" fmla="*/ 1667 h 389"/>
                                <a:gd name="T36" fmla="+- 0 9365 8999"/>
                                <a:gd name="T37" fmla="*/ T36 w 390"/>
                                <a:gd name="T38" fmla="+- 0 1717 1614"/>
                                <a:gd name="T39" fmla="*/ 1717 h 389"/>
                                <a:gd name="T40" fmla="+- 0 9386 8999"/>
                                <a:gd name="T41" fmla="*/ T40 w 390"/>
                                <a:gd name="T42" fmla="+- 0 1776 1614"/>
                                <a:gd name="T43" fmla="*/ 1776 h 389"/>
                                <a:gd name="T44" fmla="+- 0 9389 8999"/>
                                <a:gd name="T45" fmla="*/ T44 w 390"/>
                                <a:gd name="T46" fmla="+- 0 1798 1614"/>
                                <a:gd name="T47" fmla="*/ 1798 h 389"/>
                                <a:gd name="T48" fmla="+- 0 9387 8999"/>
                                <a:gd name="T49" fmla="*/ T48 w 390"/>
                                <a:gd name="T50" fmla="+- 0 1823 1614"/>
                                <a:gd name="T51" fmla="*/ 1823 h 389"/>
                                <a:gd name="T52" fmla="+- 0 9370 8999"/>
                                <a:gd name="T53" fmla="*/ T52 w 390"/>
                                <a:gd name="T54" fmla="+- 0 1890 1614"/>
                                <a:gd name="T55" fmla="*/ 1890 h 389"/>
                                <a:gd name="T56" fmla="+- 0 9333 8999"/>
                                <a:gd name="T57" fmla="*/ T56 w 390"/>
                                <a:gd name="T58" fmla="+- 0 1944 1614"/>
                                <a:gd name="T59" fmla="*/ 1944 h 389"/>
                                <a:gd name="T60" fmla="+- 0 9282 8999"/>
                                <a:gd name="T61" fmla="*/ T60 w 390"/>
                                <a:gd name="T62" fmla="+- 0 1982 1614"/>
                                <a:gd name="T63" fmla="*/ 1982 h 389"/>
                                <a:gd name="T64" fmla="+- 0 9220 8999"/>
                                <a:gd name="T65" fmla="*/ T64 w 390"/>
                                <a:gd name="T66" fmla="+- 0 2002 1614"/>
                                <a:gd name="T67" fmla="*/ 2002 h 389"/>
                                <a:gd name="T68" fmla="+- 0 9198 8999"/>
                                <a:gd name="T69" fmla="*/ T68 w 390"/>
                                <a:gd name="T70" fmla="+- 0 2004 1614"/>
                                <a:gd name="T71" fmla="*/ 2004 h 389"/>
                                <a:gd name="T72" fmla="+- 0 9174 8999"/>
                                <a:gd name="T73" fmla="*/ T72 w 390"/>
                                <a:gd name="T74" fmla="+- 0 2002 1614"/>
                                <a:gd name="T75" fmla="*/ 2002 h 389"/>
                                <a:gd name="T76" fmla="+- 0 9109 8999"/>
                                <a:gd name="T77" fmla="*/ T76 w 390"/>
                                <a:gd name="T78" fmla="+- 0 1984 1614"/>
                                <a:gd name="T79" fmla="*/ 1984 h 389"/>
                                <a:gd name="T80" fmla="+- 0 9056 8999"/>
                                <a:gd name="T81" fmla="*/ T80 w 390"/>
                                <a:gd name="T82" fmla="+- 0 1946 1614"/>
                                <a:gd name="T83" fmla="*/ 1946 h 389"/>
                                <a:gd name="T84" fmla="+- 0 9018 8999"/>
                                <a:gd name="T85" fmla="*/ T84 w 390"/>
                                <a:gd name="T86" fmla="+- 0 1893 1614"/>
                                <a:gd name="T87" fmla="*/ 1893 h 389"/>
                                <a:gd name="T88" fmla="+- 0 9000 8999"/>
                                <a:gd name="T89" fmla="*/ T88 w 390"/>
                                <a:gd name="T90" fmla="+- 0 1830 1614"/>
                                <a:gd name="T91" fmla="*/ 1830 h 389"/>
                                <a:gd name="T92" fmla="+- 0 8999 8999"/>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51B05F" id="Group 384" o:spid="_x0000_s1026" style="position:absolute;margin-left:449.45pt;margin-top:80.2pt;width:20.5pt;height:20.45pt;z-index:-251760128;mso-position-horizontal-relative:page" coordorigin="8989,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">
                <v:group id="Group 387" o:spid="_x0000_s1027"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388" o:spid="_x0000_s1028"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85" o:spid="_x0000_s1029"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86" o:spid="_x0000_s1030"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7376" behindDoc="1" locked="0" layoutInCell="1" allowOverlap="1">
                <wp:simplePos x="0" y="0"/>
                <wp:positionH relativeFrom="page">
                  <wp:posOffset>4933315</wp:posOffset>
                </wp:positionH>
                <wp:positionV relativeFrom="paragraph">
                  <wp:posOffset>1021080</wp:posOffset>
                </wp:positionV>
                <wp:extent cx="257175" cy="256540"/>
                <wp:effectExtent l="8890" t="11430" r="10160" b="8255"/>
                <wp:wrapNone/>
                <wp:docPr id="49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9" y="1608"/>
                          <a:chExt cx="405" cy="404"/>
                        </a:xfrm>
                      </wpg:grpSpPr>
                      <wpg:grpSp>
                        <wpg:cNvPr id="499" name="Group 382"/>
                        <wpg:cNvGrpSpPr>
                          <a:grpSpLocks/>
                        </wpg:cNvGrpSpPr>
                        <wpg:grpSpPr bwMode="auto">
                          <a:xfrm>
                            <a:off x="7776" y="1616"/>
                            <a:ext cx="390" cy="389"/>
                            <a:chOff x="7776" y="1616"/>
                            <a:chExt cx="390" cy="389"/>
                          </a:xfrm>
                        </wpg:grpSpPr>
                        <wps:wsp>
                          <wps:cNvPr id="500" name="Freeform 383"/>
                          <wps:cNvSpPr>
                            <a:spLocks/>
                          </wps:cNvSpPr>
                          <wps:spPr bwMode="auto">
                            <a:xfrm>
                              <a:off x="7776" y="1616"/>
                              <a:ext cx="390" cy="389"/>
                            </a:xfrm>
                            <a:custGeom>
                              <a:avLst/>
                              <a:gdLst>
                                <a:gd name="T0" fmla="+- 0 7953 7776"/>
                                <a:gd name="T1" fmla="*/ T0 w 390"/>
                                <a:gd name="T2" fmla="+- 0 1616 1616"/>
                                <a:gd name="T3" fmla="*/ 1616 h 389"/>
                                <a:gd name="T4" fmla="+- 0 7888 7776"/>
                                <a:gd name="T5" fmla="*/ T4 w 390"/>
                                <a:gd name="T6" fmla="+- 0 1633 1616"/>
                                <a:gd name="T7" fmla="*/ 1633 h 389"/>
                                <a:gd name="T8" fmla="+- 0 7835 7776"/>
                                <a:gd name="T9" fmla="*/ T8 w 390"/>
                                <a:gd name="T10" fmla="+- 0 1670 1616"/>
                                <a:gd name="T11" fmla="*/ 1670 h 389"/>
                                <a:gd name="T12" fmla="+- 0 7796 7776"/>
                                <a:gd name="T13" fmla="*/ T12 w 390"/>
                                <a:gd name="T14" fmla="+- 0 1723 1616"/>
                                <a:gd name="T15" fmla="*/ 1723 h 389"/>
                                <a:gd name="T16" fmla="+- 0 7777 7776"/>
                                <a:gd name="T17" fmla="*/ T16 w 390"/>
                                <a:gd name="T18" fmla="+- 0 1787 1616"/>
                                <a:gd name="T19" fmla="*/ 1787 h 389"/>
                                <a:gd name="T20" fmla="+- 0 7776 7776"/>
                                <a:gd name="T21" fmla="*/ T20 w 390"/>
                                <a:gd name="T22" fmla="+- 0 1810 1616"/>
                                <a:gd name="T23" fmla="*/ 1810 h 389"/>
                                <a:gd name="T24" fmla="+- 0 7777 7776"/>
                                <a:gd name="T25" fmla="*/ T24 w 390"/>
                                <a:gd name="T26" fmla="+- 0 1831 1616"/>
                                <a:gd name="T27" fmla="*/ 1831 h 389"/>
                                <a:gd name="T28" fmla="+- 0 7795 7776"/>
                                <a:gd name="T29" fmla="*/ T28 w 390"/>
                                <a:gd name="T30" fmla="+- 0 1894 1616"/>
                                <a:gd name="T31" fmla="*/ 1894 h 389"/>
                                <a:gd name="T32" fmla="+- 0 7833 7776"/>
                                <a:gd name="T33" fmla="*/ T32 w 390"/>
                                <a:gd name="T34" fmla="+- 0 1947 1616"/>
                                <a:gd name="T35" fmla="*/ 1947 h 389"/>
                                <a:gd name="T36" fmla="+- 0 7886 7776"/>
                                <a:gd name="T37" fmla="*/ T36 w 390"/>
                                <a:gd name="T38" fmla="+- 0 1985 1616"/>
                                <a:gd name="T39" fmla="*/ 1985 h 389"/>
                                <a:gd name="T40" fmla="+- 0 7951 7776"/>
                                <a:gd name="T41" fmla="*/ T40 w 390"/>
                                <a:gd name="T42" fmla="+- 0 2003 1616"/>
                                <a:gd name="T43" fmla="*/ 2003 h 389"/>
                                <a:gd name="T44" fmla="+- 0 7975 7776"/>
                                <a:gd name="T45" fmla="*/ T44 w 390"/>
                                <a:gd name="T46" fmla="+- 0 2005 1616"/>
                                <a:gd name="T47" fmla="*/ 2005 h 389"/>
                                <a:gd name="T48" fmla="+- 0 7997 7776"/>
                                <a:gd name="T49" fmla="*/ T48 w 390"/>
                                <a:gd name="T50" fmla="+- 0 2003 1616"/>
                                <a:gd name="T51" fmla="*/ 2003 h 389"/>
                                <a:gd name="T52" fmla="+- 0 8059 7776"/>
                                <a:gd name="T53" fmla="*/ T52 w 390"/>
                                <a:gd name="T54" fmla="+- 0 1983 1616"/>
                                <a:gd name="T55" fmla="*/ 1983 h 389"/>
                                <a:gd name="T56" fmla="+- 0 8110 7776"/>
                                <a:gd name="T57" fmla="*/ T56 w 390"/>
                                <a:gd name="T58" fmla="+- 0 1945 1616"/>
                                <a:gd name="T59" fmla="*/ 1945 h 389"/>
                                <a:gd name="T60" fmla="+- 0 8147 7776"/>
                                <a:gd name="T61" fmla="*/ T60 w 390"/>
                                <a:gd name="T62" fmla="+- 0 1891 1616"/>
                                <a:gd name="T63" fmla="*/ 1891 h 389"/>
                                <a:gd name="T64" fmla="+- 0 8164 7776"/>
                                <a:gd name="T65" fmla="*/ T64 w 390"/>
                                <a:gd name="T66" fmla="+- 0 1824 1616"/>
                                <a:gd name="T67" fmla="*/ 1824 h 389"/>
                                <a:gd name="T68" fmla="+- 0 8166 7776"/>
                                <a:gd name="T69" fmla="*/ T68 w 390"/>
                                <a:gd name="T70" fmla="+- 0 1799 1616"/>
                                <a:gd name="T71" fmla="*/ 1799 h 389"/>
                                <a:gd name="T72" fmla="+- 0 8163 7776"/>
                                <a:gd name="T73" fmla="*/ T72 w 390"/>
                                <a:gd name="T74" fmla="+- 0 1777 1616"/>
                                <a:gd name="T75" fmla="*/ 1777 h 389"/>
                                <a:gd name="T76" fmla="+- 0 8142 7776"/>
                                <a:gd name="T77" fmla="*/ T76 w 390"/>
                                <a:gd name="T78" fmla="+- 0 1718 1616"/>
                                <a:gd name="T79" fmla="*/ 1718 h 389"/>
                                <a:gd name="T80" fmla="+- 0 8103 7776"/>
                                <a:gd name="T81" fmla="*/ T80 w 390"/>
                                <a:gd name="T82" fmla="+- 0 1668 1616"/>
                                <a:gd name="T83" fmla="*/ 1668 h 389"/>
                                <a:gd name="T84" fmla="+- 0 8047 7776"/>
                                <a:gd name="T85" fmla="*/ T84 w 390"/>
                                <a:gd name="T86" fmla="+- 0 1634 1616"/>
                                <a:gd name="T87" fmla="*/ 1634 h 389"/>
                                <a:gd name="T88" fmla="+- 0 7978 7776"/>
                                <a:gd name="T89" fmla="*/ T88 w 390"/>
                                <a:gd name="T90" fmla="+- 0 1617 1616"/>
                                <a:gd name="T91" fmla="*/ 1617 h 389"/>
                                <a:gd name="T92" fmla="+- 0 7953 7776"/>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380"/>
                        <wpg:cNvGrpSpPr>
                          <a:grpSpLocks/>
                        </wpg:cNvGrpSpPr>
                        <wpg:grpSpPr bwMode="auto">
                          <a:xfrm>
                            <a:off x="7776" y="1616"/>
                            <a:ext cx="390" cy="389"/>
                            <a:chOff x="7776" y="1616"/>
                            <a:chExt cx="390" cy="389"/>
                          </a:xfrm>
                        </wpg:grpSpPr>
                        <wps:wsp>
                          <wps:cNvPr id="502" name="Freeform 381"/>
                          <wps:cNvSpPr>
                            <a:spLocks/>
                          </wps:cNvSpPr>
                          <wps:spPr bwMode="auto">
                            <a:xfrm>
                              <a:off x="7776" y="1616"/>
                              <a:ext cx="390" cy="389"/>
                            </a:xfrm>
                            <a:custGeom>
                              <a:avLst/>
                              <a:gdLst>
                                <a:gd name="T0" fmla="+- 0 7776 7776"/>
                                <a:gd name="T1" fmla="*/ T0 w 390"/>
                                <a:gd name="T2" fmla="+- 0 1810 1616"/>
                                <a:gd name="T3" fmla="*/ 1810 h 389"/>
                                <a:gd name="T4" fmla="+- 0 7788 7776"/>
                                <a:gd name="T5" fmla="*/ T4 w 390"/>
                                <a:gd name="T6" fmla="+- 0 1743 1616"/>
                                <a:gd name="T7" fmla="*/ 1743 h 389"/>
                                <a:gd name="T8" fmla="+- 0 7820 7776"/>
                                <a:gd name="T9" fmla="*/ T8 w 390"/>
                                <a:gd name="T10" fmla="+- 0 1686 1616"/>
                                <a:gd name="T11" fmla="*/ 1686 h 389"/>
                                <a:gd name="T12" fmla="+- 0 7869 7776"/>
                                <a:gd name="T13" fmla="*/ T12 w 390"/>
                                <a:gd name="T14" fmla="+- 0 1643 1616"/>
                                <a:gd name="T15" fmla="*/ 1643 h 389"/>
                                <a:gd name="T16" fmla="+- 0 7930 7776"/>
                                <a:gd name="T17" fmla="*/ T16 w 390"/>
                                <a:gd name="T18" fmla="+- 0 1619 1616"/>
                                <a:gd name="T19" fmla="*/ 1619 h 389"/>
                                <a:gd name="T20" fmla="+- 0 7953 7776"/>
                                <a:gd name="T21" fmla="*/ T20 w 390"/>
                                <a:gd name="T22" fmla="+- 0 1616 1616"/>
                                <a:gd name="T23" fmla="*/ 1616 h 389"/>
                                <a:gd name="T24" fmla="+- 0 7978 7776"/>
                                <a:gd name="T25" fmla="*/ T24 w 390"/>
                                <a:gd name="T26" fmla="+- 0 1617 1616"/>
                                <a:gd name="T27" fmla="*/ 1617 h 389"/>
                                <a:gd name="T28" fmla="+- 0 8047 7776"/>
                                <a:gd name="T29" fmla="*/ T28 w 390"/>
                                <a:gd name="T30" fmla="+- 0 1634 1616"/>
                                <a:gd name="T31" fmla="*/ 1634 h 389"/>
                                <a:gd name="T32" fmla="+- 0 8103 7776"/>
                                <a:gd name="T33" fmla="*/ T32 w 390"/>
                                <a:gd name="T34" fmla="+- 0 1668 1616"/>
                                <a:gd name="T35" fmla="*/ 1668 h 389"/>
                                <a:gd name="T36" fmla="+- 0 8142 7776"/>
                                <a:gd name="T37" fmla="*/ T36 w 390"/>
                                <a:gd name="T38" fmla="+- 0 1718 1616"/>
                                <a:gd name="T39" fmla="*/ 1718 h 389"/>
                                <a:gd name="T40" fmla="+- 0 8163 7776"/>
                                <a:gd name="T41" fmla="*/ T40 w 390"/>
                                <a:gd name="T42" fmla="+- 0 1777 1616"/>
                                <a:gd name="T43" fmla="*/ 1777 h 389"/>
                                <a:gd name="T44" fmla="+- 0 8166 7776"/>
                                <a:gd name="T45" fmla="*/ T44 w 390"/>
                                <a:gd name="T46" fmla="+- 0 1799 1616"/>
                                <a:gd name="T47" fmla="*/ 1799 h 389"/>
                                <a:gd name="T48" fmla="+- 0 8164 7776"/>
                                <a:gd name="T49" fmla="*/ T48 w 390"/>
                                <a:gd name="T50" fmla="+- 0 1824 1616"/>
                                <a:gd name="T51" fmla="*/ 1824 h 389"/>
                                <a:gd name="T52" fmla="+- 0 8147 7776"/>
                                <a:gd name="T53" fmla="*/ T52 w 390"/>
                                <a:gd name="T54" fmla="+- 0 1891 1616"/>
                                <a:gd name="T55" fmla="*/ 1891 h 389"/>
                                <a:gd name="T56" fmla="+- 0 8110 7776"/>
                                <a:gd name="T57" fmla="*/ T56 w 390"/>
                                <a:gd name="T58" fmla="+- 0 1945 1616"/>
                                <a:gd name="T59" fmla="*/ 1945 h 389"/>
                                <a:gd name="T60" fmla="+- 0 8059 7776"/>
                                <a:gd name="T61" fmla="*/ T60 w 390"/>
                                <a:gd name="T62" fmla="+- 0 1983 1616"/>
                                <a:gd name="T63" fmla="*/ 1983 h 389"/>
                                <a:gd name="T64" fmla="+- 0 7997 7776"/>
                                <a:gd name="T65" fmla="*/ T64 w 390"/>
                                <a:gd name="T66" fmla="+- 0 2003 1616"/>
                                <a:gd name="T67" fmla="*/ 2003 h 389"/>
                                <a:gd name="T68" fmla="+- 0 7975 7776"/>
                                <a:gd name="T69" fmla="*/ T68 w 390"/>
                                <a:gd name="T70" fmla="+- 0 2005 1616"/>
                                <a:gd name="T71" fmla="*/ 2005 h 389"/>
                                <a:gd name="T72" fmla="+- 0 7951 7776"/>
                                <a:gd name="T73" fmla="*/ T72 w 390"/>
                                <a:gd name="T74" fmla="+- 0 2003 1616"/>
                                <a:gd name="T75" fmla="*/ 2003 h 389"/>
                                <a:gd name="T76" fmla="+- 0 7886 7776"/>
                                <a:gd name="T77" fmla="*/ T76 w 390"/>
                                <a:gd name="T78" fmla="+- 0 1985 1616"/>
                                <a:gd name="T79" fmla="*/ 1985 h 389"/>
                                <a:gd name="T80" fmla="+- 0 7833 7776"/>
                                <a:gd name="T81" fmla="*/ T80 w 390"/>
                                <a:gd name="T82" fmla="+- 0 1947 1616"/>
                                <a:gd name="T83" fmla="*/ 1947 h 389"/>
                                <a:gd name="T84" fmla="+- 0 7795 7776"/>
                                <a:gd name="T85" fmla="*/ T84 w 390"/>
                                <a:gd name="T86" fmla="+- 0 1894 1616"/>
                                <a:gd name="T87" fmla="*/ 1894 h 389"/>
                                <a:gd name="T88" fmla="+- 0 7777 7776"/>
                                <a:gd name="T89" fmla="*/ T88 w 390"/>
                                <a:gd name="T90" fmla="+- 0 1831 1616"/>
                                <a:gd name="T91" fmla="*/ 1831 h 389"/>
                                <a:gd name="T92" fmla="+- 0 7776 7776"/>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E4B94C" id="Group 379" o:spid="_x0000_s1026" style="position:absolute;margin-left:388.45pt;margin-top:80.4pt;width:20.25pt;height:20.2pt;z-index:-251759104;mso-position-horizontal-relative:page" coordorigin="7769,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">
                <v:group id="Group 382" o:spid="_x0000_s1027"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383" o:spid="_x0000_s1028"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80" o:spid="_x0000_s1029"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381" o:spid="_x0000_s1030"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58400" behindDoc="1" locked="0" layoutInCell="1" allowOverlap="1">
                <wp:simplePos x="0" y="0"/>
                <wp:positionH relativeFrom="page">
                  <wp:posOffset>6399530</wp:posOffset>
                </wp:positionH>
                <wp:positionV relativeFrom="paragraph">
                  <wp:posOffset>1020445</wp:posOffset>
                </wp:positionV>
                <wp:extent cx="257175" cy="256540"/>
                <wp:effectExtent l="8255" t="10795" r="10795" b="8890"/>
                <wp:wrapNone/>
                <wp:docPr id="49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8" y="1607"/>
                          <a:chExt cx="405" cy="404"/>
                        </a:xfrm>
                      </wpg:grpSpPr>
                      <wpg:grpSp>
                        <wpg:cNvPr id="494" name="Group 377"/>
                        <wpg:cNvGrpSpPr>
                          <a:grpSpLocks/>
                        </wpg:cNvGrpSpPr>
                        <wpg:grpSpPr bwMode="auto">
                          <a:xfrm>
                            <a:off x="10086" y="1614"/>
                            <a:ext cx="390" cy="389"/>
                            <a:chOff x="10086" y="1614"/>
                            <a:chExt cx="390" cy="389"/>
                          </a:xfrm>
                        </wpg:grpSpPr>
                        <wps:wsp>
                          <wps:cNvPr id="495" name="Freeform 378"/>
                          <wps:cNvSpPr>
                            <a:spLocks/>
                          </wps:cNvSpPr>
                          <wps:spPr bwMode="auto">
                            <a:xfrm>
                              <a:off x="10086" y="1614"/>
                              <a:ext cx="390" cy="389"/>
                            </a:xfrm>
                            <a:custGeom>
                              <a:avLst/>
                              <a:gdLst>
                                <a:gd name="T0" fmla="+- 0 10263 10086"/>
                                <a:gd name="T1" fmla="*/ T0 w 390"/>
                                <a:gd name="T2" fmla="+- 0 1614 1614"/>
                                <a:gd name="T3" fmla="*/ 1614 h 389"/>
                                <a:gd name="T4" fmla="+- 0 10198 10086"/>
                                <a:gd name="T5" fmla="*/ T4 w 390"/>
                                <a:gd name="T6" fmla="+- 0 1632 1614"/>
                                <a:gd name="T7" fmla="*/ 1632 h 389"/>
                                <a:gd name="T8" fmla="+- 0 10145 10086"/>
                                <a:gd name="T9" fmla="*/ T8 w 390"/>
                                <a:gd name="T10" fmla="+- 0 1669 1614"/>
                                <a:gd name="T11" fmla="*/ 1669 h 389"/>
                                <a:gd name="T12" fmla="+- 0 10106 10086"/>
                                <a:gd name="T13" fmla="*/ T12 w 390"/>
                                <a:gd name="T14" fmla="+- 0 1722 1614"/>
                                <a:gd name="T15" fmla="*/ 1722 h 389"/>
                                <a:gd name="T16" fmla="+- 0 10087 10086"/>
                                <a:gd name="T17" fmla="*/ T16 w 390"/>
                                <a:gd name="T18" fmla="+- 0 1786 1614"/>
                                <a:gd name="T19" fmla="*/ 1786 h 389"/>
                                <a:gd name="T20" fmla="+- 0 10086 10086"/>
                                <a:gd name="T21" fmla="*/ T20 w 390"/>
                                <a:gd name="T22" fmla="+- 0 1809 1614"/>
                                <a:gd name="T23" fmla="*/ 1809 h 389"/>
                                <a:gd name="T24" fmla="+- 0 10087 10086"/>
                                <a:gd name="T25" fmla="*/ T24 w 390"/>
                                <a:gd name="T26" fmla="+- 0 1830 1614"/>
                                <a:gd name="T27" fmla="*/ 1830 h 389"/>
                                <a:gd name="T28" fmla="+- 0 10105 10086"/>
                                <a:gd name="T29" fmla="*/ T28 w 390"/>
                                <a:gd name="T30" fmla="+- 0 1893 1614"/>
                                <a:gd name="T31" fmla="*/ 1893 h 389"/>
                                <a:gd name="T32" fmla="+- 0 10143 10086"/>
                                <a:gd name="T33" fmla="*/ T32 w 390"/>
                                <a:gd name="T34" fmla="+- 0 1946 1614"/>
                                <a:gd name="T35" fmla="*/ 1946 h 389"/>
                                <a:gd name="T36" fmla="+- 0 10196 10086"/>
                                <a:gd name="T37" fmla="*/ T36 w 390"/>
                                <a:gd name="T38" fmla="+- 0 1984 1614"/>
                                <a:gd name="T39" fmla="*/ 1984 h 389"/>
                                <a:gd name="T40" fmla="+- 0 10261 10086"/>
                                <a:gd name="T41" fmla="*/ T40 w 390"/>
                                <a:gd name="T42" fmla="+- 0 2002 1614"/>
                                <a:gd name="T43" fmla="*/ 2002 h 389"/>
                                <a:gd name="T44" fmla="+- 0 10285 10086"/>
                                <a:gd name="T45" fmla="*/ T44 w 390"/>
                                <a:gd name="T46" fmla="+- 0 2004 1614"/>
                                <a:gd name="T47" fmla="*/ 2004 h 389"/>
                                <a:gd name="T48" fmla="+- 0 10307 10086"/>
                                <a:gd name="T49" fmla="*/ T48 w 390"/>
                                <a:gd name="T50" fmla="+- 0 2002 1614"/>
                                <a:gd name="T51" fmla="*/ 2002 h 389"/>
                                <a:gd name="T52" fmla="+- 0 10369 10086"/>
                                <a:gd name="T53" fmla="*/ T52 w 390"/>
                                <a:gd name="T54" fmla="+- 0 1982 1614"/>
                                <a:gd name="T55" fmla="*/ 1982 h 389"/>
                                <a:gd name="T56" fmla="+- 0 10420 10086"/>
                                <a:gd name="T57" fmla="*/ T56 w 390"/>
                                <a:gd name="T58" fmla="+- 0 1944 1614"/>
                                <a:gd name="T59" fmla="*/ 1944 h 389"/>
                                <a:gd name="T60" fmla="+- 0 10457 10086"/>
                                <a:gd name="T61" fmla="*/ T60 w 390"/>
                                <a:gd name="T62" fmla="+- 0 1890 1614"/>
                                <a:gd name="T63" fmla="*/ 1890 h 389"/>
                                <a:gd name="T64" fmla="+- 0 10474 10086"/>
                                <a:gd name="T65" fmla="*/ T64 w 390"/>
                                <a:gd name="T66" fmla="+- 0 1823 1614"/>
                                <a:gd name="T67" fmla="*/ 1823 h 389"/>
                                <a:gd name="T68" fmla="+- 0 10476 10086"/>
                                <a:gd name="T69" fmla="*/ T68 w 390"/>
                                <a:gd name="T70" fmla="+- 0 1798 1614"/>
                                <a:gd name="T71" fmla="*/ 1798 h 389"/>
                                <a:gd name="T72" fmla="+- 0 10473 10086"/>
                                <a:gd name="T73" fmla="*/ T72 w 390"/>
                                <a:gd name="T74" fmla="+- 0 1776 1614"/>
                                <a:gd name="T75" fmla="*/ 1776 h 389"/>
                                <a:gd name="T76" fmla="+- 0 10452 10086"/>
                                <a:gd name="T77" fmla="*/ T76 w 390"/>
                                <a:gd name="T78" fmla="+- 0 1717 1614"/>
                                <a:gd name="T79" fmla="*/ 1717 h 389"/>
                                <a:gd name="T80" fmla="+- 0 10413 10086"/>
                                <a:gd name="T81" fmla="*/ T80 w 390"/>
                                <a:gd name="T82" fmla="+- 0 1667 1614"/>
                                <a:gd name="T83" fmla="*/ 1667 h 389"/>
                                <a:gd name="T84" fmla="+- 0 10357 10086"/>
                                <a:gd name="T85" fmla="*/ T84 w 390"/>
                                <a:gd name="T86" fmla="+- 0 1633 1614"/>
                                <a:gd name="T87" fmla="*/ 1633 h 389"/>
                                <a:gd name="T88" fmla="+- 0 10288 10086"/>
                                <a:gd name="T89" fmla="*/ T88 w 390"/>
                                <a:gd name="T90" fmla="+- 0 1616 1614"/>
                                <a:gd name="T91" fmla="*/ 1616 h 389"/>
                                <a:gd name="T92" fmla="+- 0 10263 10086"/>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375"/>
                        <wpg:cNvGrpSpPr>
                          <a:grpSpLocks/>
                        </wpg:cNvGrpSpPr>
                        <wpg:grpSpPr bwMode="auto">
                          <a:xfrm>
                            <a:off x="10086" y="1614"/>
                            <a:ext cx="390" cy="389"/>
                            <a:chOff x="10086" y="1614"/>
                            <a:chExt cx="390" cy="389"/>
                          </a:xfrm>
                        </wpg:grpSpPr>
                        <wps:wsp>
                          <wps:cNvPr id="497" name="Freeform 376"/>
                          <wps:cNvSpPr>
                            <a:spLocks/>
                          </wps:cNvSpPr>
                          <wps:spPr bwMode="auto">
                            <a:xfrm>
                              <a:off x="10086" y="1614"/>
                              <a:ext cx="390" cy="389"/>
                            </a:xfrm>
                            <a:custGeom>
                              <a:avLst/>
                              <a:gdLst>
                                <a:gd name="T0" fmla="+- 0 10086 10086"/>
                                <a:gd name="T1" fmla="*/ T0 w 390"/>
                                <a:gd name="T2" fmla="+- 0 1809 1614"/>
                                <a:gd name="T3" fmla="*/ 1809 h 389"/>
                                <a:gd name="T4" fmla="+- 0 10098 10086"/>
                                <a:gd name="T5" fmla="*/ T4 w 390"/>
                                <a:gd name="T6" fmla="+- 0 1742 1614"/>
                                <a:gd name="T7" fmla="*/ 1742 h 389"/>
                                <a:gd name="T8" fmla="+- 0 10130 10086"/>
                                <a:gd name="T9" fmla="*/ T8 w 390"/>
                                <a:gd name="T10" fmla="+- 0 1685 1614"/>
                                <a:gd name="T11" fmla="*/ 1685 h 389"/>
                                <a:gd name="T12" fmla="+- 0 10179 10086"/>
                                <a:gd name="T13" fmla="*/ T12 w 390"/>
                                <a:gd name="T14" fmla="+- 0 1642 1614"/>
                                <a:gd name="T15" fmla="*/ 1642 h 389"/>
                                <a:gd name="T16" fmla="+- 0 10240 10086"/>
                                <a:gd name="T17" fmla="*/ T16 w 390"/>
                                <a:gd name="T18" fmla="+- 0 1618 1614"/>
                                <a:gd name="T19" fmla="*/ 1618 h 389"/>
                                <a:gd name="T20" fmla="+- 0 10263 10086"/>
                                <a:gd name="T21" fmla="*/ T20 w 390"/>
                                <a:gd name="T22" fmla="+- 0 1614 1614"/>
                                <a:gd name="T23" fmla="*/ 1614 h 389"/>
                                <a:gd name="T24" fmla="+- 0 10288 10086"/>
                                <a:gd name="T25" fmla="*/ T24 w 390"/>
                                <a:gd name="T26" fmla="+- 0 1616 1614"/>
                                <a:gd name="T27" fmla="*/ 1616 h 389"/>
                                <a:gd name="T28" fmla="+- 0 10357 10086"/>
                                <a:gd name="T29" fmla="*/ T28 w 390"/>
                                <a:gd name="T30" fmla="+- 0 1633 1614"/>
                                <a:gd name="T31" fmla="*/ 1633 h 389"/>
                                <a:gd name="T32" fmla="+- 0 10413 10086"/>
                                <a:gd name="T33" fmla="*/ T32 w 390"/>
                                <a:gd name="T34" fmla="+- 0 1667 1614"/>
                                <a:gd name="T35" fmla="*/ 1667 h 389"/>
                                <a:gd name="T36" fmla="+- 0 10452 10086"/>
                                <a:gd name="T37" fmla="*/ T36 w 390"/>
                                <a:gd name="T38" fmla="+- 0 1717 1614"/>
                                <a:gd name="T39" fmla="*/ 1717 h 389"/>
                                <a:gd name="T40" fmla="+- 0 10473 10086"/>
                                <a:gd name="T41" fmla="*/ T40 w 390"/>
                                <a:gd name="T42" fmla="+- 0 1776 1614"/>
                                <a:gd name="T43" fmla="*/ 1776 h 389"/>
                                <a:gd name="T44" fmla="+- 0 10476 10086"/>
                                <a:gd name="T45" fmla="*/ T44 w 390"/>
                                <a:gd name="T46" fmla="+- 0 1798 1614"/>
                                <a:gd name="T47" fmla="*/ 1798 h 389"/>
                                <a:gd name="T48" fmla="+- 0 10474 10086"/>
                                <a:gd name="T49" fmla="*/ T48 w 390"/>
                                <a:gd name="T50" fmla="+- 0 1823 1614"/>
                                <a:gd name="T51" fmla="*/ 1823 h 389"/>
                                <a:gd name="T52" fmla="+- 0 10457 10086"/>
                                <a:gd name="T53" fmla="*/ T52 w 390"/>
                                <a:gd name="T54" fmla="+- 0 1890 1614"/>
                                <a:gd name="T55" fmla="*/ 1890 h 389"/>
                                <a:gd name="T56" fmla="+- 0 10420 10086"/>
                                <a:gd name="T57" fmla="*/ T56 w 390"/>
                                <a:gd name="T58" fmla="+- 0 1944 1614"/>
                                <a:gd name="T59" fmla="*/ 1944 h 389"/>
                                <a:gd name="T60" fmla="+- 0 10369 10086"/>
                                <a:gd name="T61" fmla="*/ T60 w 390"/>
                                <a:gd name="T62" fmla="+- 0 1982 1614"/>
                                <a:gd name="T63" fmla="*/ 1982 h 389"/>
                                <a:gd name="T64" fmla="+- 0 10307 10086"/>
                                <a:gd name="T65" fmla="*/ T64 w 390"/>
                                <a:gd name="T66" fmla="+- 0 2002 1614"/>
                                <a:gd name="T67" fmla="*/ 2002 h 389"/>
                                <a:gd name="T68" fmla="+- 0 10285 10086"/>
                                <a:gd name="T69" fmla="*/ T68 w 390"/>
                                <a:gd name="T70" fmla="+- 0 2004 1614"/>
                                <a:gd name="T71" fmla="*/ 2004 h 389"/>
                                <a:gd name="T72" fmla="+- 0 10261 10086"/>
                                <a:gd name="T73" fmla="*/ T72 w 390"/>
                                <a:gd name="T74" fmla="+- 0 2002 1614"/>
                                <a:gd name="T75" fmla="*/ 2002 h 389"/>
                                <a:gd name="T76" fmla="+- 0 10196 10086"/>
                                <a:gd name="T77" fmla="*/ T76 w 390"/>
                                <a:gd name="T78" fmla="+- 0 1984 1614"/>
                                <a:gd name="T79" fmla="*/ 1984 h 389"/>
                                <a:gd name="T80" fmla="+- 0 10143 10086"/>
                                <a:gd name="T81" fmla="*/ T80 w 390"/>
                                <a:gd name="T82" fmla="+- 0 1946 1614"/>
                                <a:gd name="T83" fmla="*/ 1946 h 389"/>
                                <a:gd name="T84" fmla="+- 0 10105 10086"/>
                                <a:gd name="T85" fmla="*/ T84 w 390"/>
                                <a:gd name="T86" fmla="+- 0 1893 1614"/>
                                <a:gd name="T87" fmla="*/ 1893 h 389"/>
                                <a:gd name="T88" fmla="+- 0 10087 10086"/>
                                <a:gd name="T89" fmla="*/ T88 w 390"/>
                                <a:gd name="T90" fmla="+- 0 1830 1614"/>
                                <a:gd name="T91" fmla="*/ 1830 h 389"/>
                                <a:gd name="T92" fmla="+- 0 10086 10086"/>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9479EC" id="Group 374" o:spid="_x0000_s1026" style="position:absolute;margin-left:503.9pt;margin-top:80.35pt;width:20.25pt;height:20.2pt;z-index:-251758080;mso-position-horizontal-relative:page" coordorigin="10078,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">
                <v:group id="Group 377" o:spid="_x0000_s1027"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378" o:spid="_x0000_s1028"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75" o:spid="_x0000_s1029"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376" o:spid="_x0000_s1030"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7"/>
        <w:gridCol w:w="1061"/>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New</w:t>
            </w:r>
            <w:r>
              <w:rPr>
                <w:rFonts w:ascii="Times New Roman" w:eastAsia="Times New Roman" w:hAnsi="Times New Roman" w:cs="Times New Roman"/>
                <w:sz w:val="24"/>
                <w:szCs w:val="24"/>
              </w:rPr>
              <w:t>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New</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p>
          <w:p w:rsidR="00326228" w:rsidRDefault="004B6062">
            <w:pPr>
              <w:pStyle w:val="TableParagraph"/>
              <w:ind w:left="102" w:right="629"/>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pe 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ack</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ew</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 is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oppos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motion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eve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lki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lub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ollisions in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raf</w:t>
            </w:r>
            <w:r>
              <w:rPr>
                <w:rFonts w:ascii="Times New Roman" w:eastAsia="Times New Roman" w:hAnsi="Times New Roman" w:cs="Times New Roman"/>
                <w:sz w:val="24"/>
                <w:szCs w:val="24"/>
              </w:rPr>
              <w:t>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to F</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5273FF" w:rsidRDefault="005273FF"/>
    <w:p w:rsidR="005273FF" w:rsidRDefault="005273FF"/>
    <w:p w:rsidR="005273FF" w:rsidRDefault="005273FF"/>
    <w:p w:rsidR="005273FF" w:rsidRDefault="005273FF"/>
    <w:p w:rsidR="005273FF" w:rsidRDefault="005273FF"/>
    <w:p w:rsidR="005273FF" w:rsidRDefault="005273FF" w:rsidP="005273FF">
      <w:pPr>
        <w:pStyle w:val="Heading3"/>
      </w:pPr>
      <w:bookmarkStart w:id="40" w:name="_Toc345780601"/>
      <w:bookmarkStart w:id="41" w:name="_Toc345790147"/>
      <w:r>
        <w:lastRenderedPageBreak/>
        <w:t>Past Exam Questions:</w:t>
      </w:r>
      <w:bookmarkEnd w:id="40"/>
      <w:bookmarkEnd w:id="41"/>
    </w:p>
    <w:p w:rsidR="005273FF" w:rsidRDefault="005273FF" w:rsidP="005273FF"/>
    <w:p w:rsidR="005273FF" w:rsidRPr="00861D99" w:rsidRDefault="005273FF" w:rsidP="00C00ED7">
      <w:pPr>
        <w:pStyle w:val="NoSpacing"/>
        <w:numPr>
          <w:ilvl w:val="0"/>
          <w:numId w:val="72"/>
        </w:numPr>
      </w:pPr>
      <w:r w:rsidRPr="00861D99">
        <w:t>Define force.</w:t>
      </w:r>
    </w:p>
    <w:p w:rsidR="005273FF" w:rsidRPr="00150E20" w:rsidRDefault="005273FF" w:rsidP="005273FF">
      <w:pPr>
        <w:pStyle w:val="NoSpacing"/>
        <w:ind w:left="360"/>
        <w:rPr>
          <w:color w:val="000000"/>
        </w:rPr>
      </w:pPr>
    </w:p>
    <w:p w:rsidR="005273FF" w:rsidRPr="00861D99" w:rsidRDefault="005273FF" w:rsidP="00C00ED7">
      <w:pPr>
        <w:pStyle w:val="NoSpacing"/>
        <w:numPr>
          <w:ilvl w:val="0"/>
          <w:numId w:val="72"/>
        </w:numPr>
      </w:pPr>
      <w:r w:rsidRPr="00861D99">
        <w:t>Define the newton, the unit of force.</w:t>
      </w:r>
    </w:p>
    <w:p w:rsidR="005273FF" w:rsidRPr="00150E20" w:rsidRDefault="005273FF" w:rsidP="005273FF">
      <w:pPr>
        <w:pStyle w:val="NoSpacing"/>
        <w:ind w:left="360"/>
      </w:pPr>
    </w:p>
    <w:p w:rsidR="005273FF" w:rsidRPr="00861D99" w:rsidRDefault="005273FF" w:rsidP="00C00ED7">
      <w:pPr>
        <w:pStyle w:val="NoSpacing"/>
        <w:numPr>
          <w:ilvl w:val="0"/>
          <w:numId w:val="72"/>
        </w:numPr>
        <w:rPr>
          <w:rFonts w:eastAsia="Calibri"/>
          <w:lang w:val="en-IE" w:eastAsia="en-IE"/>
        </w:rPr>
      </w:pPr>
      <w:r w:rsidRPr="00861D99">
        <w:rPr>
          <w:rFonts w:eastAsia="Calibri"/>
          <w:color w:val="000000"/>
          <w:lang w:val="en-IE"/>
        </w:rPr>
        <w:t xml:space="preserve">Copy and complete the following statement of Newton’s first law of motion. </w:t>
      </w:r>
    </w:p>
    <w:p w:rsidR="005273FF" w:rsidRPr="00150E20" w:rsidRDefault="005273FF" w:rsidP="005273FF">
      <w:pPr>
        <w:pStyle w:val="NoSpacing"/>
        <w:ind w:left="360"/>
        <w:rPr>
          <w:rFonts w:eastAsia="Calibri"/>
          <w:color w:val="000000"/>
          <w:lang w:val="en-IE"/>
        </w:rPr>
      </w:pPr>
      <w:r w:rsidRPr="00150E20">
        <w:rPr>
          <w:rFonts w:eastAsia="Calibri"/>
          <w:color w:val="000000"/>
          <w:lang w:val="en-IE"/>
        </w:rPr>
        <w:t>“An object stays at rest or moves with constant velocity _______________________________”.</w:t>
      </w:r>
    </w:p>
    <w:p w:rsidR="005273FF" w:rsidRPr="00150E20" w:rsidRDefault="005273FF" w:rsidP="005273FF">
      <w:pPr>
        <w:pStyle w:val="NoSpacing"/>
        <w:ind w:left="360"/>
      </w:pPr>
    </w:p>
    <w:p w:rsidR="005273FF" w:rsidRPr="00861D99" w:rsidRDefault="005273FF" w:rsidP="00C00ED7">
      <w:pPr>
        <w:pStyle w:val="NoSpacing"/>
        <w:numPr>
          <w:ilvl w:val="0"/>
          <w:numId w:val="72"/>
        </w:numPr>
      </w:pPr>
      <w:r w:rsidRPr="00861D99">
        <w:t xml:space="preserve">A spacecraft carrying astronauts is on a straight line flight from the earth to the moon and after a while its engines are turned off. </w:t>
      </w:r>
    </w:p>
    <w:p w:rsidR="005273FF" w:rsidRPr="005C6C1D" w:rsidRDefault="005273FF" w:rsidP="005273FF">
      <w:pPr>
        <w:pStyle w:val="NoSpacing"/>
        <w:ind w:left="360"/>
      </w:pPr>
      <w:r w:rsidRPr="005C6C1D">
        <w:t>Explain why the spacecraft continues on its journey to the moon, even though the engines are turned off.</w:t>
      </w:r>
    </w:p>
    <w:p w:rsidR="005273FF" w:rsidRPr="005C6C1D" w:rsidRDefault="005273FF" w:rsidP="005273FF">
      <w:pPr>
        <w:pStyle w:val="NoSpacing"/>
        <w:ind w:left="360"/>
      </w:pPr>
    </w:p>
    <w:p w:rsidR="005273FF" w:rsidRPr="00861D99" w:rsidRDefault="005273FF" w:rsidP="00C00ED7">
      <w:pPr>
        <w:pStyle w:val="NoSpacing"/>
        <w:numPr>
          <w:ilvl w:val="0"/>
          <w:numId w:val="72"/>
        </w:numPr>
      </w:pPr>
      <w:r w:rsidRPr="00861D99">
        <w:t xml:space="preserve">State Newton’s second law of motion. </w:t>
      </w:r>
    </w:p>
    <w:p w:rsidR="005273FF" w:rsidRPr="00150E20" w:rsidRDefault="005273FF" w:rsidP="005273FF">
      <w:pPr>
        <w:pStyle w:val="NoSpacing"/>
        <w:ind w:left="360"/>
        <w:rPr>
          <w:color w:val="000000"/>
        </w:rPr>
      </w:pPr>
    </w:p>
    <w:p w:rsidR="005273FF" w:rsidRPr="00861D99" w:rsidRDefault="005273FF" w:rsidP="00C00ED7">
      <w:pPr>
        <w:pStyle w:val="NoSpacing"/>
        <w:numPr>
          <w:ilvl w:val="0"/>
          <w:numId w:val="72"/>
        </w:numPr>
        <w:rPr>
          <w:color w:val="000000"/>
        </w:rPr>
      </w:pPr>
      <w:r w:rsidRPr="00861D99">
        <w:rPr>
          <w:color w:val="000000"/>
        </w:rPr>
        <w:t xml:space="preserve">State Newton’s third law of motion. </w:t>
      </w:r>
    </w:p>
    <w:p w:rsidR="005273FF" w:rsidRPr="00150E20" w:rsidRDefault="005273FF" w:rsidP="005273FF">
      <w:pPr>
        <w:pStyle w:val="NoSpacing"/>
        <w:ind w:left="360"/>
        <w:rPr>
          <w:rFonts w:eastAsia="Calibri"/>
        </w:rPr>
      </w:pPr>
    </w:p>
    <w:p w:rsidR="005273FF" w:rsidRPr="00861D99" w:rsidRDefault="005273FF" w:rsidP="00C00ED7">
      <w:pPr>
        <w:pStyle w:val="NoSpacing"/>
        <w:numPr>
          <w:ilvl w:val="0"/>
          <w:numId w:val="72"/>
        </w:numPr>
        <w:rPr>
          <w:color w:val="000000"/>
        </w:rPr>
      </w:pPr>
      <w:r w:rsidRPr="00861D99">
        <w:rPr>
          <w:color w:val="000000"/>
        </w:rPr>
        <w:t xml:space="preserve">State Newton’s laws of motion. </w:t>
      </w:r>
    </w:p>
    <w:p w:rsidR="005273FF" w:rsidRPr="00150E20" w:rsidRDefault="005273FF" w:rsidP="005273FF">
      <w:pPr>
        <w:pStyle w:val="NoSpacing"/>
        <w:ind w:left="360"/>
        <w:rPr>
          <w:rFonts w:eastAsia="Calibri"/>
        </w:rPr>
      </w:pPr>
    </w:p>
    <w:p w:rsidR="005273FF" w:rsidRPr="00861D99" w:rsidRDefault="005273FF" w:rsidP="00C00ED7">
      <w:pPr>
        <w:pStyle w:val="NoSpacing"/>
        <w:numPr>
          <w:ilvl w:val="0"/>
          <w:numId w:val="72"/>
        </w:numPr>
        <w:rPr>
          <w:rFonts w:eastAsia="Calibri"/>
        </w:rPr>
      </w:pPr>
      <w:r w:rsidRPr="00861D99">
        <w:t>The cheetah is one of the fastest land animals.</w:t>
      </w:r>
      <w:r w:rsidRPr="00861D99">
        <w:rPr>
          <w:rFonts w:eastAsia="Calibri"/>
        </w:rPr>
        <w:t xml:space="preserve"> Calculate the resultant force acting on the cheetah while it is accelerating at a rate of 7 m s</w:t>
      </w:r>
      <w:r w:rsidRPr="00861D99">
        <w:rPr>
          <w:rFonts w:eastAsia="Calibri"/>
          <w:vertAlign w:val="superscript"/>
        </w:rPr>
        <w:t>-2</w:t>
      </w:r>
      <w:r w:rsidRPr="00861D99">
        <w:rPr>
          <w:rFonts w:eastAsia="Calibri"/>
        </w:rPr>
        <w:t>. The mass of the cheetah is 150 kg.</w:t>
      </w:r>
    </w:p>
    <w:p w:rsidR="005273FF" w:rsidRPr="00150E20" w:rsidRDefault="005273FF" w:rsidP="005273FF">
      <w:pPr>
        <w:pStyle w:val="NoSpacing"/>
        <w:rPr>
          <w:rFonts w:eastAsia="Calibri"/>
          <w:lang w:val="en-IE" w:eastAsia="en-IE"/>
        </w:rPr>
      </w:pPr>
    </w:p>
    <w:p w:rsidR="005273FF" w:rsidRDefault="005273FF" w:rsidP="00C00ED7">
      <w:pPr>
        <w:pStyle w:val="NoSpacing"/>
        <w:numPr>
          <w:ilvl w:val="0"/>
          <w:numId w:val="72"/>
        </w:numPr>
        <w:rPr>
          <w:rFonts w:eastAsia="Calibri"/>
          <w:lang w:val="en-IE" w:eastAsia="en-IE"/>
        </w:rPr>
      </w:pPr>
      <w:r w:rsidRPr="00861D99">
        <w:rPr>
          <w:rFonts w:eastAsia="Calibri"/>
          <w:lang w:val="en-IE" w:eastAsia="en-IE"/>
        </w:rPr>
        <w:t xml:space="preserve">Name two forces acting on a cheetah while it is running. </w:t>
      </w:r>
    </w:p>
    <w:p w:rsidR="004E6827" w:rsidRPr="004E6827" w:rsidRDefault="004E6827" w:rsidP="00C00ED7">
      <w:pPr>
        <w:pStyle w:val="ListParagraph"/>
        <w:widowControl/>
        <w:numPr>
          <w:ilvl w:val="0"/>
          <w:numId w:val="72"/>
        </w:numPr>
        <w:autoSpaceDE w:val="0"/>
        <w:autoSpaceDN w:val="0"/>
        <w:adjustRightInd w:val="0"/>
        <w:rPr>
          <w:rFonts w:eastAsia="Calibri"/>
          <w:lang w:val="en-IE" w:eastAsia="en-IE"/>
        </w:rPr>
      </w:pPr>
      <w:r w:rsidRPr="004E6827">
        <w:rPr>
          <w:rFonts w:ascii="TimesNewRoman" w:hAnsi="TimesNewRoman" w:cs="TimesNewRoman"/>
          <w:sz w:val="24"/>
          <w:szCs w:val="24"/>
          <w:lang w:val="en-IE"/>
        </w:rPr>
        <w:t>A tow-truck pulls a car with a net horizontal force of 500 N.</w:t>
      </w:r>
      <w:r>
        <w:rPr>
          <w:rFonts w:ascii="TimesNewRoman" w:hAnsi="TimesNewRoman" w:cs="TimesNewRoman"/>
          <w:sz w:val="24"/>
          <w:szCs w:val="24"/>
          <w:lang w:val="en-IE"/>
        </w:rPr>
        <w:t xml:space="preserve"> </w:t>
      </w:r>
      <w:r w:rsidRPr="004E6827">
        <w:rPr>
          <w:rFonts w:ascii="TimesNewRoman" w:hAnsi="TimesNewRoman" w:cs="TimesNewRoman"/>
          <w:sz w:val="24"/>
          <w:szCs w:val="24"/>
          <w:lang w:val="en-IE"/>
        </w:rPr>
        <w:t>Calculate the work done in towing the car a distance of 2 km to a garage</w:t>
      </w:r>
    </w:p>
    <w:p w:rsidR="005273FF" w:rsidRPr="00150E20" w:rsidRDefault="005273FF" w:rsidP="005273FF">
      <w:pPr>
        <w:pStyle w:val="NoSpacing"/>
        <w:ind w:left="360"/>
        <w:rPr>
          <w:color w:val="000000"/>
        </w:rPr>
      </w:pPr>
    </w:p>
    <w:p w:rsidR="005273FF" w:rsidRPr="00861D99" w:rsidRDefault="005273FF" w:rsidP="00C00ED7">
      <w:pPr>
        <w:pStyle w:val="NoSpacing"/>
        <w:numPr>
          <w:ilvl w:val="0"/>
          <w:numId w:val="72"/>
        </w:numPr>
        <w:ind w:left="357"/>
        <w:rPr>
          <w:lang w:eastAsia="en-IE"/>
        </w:rPr>
      </w:pPr>
      <w:r w:rsidRPr="00861D99">
        <w:rPr>
          <w:lang w:eastAsia="en-IE"/>
        </w:rPr>
        <w:t>An astronaut of mass 120 kg is on the surface of the moon, where the acceleration due to gravity is 1.6 m s</w:t>
      </w:r>
      <w:r w:rsidRPr="00861D99">
        <w:rPr>
          <w:vertAlign w:val="superscript"/>
          <w:lang w:eastAsia="en-IE"/>
        </w:rPr>
        <w:t>–2</w:t>
      </w:r>
      <w:r w:rsidRPr="00861D99">
        <w:rPr>
          <w:lang w:eastAsia="en-IE"/>
        </w:rPr>
        <w:t>. What is the weight of the astronaut on the surface of the moon?</w:t>
      </w:r>
    </w:p>
    <w:p w:rsidR="005273FF" w:rsidRPr="00150E20" w:rsidRDefault="005273FF" w:rsidP="005273FF">
      <w:pPr>
        <w:pStyle w:val="NoSpacing"/>
        <w:rPr>
          <w:color w:val="000000"/>
        </w:rPr>
      </w:pPr>
    </w:p>
    <w:p w:rsidR="005273FF" w:rsidRPr="00861D99" w:rsidRDefault="005273FF" w:rsidP="00C00ED7">
      <w:pPr>
        <w:pStyle w:val="NoSpacing"/>
        <w:numPr>
          <w:ilvl w:val="0"/>
          <w:numId w:val="72"/>
        </w:numPr>
        <w:rPr>
          <w:lang w:eastAsia="en-IE"/>
        </w:rPr>
      </w:pPr>
      <w:r w:rsidRPr="00861D99">
        <w:rPr>
          <w:lang w:eastAsia="en-IE"/>
        </w:rPr>
        <w:t xml:space="preserve">Why is the astronaut’s weight greater on earth than on the moon? </w:t>
      </w:r>
    </w:p>
    <w:p w:rsidR="005273FF" w:rsidRPr="00150E20" w:rsidRDefault="005273FF" w:rsidP="005273FF">
      <w:pPr>
        <w:pStyle w:val="Default"/>
        <w:ind w:left="360"/>
        <w:rPr>
          <w:sz w:val="22"/>
          <w:szCs w:val="22"/>
        </w:rPr>
      </w:pPr>
    </w:p>
    <w:p w:rsidR="005273FF" w:rsidRPr="00861D99" w:rsidRDefault="005273FF" w:rsidP="00C00ED7">
      <w:pPr>
        <w:pStyle w:val="NoSpacing"/>
        <w:numPr>
          <w:ilvl w:val="0"/>
          <w:numId w:val="72"/>
        </w:numPr>
        <w:rPr>
          <w:lang w:eastAsia="en-IE"/>
        </w:rPr>
      </w:pPr>
      <w:r w:rsidRPr="00861D99">
        <w:rPr>
          <w:lang w:eastAsia="en-IE"/>
        </w:rPr>
        <w:t xml:space="preserve">The earth is surrounded by a layer of air, called its atmosphere. Explain why the moon does not have an atmosphere. </w:t>
      </w:r>
    </w:p>
    <w:p w:rsidR="005273FF" w:rsidRPr="00150E20" w:rsidRDefault="005273FF" w:rsidP="005273FF">
      <w:pPr>
        <w:pStyle w:val="NoSpacing"/>
        <w:rPr>
          <w:color w:val="000000"/>
        </w:rPr>
      </w:pPr>
    </w:p>
    <w:p w:rsidR="005273FF" w:rsidRPr="00861D99" w:rsidRDefault="005273FF" w:rsidP="00C00ED7">
      <w:pPr>
        <w:pStyle w:val="NoSpacing"/>
        <w:numPr>
          <w:ilvl w:val="0"/>
          <w:numId w:val="72"/>
        </w:numPr>
        <w:ind w:left="357"/>
        <w:rPr>
          <w:vertAlign w:val="superscript"/>
        </w:rPr>
      </w:pPr>
      <w:r w:rsidRPr="00861D99">
        <w:rPr>
          <w:lang w:eastAsia="en-IE"/>
        </w:rPr>
        <w:t>A lunar buggy designed to travel on the surface of the moon (where acceleration due to gravity is1.6 m s</w:t>
      </w:r>
      <w:r w:rsidRPr="00861D99">
        <w:rPr>
          <w:vertAlign w:val="superscript"/>
          <w:lang w:eastAsia="en-IE"/>
        </w:rPr>
        <w:t>-2</w:t>
      </w:r>
      <w:r w:rsidRPr="00861D99">
        <w:rPr>
          <w:lang w:eastAsia="en-IE"/>
        </w:rPr>
        <w:t>) had a mass of 2000 kg when built on the earth.</w:t>
      </w:r>
    </w:p>
    <w:p w:rsidR="005273FF" w:rsidRPr="00150E20" w:rsidRDefault="005273FF" w:rsidP="00C00ED7">
      <w:pPr>
        <w:pStyle w:val="NoSpacing"/>
        <w:numPr>
          <w:ilvl w:val="0"/>
          <w:numId w:val="79"/>
        </w:numPr>
        <w:rPr>
          <w:lang w:eastAsia="en-IE"/>
        </w:rPr>
      </w:pPr>
      <w:r w:rsidRPr="00150E20">
        <w:rPr>
          <w:lang w:eastAsia="en-IE"/>
        </w:rPr>
        <w:t>What is the weight of the buggy on earth?</w:t>
      </w:r>
    </w:p>
    <w:p w:rsidR="005273FF" w:rsidRPr="00150E20" w:rsidRDefault="005273FF" w:rsidP="00C00ED7">
      <w:pPr>
        <w:pStyle w:val="NoSpacing"/>
        <w:numPr>
          <w:ilvl w:val="0"/>
          <w:numId w:val="79"/>
        </w:numPr>
        <w:rPr>
          <w:lang w:eastAsia="en-IE"/>
        </w:rPr>
      </w:pPr>
      <w:r w:rsidRPr="00150E20">
        <w:rPr>
          <w:lang w:eastAsia="en-IE"/>
        </w:rPr>
        <w:t>What is the mass of the buggy on the moon?</w:t>
      </w:r>
    </w:p>
    <w:p w:rsidR="005273FF" w:rsidRPr="00150E20" w:rsidRDefault="005273FF" w:rsidP="00C00ED7">
      <w:pPr>
        <w:pStyle w:val="NoSpacing"/>
        <w:numPr>
          <w:ilvl w:val="0"/>
          <w:numId w:val="79"/>
        </w:numPr>
        <w:rPr>
          <w:lang w:eastAsia="en-IE"/>
        </w:rPr>
      </w:pPr>
      <w:r w:rsidRPr="00150E20">
        <w:rPr>
          <w:lang w:eastAsia="en-IE"/>
        </w:rPr>
        <w:t>What is the weight of the buggy on the moon?</w:t>
      </w:r>
    </w:p>
    <w:p w:rsidR="005273FF" w:rsidRPr="00150E20" w:rsidRDefault="005273FF" w:rsidP="00C00ED7">
      <w:pPr>
        <w:pStyle w:val="NoSpacing"/>
        <w:numPr>
          <w:ilvl w:val="0"/>
          <w:numId w:val="79"/>
        </w:numPr>
        <w:rPr>
          <w:lang w:eastAsia="en-IE"/>
        </w:rPr>
      </w:pPr>
      <w:r w:rsidRPr="00150E20">
        <w:rPr>
          <w:lang w:eastAsia="en-IE"/>
        </w:rPr>
        <w:t>A powerful rocket is required to leave the surface of the earth.</w:t>
      </w:r>
    </w:p>
    <w:p w:rsidR="005273FF" w:rsidRDefault="005273FF" w:rsidP="005273FF">
      <w:pPr>
        <w:pStyle w:val="NoSpacing"/>
        <w:ind w:left="357"/>
        <w:rPr>
          <w:lang w:eastAsia="en-IE"/>
        </w:rPr>
      </w:pPr>
      <w:r w:rsidRPr="00150E20">
        <w:rPr>
          <w:lang w:eastAsia="en-IE"/>
        </w:rPr>
        <w:t xml:space="preserve">A less powerful rocket is required to leave the surface of the moon. Explain why. </w:t>
      </w:r>
    </w:p>
    <w:p w:rsidR="009266BA" w:rsidRDefault="009266BA" w:rsidP="005273FF">
      <w:pPr>
        <w:pStyle w:val="NoSpacing"/>
        <w:ind w:left="357"/>
        <w:rPr>
          <w:lang w:eastAsia="en-IE"/>
        </w:rPr>
      </w:pPr>
    </w:p>
    <w:p w:rsidR="009266BA" w:rsidRPr="00150E20" w:rsidRDefault="009266BA" w:rsidP="009266BA">
      <w:pPr>
        <w:pStyle w:val="NoSpacing"/>
        <w:ind w:left="357"/>
        <w:rPr>
          <w:lang w:eastAsia="en-IE"/>
        </w:rPr>
      </w:pPr>
    </w:p>
    <w:p w:rsidR="005273FF" w:rsidRDefault="005273FF" w:rsidP="005273FF">
      <w:pPr>
        <w:pStyle w:val="NoSpacing"/>
        <w:rPr>
          <w:color w:val="000000"/>
        </w:rPr>
      </w:pPr>
    </w:p>
    <w:p w:rsidR="00C87C41" w:rsidRDefault="00C87C41" w:rsidP="005273FF">
      <w:pPr>
        <w:pStyle w:val="NoSpacing"/>
        <w:rPr>
          <w:color w:val="000000"/>
        </w:rPr>
      </w:pPr>
    </w:p>
    <w:p w:rsidR="00C87C41" w:rsidRDefault="00C87C41" w:rsidP="005273FF">
      <w:pPr>
        <w:pStyle w:val="NoSpacing"/>
        <w:rPr>
          <w:color w:val="000000"/>
        </w:rPr>
      </w:pPr>
    </w:p>
    <w:p w:rsidR="00C87C41" w:rsidRDefault="00C87C41" w:rsidP="005273FF">
      <w:pPr>
        <w:pStyle w:val="NoSpacing"/>
        <w:rPr>
          <w:color w:val="000000"/>
        </w:rPr>
      </w:pPr>
    </w:p>
    <w:p w:rsidR="00C87C41" w:rsidRDefault="00C87C41" w:rsidP="005273FF">
      <w:pPr>
        <w:pStyle w:val="NoSpacing"/>
        <w:rPr>
          <w:color w:val="000000"/>
        </w:rPr>
      </w:pPr>
    </w:p>
    <w:p w:rsidR="00C87C41" w:rsidRPr="00150E20" w:rsidRDefault="00C87C41" w:rsidP="005273FF">
      <w:pPr>
        <w:pStyle w:val="NoSpacing"/>
        <w:rPr>
          <w:color w:val="000000"/>
        </w:rPr>
      </w:pPr>
    </w:p>
    <w:p w:rsidR="005273FF" w:rsidRPr="00861D99" w:rsidRDefault="005273FF" w:rsidP="00C00ED7">
      <w:pPr>
        <w:pStyle w:val="NoSpacing"/>
        <w:numPr>
          <w:ilvl w:val="0"/>
          <w:numId w:val="72"/>
        </w:numPr>
        <w:rPr>
          <w:rFonts w:eastAsia="Calibri"/>
          <w:lang w:val="en-IE" w:eastAsia="en-IE"/>
        </w:rPr>
      </w:pPr>
      <w:r w:rsidRPr="00861D99">
        <w:rPr>
          <w:rFonts w:eastAsia="Calibri"/>
          <w:color w:val="000000"/>
          <w:lang w:val="en-IE"/>
        </w:rPr>
        <w:lastRenderedPageBreak/>
        <w:t>The diagram shows the forces acting on an aircraft travelling horizontally at a constant speed through the air.</w:t>
      </w:r>
    </w:p>
    <w:p w:rsidR="005273FF" w:rsidRPr="00150E20" w:rsidRDefault="005273FF" w:rsidP="005273FF">
      <w:pPr>
        <w:pStyle w:val="NoSpacing"/>
        <w:ind w:left="360"/>
        <w:rPr>
          <w:rFonts w:eastAsia="Calibri"/>
          <w:lang w:val="en-IE" w:eastAsia="en-IE"/>
        </w:rPr>
      </w:pPr>
      <w:r>
        <w:rPr>
          <w:rFonts w:eastAsia="Calibri"/>
          <w:noProof/>
          <w:lang w:val="en-IE" w:eastAsia="en-IE"/>
        </w:rPr>
        <w:drawing>
          <wp:anchor distT="0" distB="0" distL="114300" distR="114300" simplePos="0" relativeHeight="251667968" behindDoc="0" locked="0" layoutInCell="1" allowOverlap="1" wp14:anchorId="0812317B" wp14:editId="3D00F1EF">
            <wp:simplePos x="0" y="0"/>
            <wp:positionH relativeFrom="column">
              <wp:posOffset>5229225</wp:posOffset>
            </wp:positionH>
            <wp:positionV relativeFrom="paragraph">
              <wp:posOffset>57150</wp:posOffset>
            </wp:positionV>
            <wp:extent cx="1552575" cy="114427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E20">
        <w:rPr>
          <w:rFonts w:eastAsia="Calibri"/>
          <w:color w:val="000000"/>
          <w:lang w:val="en-IE"/>
        </w:rPr>
        <w:t xml:space="preserve">L is the upward force acting on the aircraft. W is the weight of the aircraft. </w:t>
      </w:r>
    </w:p>
    <w:p w:rsidR="005273FF" w:rsidRPr="00150E20" w:rsidRDefault="005273FF" w:rsidP="005273FF">
      <w:pPr>
        <w:pStyle w:val="NoSpacing"/>
        <w:ind w:left="360"/>
        <w:rPr>
          <w:rFonts w:eastAsia="Calibri"/>
          <w:lang w:val="en-IE" w:eastAsia="en-IE"/>
        </w:rPr>
      </w:pPr>
      <w:r w:rsidRPr="00150E20">
        <w:rPr>
          <w:rFonts w:eastAsia="Calibri"/>
          <w:color w:val="000000"/>
          <w:lang w:val="en-IE"/>
        </w:rPr>
        <w:t>T is the force due to the engines. R is the force due to air resistance.</w:t>
      </w:r>
    </w:p>
    <w:p w:rsidR="005273FF" w:rsidRPr="00150E20" w:rsidRDefault="005273FF" w:rsidP="00C00ED7">
      <w:pPr>
        <w:pStyle w:val="NoSpacing"/>
        <w:numPr>
          <w:ilvl w:val="0"/>
          <w:numId w:val="74"/>
        </w:numPr>
        <w:rPr>
          <w:rFonts w:eastAsia="Calibri"/>
          <w:color w:val="000000"/>
          <w:lang w:val="en-IE" w:eastAsia="en-IE"/>
        </w:rPr>
      </w:pPr>
      <w:r w:rsidRPr="00150E20">
        <w:rPr>
          <w:rFonts w:eastAsia="Calibri"/>
          <w:color w:val="000000"/>
          <w:lang w:val="en-IE" w:eastAsia="en-IE"/>
        </w:rPr>
        <w:t>What happens to the aircraft when the force L is greater than the weight of the aircraft?</w:t>
      </w:r>
    </w:p>
    <w:p w:rsidR="005273FF" w:rsidRPr="00150E20" w:rsidRDefault="005273FF" w:rsidP="00C00ED7">
      <w:pPr>
        <w:pStyle w:val="NoSpacing"/>
        <w:numPr>
          <w:ilvl w:val="0"/>
          <w:numId w:val="74"/>
        </w:numPr>
        <w:rPr>
          <w:rFonts w:eastAsia="Calibri"/>
          <w:color w:val="000000"/>
          <w:lang w:val="en-IE" w:eastAsia="en-IE"/>
        </w:rPr>
      </w:pPr>
      <w:r w:rsidRPr="00150E20">
        <w:rPr>
          <w:rFonts w:eastAsia="Calibri"/>
          <w:color w:val="000000"/>
          <w:lang w:val="en-IE" w:eastAsia="en-IE"/>
        </w:rPr>
        <w:t>What happens to the aircraft when the force T is greater than the force R?</w:t>
      </w:r>
    </w:p>
    <w:p w:rsidR="005273FF" w:rsidRPr="00150E20" w:rsidRDefault="005273FF" w:rsidP="00C00ED7">
      <w:pPr>
        <w:pStyle w:val="NoSpacing"/>
        <w:numPr>
          <w:ilvl w:val="0"/>
          <w:numId w:val="74"/>
        </w:numPr>
        <w:rPr>
          <w:rFonts w:eastAsia="Calibri"/>
          <w:color w:val="000000"/>
          <w:lang w:val="en-IE" w:eastAsia="en-IE"/>
        </w:rPr>
      </w:pPr>
      <w:r w:rsidRPr="00150E20">
        <w:rPr>
          <w:rFonts w:eastAsia="Calibri"/>
          <w:color w:val="000000"/>
          <w:lang w:val="en-IE" w:eastAsia="en-IE"/>
        </w:rPr>
        <w:t>The aircraft was travelling at a speed of 60 m s</w:t>
      </w:r>
      <w:r w:rsidRPr="00150E20">
        <w:rPr>
          <w:rFonts w:eastAsia="Calibri"/>
          <w:color w:val="000000"/>
          <w:vertAlign w:val="superscript"/>
          <w:lang w:val="en-IE" w:eastAsia="en-IE"/>
        </w:rPr>
        <w:t>-1</w:t>
      </w:r>
      <w:r w:rsidRPr="00150E20">
        <w:rPr>
          <w:rFonts w:eastAsia="Calibri"/>
          <w:color w:val="000000"/>
          <w:lang w:val="en-IE" w:eastAsia="en-IE"/>
        </w:rPr>
        <w:t xml:space="preserve"> when it landed on the runway. It took two minutes to stop. Calculate the acceleration of the aircraft while coming to a stop.</w:t>
      </w:r>
    </w:p>
    <w:p w:rsidR="005273FF" w:rsidRPr="00150E20" w:rsidRDefault="005273FF" w:rsidP="00C00ED7">
      <w:pPr>
        <w:pStyle w:val="NoSpacing"/>
        <w:numPr>
          <w:ilvl w:val="0"/>
          <w:numId w:val="74"/>
        </w:numPr>
        <w:rPr>
          <w:rFonts w:eastAsia="Calibri"/>
          <w:color w:val="000000"/>
          <w:lang w:val="en-IE" w:eastAsia="en-IE"/>
        </w:rPr>
      </w:pPr>
      <w:r w:rsidRPr="00150E20">
        <w:rPr>
          <w:rFonts w:eastAsia="Calibri"/>
          <w:color w:val="000000"/>
          <w:lang w:val="en-IE" w:eastAsia="en-IE"/>
        </w:rPr>
        <w:t>The aircraft had a mass of 50 000 kg. What was the force required to stop the aircraft?</w:t>
      </w:r>
    </w:p>
    <w:p w:rsidR="005273FF" w:rsidRDefault="005273FF" w:rsidP="00C00ED7">
      <w:pPr>
        <w:pStyle w:val="NoSpacing"/>
        <w:numPr>
          <w:ilvl w:val="0"/>
          <w:numId w:val="74"/>
        </w:numPr>
        <w:rPr>
          <w:rFonts w:eastAsia="Calibri"/>
          <w:color w:val="000000"/>
          <w:lang w:val="en-IE" w:eastAsia="en-IE"/>
        </w:rPr>
      </w:pPr>
      <w:r w:rsidRPr="00150E20">
        <w:rPr>
          <w:rFonts w:eastAsia="Calibri"/>
          <w:color w:val="000000"/>
          <w:lang w:val="en-IE" w:eastAsia="en-IE"/>
        </w:rPr>
        <w:t xml:space="preserve">Using Newton’s first law of motion, explain what would happen to the passengers if they were not wearing seatbelts while the aircraft was landing.  </w:t>
      </w:r>
    </w:p>
    <w:p w:rsidR="005273FF" w:rsidRDefault="00DB554E" w:rsidP="005273FF">
      <w:pPr>
        <w:pStyle w:val="NoSpacing"/>
        <w:ind w:left="357"/>
        <w:rPr>
          <w:rFonts w:eastAsia="Calibri"/>
          <w:color w:val="000000"/>
          <w:lang w:val="en-IE" w:eastAsia="en-IE"/>
        </w:rPr>
      </w:pPr>
      <w:r>
        <w:rPr>
          <w:noProof/>
          <w:color w:val="000000"/>
          <w:lang w:val="en-IE" w:eastAsia="en-IE"/>
        </w:rPr>
        <w:drawing>
          <wp:anchor distT="0" distB="0" distL="114300" distR="114300" simplePos="0" relativeHeight="251668992" behindDoc="0" locked="0" layoutInCell="1" allowOverlap="1" wp14:anchorId="684E24C7" wp14:editId="18E5E706">
            <wp:simplePos x="0" y="0"/>
            <wp:positionH relativeFrom="column">
              <wp:posOffset>4981575</wp:posOffset>
            </wp:positionH>
            <wp:positionV relativeFrom="paragraph">
              <wp:posOffset>-635</wp:posOffset>
            </wp:positionV>
            <wp:extent cx="1137285" cy="83058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28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3FF" w:rsidRPr="00150E20" w:rsidRDefault="005273FF" w:rsidP="005273FF">
      <w:pPr>
        <w:pStyle w:val="NoSpacing"/>
        <w:ind w:left="357"/>
        <w:rPr>
          <w:rFonts w:eastAsia="Calibri"/>
          <w:color w:val="000000"/>
          <w:lang w:val="en-IE" w:eastAsia="en-IE"/>
        </w:rPr>
      </w:pPr>
    </w:p>
    <w:p w:rsidR="005273FF" w:rsidRPr="00861D99" w:rsidRDefault="005273FF" w:rsidP="00C00ED7">
      <w:pPr>
        <w:pStyle w:val="NoSpacing"/>
        <w:numPr>
          <w:ilvl w:val="0"/>
          <w:numId w:val="72"/>
        </w:numPr>
        <w:rPr>
          <w:color w:val="000000"/>
        </w:rPr>
      </w:pPr>
      <w:r w:rsidRPr="00861D99">
        <w:rPr>
          <w:color w:val="000000"/>
        </w:rPr>
        <w:t>Draw a diagram to show the forces acting on the ball when it is at position A.</w:t>
      </w:r>
    </w:p>
    <w:p w:rsidR="005273FF" w:rsidRPr="00150E20" w:rsidRDefault="005273FF" w:rsidP="005273FF">
      <w:pPr>
        <w:pStyle w:val="NoSpacing"/>
        <w:ind w:left="360"/>
        <w:rPr>
          <w:color w:val="000000"/>
        </w:rPr>
      </w:pPr>
    </w:p>
    <w:p w:rsidR="005273FF" w:rsidRDefault="005273FF" w:rsidP="00C00ED7">
      <w:pPr>
        <w:pStyle w:val="NoSpacing"/>
        <w:numPr>
          <w:ilvl w:val="0"/>
          <w:numId w:val="72"/>
        </w:numPr>
        <w:rPr>
          <w:color w:val="000000"/>
        </w:rPr>
      </w:pPr>
      <w:r w:rsidRPr="00861D99">
        <w:rPr>
          <w:color w:val="000000"/>
        </w:rPr>
        <w:t xml:space="preserve">If the mass of a skydiver is 90 kg and his average vertical acceleration is </w:t>
      </w:r>
      <w:r w:rsidRPr="00861D99">
        <w:rPr>
          <w:color w:val="000000"/>
          <w:spacing w:val="-4"/>
        </w:rPr>
        <w:t>0.83 m s</w:t>
      </w:r>
      <w:r w:rsidRPr="00861D99">
        <w:rPr>
          <w:color w:val="000000"/>
          <w:spacing w:val="-4"/>
          <w:vertAlign w:val="superscript"/>
        </w:rPr>
        <w:t>-2</w:t>
      </w:r>
      <w:r w:rsidRPr="00861D99">
        <w:rPr>
          <w:color w:val="000000"/>
          <w:spacing w:val="-4"/>
        </w:rPr>
        <w:t>,</w:t>
      </w:r>
      <w:r w:rsidRPr="00861D99">
        <w:rPr>
          <w:color w:val="000000"/>
          <w:spacing w:val="-4"/>
          <w:vertAlign w:val="superscript"/>
        </w:rPr>
        <w:t xml:space="preserve"> </w:t>
      </w:r>
      <w:r w:rsidRPr="00861D99">
        <w:rPr>
          <w:color w:val="000000"/>
        </w:rPr>
        <w:t>calculate the magnitude and direction of the average resultant force acting on him?</w:t>
      </w:r>
    </w:p>
    <w:p w:rsidR="00DB554E" w:rsidRDefault="00DB554E" w:rsidP="00DB554E">
      <w:pPr>
        <w:pStyle w:val="NoSpacing"/>
        <w:rPr>
          <w:color w:val="000000"/>
        </w:rPr>
      </w:pPr>
      <w:r>
        <w:rPr>
          <w:noProof/>
          <w:lang w:val="en-IE" w:eastAsia="en-IE"/>
        </w:rPr>
        <w:drawing>
          <wp:anchor distT="0" distB="0" distL="114300" distR="114300" simplePos="0" relativeHeight="251670016" behindDoc="0" locked="0" layoutInCell="1" allowOverlap="1" wp14:anchorId="46DC86E7" wp14:editId="15302ED4">
            <wp:simplePos x="0" y="0"/>
            <wp:positionH relativeFrom="column">
              <wp:posOffset>2651760</wp:posOffset>
            </wp:positionH>
            <wp:positionV relativeFrom="paragraph">
              <wp:posOffset>85725</wp:posOffset>
            </wp:positionV>
            <wp:extent cx="1171575" cy="7239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54E" w:rsidRDefault="00DB554E" w:rsidP="00DB554E">
      <w:pPr>
        <w:pStyle w:val="NoSpacing"/>
        <w:rPr>
          <w:color w:val="000000"/>
        </w:rPr>
      </w:pPr>
    </w:p>
    <w:p w:rsidR="00DB554E" w:rsidRDefault="00DB554E" w:rsidP="00DB554E">
      <w:pPr>
        <w:pStyle w:val="NoSpacing"/>
        <w:rPr>
          <w:color w:val="000000"/>
        </w:rPr>
      </w:pPr>
    </w:p>
    <w:p w:rsidR="00DB554E" w:rsidRPr="00861D99" w:rsidRDefault="00DB554E" w:rsidP="00DB554E">
      <w:pPr>
        <w:pStyle w:val="NoSpacing"/>
        <w:rPr>
          <w:color w:val="000000"/>
        </w:rPr>
      </w:pPr>
    </w:p>
    <w:p w:rsidR="005273FF" w:rsidRPr="00150E20" w:rsidRDefault="005273FF" w:rsidP="005273FF">
      <w:pPr>
        <w:pStyle w:val="NoSpacing"/>
        <w:ind w:left="360"/>
        <w:rPr>
          <w:color w:val="000000"/>
        </w:rPr>
      </w:pPr>
    </w:p>
    <w:p w:rsidR="005273FF" w:rsidRPr="00861D99" w:rsidRDefault="005273FF" w:rsidP="00C00ED7">
      <w:pPr>
        <w:pStyle w:val="NoSpacing"/>
        <w:numPr>
          <w:ilvl w:val="0"/>
          <w:numId w:val="72"/>
        </w:numPr>
        <w:rPr>
          <w:color w:val="000000"/>
        </w:rPr>
      </w:pPr>
      <w:r w:rsidRPr="00861D99">
        <w:rPr>
          <w:color w:val="000000"/>
        </w:rPr>
        <w:t xml:space="preserve">Use a diagram to show the forces acting on the skydiver and explain why he reaches a constant speed. </w:t>
      </w:r>
    </w:p>
    <w:p w:rsidR="005273FF" w:rsidRPr="00150E20" w:rsidRDefault="005273FF" w:rsidP="005273FF">
      <w:pPr>
        <w:pStyle w:val="NoSpacing"/>
        <w:ind w:left="360"/>
        <w:rPr>
          <w:bCs/>
        </w:rPr>
      </w:pPr>
      <w:r w:rsidRPr="00150E20">
        <w:rPr>
          <w:color w:val="000000"/>
          <w:spacing w:val="-4"/>
        </w:rPr>
        <w:t xml:space="preserve"> </w:t>
      </w:r>
    </w:p>
    <w:p w:rsidR="005273FF" w:rsidRPr="00150E20" w:rsidRDefault="005273FF" w:rsidP="00C00ED7">
      <w:pPr>
        <w:pStyle w:val="NoSpacing"/>
        <w:numPr>
          <w:ilvl w:val="0"/>
          <w:numId w:val="72"/>
        </w:numPr>
      </w:pPr>
      <w:r w:rsidRPr="00150E20">
        <w:t xml:space="preserve">A block </w:t>
      </w:r>
      <w:r>
        <w:t xml:space="preserve">of mass 8.0 g </w:t>
      </w:r>
      <w:r w:rsidRPr="00150E20">
        <w:t>moved 2.0 m along a bench at an initial velocity of 2.48 m s</w:t>
      </w:r>
      <w:r w:rsidRPr="00150E20">
        <w:rPr>
          <w:vertAlign w:val="superscript"/>
        </w:rPr>
        <w:t>-1</w:t>
      </w:r>
      <w:r w:rsidRPr="00150E20">
        <w:t xml:space="preserve"> before stopping. </w:t>
      </w:r>
    </w:p>
    <w:p w:rsidR="005273FF" w:rsidRDefault="005273FF" w:rsidP="005273FF">
      <w:pPr>
        <w:pStyle w:val="NoSpacing"/>
        <w:ind w:left="360"/>
      </w:pPr>
      <w:r w:rsidRPr="00150E20">
        <w:t xml:space="preserve">What was the average horizontal force exerted on the block while travelling this distance? </w:t>
      </w:r>
    </w:p>
    <w:p w:rsidR="00DB554E" w:rsidRDefault="00DB554E" w:rsidP="005273FF">
      <w:pPr>
        <w:pStyle w:val="NoSpacing"/>
        <w:ind w:left="360"/>
      </w:pPr>
    </w:p>
    <w:p w:rsidR="00DB554E" w:rsidRDefault="00DB554E" w:rsidP="005273FF">
      <w:pPr>
        <w:pStyle w:val="NoSpacing"/>
        <w:ind w:left="360"/>
      </w:pPr>
      <w:r>
        <w:rPr>
          <w:noProof/>
          <w:lang w:val="en-IE" w:eastAsia="en-IE"/>
        </w:rPr>
        <w:drawing>
          <wp:anchor distT="0" distB="0" distL="114300" distR="114300" simplePos="0" relativeHeight="251671040" behindDoc="0" locked="0" layoutInCell="1" allowOverlap="1" wp14:anchorId="7481257F" wp14:editId="198878F8">
            <wp:simplePos x="0" y="0"/>
            <wp:positionH relativeFrom="column">
              <wp:posOffset>1014095</wp:posOffset>
            </wp:positionH>
            <wp:positionV relativeFrom="paragraph">
              <wp:posOffset>52705</wp:posOffset>
            </wp:positionV>
            <wp:extent cx="4171315" cy="63119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315"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54E" w:rsidRPr="00150E20" w:rsidRDefault="00DB554E" w:rsidP="005273FF">
      <w:pPr>
        <w:pStyle w:val="NoSpacing"/>
        <w:ind w:left="360"/>
      </w:pPr>
    </w:p>
    <w:p w:rsidR="005273FF" w:rsidRPr="00150E20" w:rsidRDefault="005273FF" w:rsidP="005273FF">
      <w:pPr>
        <w:pStyle w:val="NoSpacing"/>
        <w:ind w:left="360"/>
        <w:rPr>
          <w:color w:val="000000"/>
        </w:rPr>
      </w:pPr>
    </w:p>
    <w:p w:rsidR="005273FF" w:rsidRPr="00150E20" w:rsidRDefault="005273FF" w:rsidP="005273FF">
      <w:pPr>
        <w:pStyle w:val="NoSpacing"/>
        <w:ind w:left="360"/>
        <w:rPr>
          <w:color w:val="000000"/>
        </w:rPr>
      </w:pPr>
    </w:p>
    <w:p w:rsidR="005273FF" w:rsidRPr="00150E20" w:rsidRDefault="005273FF" w:rsidP="005273FF">
      <w:pPr>
        <w:pStyle w:val="NoSpacing"/>
        <w:ind w:left="360"/>
        <w:rPr>
          <w:color w:val="000000"/>
        </w:rPr>
      </w:pPr>
    </w:p>
    <w:p w:rsidR="005273FF" w:rsidRPr="00861D99" w:rsidRDefault="005273FF" w:rsidP="00C00ED7">
      <w:pPr>
        <w:pStyle w:val="NoSpacing"/>
        <w:numPr>
          <w:ilvl w:val="0"/>
          <w:numId w:val="72"/>
        </w:numPr>
        <w:rPr>
          <w:lang w:eastAsia="en-IE"/>
        </w:rPr>
      </w:pPr>
      <w:r w:rsidRPr="00861D99">
        <w:rPr>
          <w:lang w:eastAsia="en-IE"/>
        </w:rPr>
        <w:t>A skateboarder with a total mass of 70 kg starts from rest at the top of a ramp and accelerates down it. The ramp is 25 m long and is at an angle of 20</w:t>
      </w:r>
      <w:r w:rsidRPr="00861D99">
        <w:rPr>
          <w:vertAlign w:val="superscript"/>
          <w:lang w:eastAsia="en-IE"/>
        </w:rPr>
        <w:t>0</w:t>
      </w:r>
      <w:r w:rsidRPr="00861D99">
        <w:rPr>
          <w:rFonts w:eastAsia="SymbolMT"/>
          <w:lang w:eastAsia="en-IE"/>
        </w:rPr>
        <w:t xml:space="preserve"> </w:t>
      </w:r>
      <w:r w:rsidRPr="00861D99">
        <w:rPr>
          <w:lang w:eastAsia="en-IE"/>
        </w:rPr>
        <w:t>to the horizontal. The skateboarder has a velocity of 12.2 m s</w:t>
      </w:r>
      <w:r w:rsidRPr="00861D99">
        <w:rPr>
          <w:vertAlign w:val="superscript"/>
          <w:lang w:eastAsia="en-IE"/>
        </w:rPr>
        <w:t>–1</w:t>
      </w:r>
      <w:r w:rsidRPr="00861D99">
        <w:rPr>
          <w:lang w:eastAsia="en-IE"/>
        </w:rPr>
        <w:t xml:space="preserve"> at the bottom of the ramp.</w:t>
      </w:r>
    </w:p>
    <w:p w:rsidR="005273FF" w:rsidRPr="00150E20" w:rsidRDefault="005273FF" w:rsidP="00C00ED7">
      <w:pPr>
        <w:pStyle w:val="NoSpacing"/>
        <w:numPr>
          <w:ilvl w:val="0"/>
          <w:numId w:val="80"/>
        </w:numPr>
        <w:rPr>
          <w:lang w:eastAsia="en-IE"/>
        </w:rPr>
      </w:pPr>
      <w:r w:rsidRPr="00150E20">
        <w:rPr>
          <w:lang w:eastAsia="en-IE"/>
        </w:rPr>
        <w:t>Calculate the average acceleration of the skateboarder on the ramp.</w:t>
      </w:r>
    </w:p>
    <w:p w:rsidR="005273FF" w:rsidRPr="00150E20" w:rsidRDefault="005273FF" w:rsidP="00C00ED7">
      <w:pPr>
        <w:pStyle w:val="NoSpacing"/>
        <w:numPr>
          <w:ilvl w:val="0"/>
          <w:numId w:val="80"/>
        </w:numPr>
        <w:rPr>
          <w:lang w:eastAsia="en-IE"/>
        </w:rPr>
      </w:pPr>
      <w:r w:rsidRPr="00150E20">
        <w:rPr>
          <w:lang w:eastAsia="en-IE"/>
        </w:rPr>
        <w:t>Calculate the component of the skateboarder’s weight that is parallel to the ramp.</w:t>
      </w:r>
    </w:p>
    <w:p w:rsidR="005273FF" w:rsidRPr="00150E20" w:rsidRDefault="005273FF" w:rsidP="00C00ED7">
      <w:pPr>
        <w:pStyle w:val="NoSpacing"/>
        <w:numPr>
          <w:ilvl w:val="0"/>
          <w:numId w:val="80"/>
        </w:numPr>
        <w:rPr>
          <w:lang w:eastAsia="en-IE"/>
        </w:rPr>
      </w:pPr>
      <w:r w:rsidRPr="00150E20">
        <w:rPr>
          <w:lang w:eastAsia="en-IE"/>
        </w:rPr>
        <w:t>Calculate the force of friction acting on the skateboarder on the ramp.</w:t>
      </w:r>
    </w:p>
    <w:p w:rsidR="005273FF" w:rsidRPr="00150E20" w:rsidRDefault="005273FF" w:rsidP="00C00ED7">
      <w:pPr>
        <w:pStyle w:val="NoSpacing"/>
        <w:numPr>
          <w:ilvl w:val="0"/>
          <w:numId w:val="80"/>
        </w:numPr>
        <w:rPr>
          <w:lang w:eastAsia="en-IE"/>
        </w:rPr>
      </w:pPr>
      <w:r w:rsidRPr="00150E20">
        <w:rPr>
          <w:lang w:eastAsia="en-IE"/>
        </w:rPr>
        <w:t>What is the maximum height that the skateboarder can reach? (acceleration due to gravity = 9.8 m s</w:t>
      </w:r>
      <w:r w:rsidRPr="00150E20">
        <w:rPr>
          <w:vertAlign w:val="superscript"/>
          <w:lang w:eastAsia="en-IE"/>
        </w:rPr>
        <w:t>–2</w:t>
      </w:r>
      <w:r w:rsidRPr="00150E20">
        <w:rPr>
          <w:lang w:eastAsia="en-IE"/>
        </w:rPr>
        <w:t>)</w:t>
      </w:r>
    </w:p>
    <w:p w:rsidR="005273FF" w:rsidRPr="00150E20" w:rsidRDefault="005273FF" w:rsidP="00C00ED7">
      <w:pPr>
        <w:pStyle w:val="NoSpacing"/>
        <w:numPr>
          <w:ilvl w:val="0"/>
          <w:numId w:val="80"/>
        </w:numPr>
        <w:rPr>
          <w:lang w:eastAsia="en-IE"/>
        </w:rPr>
      </w:pPr>
      <w:r w:rsidRPr="00150E20">
        <w:rPr>
          <w:lang w:eastAsia="en-IE"/>
        </w:rPr>
        <w:t xml:space="preserve">Sketch a velocity-time graph to illustrate his motion. </w:t>
      </w:r>
    </w:p>
    <w:p w:rsidR="005273FF" w:rsidRDefault="005273FF" w:rsidP="005273FF">
      <w:pPr>
        <w:pStyle w:val="NoSpacing"/>
        <w:ind w:left="360"/>
        <w:rPr>
          <w:color w:val="000000"/>
        </w:rPr>
      </w:pPr>
    </w:p>
    <w:p w:rsidR="00C87C41" w:rsidRDefault="00C87C41" w:rsidP="005273FF">
      <w:pPr>
        <w:pStyle w:val="NoSpacing"/>
        <w:ind w:left="360"/>
        <w:rPr>
          <w:color w:val="000000"/>
        </w:rPr>
      </w:pPr>
    </w:p>
    <w:p w:rsidR="00C87C41" w:rsidRDefault="00C87C41" w:rsidP="005273FF">
      <w:pPr>
        <w:pStyle w:val="NoSpacing"/>
        <w:ind w:left="360"/>
        <w:rPr>
          <w:color w:val="000000"/>
        </w:rPr>
      </w:pPr>
    </w:p>
    <w:p w:rsidR="00C87C41" w:rsidRDefault="00C87C41" w:rsidP="005273FF">
      <w:pPr>
        <w:pStyle w:val="NoSpacing"/>
        <w:ind w:left="360"/>
        <w:rPr>
          <w:color w:val="000000"/>
        </w:rPr>
      </w:pPr>
    </w:p>
    <w:p w:rsidR="00C87C41" w:rsidRDefault="00C87C41" w:rsidP="005273FF">
      <w:pPr>
        <w:pStyle w:val="NoSpacing"/>
        <w:ind w:left="360"/>
        <w:rPr>
          <w:color w:val="000000"/>
        </w:rPr>
      </w:pPr>
    </w:p>
    <w:p w:rsidR="00C87C41" w:rsidRPr="00150E20" w:rsidRDefault="00C87C41" w:rsidP="005273FF">
      <w:pPr>
        <w:pStyle w:val="NoSpacing"/>
        <w:ind w:left="360"/>
        <w:rPr>
          <w:color w:val="000000"/>
        </w:rPr>
      </w:pPr>
    </w:p>
    <w:p w:rsidR="005273FF" w:rsidRPr="00861D99" w:rsidRDefault="005273FF" w:rsidP="00C00ED7">
      <w:pPr>
        <w:pStyle w:val="NoSpacing"/>
        <w:numPr>
          <w:ilvl w:val="0"/>
          <w:numId w:val="72"/>
        </w:numPr>
        <w:rPr>
          <w:color w:val="000000"/>
        </w:rPr>
      </w:pPr>
      <w:r w:rsidRPr="00861D99">
        <w:rPr>
          <w:color w:val="000000"/>
        </w:rPr>
        <w:lastRenderedPageBreak/>
        <w:t xml:space="preserve">A person in a wheelchair is moving up a ramp at a constant speed. Their total weight is 900 N. </w:t>
      </w:r>
    </w:p>
    <w:p w:rsidR="005273FF" w:rsidRPr="00150E20" w:rsidRDefault="005273FF" w:rsidP="005273FF">
      <w:pPr>
        <w:pStyle w:val="NoSpacing"/>
        <w:ind w:left="360"/>
        <w:rPr>
          <w:color w:val="000000"/>
        </w:rPr>
      </w:pPr>
      <w:r w:rsidRPr="00150E20">
        <w:rPr>
          <w:color w:val="000000"/>
        </w:rPr>
        <w:t>The ramp makes an angle of 10</w:t>
      </w:r>
      <w:r w:rsidRPr="00150E20">
        <w:rPr>
          <w:color w:val="000000"/>
          <w:vertAlign w:val="superscript"/>
        </w:rPr>
        <w:t>o</w:t>
      </w:r>
      <w:r w:rsidRPr="00150E20">
        <w:rPr>
          <w:color w:val="000000"/>
        </w:rPr>
        <w:t xml:space="preserve"> with the horizontal.</w:t>
      </w:r>
    </w:p>
    <w:p w:rsidR="005273FF" w:rsidRDefault="005273FF" w:rsidP="005273FF">
      <w:pPr>
        <w:pStyle w:val="NoSpacing"/>
        <w:ind w:left="360"/>
        <w:rPr>
          <w:color w:val="000000"/>
        </w:rPr>
      </w:pPr>
      <w:r w:rsidRPr="00150E20">
        <w:rPr>
          <w:color w:val="000000"/>
        </w:rPr>
        <w:t>Calculate the force required to keep the wheelchair moving at a constant speed up the ramp. (You may ignore the effects of friction.)</w:t>
      </w:r>
    </w:p>
    <w:p w:rsidR="00DB554E" w:rsidRDefault="00DB554E" w:rsidP="005273FF">
      <w:pPr>
        <w:pStyle w:val="NoSpacing"/>
        <w:ind w:left="360"/>
        <w:rPr>
          <w:color w:val="000000"/>
        </w:rPr>
      </w:pPr>
    </w:p>
    <w:p w:rsidR="00DB554E" w:rsidRDefault="00DB554E" w:rsidP="005273FF">
      <w:pPr>
        <w:pStyle w:val="NoSpacing"/>
        <w:ind w:left="360"/>
        <w:rPr>
          <w:color w:val="000000"/>
        </w:rPr>
      </w:pPr>
      <w:r>
        <w:rPr>
          <w:noProof/>
          <w:lang w:val="en-IE" w:eastAsia="en-IE"/>
        </w:rPr>
        <w:drawing>
          <wp:anchor distT="0" distB="0" distL="114300" distR="114300" simplePos="0" relativeHeight="251672064" behindDoc="0" locked="0" layoutInCell="1" allowOverlap="1" wp14:anchorId="239570ED" wp14:editId="3719FBBB">
            <wp:simplePos x="0" y="0"/>
            <wp:positionH relativeFrom="column">
              <wp:posOffset>1697990</wp:posOffset>
            </wp:positionH>
            <wp:positionV relativeFrom="paragraph">
              <wp:posOffset>43815</wp:posOffset>
            </wp:positionV>
            <wp:extent cx="2242185" cy="59626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218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54E" w:rsidRDefault="00DB554E" w:rsidP="005273FF">
      <w:pPr>
        <w:pStyle w:val="NoSpacing"/>
        <w:ind w:left="360"/>
        <w:rPr>
          <w:color w:val="000000"/>
        </w:rPr>
      </w:pPr>
    </w:p>
    <w:p w:rsidR="00DB554E" w:rsidRDefault="00DB554E" w:rsidP="005273FF">
      <w:pPr>
        <w:pStyle w:val="NoSpacing"/>
        <w:ind w:left="360"/>
        <w:rPr>
          <w:color w:val="000000"/>
        </w:rPr>
      </w:pPr>
    </w:p>
    <w:p w:rsidR="00DB554E" w:rsidRPr="00150E20" w:rsidRDefault="00DB554E" w:rsidP="005273FF">
      <w:pPr>
        <w:pStyle w:val="NoSpacing"/>
        <w:ind w:left="360"/>
        <w:rPr>
          <w:color w:val="000000"/>
        </w:rPr>
      </w:pPr>
    </w:p>
    <w:p w:rsidR="005273FF" w:rsidRPr="00150E20" w:rsidRDefault="005273FF" w:rsidP="005273FF">
      <w:pPr>
        <w:pStyle w:val="NoSpacing"/>
        <w:ind w:left="360"/>
        <w:rPr>
          <w:bCs/>
          <w:color w:val="000000"/>
        </w:rPr>
      </w:pPr>
    </w:p>
    <w:p w:rsidR="005273FF" w:rsidRDefault="005273FF" w:rsidP="00C00ED7">
      <w:pPr>
        <w:pStyle w:val="NoSpacing"/>
        <w:numPr>
          <w:ilvl w:val="0"/>
          <w:numId w:val="72"/>
        </w:numPr>
      </w:pPr>
      <w:r w:rsidRPr="00861D99">
        <w:t xml:space="preserve">What is friction? </w:t>
      </w:r>
    </w:p>
    <w:p w:rsidR="00DB554E" w:rsidRDefault="00DB554E" w:rsidP="00DB554E">
      <w:pPr>
        <w:pStyle w:val="NoSpacing"/>
      </w:pPr>
    </w:p>
    <w:p w:rsidR="00DB554E" w:rsidRDefault="00DB554E" w:rsidP="00DB554E">
      <w:pPr>
        <w:pStyle w:val="NoSpacing"/>
      </w:pPr>
    </w:p>
    <w:p w:rsidR="005273FF" w:rsidRDefault="005273FF" w:rsidP="00C00ED7">
      <w:pPr>
        <w:pStyle w:val="NoSpacing"/>
        <w:numPr>
          <w:ilvl w:val="0"/>
          <w:numId w:val="72"/>
        </w:numPr>
        <w:ind w:left="357"/>
        <w:rPr>
          <w:color w:val="000000"/>
          <w:lang w:eastAsia="en-IE"/>
        </w:rPr>
      </w:pPr>
      <w:r>
        <w:t>T</w:t>
      </w:r>
      <w:r w:rsidRPr="00861D99">
        <w:rPr>
          <w:color w:val="000000"/>
          <w:lang w:eastAsia="en-IE"/>
        </w:rPr>
        <w:t>he diagram shows the forces acting on a train which was travelling horizontally.</w:t>
      </w:r>
    </w:p>
    <w:p w:rsidR="00DB554E" w:rsidRDefault="00DB554E" w:rsidP="00DB554E">
      <w:pPr>
        <w:pStyle w:val="NoSpacing"/>
        <w:rPr>
          <w:color w:val="000000"/>
          <w:lang w:eastAsia="en-IE"/>
        </w:rPr>
      </w:pPr>
      <w:r>
        <w:rPr>
          <w:noProof/>
          <w:lang w:val="en-IE" w:eastAsia="en-IE"/>
        </w:rPr>
        <w:drawing>
          <wp:anchor distT="0" distB="0" distL="114300" distR="114300" simplePos="0" relativeHeight="251673088" behindDoc="0" locked="0" layoutInCell="1" allowOverlap="1" wp14:anchorId="7ADB0148" wp14:editId="3ECD2AE1">
            <wp:simplePos x="0" y="0"/>
            <wp:positionH relativeFrom="column">
              <wp:posOffset>1028700</wp:posOffset>
            </wp:positionH>
            <wp:positionV relativeFrom="paragraph">
              <wp:posOffset>120650</wp:posOffset>
            </wp:positionV>
            <wp:extent cx="3276600" cy="8147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81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54E" w:rsidRDefault="00DB554E" w:rsidP="00DB554E">
      <w:pPr>
        <w:pStyle w:val="NoSpacing"/>
        <w:rPr>
          <w:color w:val="000000"/>
          <w:lang w:eastAsia="en-IE"/>
        </w:rPr>
      </w:pPr>
    </w:p>
    <w:p w:rsidR="00DB554E" w:rsidRDefault="00DB554E" w:rsidP="00DB554E">
      <w:pPr>
        <w:pStyle w:val="NoSpacing"/>
        <w:rPr>
          <w:color w:val="000000"/>
          <w:lang w:eastAsia="en-IE"/>
        </w:rPr>
      </w:pPr>
    </w:p>
    <w:p w:rsidR="00DB554E" w:rsidRDefault="00DB554E" w:rsidP="00DB554E">
      <w:pPr>
        <w:pStyle w:val="NoSpacing"/>
        <w:rPr>
          <w:color w:val="000000"/>
          <w:lang w:eastAsia="en-IE"/>
        </w:rPr>
      </w:pPr>
    </w:p>
    <w:p w:rsidR="00DB554E" w:rsidRDefault="00DB554E" w:rsidP="00DB554E">
      <w:pPr>
        <w:pStyle w:val="NoSpacing"/>
        <w:rPr>
          <w:color w:val="000000"/>
          <w:lang w:eastAsia="en-IE"/>
        </w:rPr>
      </w:pPr>
    </w:p>
    <w:p w:rsidR="00DB554E" w:rsidRPr="00861D99" w:rsidRDefault="00DB554E" w:rsidP="00DB554E">
      <w:pPr>
        <w:pStyle w:val="NoSpacing"/>
        <w:rPr>
          <w:color w:val="000000"/>
          <w:lang w:eastAsia="en-IE"/>
        </w:rPr>
      </w:pPr>
    </w:p>
    <w:p w:rsidR="005273FF" w:rsidRPr="00150E20" w:rsidRDefault="005273FF" w:rsidP="005273FF">
      <w:pPr>
        <w:pStyle w:val="NoSpacing"/>
        <w:ind w:left="357"/>
        <w:rPr>
          <w:color w:val="000000"/>
          <w:lang w:eastAsia="en-IE"/>
        </w:rPr>
      </w:pPr>
      <w:r w:rsidRPr="00150E20">
        <w:rPr>
          <w:color w:val="000000"/>
          <w:lang w:eastAsia="en-IE"/>
        </w:rPr>
        <w:t>A train of mass 30000 kg started from a station and accelerated at 0.5 m s</w:t>
      </w:r>
      <w:r w:rsidRPr="00150E20">
        <w:rPr>
          <w:color w:val="000000"/>
          <w:vertAlign w:val="superscript"/>
          <w:lang w:eastAsia="en-IE"/>
        </w:rPr>
        <w:t>−2</w:t>
      </w:r>
      <w:r w:rsidRPr="00150E20">
        <w:rPr>
          <w:color w:val="000000"/>
          <w:lang w:eastAsia="en-IE"/>
        </w:rPr>
        <w:t xml:space="preserve"> to reach its top speed of 50 m s</w:t>
      </w:r>
      <w:r w:rsidRPr="00150E20">
        <w:rPr>
          <w:color w:val="000000"/>
          <w:vertAlign w:val="superscript"/>
          <w:lang w:eastAsia="en-IE"/>
        </w:rPr>
        <w:t>−1</w:t>
      </w:r>
      <w:r w:rsidRPr="00150E20">
        <w:rPr>
          <w:color w:val="000000"/>
          <w:lang w:eastAsia="en-IE"/>
        </w:rPr>
        <w:t xml:space="preserve"> and maintained this speed for 90 minutes.</w:t>
      </w:r>
    </w:p>
    <w:p w:rsidR="005273FF" w:rsidRPr="00150E20" w:rsidRDefault="005273FF" w:rsidP="005273FF">
      <w:pPr>
        <w:pStyle w:val="NoSpacing"/>
        <w:ind w:left="357"/>
        <w:rPr>
          <w:color w:val="000000"/>
          <w:lang w:eastAsia="en-IE"/>
        </w:rPr>
      </w:pPr>
      <w:r w:rsidRPr="00150E20">
        <w:rPr>
          <w:color w:val="000000"/>
          <w:lang w:eastAsia="en-IE"/>
        </w:rPr>
        <w:t>As the train approached the next station the driver applied the brakes uniformly to bring the train to a stop in a distance of 500 m.</w:t>
      </w:r>
    </w:p>
    <w:p w:rsidR="00DB554E" w:rsidRDefault="00DB554E" w:rsidP="00DB554E">
      <w:pPr>
        <w:pStyle w:val="NoSpacing"/>
        <w:ind w:left="357"/>
        <w:rPr>
          <w:color w:val="000000"/>
          <w:lang w:eastAsia="en-IE"/>
        </w:rPr>
      </w:pPr>
    </w:p>
    <w:p w:rsidR="005273FF" w:rsidRPr="00150E20" w:rsidRDefault="00DB554E" w:rsidP="00DB554E">
      <w:pPr>
        <w:pStyle w:val="NoSpacing"/>
        <w:ind w:left="357" w:firstLine="363"/>
        <w:rPr>
          <w:color w:val="000000"/>
          <w:lang w:eastAsia="en-IE"/>
        </w:rPr>
      </w:pPr>
      <w:r>
        <w:rPr>
          <w:color w:val="000000"/>
          <w:lang w:eastAsia="en-IE"/>
        </w:rPr>
        <w:t>C</w:t>
      </w:r>
      <w:r w:rsidR="005273FF" w:rsidRPr="00150E20">
        <w:rPr>
          <w:color w:val="000000"/>
          <w:lang w:eastAsia="en-IE"/>
        </w:rPr>
        <w:t xml:space="preserve">alculate how long it took the train to reach its top speed. </w:t>
      </w:r>
    </w:p>
    <w:p w:rsidR="005273FF" w:rsidRPr="00150E20" w:rsidRDefault="005273FF" w:rsidP="00DB554E">
      <w:pPr>
        <w:pStyle w:val="NoSpacing"/>
        <w:ind w:left="357" w:firstLine="363"/>
        <w:rPr>
          <w:color w:val="000000"/>
          <w:lang w:eastAsia="en-IE"/>
        </w:rPr>
      </w:pPr>
      <w:r w:rsidRPr="00150E20">
        <w:rPr>
          <w:color w:val="000000"/>
          <w:lang w:eastAsia="en-IE"/>
        </w:rPr>
        <w:t xml:space="preserve">Calculate how far it travelled at its top speed. </w:t>
      </w:r>
    </w:p>
    <w:p w:rsidR="005273FF" w:rsidRPr="00150E20" w:rsidRDefault="005273FF" w:rsidP="00DB554E">
      <w:pPr>
        <w:pStyle w:val="NoSpacing"/>
        <w:ind w:left="357" w:firstLine="363"/>
        <w:rPr>
          <w:color w:val="000000"/>
          <w:lang w:eastAsia="en-IE"/>
        </w:rPr>
      </w:pPr>
      <w:r w:rsidRPr="00150E20">
        <w:rPr>
          <w:color w:val="000000"/>
          <w:lang w:eastAsia="en-IE"/>
        </w:rPr>
        <w:t xml:space="preserve">Calculate the acceleration experienced by the train when the brakes were applied. </w:t>
      </w:r>
    </w:p>
    <w:p w:rsidR="005273FF" w:rsidRPr="00150E20" w:rsidRDefault="005273FF" w:rsidP="00DB554E">
      <w:pPr>
        <w:pStyle w:val="NoSpacing"/>
        <w:ind w:left="357" w:firstLine="363"/>
        <w:rPr>
          <w:color w:val="000000"/>
          <w:lang w:eastAsia="en-IE"/>
        </w:rPr>
      </w:pPr>
      <w:r w:rsidRPr="00150E20">
        <w:rPr>
          <w:color w:val="000000"/>
          <w:lang w:eastAsia="en-IE"/>
        </w:rPr>
        <w:t xml:space="preserve">What was the force acting on the train when the brakes were applied? </w:t>
      </w:r>
    </w:p>
    <w:p w:rsidR="005273FF" w:rsidRPr="00150E20" w:rsidRDefault="005273FF" w:rsidP="00DB554E">
      <w:pPr>
        <w:pStyle w:val="NoSpacing"/>
        <w:ind w:firstLine="720"/>
        <w:rPr>
          <w:color w:val="000000"/>
          <w:lang w:eastAsia="en-IE"/>
        </w:rPr>
      </w:pPr>
      <w:r w:rsidRPr="00150E20">
        <w:rPr>
          <w:color w:val="000000"/>
          <w:lang w:eastAsia="en-IE"/>
        </w:rPr>
        <w:t xml:space="preserve">Name the force A and the force B acting on the train, as shown in the diagram. </w:t>
      </w:r>
    </w:p>
    <w:p w:rsidR="005273FF" w:rsidRPr="00150E20" w:rsidRDefault="005273FF" w:rsidP="00DB554E">
      <w:pPr>
        <w:pStyle w:val="NoSpacing"/>
        <w:ind w:left="284" w:firstLine="357"/>
        <w:rPr>
          <w:color w:val="000000"/>
          <w:lang w:eastAsia="en-IE"/>
        </w:rPr>
      </w:pPr>
      <w:r w:rsidRPr="00150E20">
        <w:rPr>
          <w:color w:val="000000"/>
          <w:lang w:eastAsia="en-IE"/>
        </w:rPr>
        <w:t xml:space="preserve">Describe the motion of the train when the force A is equal to the force T. </w:t>
      </w:r>
    </w:p>
    <w:p w:rsidR="005273FF" w:rsidRPr="00150E20" w:rsidRDefault="005273FF" w:rsidP="00DB554E">
      <w:pPr>
        <w:pStyle w:val="NoSpacing"/>
        <w:ind w:left="284" w:firstLine="357"/>
        <w:rPr>
          <w:color w:val="000000"/>
          <w:lang w:eastAsia="en-IE"/>
        </w:rPr>
      </w:pPr>
      <w:r w:rsidRPr="00150E20">
        <w:rPr>
          <w:color w:val="000000"/>
          <w:lang w:eastAsia="en-IE"/>
        </w:rPr>
        <w:t xml:space="preserve">Sketch a velocity-time graph of the train’s journey. </w:t>
      </w:r>
    </w:p>
    <w:p w:rsidR="005273FF" w:rsidRPr="00150E20" w:rsidRDefault="005273FF" w:rsidP="005273FF">
      <w:pPr>
        <w:pStyle w:val="NoSpacing"/>
        <w:ind w:left="357"/>
        <w:rPr>
          <w:color w:val="000000"/>
          <w:lang w:eastAsia="en-IE"/>
        </w:rPr>
      </w:pPr>
      <w:r w:rsidRPr="00150E20">
        <w:rPr>
          <w:color w:val="000000"/>
          <w:lang w:eastAsia="en-IE"/>
        </w:rPr>
        <w:t>(</w:t>
      </w:r>
      <w:r w:rsidRPr="00150E20">
        <w:rPr>
          <w:iCs/>
          <w:color w:val="000000"/>
          <w:lang w:eastAsia="en-IE"/>
        </w:rPr>
        <w:t>v = u + at , v</w:t>
      </w:r>
      <w:r w:rsidRPr="00150E20">
        <w:rPr>
          <w:iCs/>
          <w:color w:val="000000"/>
          <w:vertAlign w:val="superscript"/>
          <w:lang w:eastAsia="en-IE"/>
        </w:rPr>
        <w:t>2</w:t>
      </w:r>
      <w:r w:rsidRPr="00150E20">
        <w:rPr>
          <w:iCs/>
          <w:color w:val="000000"/>
          <w:lang w:eastAsia="en-IE"/>
        </w:rPr>
        <w:t xml:space="preserve"> = u</w:t>
      </w:r>
      <w:r w:rsidRPr="00150E20">
        <w:rPr>
          <w:iCs/>
          <w:color w:val="000000"/>
          <w:vertAlign w:val="superscript"/>
          <w:lang w:eastAsia="en-IE"/>
        </w:rPr>
        <w:t>2</w:t>
      </w:r>
      <w:r w:rsidRPr="00150E20">
        <w:rPr>
          <w:iCs/>
          <w:color w:val="000000"/>
          <w:lang w:eastAsia="en-IE"/>
        </w:rPr>
        <w:t xml:space="preserve"> + 2as , s = ut + ½at</w:t>
      </w:r>
      <w:r w:rsidRPr="00150E20">
        <w:rPr>
          <w:iCs/>
          <w:color w:val="000000"/>
          <w:vertAlign w:val="superscript"/>
          <w:lang w:eastAsia="en-IE"/>
        </w:rPr>
        <w:t>2</w:t>
      </w:r>
      <w:r w:rsidRPr="00150E20">
        <w:rPr>
          <w:iCs/>
          <w:color w:val="000000"/>
          <w:lang w:eastAsia="en-IE"/>
        </w:rPr>
        <w:t xml:space="preserve"> , E</w:t>
      </w:r>
      <w:r w:rsidRPr="00150E20">
        <w:rPr>
          <w:iCs/>
          <w:color w:val="000000"/>
          <w:vertAlign w:val="subscript"/>
          <w:lang w:eastAsia="en-IE"/>
        </w:rPr>
        <w:t xml:space="preserve">k </w:t>
      </w:r>
      <w:r w:rsidRPr="00150E20">
        <w:rPr>
          <w:iCs/>
          <w:color w:val="000000"/>
          <w:lang w:eastAsia="en-IE"/>
        </w:rPr>
        <w:t>= ½mv</w:t>
      </w:r>
      <w:r w:rsidRPr="00150E20">
        <w:rPr>
          <w:iCs/>
          <w:color w:val="000000"/>
          <w:vertAlign w:val="superscript"/>
          <w:lang w:eastAsia="en-IE"/>
        </w:rPr>
        <w:t>2</w:t>
      </w:r>
      <w:r w:rsidRPr="00150E20">
        <w:rPr>
          <w:iCs/>
          <w:color w:val="000000"/>
          <w:lang w:eastAsia="en-IE"/>
        </w:rPr>
        <w:t xml:space="preserve">, F = ma </w:t>
      </w:r>
      <w:r w:rsidRPr="00150E20">
        <w:rPr>
          <w:color w:val="000000"/>
          <w:lang w:eastAsia="en-IE"/>
        </w:rPr>
        <w:t>)</w:t>
      </w:r>
    </w:p>
    <w:p w:rsidR="00DB554E" w:rsidRDefault="00DB554E" w:rsidP="00DB554E">
      <w:pPr>
        <w:pStyle w:val="NoSpacing"/>
      </w:pPr>
    </w:p>
    <w:p w:rsidR="005273FF" w:rsidRPr="00861D99" w:rsidRDefault="00DB554E" w:rsidP="00DB554E">
      <w:pPr>
        <w:pStyle w:val="NoSpacing"/>
      </w:pPr>
      <w:r>
        <w:t>2</w:t>
      </w:r>
      <w:r w:rsidR="009266BA">
        <w:t>4</w:t>
      </w:r>
      <w:r>
        <w:t xml:space="preserve">. </w:t>
      </w:r>
      <w:r w:rsidR="005273FF" w:rsidRPr="00861D99">
        <w:t>A car of mass 750 kg is travelling east on a level road. Its engine exerts a constant force of 2.0 kN causing the car to accelerate at 1.2 m s</w:t>
      </w:r>
      <w:r w:rsidR="005273FF" w:rsidRPr="00861D99">
        <w:rPr>
          <w:vertAlign w:val="superscript"/>
        </w:rPr>
        <w:t>–2</w:t>
      </w:r>
      <w:r w:rsidR="005273FF" w:rsidRPr="00861D99">
        <w:t xml:space="preserve"> until it reaches a speed of 25 m s</w:t>
      </w:r>
      <w:r w:rsidR="005273FF" w:rsidRPr="00861D99">
        <w:rPr>
          <w:vertAlign w:val="superscript"/>
        </w:rPr>
        <w:t>–1</w:t>
      </w:r>
      <w:r w:rsidR="005273FF" w:rsidRPr="00861D99">
        <w:t>.</w:t>
      </w:r>
    </w:p>
    <w:p w:rsidR="005273FF" w:rsidRPr="00150E20" w:rsidRDefault="005273FF" w:rsidP="005273FF">
      <w:pPr>
        <w:pStyle w:val="NoSpacing"/>
        <w:ind w:left="360"/>
      </w:pPr>
      <w:r w:rsidRPr="00150E20">
        <w:t xml:space="preserve">Calculate the net force acting on the car. </w:t>
      </w:r>
    </w:p>
    <w:p w:rsidR="005273FF" w:rsidRPr="00150E20" w:rsidRDefault="005273FF" w:rsidP="00DB554E">
      <w:pPr>
        <w:pStyle w:val="NoSpacing"/>
        <w:ind w:firstLine="360"/>
      </w:pPr>
      <w:r w:rsidRPr="00150E20">
        <w:t>Calculate the force of friction acting on the car.</w:t>
      </w:r>
    </w:p>
    <w:p w:rsidR="005273FF" w:rsidRDefault="005273FF" w:rsidP="00DB554E">
      <w:pPr>
        <w:pStyle w:val="NoSpacing"/>
        <w:ind w:firstLine="360"/>
      </w:pPr>
      <w:r w:rsidRPr="00150E20">
        <w:t>If the engine is then turned off, calculate how far the car will travel before coming to rest?</w:t>
      </w:r>
    </w:p>
    <w:p w:rsidR="009266BA" w:rsidRDefault="009266BA" w:rsidP="00DB554E">
      <w:pPr>
        <w:pStyle w:val="NoSpacing"/>
        <w:ind w:firstLine="360"/>
      </w:pPr>
    </w:p>
    <w:p w:rsidR="009266BA" w:rsidRDefault="009266BA" w:rsidP="009266B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25. On 16 August, 1960, Joseph Kittinger established a record for the highestaltitude parachute jump. This record remains unbroken.</w:t>
      </w:r>
    </w:p>
    <w:p w:rsidR="009266BA" w:rsidRDefault="009266BA" w:rsidP="009266B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Kittinger jumped from a height of 31 km. He fell for 13 seconds and then his 1.8-metre canopy parachute opened. This stabilised his fall. Only four minutes and 36 seconds more were needed to bring him down to 5 km, where his 8.5-metre parachute opened, allowing him to fall at constant</w:t>
      </w:r>
    </w:p>
    <w:p w:rsidR="009266BA" w:rsidRDefault="009266BA" w:rsidP="009266BA">
      <w:pPr>
        <w:pStyle w:val="NoSpacing"/>
        <w:ind w:firstLine="360"/>
        <w:rPr>
          <w:rFonts w:ascii="TimesNewRoman" w:hAnsi="TimesNewRoman" w:cs="TimesNewRoman"/>
          <w:lang w:val="en-IE"/>
        </w:rPr>
      </w:pPr>
      <w:r>
        <w:rPr>
          <w:rFonts w:ascii="TimesNewRoman" w:hAnsi="TimesNewRoman" w:cs="TimesNewRoman"/>
          <w:lang w:val="en-IE"/>
        </w:rPr>
        <w:t>velocity, until he reached the surface of the earth</w:t>
      </w:r>
    </w:p>
    <w:p w:rsidR="009266BA" w:rsidRDefault="009266BA" w:rsidP="009266BA">
      <w:pPr>
        <w:pStyle w:val="NoSpacing"/>
        <w:ind w:firstLine="360"/>
        <w:rPr>
          <w:rFonts w:ascii="TimesNewRoman" w:hAnsi="TimesNewRoman" w:cs="TimesNewRoman"/>
          <w:lang w:val="en-IE"/>
        </w:rPr>
      </w:pPr>
      <w:r>
        <w:rPr>
          <w:rFonts w:ascii="TimesNewRoman" w:hAnsi="TimesNewRoman" w:cs="TimesNewRoman"/>
          <w:lang w:val="en-IE"/>
        </w:rPr>
        <w:t>(i) Calculate the acceleration due to gravity at a height of 31 km above the surface of the earth</w:t>
      </w:r>
    </w:p>
    <w:p w:rsidR="009266BA" w:rsidRDefault="009266BA" w:rsidP="009266BA">
      <w:pPr>
        <w:widowControl/>
        <w:autoSpaceDE w:val="0"/>
        <w:autoSpaceDN w:val="0"/>
        <w:adjustRightInd w:val="0"/>
        <w:ind w:firstLine="360"/>
        <w:rPr>
          <w:rFonts w:ascii="TimesNewRoman" w:hAnsi="TimesNewRoman" w:cs="TimesNewRoman"/>
          <w:sz w:val="24"/>
          <w:szCs w:val="24"/>
          <w:lang w:val="en-IE"/>
        </w:rPr>
      </w:pPr>
      <w:r>
        <w:rPr>
          <w:rFonts w:ascii="TimesNewRoman" w:hAnsi="TimesNewRoman" w:cs="TimesNewRoman"/>
          <w:sz w:val="24"/>
          <w:szCs w:val="24"/>
          <w:lang w:val="en-IE"/>
        </w:rPr>
        <w:t>(ii) What was the downward force exerted on Kittinger and his equipment at 31 km,</w:t>
      </w:r>
    </w:p>
    <w:p w:rsidR="009266BA" w:rsidRDefault="009266BA" w:rsidP="009266BA">
      <w:pPr>
        <w:pStyle w:val="NoSpacing"/>
        <w:ind w:firstLine="360"/>
        <w:rPr>
          <w:rFonts w:ascii="TimesNewRoman" w:hAnsi="TimesNewRoman" w:cs="TimesNewRoman"/>
          <w:lang w:val="en-IE"/>
        </w:rPr>
      </w:pPr>
      <w:r>
        <w:rPr>
          <w:rFonts w:ascii="TimesNewRoman" w:hAnsi="TimesNewRoman" w:cs="TimesNewRoman"/>
          <w:lang w:val="en-IE"/>
        </w:rPr>
        <w:t>taking their total mass to be 180 kg?</w:t>
      </w:r>
    </w:p>
    <w:p w:rsidR="009266BA" w:rsidRDefault="009266BA" w:rsidP="009266BA">
      <w:pPr>
        <w:widowControl/>
        <w:autoSpaceDE w:val="0"/>
        <w:autoSpaceDN w:val="0"/>
        <w:adjustRightInd w:val="0"/>
        <w:ind w:firstLine="360"/>
        <w:rPr>
          <w:rFonts w:ascii="TimesNewRoman" w:hAnsi="TimesNewRoman" w:cs="TimesNewRoman"/>
          <w:sz w:val="24"/>
          <w:szCs w:val="24"/>
          <w:lang w:val="en-IE"/>
        </w:rPr>
      </w:pPr>
      <w:r>
        <w:rPr>
          <w:rFonts w:ascii="TimesNewRoman" w:hAnsi="TimesNewRoman" w:cs="TimesNewRoman"/>
          <w:sz w:val="24"/>
          <w:szCs w:val="24"/>
          <w:lang w:val="en-IE"/>
        </w:rPr>
        <w:t>(iii) Estimate how far he fell during the first 13 seconds. What assumptions did you take in this calculation?</w:t>
      </w:r>
    </w:p>
    <w:p w:rsidR="009266BA" w:rsidRDefault="009266BA" w:rsidP="009266BA">
      <w:pPr>
        <w:widowControl/>
        <w:autoSpaceDE w:val="0"/>
        <w:autoSpaceDN w:val="0"/>
        <w:adjustRightInd w:val="0"/>
        <w:ind w:firstLine="360"/>
        <w:rPr>
          <w:rFonts w:ascii="TimesNewRoman" w:hAnsi="TimesNewRoman" w:cs="TimesNewRoman"/>
          <w:sz w:val="24"/>
          <w:szCs w:val="24"/>
          <w:lang w:val="en-IE"/>
        </w:rPr>
      </w:pPr>
      <w:r>
        <w:rPr>
          <w:rFonts w:ascii="TimesNewRoman" w:hAnsi="TimesNewRoman" w:cs="TimesNewRoman"/>
          <w:sz w:val="24"/>
          <w:szCs w:val="24"/>
          <w:lang w:val="en-IE"/>
        </w:rPr>
        <w:t>(iv) What was his average speed during the next 4 minutes and 36 seconds?</w:t>
      </w:r>
    </w:p>
    <w:p w:rsidR="009266BA" w:rsidRDefault="009266BA" w:rsidP="009266BA">
      <w:pPr>
        <w:widowControl/>
        <w:autoSpaceDE w:val="0"/>
        <w:autoSpaceDN w:val="0"/>
        <w:adjustRightInd w:val="0"/>
        <w:ind w:firstLine="360"/>
        <w:rPr>
          <w:rFonts w:ascii="TimesNewRoman" w:hAnsi="TimesNewRoman" w:cs="TimesNewRoman"/>
          <w:sz w:val="24"/>
          <w:szCs w:val="24"/>
          <w:lang w:val="en-IE"/>
        </w:rPr>
      </w:pPr>
      <w:r>
        <w:rPr>
          <w:rFonts w:ascii="TimesNewRoman" w:hAnsi="TimesNewRoman" w:cs="TimesNewRoman"/>
          <w:sz w:val="24"/>
          <w:szCs w:val="24"/>
          <w:lang w:val="en-IE"/>
        </w:rPr>
        <w:lastRenderedPageBreak/>
        <w:t>(v) Assuming that the atmospheric pressure remains constant, how much was the force on a</w:t>
      </w:r>
    </w:p>
    <w:p w:rsidR="009266BA" w:rsidRDefault="009266BA" w:rsidP="009266B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hemispherical parachute of diameter 8.5 m greater than that on a similar parachute of diameter 1.8m?</w:t>
      </w:r>
    </w:p>
    <w:p w:rsidR="009266BA" w:rsidRDefault="009266BA" w:rsidP="009266B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 Calculate the upthrust that acted on Kittinger when he reached constant velocity in the last</w:t>
      </w:r>
    </w:p>
    <w:p w:rsidR="009266BA" w:rsidRDefault="009266BA" w:rsidP="009266B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stage of his descent (assume </w:t>
      </w:r>
      <w:r>
        <w:rPr>
          <w:rFonts w:ascii="TimesNewRoman,Italic" w:hAnsi="TimesNewRoman,Italic" w:cs="TimesNewRoman,Italic"/>
          <w:i/>
          <w:iCs/>
          <w:sz w:val="24"/>
          <w:szCs w:val="24"/>
          <w:lang w:val="en-IE"/>
        </w:rPr>
        <w:t xml:space="preserve">g </w:t>
      </w:r>
      <w:r>
        <w:rPr>
          <w:rFonts w:ascii="TimesNewRoman" w:hAnsi="TimesNewRoman" w:cs="TimesNewRoman"/>
          <w:sz w:val="24"/>
          <w:szCs w:val="24"/>
          <w:lang w:val="en-IE"/>
        </w:rPr>
        <w:t>= 9.81 m s</w:t>
      </w:r>
      <w:r>
        <w:rPr>
          <w:rFonts w:ascii="TimesNewRoman" w:hAnsi="TimesNewRoman" w:cs="TimesNewRoman"/>
          <w:sz w:val="16"/>
          <w:szCs w:val="16"/>
          <w:lang w:val="en-IE"/>
        </w:rPr>
        <w:t xml:space="preserve">–2 </w:t>
      </w:r>
      <w:r>
        <w:rPr>
          <w:rFonts w:ascii="TimesNewRoman" w:hAnsi="TimesNewRoman" w:cs="TimesNewRoman"/>
          <w:sz w:val="24"/>
          <w:szCs w:val="24"/>
          <w:lang w:val="en-IE"/>
        </w:rPr>
        <w:t>during this stage).</w:t>
      </w:r>
    </w:p>
    <w:p w:rsidR="009266BA" w:rsidRDefault="009266BA" w:rsidP="009266BA">
      <w:pPr>
        <w:widowControl/>
        <w:autoSpaceDE w:val="0"/>
        <w:autoSpaceDN w:val="0"/>
        <w:adjustRightInd w:val="0"/>
        <w:jc w:val="center"/>
        <w:rPr>
          <w:rFonts w:ascii="TimesNewRoman" w:hAnsi="TimesNewRoman" w:cs="TimesNewRoman"/>
          <w:lang w:val="en-IE"/>
        </w:rPr>
      </w:pPr>
      <w:r>
        <w:rPr>
          <w:rFonts w:ascii="TimesNewRoman" w:hAnsi="TimesNewRoman" w:cs="TimesNewRoman"/>
          <w:sz w:val="24"/>
          <w:szCs w:val="24"/>
          <w:lang w:val="en-IE"/>
        </w:rPr>
        <w:t>(radius of earth =6.36 × 10</w:t>
      </w:r>
      <w:r>
        <w:rPr>
          <w:rFonts w:ascii="TimesNewRoman" w:hAnsi="TimesNewRoman" w:cs="TimesNewRoman"/>
          <w:sz w:val="16"/>
          <w:szCs w:val="16"/>
          <w:lang w:val="en-IE"/>
        </w:rPr>
        <w:t xml:space="preserve">6 </w:t>
      </w:r>
      <w:r>
        <w:rPr>
          <w:rFonts w:ascii="TimesNewRoman" w:hAnsi="TimesNewRoman" w:cs="TimesNewRoman"/>
          <w:sz w:val="24"/>
          <w:szCs w:val="24"/>
          <w:lang w:val="en-IE"/>
        </w:rPr>
        <w:t>m; mass of earth = 5.97 × 10</w:t>
      </w:r>
      <w:r>
        <w:rPr>
          <w:rFonts w:ascii="TimesNewRoman" w:hAnsi="TimesNewRoman" w:cs="TimesNewRoman"/>
          <w:sz w:val="16"/>
          <w:szCs w:val="16"/>
          <w:lang w:val="en-IE"/>
        </w:rPr>
        <w:t xml:space="preserve">24 </w:t>
      </w:r>
      <w:r>
        <w:rPr>
          <w:rFonts w:ascii="TimesNewRoman" w:hAnsi="TimesNewRoman" w:cs="TimesNewRoman"/>
          <w:sz w:val="24"/>
          <w:szCs w:val="24"/>
          <w:lang w:val="en-IE"/>
        </w:rPr>
        <w:t>kg)</w:t>
      </w:r>
    </w:p>
    <w:p w:rsidR="009266BA" w:rsidRDefault="009266BA" w:rsidP="009266BA">
      <w:pPr>
        <w:pStyle w:val="NoSpacing"/>
        <w:ind w:firstLine="360"/>
      </w:pPr>
    </w:p>
    <w:p w:rsidR="005273FF" w:rsidRPr="00433377" w:rsidRDefault="005273FF" w:rsidP="005273FF">
      <w:pPr>
        <w:pStyle w:val="NoSpacing"/>
      </w:pPr>
    </w:p>
    <w:p w:rsidR="008712D3" w:rsidRDefault="008712D3" w:rsidP="005273FF">
      <w:pPr>
        <w:pStyle w:val="NoSpacing"/>
        <w:ind w:left="360"/>
        <w:jc w:val="center"/>
        <w:rPr>
          <w:b/>
          <w:bCs/>
          <w:color w:val="000000"/>
        </w:rPr>
      </w:pPr>
    </w:p>
    <w:p w:rsidR="008712D3" w:rsidRDefault="008712D3" w:rsidP="005273FF">
      <w:pPr>
        <w:pStyle w:val="NoSpacing"/>
        <w:ind w:left="360"/>
        <w:jc w:val="center"/>
        <w:rPr>
          <w:b/>
          <w:bCs/>
          <w:color w:val="000000"/>
        </w:rPr>
      </w:pPr>
    </w:p>
    <w:p w:rsidR="008712D3" w:rsidRDefault="008712D3" w:rsidP="005273FF">
      <w:pPr>
        <w:pStyle w:val="NoSpacing"/>
        <w:ind w:left="360"/>
        <w:jc w:val="center"/>
        <w:rPr>
          <w:b/>
          <w:bCs/>
          <w:color w:val="000000"/>
        </w:rPr>
      </w:pPr>
    </w:p>
    <w:p w:rsidR="008712D3" w:rsidRDefault="008712D3" w:rsidP="005273FF">
      <w:pPr>
        <w:pStyle w:val="NoSpacing"/>
        <w:ind w:left="360"/>
        <w:jc w:val="center"/>
        <w:rPr>
          <w:b/>
          <w:bCs/>
          <w:color w:val="000000"/>
        </w:rPr>
      </w:pPr>
    </w:p>
    <w:p w:rsidR="005273FF" w:rsidRPr="00A8677D" w:rsidRDefault="005273FF" w:rsidP="005273FF">
      <w:pPr>
        <w:pStyle w:val="NoSpacing"/>
        <w:ind w:left="360"/>
        <w:jc w:val="center"/>
        <w:rPr>
          <w:b/>
          <w:bCs/>
          <w:color w:val="000000"/>
        </w:rPr>
      </w:pPr>
      <w:r w:rsidRPr="00A8677D">
        <w:rPr>
          <w:b/>
          <w:bCs/>
          <w:color w:val="000000"/>
        </w:rPr>
        <w:t>Momentum</w:t>
      </w:r>
    </w:p>
    <w:p w:rsidR="005273FF" w:rsidRPr="00861D99" w:rsidRDefault="005273FF" w:rsidP="00C00ED7">
      <w:pPr>
        <w:pStyle w:val="NoSpacing"/>
        <w:numPr>
          <w:ilvl w:val="0"/>
          <w:numId w:val="183"/>
        </w:numPr>
        <w:ind w:left="284"/>
      </w:pPr>
      <w:r w:rsidRPr="00861D99">
        <w:t xml:space="preserve">Define momentum. </w:t>
      </w:r>
    </w:p>
    <w:p w:rsidR="005273FF" w:rsidRPr="00150E20" w:rsidRDefault="005273FF" w:rsidP="00DB554E">
      <w:pPr>
        <w:pStyle w:val="NoSpacing"/>
        <w:ind w:left="284"/>
      </w:pPr>
    </w:p>
    <w:p w:rsidR="005273FF" w:rsidRPr="00861D99" w:rsidRDefault="005273FF" w:rsidP="00C00ED7">
      <w:pPr>
        <w:pStyle w:val="NoSpacing"/>
        <w:numPr>
          <w:ilvl w:val="0"/>
          <w:numId w:val="183"/>
        </w:numPr>
        <w:ind w:left="284"/>
        <w:rPr>
          <w:lang w:eastAsia="en-IE"/>
        </w:rPr>
      </w:pPr>
      <w:r w:rsidRPr="00861D99">
        <w:rPr>
          <w:lang w:eastAsia="en-IE"/>
        </w:rPr>
        <w:t xml:space="preserve">Give the unit of momentum. </w:t>
      </w:r>
    </w:p>
    <w:p w:rsidR="005273FF" w:rsidRPr="00150E20" w:rsidRDefault="005273FF" w:rsidP="00DB554E">
      <w:pPr>
        <w:pStyle w:val="NoSpacing"/>
        <w:ind w:left="284"/>
        <w:rPr>
          <w:vertAlign w:val="superscript"/>
          <w:lang w:eastAsia="en-IE"/>
        </w:rPr>
      </w:pPr>
    </w:p>
    <w:p w:rsidR="005273FF" w:rsidRPr="00861D99" w:rsidRDefault="005273FF" w:rsidP="00C00ED7">
      <w:pPr>
        <w:pStyle w:val="NoSpacing"/>
        <w:numPr>
          <w:ilvl w:val="0"/>
          <w:numId w:val="183"/>
        </w:numPr>
        <w:ind w:left="284"/>
      </w:pPr>
      <w:r w:rsidRPr="00861D99">
        <w:t xml:space="preserve">State the principle of conservation of momentum. </w:t>
      </w:r>
    </w:p>
    <w:p w:rsidR="005273FF" w:rsidRPr="00150E20" w:rsidRDefault="005273FF" w:rsidP="00DB554E">
      <w:pPr>
        <w:pStyle w:val="NoSpacing"/>
        <w:ind w:left="284"/>
      </w:pPr>
    </w:p>
    <w:p w:rsidR="005273FF" w:rsidRPr="00861D99" w:rsidRDefault="005273FF" w:rsidP="00C00ED7">
      <w:pPr>
        <w:pStyle w:val="NoSpacing"/>
        <w:numPr>
          <w:ilvl w:val="0"/>
          <w:numId w:val="183"/>
        </w:numPr>
        <w:ind w:left="284"/>
      </w:pPr>
      <w:r w:rsidRPr="00861D99">
        <w:t xml:space="preserve">Use Newton’s second law to establish the relationship: force = mass × acceleration. </w:t>
      </w:r>
    </w:p>
    <w:p w:rsidR="005273FF" w:rsidRPr="00150E20" w:rsidRDefault="005273FF" w:rsidP="00DB554E">
      <w:pPr>
        <w:pStyle w:val="NoSpacing"/>
        <w:ind w:left="284"/>
      </w:pPr>
    </w:p>
    <w:p w:rsidR="005273FF" w:rsidRPr="00861D99" w:rsidRDefault="005273FF" w:rsidP="00C00ED7">
      <w:pPr>
        <w:pStyle w:val="NoSpacing"/>
        <w:numPr>
          <w:ilvl w:val="0"/>
          <w:numId w:val="183"/>
        </w:numPr>
        <w:ind w:left="284"/>
        <w:rPr>
          <w:rFonts w:eastAsia="Calibri"/>
          <w:lang w:val="en-IE" w:eastAsia="en-IE"/>
        </w:rPr>
      </w:pPr>
      <w:r w:rsidRPr="00861D99">
        <w:rPr>
          <w:rFonts w:eastAsia="Calibri"/>
          <w:lang w:val="en-IE" w:eastAsia="en-IE"/>
        </w:rPr>
        <w:t xml:space="preserve">A rocket is launched by expelling gas from its engines. </w:t>
      </w:r>
    </w:p>
    <w:p w:rsidR="005273FF" w:rsidRPr="00150E20" w:rsidRDefault="005273FF" w:rsidP="00C00ED7">
      <w:pPr>
        <w:pStyle w:val="NoSpacing"/>
        <w:numPr>
          <w:ilvl w:val="0"/>
          <w:numId w:val="183"/>
        </w:numPr>
        <w:ind w:left="284"/>
        <w:rPr>
          <w:rFonts w:eastAsia="Calibri"/>
          <w:lang w:val="en-IE" w:eastAsia="en-IE"/>
        </w:rPr>
      </w:pPr>
      <w:r w:rsidRPr="00150E20">
        <w:rPr>
          <w:rFonts w:eastAsia="Calibri"/>
          <w:lang w:val="en-IE" w:eastAsia="en-IE"/>
        </w:rPr>
        <w:t xml:space="preserve">Use the principle of conservation of momentum to explain why a rocket rises. </w:t>
      </w:r>
    </w:p>
    <w:p w:rsidR="005273FF" w:rsidRPr="00150E20" w:rsidRDefault="005273FF" w:rsidP="00DB554E">
      <w:pPr>
        <w:pStyle w:val="NoSpacing"/>
        <w:ind w:left="284"/>
      </w:pPr>
    </w:p>
    <w:p w:rsidR="005273FF" w:rsidRPr="00861D99" w:rsidRDefault="005273FF" w:rsidP="00C00ED7">
      <w:pPr>
        <w:pStyle w:val="NoSpacing"/>
        <w:numPr>
          <w:ilvl w:val="0"/>
          <w:numId w:val="183"/>
        </w:numPr>
        <w:ind w:left="284"/>
        <w:rPr>
          <w:lang w:eastAsia="en-IE"/>
        </w:rPr>
      </w:pPr>
      <w:r w:rsidRPr="00861D99">
        <w:rPr>
          <w:lang w:eastAsia="en-IE"/>
        </w:rPr>
        <w:t>What is the momentum of an object with a mass of 5 kg travelling at 10 m s</w:t>
      </w:r>
      <w:r w:rsidRPr="00861D99">
        <w:rPr>
          <w:vertAlign w:val="superscript"/>
          <w:lang w:eastAsia="en-IE"/>
        </w:rPr>
        <w:t>-1</w:t>
      </w:r>
      <w:r w:rsidRPr="00861D99">
        <w:rPr>
          <w:lang w:eastAsia="en-IE"/>
        </w:rPr>
        <w:t xml:space="preserve">? </w:t>
      </w:r>
    </w:p>
    <w:p w:rsidR="005273FF" w:rsidRPr="00150E20" w:rsidRDefault="005273FF" w:rsidP="00DB554E">
      <w:pPr>
        <w:pStyle w:val="NoSpacing"/>
        <w:ind w:left="284"/>
        <w:rPr>
          <w:rFonts w:eastAsia="Calibri"/>
          <w:color w:val="000000"/>
          <w:lang w:val="en-IE" w:eastAsia="en-IE"/>
        </w:rPr>
      </w:pPr>
    </w:p>
    <w:p w:rsidR="005273FF" w:rsidRPr="00861D99" w:rsidRDefault="005273FF" w:rsidP="00C00ED7">
      <w:pPr>
        <w:pStyle w:val="NoSpacing"/>
        <w:numPr>
          <w:ilvl w:val="0"/>
          <w:numId w:val="183"/>
        </w:numPr>
        <w:ind w:left="284"/>
        <w:rPr>
          <w:rFonts w:eastAsia="Calibri"/>
          <w:color w:val="000000"/>
          <w:lang w:val="en-IE" w:eastAsia="en-IE"/>
        </w:rPr>
      </w:pPr>
      <w:r w:rsidRPr="00861D99">
        <w:rPr>
          <w:rFonts w:eastAsia="Calibri"/>
          <w:color w:val="000000"/>
          <w:lang w:val="en-IE" w:eastAsia="en-IE"/>
        </w:rPr>
        <w:t>Two shopping trolleys each of mass 12 kg are on a smooth level floor.</w:t>
      </w:r>
    </w:p>
    <w:p w:rsidR="005273FF" w:rsidRPr="00150E20" w:rsidRDefault="005273FF" w:rsidP="00DB554E">
      <w:pPr>
        <w:pStyle w:val="NoSpacing"/>
        <w:ind w:left="-76" w:firstLine="360"/>
        <w:rPr>
          <w:rFonts w:eastAsia="Calibri"/>
          <w:color w:val="000000"/>
          <w:lang w:val="en-IE" w:eastAsia="en-IE"/>
        </w:rPr>
      </w:pPr>
      <w:r w:rsidRPr="00150E20">
        <w:rPr>
          <w:rFonts w:eastAsia="Calibri"/>
          <w:color w:val="000000"/>
          <w:lang w:val="en-IE" w:eastAsia="en-IE"/>
        </w:rPr>
        <w:t xml:space="preserve">Trolley </w:t>
      </w:r>
      <w:r w:rsidRPr="00150E20">
        <w:rPr>
          <w:rFonts w:eastAsia="Calibri"/>
          <w:bCs/>
          <w:color w:val="000000"/>
          <w:lang w:val="en-IE" w:eastAsia="en-IE"/>
        </w:rPr>
        <w:t xml:space="preserve">A </w:t>
      </w:r>
      <w:r w:rsidRPr="00150E20">
        <w:rPr>
          <w:rFonts w:eastAsia="Calibri"/>
          <w:color w:val="000000"/>
          <w:lang w:val="en-IE" w:eastAsia="en-IE"/>
        </w:rPr>
        <w:t>moving at 3.5 m s</w:t>
      </w:r>
      <w:r w:rsidRPr="00150E20">
        <w:rPr>
          <w:rFonts w:eastAsia="Calibri"/>
          <w:color w:val="000000"/>
          <w:vertAlign w:val="superscript"/>
          <w:lang w:val="en-IE" w:eastAsia="en-IE"/>
        </w:rPr>
        <w:t>−1</w:t>
      </w:r>
      <w:r w:rsidRPr="00150E20">
        <w:rPr>
          <w:rFonts w:eastAsia="Calibri"/>
          <w:color w:val="000000"/>
          <w:lang w:val="en-IE" w:eastAsia="en-IE"/>
        </w:rPr>
        <w:t xml:space="preserve"> strikes trolley </w:t>
      </w:r>
      <w:r w:rsidRPr="00150E20">
        <w:rPr>
          <w:rFonts w:eastAsia="Calibri"/>
          <w:bCs/>
          <w:color w:val="000000"/>
          <w:lang w:val="en-IE" w:eastAsia="en-IE"/>
        </w:rPr>
        <w:t>B</w:t>
      </w:r>
      <w:r w:rsidRPr="00150E20">
        <w:rPr>
          <w:rFonts w:eastAsia="Calibri"/>
          <w:color w:val="000000"/>
          <w:lang w:val="en-IE" w:eastAsia="en-IE"/>
        </w:rPr>
        <w:t>, which is at rest.</w:t>
      </w:r>
    </w:p>
    <w:p w:rsidR="005273FF" w:rsidRPr="00150E20" w:rsidRDefault="005273FF" w:rsidP="005273FF">
      <w:pPr>
        <w:pStyle w:val="NoSpacing"/>
        <w:ind w:left="360"/>
        <w:rPr>
          <w:rFonts w:eastAsia="Calibri"/>
          <w:color w:val="000000"/>
          <w:lang w:val="en-IE" w:eastAsia="en-IE"/>
        </w:rPr>
      </w:pPr>
      <w:r w:rsidRPr="00150E20">
        <w:rPr>
          <w:rFonts w:eastAsia="Calibri"/>
          <w:color w:val="000000"/>
          <w:lang w:val="en-IE" w:eastAsia="en-IE"/>
        </w:rPr>
        <w:t>After the collision both trolleys move together in the same direction.</w:t>
      </w:r>
    </w:p>
    <w:p w:rsidR="005273FF" w:rsidRPr="00150E20" w:rsidRDefault="005273FF" w:rsidP="00C00ED7">
      <w:pPr>
        <w:pStyle w:val="NoSpacing"/>
        <w:numPr>
          <w:ilvl w:val="0"/>
          <w:numId w:val="78"/>
        </w:numPr>
        <w:rPr>
          <w:rFonts w:eastAsia="Calibri"/>
          <w:color w:val="000000"/>
          <w:lang w:val="en-IE" w:eastAsia="en-IE"/>
        </w:rPr>
      </w:pPr>
      <w:r w:rsidRPr="00150E20">
        <w:rPr>
          <w:rFonts w:eastAsia="Calibri"/>
          <w:color w:val="000000"/>
          <w:lang w:val="en-IE" w:eastAsia="en-IE"/>
        </w:rPr>
        <w:t xml:space="preserve">Calculate the initial momentum of trolley </w:t>
      </w:r>
      <w:r w:rsidRPr="00150E20">
        <w:rPr>
          <w:rFonts w:eastAsia="Calibri"/>
          <w:bCs/>
          <w:color w:val="000000"/>
          <w:lang w:val="en-IE" w:eastAsia="en-IE"/>
        </w:rPr>
        <w:t>A</w:t>
      </w:r>
      <w:r w:rsidRPr="00150E20">
        <w:rPr>
          <w:rFonts w:eastAsia="Calibri"/>
          <w:color w:val="000000"/>
          <w:lang w:val="en-IE" w:eastAsia="en-IE"/>
        </w:rPr>
        <w:t xml:space="preserve"> </w:t>
      </w:r>
    </w:p>
    <w:p w:rsidR="005273FF" w:rsidRPr="00150E20" w:rsidRDefault="005273FF" w:rsidP="00C00ED7">
      <w:pPr>
        <w:pStyle w:val="NoSpacing"/>
        <w:numPr>
          <w:ilvl w:val="0"/>
          <w:numId w:val="78"/>
        </w:numPr>
        <w:rPr>
          <w:rFonts w:eastAsia="Calibri"/>
          <w:color w:val="000000"/>
          <w:lang w:val="en-IE" w:eastAsia="en-IE"/>
        </w:rPr>
      </w:pPr>
      <w:r w:rsidRPr="00150E20">
        <w:rPr>
          <w:rFonts w:eastAsia="Calibri"/>
          <w:color w:val="000000"/>
          <w:lang w:val="en-IE" w:eastAsia="en-IE"/>
        </w:rPr>
        <w:t xml:space="preserve">Calculate the common velocity of the trolleys after the collision. </w:t>
      </w:r>
    </w:p>
    <w:p w:rsidR="005273FF" w:rsidRDefault="005273FF" w:rsidP="005273FF">
      <w:pPr>
        <w:pStyle w:val="NoSpacing"/>
        <w:ind w:left="357"/>
        <w:rPr>
          <w:rFonts w:eastAsia="Calibri"/>
          <w:color w:val="000000"/>
          <w:lang w:val="en-IE" w:eastAsia="en-IE"/>
        </w:rPr>
      </w:pPr>
    </w:p>
    <w:p w:rsidR="00DB554E" w:rsidRPr="00150E20" w:rsidRDefault="00DB554E" w:rsidP="005273FF">
      <w:pPr>
        <w:pStyle w:val="NoSpacing"/>
        <w:ind w:left="357"/>
        <w:rPr>
          <w:rFonts w:eastAsia="Calibri"/>
          <w:color w:val="000000"/>
          <w:lang w:val="en-IE" w:eastAsia="en-IE"/>
        </w:rPr>
      </w:pPr>
    </w:p>
    <w:p w:rsidR="005273FF" w:rsidRPr="00861D99" w:rsidRDefault="005273FF" w:rsidP="00C00ED7">
      <w:pPr>
        <w:pStyle w:val="NoSpacing"/>
        <w:numPr>
          <w:ilvl w:val="0"/>
          <w:numId w:val="183"/>
        </w:numPr>
        <w:rPr>
          <w:lang w:eastAsia="en-IE"/>
        </w:rPr>
      </w:pPr>
      <w:r>
        <w:rPr>
          <w:noProof/>
          <w:lang w:val="en-IE" w:eastAsia="en-IE"/>
        </w:rPr>
        <w:drawing>
          <wp:anchor distT="0" distB="0" distL="114300" distR="114300" simplePos="0" relativeHeight="251674112" behindDoc="0" locked="0" layoutInCell="1" allowOverlap="1" wp14:anchorId="5FF2E004" wp14:editId="0388D0F9">
            <wp:simplePos x="0" y="0"/>
            <wp:positionH relativeFrom="column">
              <wp:posOffset>4080510</wp:posOffset>
            </wp:positionH>
            <wp:positionV relativeFrom="paragraph">
              <wp:posOffset>73025</wp:posOffset>
            </wp:positionV>
            <wp:extent cx="1714500" cy="6629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D99">
        <w:rPr>
          <w:lang w:eastAsia="en-IE"/>
        </w:rPr>
        <w:t>The diagram shows a child stepping out of a boat onto a pier. The child has a mass of 40 kg and steps out with an initial velocity of 2 m s</w:t>
      </w:r>
      <w:r w:rsidRPr="00861D99">
        <w:rPr>
          <w:vertAlign w:val="superscript"/>
          <w:lang w:eastAsia="en-IE"/>
        </w:rPr>
        <w:t>−1</w:t>
      </w:r>
      <w:r w:rsidRPr="00861D99">
        <w:rPr>
          <w:lang w:eastAsia="en-IE"/>
        </w:rPr>
        <w:t xml:space="preserve"> towards the pier. The boat, which was initially at rest, has a mass of 50 kg. </w:t>
      </w:r>
    </w:p>
    <w:p w:rsidR="005273FF" w:rsidRPr="00150E20" w:rsidRDefault="005273FF" w:rsidP="005273FF">
      <w:pPr>
        <w:pStyle w:val="NoSpacing"/>
        <w:ind w:left="360"/>
        <w:rPr>
          <w:lang w:eastAsia="en-IE"/>
        </w:rPr>
      </w:pPr>
      <w:r w:rsidRPr="00150E20">
        <w:rPr>
          <w:lang w:eastAsia="en-IE"/>
        </w:rPr>
        <w:t>Calculate the initial velocity of the boat immediately after the child steps out.</w:t>
      </w:r>
    </w:p>
    <w:p w:rsidR="005273FF" w:rsidRPr="00150E20" w:rsidRDefault="005273FF" w:rsidP="005273FF">
      <w:pPr>
        <w:pStyle w:val="NoSpacing"/>
        <w:ind w:left="360"/>
      </w:pPr>
    </w:p>
    <w:p w:rsidR="005273FF" w:rsidRPr="00861D99" w:rsidRDefault="005273FF" w:rsidP="00C00ED7">
      <w:pPr>
        <w:pStyle w:val="NoSpacing"/>
        <w:numPr>
          <w:ilvl w:val="0"/>
          <w:numId w:val="183"/>
        </w:numPr>
        <w:ind w:left="426"/>
      </w:pPr>
      <w:r w:rsidRPr="00861D99">
        <w:t>A spacecraft of mass 50 000 kg is approaching a space station at a constant speed of 2 m s</w:t>
      </w:r>
      <w:r w:rsidRPr="00861D99">
        <w:rPr>
          <w:vertAlign w:val="superscript"/>
        </w:rPr>
        <w:t>-1</w:t>
      </w:r>
      <w:r w:rsidRPr="00861D99">
        <w:t>. The spacecraft must slow to a speed of 0.5 m s</w:t>
      </w:r>
      <w:r w:rsidRPr="00861D99">
        <w:rPr>
          <w:vertAlign w:val="superscript"/>
        </w:rPr>
        <w:t>-1</w:t>
      </w:r>
      <w:r w:rsidRPr="00861D99">
        <w:rPr>
          <w:position w:val="10"/>
          <w:vertAlign w:val="superscript"/>
        </w:rPr>
        <w:t xml:space="preserve"> </w:t>
      </w:r>
      <w:r w:rsidRPr="00861D99">
        <w:t xml:space="preserve">for it to lock onto the space station. </w:t>
      </w:r>
    </w:p>
    <w:p w:rsidR="005273FF" w:rsidRPr="00150E20" w:rsidRDefault="005273FF" w:rsidP="00C00ED7">
      <w:pPr>
        <w:pStyle w:val="NoSpacing"/>
        <w:numPr>
          <w:ilvl w:val="0"/>
          <w:numId w:val="73"/>
        </w:numPr>
      </w:pPr>
      <w:r w:rsidRPr="00150E20">
        <w:t>Calculate the mass of gas that the spacecraft must expel at a speed 50 m s</w:t>
      </w:r>
      <w:r w:rsidRPr="00150E20">
        <w:rPr>
          <w:vertAlign w:val="superscript"/>
        </w:rPr>
        <w:t>-1</w:t>
      </w:r>
      <w:r w:rsidRPr="00150E20">
        <w:rPr>
          <w:position w:val="10"/>
          <w:vertAlign w:val="superscript"/>
        </w:rPr>
        <w:t xml:space="preserve"> </w:t>
      </w:r>
      <w:r w:rsidRPr="00150E20">
        <w:t>for the spacecraft to lock onto the space station. (The change in mass of the spacecraft may be ignored.)</w:t>
      </w:r>
    </w:p>
    <w:p w:rsidR="005273FF" w:rsidRPr="00150E20" w:rsidRDefault="005273FF" w:rsidP="00C00ED7">
      <w:pPr>
        <w:pStyle w:val="NoSpacing"/>
        <w:numPr>
          <w:ilvl w:val="0"/>
          <w:numId w:val="73"/>
        </w:numPr>
      </w:pPr>
      <w:r w:rsidRPr="00150E20">
        <w:t xml:space="preserve">In what direction should the gas be expelled? </w:t>
      </w:r>
    </w:p>
    <w:p w:rsidR="005273FF" w:rsidRPr="00150E20" w:rsidRDefault="005273FF" w:rsidP="00C00ED7">
      <w:pPr>
        <w:pStyle w:val="NoSpacing"/>
        <w:numPr>
          <w:ilvl w:val="0"/>
          <w:numId w:val="73"/>
        </w:numPr>
      </w:pPr>
      <w:r w:rsidRPr="00150E20">
        <w:t xml:space="preserve">Explain how the principle of conservation of momentum is applied to changing the direction in which a spacecraft is travelling. </w:t>
      </w:r>
    </w:p>
    <w:p w:rsidR="005273FF" w:rsidRPr="00150E20" w:rsidRDefault="00DB554E" w:rsidP="005273FF">
      <w:pPr>
        <w:pStyle w:val="NoSpacing"/>
      </w:pPr>
      <w:r>
        <w:rPr>
          <w:noProof/>
          <w:lang w:val="en-IE" w:eastAsia="en-IE"/>
        </w:rPr>
        <w:lastRenderedPageBreak/>
        <w:drawing>
          <wp:anchor distT="0" distB="0" distL="114300" distR="114300" simplePos="0" relativeHeight="251675136" behindDoc="0" locked="0" layoutInCell="1" allowOverlap="1" wp14:anchorId="32C599EE" wp14:editId="61AEFF26">
            <wp:simplePos x="0" y="0"/>
            <wp:positionH relativeFrom="column">
              <wp:posOffset>4404360</wp:posOffset>
            </wp:positionH>
            <wp:positionV relativeFrom="paragraph">
              <wp:posOffset>165100</wp:posOffset>
            </wp:positionV>
            <wp:extent cx="1645920" cy="8807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3FF" w:rsidRPr="00861D99" w:rsidRDefault="005273FF" w:rsidP="00C00ED7">
      <w:pPr>
        <w:pStyle w:val="NoSpacing"/>
        <w:numPr>
          <w:ilvl w:val="0"/>
          <w:numId w:val="183"/>
        </w:numPr>
        <w:ind w:left="426"/>
      </w:pPr>
      <w:r w:rsidRPr="00861D99">
        <w:t>A pendulum bob of mass 10 g was allowed to swing so that it collided with a block of mass 8.0 g at rest on a bench, as shown. The bob stopped on impact and the block subsequently moved along the bench.</w:t>
      </w:r>
    </w:p>
    <w:p w:rsidR="005273FF" w:rsidRPr="00150E20" w:rsidRDefault="005273FF" w:rsidP="005273FF">
      <w:pPr>
        <w:pStyle w:val="NoSpacing"/>
        <w:ind w:left="360"/>
      </w:pPr>
      <w:r w:rsidRPr="00150E20">
        <w:t>The velocity of the bob just before the collision was 2 m s</w:t>
      </w:r>
      <w:r w:rsidRPr="00150E20">
        <w:rPr>
          <w:vertAlign w:val="superscript"/>
        </w:rPr>
        <w:t>-1</w:t>
      </w:r>
      <w:r w:rsidRPr="00150E20">
        <w:t xml:space="preserve">. </w:t>
      </w:r>
    </w:p>
    <w:p w:rsidR="005273FF" w:rsidRPr="00150E20" w:rsidRDefault="005273FF" w:rsidP="005273FF">
      <w:pPr>
        <w:pStyle w:val="NoSpacing"/>
        <w:ind w:left="360"/>
      </w:pPr>
      <w:r w:rsidRPr="00150E20">
        <w:t xml:space="preserve">Calculate the velocity of the block immediately after the collision. </w:t>
      </w:r>
    </w:p>
    <w:p w:rsidR="005273FF" w:rsidRPr="00150E20" w:rsidRDefault="005273FF" w:rsidP="005273FF">
      <w:pPr>
        <w:pStyle w:val="NoSpacing"/>
      </w:pPr>
    </w:p>
    <w:p w:rsidR="005273FF" w:rsidRPr="00861D99" w:rsidRDefault="005273FF" w:rsidP="00C00ED7">
      <w:pPr>
        <w:pStyle w:val="NoSpacing"/>
        <w:numPr>
          <w:ilvl w:val="0"/>
          <w:numId w:val="183"/>
        </w:numPr>
        <w:rPr>
          <w:bCs/>
          <w:color w:val="000000"/>
          <w:lang w:val="en-IE"/>
        </w:rPr>
      </w:pPr>
      <w:r w:rsidRPr="00861D99">
        <w:rPr>
          <w:bCs/>
          <w:color w:val="000000"/>
          <w:lang w:val="en-IE"/>
        </w:rPr>
        <w:t xml:space="preserve">A force of 9 kN is applied to a golf ball by a golf club. The ball and club are in contact for 0.6 ms. </w:t>
      </w:r>
    </w:p>
    <w:p w:rsidR="005273FF" w:rsidRDefault="005273FF" w:rsidP="005273FF">
      <w:pPr>
        <w:pStyle w:val="NoSpacing"/>
        <w:ind w:left="360"/>
        <w:rPr>
          <w:bCs/>
          <w:color w:val="000000"/>
          <w:lang w:val="en-IE"/>
        </w:rPr>
      </w:pPr>
      <w:r w:rsidRPr="00150E20">
        <w:rPr>
          <w:bCs/>
          <w:color w:val="000000"/>
          <w:lang w:val="en-IE"/>
        </w:rPr>
        <w:t>Using Newton’s laws of motion, calculate the change in momentum of the ball.</w:t>
      </w:r>
    </w:p>
    <w:p w:rsidR="006E4AFC" w:rsidRDefault="006E4AFC" w:rsidP="005273FF">
      <w:pPr>
        <w:pStyle w:val="NoSpacing"/>
        <w:ind w:left="360"/>
        <w:rPr>
          <w:bCs/>
          <w:color w:val="000000"/>
          <w:lang w:val="en-IE"/>
        </w:rPr>
      </w:pPr>
    </w:p>
    <w:p w:rsidR="006E4AFC" w:rsidRPr="00150E20" w:rsidRDefault="007F2AC1" w:rsidP="007F2AC1">
      <w:pPr>
        <w:widowControl/>
        <w:autoSpaceDE w:val="0"/>
        <w:autoSpaceDN w:val="0"/>
        <w:adjustRightInd w:val="0"/>
        <w:rPr>
          <w:bCs/>
          <w:color w:val="000000"/>
          <w:lang w:val="en-IE"/>
        </w:rPr>
      </w:pPr>
      <w:r>
        <w:rPr>
          <w:noProof/>
          <w:lang w:val="en-IE" w:eastAsia="en-IE"/>
        </w:rPr>
        <w:drawing>
          <wp:anchor distT="0" distB="0" distL="114300" distR="114300" simplePos="0" relativeHeight="251768320" behindDoc="0" locked="0" layoutInCell="1" allowOverlap="1" wp14:anchorId="117F3DC8" wp14:editId="5971E77D">
            <wp:simplePos x="0" y="0"/>
            <wp:positionH relativeFrom="column">
              <wp:posOffset>4035425</wp:posOffset>
            </wp:positionH>
            <wp:positionV relativeFrom="paragraph">
              <wp:posOffset>95250</wp:posOffset>
            </wp:positionV>
            <wp:extent cx="1905000" cy="145288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05000" cy="1452880"/>
                    </a:xfrm>
                    <a:prstGeom prst="rect">
                      <a:avLst/>
                    </a:prstGeom>
                  </pic:spPr>
                </pic:pic>
              </a:graphicData>
            </a:graphic>
            <wp14:sizeRelH relativeFrom="page">
              <wp14:pctWidth>0</wp14:pctWidth>
            </wp14:sizeRelH>
            <wp14:sizeRelV relativeFrom="page">
              <wp14:pctHeight>0</wp14:pctHeight>
            </wp14:sizeRelV>
          </wp:anchor>
        </w:drawing>
      </w:r>
      <w:r w:rsidR="006E4AFC">
        <w:rPr>
          <w:bCs/>
          <w:color w:val="000000"/>
          <w:lang w:val="en-IE"/>
        </w:rPr>
        <w:t xml:space="preserve">13: </w:t>
      </w:r>
      <w:r w:rsidR="006E4AFC">
        <w:rPr>
          <w:rFonts w:ascii="TimesNewRoman" w:hAnsi="TimesNewRoman" w:cs="TimesNewRoman"/>
          <w:sz w:val="24"/>
          <w:szCs w:val="24"/>
          <w:lang w:val="en-IE"/>
        </w:rPr>
        <w:t>A cannon of mass 1500 kg containing a cannonball of mass 80 kg was at rest</w:t>
      </w:r>
      <w:r>
        <w:rPr>
          <w:rFonts w:ascii="TimesNewRoman" w:hAnsi="TimesNewRoman" w:cs="TimesNewRoman"/>
          <w:sz w:val="24"/>
          <w:szCs w:val="24"/>
          <w:lang w:val="en-IE"/>
        </w:rPr>
        <w:t xml:space="preserve"> </w:t>
      </w:r>
      <w:r w:rsidR="006E4AFC">
        <w:rPr>
          <w:rFonts w:ascii="TimesNewRoman" w:hAnsi="TimesNewRoman" w:cs="TimesNewRoman"/>
          <w:sz w:val="24"/>
          <w:szCs w:val="24"/>
          <w:lang w:val="en-IE"/>
        </w:rPr>
        <w:t>on a horizontal surface as shown. The cannonball was fired from the cannon</w:t>
      </w:r>
      <w:r>
        <w:rPr>
          <w:rFonts w:ascii="TimesNewRoman" w:hAnsi="TimesNewRoman" w:cs="TimesNewRoman"/>
          <w:sz w:val="24"/>
          <w:szCs w:val="24"/>
          <w:lang w:val="en-IE"/>
        </w:rPr>
        <w:t xml:space="preserve"> </w:t>
      </w:r>
      <w:r w:rsidR="006E4AFC">
        <w:rPr>
          <w:rFonts w:ascii="TimesNewRoman" w:hAnsi="TimesNewRoman" w:cs="TimesNewRoman"/>
          <w:sz w:val="24"/>
          <w:szCs w:val="24"/>
          <w:lang w:val="en-IE"/>
        </w:rPr>
        <w:t>with an initial horizontal velocity of 60 m s</w:t>
      </w:r>
      <w:r w:rsidR="006E4AFC">
        <w:rPr>
          <w:rFonts w:ascii="TimesNewRoman" w:hAnsi="TimesNewRoman" w:cs="TimesNewRoman"/>
          <w:sz w:val="16"/>
          <w:szCs w:val="16"/>
          <w:lang w:val="en-IE"/>
        </w:rPr>
        <w:t xml:space="preserve">–1 </w:t>
      </w:r>
      <w:r w:rsidR="006E4AFC">
        <w:rPr>
          <w:rFonts w:ascii="TimesNewRoman" w:hAnsi="TimesNewRoman" w:cs="TimesNewRoman"/>
          <w:sz w:val="24"/>
          <w:szCs w:val="24"/>
          <w:lang w:val="en-IE"/>
        </w:rPr>
        <w:t>and the cannon recoiled.</w:t>
      </w:r>
      <w:r w:rsidRPr="007F2AC1">
        <w:rPr>
          <w:noProof/>
          <w:lang w:val="en-IE" w:eastAsia="en-IE"/>
        </w:rPr>
        <w:t xml:space="preserve"> </w:t>
      </w:r>
    </w:p>
    <w:p w:rsidR="007F2AC1" w:rsidRDefault="007F2AC1" w:rsidP="007F2AC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Calculate</w:t>
      </w:r>
    </w:p>
    <w:p w:rsidR="007F2AC1" w:rsidRDefault="007F2AC1" w:rsidP="007F2AC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the recoil velocity of the cannon</w:t>
      </w:r>
    </w:p>
    <w:p w:rsidR="007F2AC1" w:rsidRDefault="007F2AC1" w:rsidP="007F2AC1">
      <w:pPr>
        <w:pStyle w:val="NoSpacing"/>
        <w:rPr>
          <w:rFonts w:ascii="TimesNewRoman" w:hAnsi="TimesNewRoman" w:cs="TimesNewRoman"/>
          <w:lang w:val="en-IE"/>
        </w:rPr>
      </w:pPr>
      <w:r>
        <w:rPr>
          <w:rFonts w:ascii="TimesNewRoman" w:hAnsi="TimesNewRoman" w:cs="TimesNewRoman"/>
          <w:lang w:val="en-IE"/>
        </w:rPr>
        <w:t>(ii) the kinetic energy of the cannon as it recoil?</w:t>
      </w:r>
    </w:p>
    <w:p w:rsidR="007F2AC1" w:rsidRDefault="007F2AC1" w:rsidP="007F2AC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Why did the cannon recoil? </w:t>
      </w:r>
    </w:p>
    <w:p w:rsidR="00C87C41" w:rsidRDefault="007F2AC1" w:rsidP="007F2AC1">
      <w:pPr>
        <w:pStyle w:val="NoSpacing"/>
        <w:rPr>
          <w:rFonts w:ascii="TimesNewRoman" w:hAnsi="TimesNewRoman" w:cs="TimesNewRoman"/>
          <w:lang w:val="en-IE"/>
        </w:rPr>
      </w:pPr>
      <w:r>
        <w:rPr>
          <w:rFonts w:ascii="TimesNewRoman" w:hAnsi="TimesNewRoman" w:cs="TimesNewRoman"/>
          <w:lang w:val="en-IE"/>
        </w:rPr>
        <w:t>Why will the cannon come to a stop in a shorter distance that the cannonball?</w:t>
      </w:r>
    </w:p>
    <w:p w:rsidR="00C87C41" w:rsidRDefault="00C87C41" w:rsidP="007F2AC1">
      <w:pPr>
        <w:pStyle w:val="NoSpacing"/>
        <w:rPr>
          <w:rFonts w:ascii="TimesNewRoman" w:hAnsi="TimesNewRoman" w:cs="TimesNewRoman"/>
          <w:lang w:val="en-IE"/>
        </w:rPr>
      </w:pPr>
    </w:p>
    <w:p w:rsidR="00C87C41" w:rsidRDefault="00C87C41" w:rsidP="007F2AC1">
      <w:pPr>
        <w:pStyle w:val="NoSpacing"/>
        <w:rPr>
          <w:rFonts w:ascii="TimesNewRoman" w:hAnsi="TimesNewRoman" w:cs="TimesNewRoman"/>
          <w:lang w:val="en-IE"/>
        </w:rPr>
      </w:pPr>
      <w:r>
        <w:rPr>
          <w:rFonts w:ascii="TimesNewRoman" w:hAnsi="TimesNewRoman" w:cs="TimesNewRoman"/>
          <w:noProof/>
          <w:lang w:val="en-IE" w:eastAsia="en-IE"/>
        </w:rPr>
        <w:drawing>
          <wp:anchor distT="0" distB="0" distL="114300" distR="114300" simplePos="0" relativeHeight="251788800" behindDoc="1" locked="0" layoutInCell="1" allowOverlap="1" wp14:anchorId="3BE24776" wp14:editId="72DC52E1">
            <wp:simplePos x="0" y="0"/>
            <wp:positionH relativeFrom="column">
              <wp:posOffset>4244975</wp:posOffset>
            </wp:positionH>
            <wp:positionV relativeFrom="paragraph">
              <wp:posOffset>120650</wp:posOffset>
            </wp:positionV>
            <wp:extent cx="2286000" cy="1530350"/>
            <wp:effectExtent l="0" t="0" r="0" b="0"/>
            <wp:wrapThrough wrapText="bothSides">
              <wp:wrapPolygon edited="0">
                <wp:start x="0" y="0"/>
                <wp:lineTo x="0" y="21241"/>
                <wp:lineTo x="21420" y="21241"/>
                <wp:lineTo x="21420" y="0"/>
                <wp:lineTo x="0" y="0"/>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Define (</w:t>
      </w:r>
      <w:r>
        <w:rPr>
          <w:rFonts w:ascii="TimesNewRoman,Italic" w:hAnsi="TimesNewRoman,Italic" w:cs="TimesNewRoman,Italic"/>
          <w:i/>
          <w:iCs/>
          <w:sz w:val="24"/>
          <w:szCs w:val="24"/>
          <w:lang w:val="en-IE"/>
        </w:rPr>
        <w:t>a</w:t>
      </w:r>
      <w:r>
        <w:rPr>
          <w:rFonts w:ascii="TimesNewRoman" w:hAnsi="TimesNewRoman" w:cs="TimesNewRoman"/>
          <w:sz w:val="24"/>
          <w:szCs w:val="24"/>
          <w:lang w:val="en-IE"/>
        </w:rPr>
        <w:t>) momentum, (</w:t>
      </w:r>
      <w:r>
        <w:rPr>
          <w:rFonts w:ascii="TimesNewRoman,Italic" w:hAnsi="TimesNewRoman,Italic" w:cs="TimesNewRoman,Italic"/>
          <w:i/>
          <w:iCs/>
          <w:sz w:val="24"/>
          <w:szCs w:val="24"/>
          <w:lang w:val="en-IE"/>
        </w:rPr>
        <w:t>b</w:t>
      </w:r>
      <w:r>
        <w:rPr>
          <w:rFonts w:ascii="TimesNewRoman" w:hAnsi="TimesNewRoman" w:cs="TimesNewRoman"/>
          <w:sz w:val="24"/>
          <w:szCs w:val="24"/>
          <w:lang w:val="en-IE"/>
        </w:rPr>
        <w:t>) force. (12)</w:t>
      </w:r>
      <w:r>
        <w:rPr>
          <w:rFonts w:ascii="TimesNewRoman" w:hAnsi="TimesNewRoman" w:cs="TimesNewRoman"/>
          <w:sz w:val="24"/>
          <w:szCs w:val="24"/>
          <w:lang w:val="en-IE"/>
        </w:rPr>
        <w:tab/>
      </w:r>
    </w:p>
    <w:p w:rsidR="00C87C41" w:rsidRDefault="00C87C41" w:rsidP="00C87C41">
      <w:pPr>
        <w:widowControl/>
        <w:autoSpaceDE w:val="0"/>
        <w:autoSpaceDN w:val="0"/>
        <w:adjustRightInd w:val="0"/>
        <w:rPr>
          <w:rFonts w:ascii="TimesNewRoman" w:hAnsi="TimesNewRoman" w:cs="TimesNewRoman"/>
          <w:sz w:val="24"/>
          <w:szCs w:val="24"/>
          <w:lang w:val="en-IE"/>
        </w:rPr>
      </w:pP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State the principle of conservation of momentum.</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Explain how the principle of conservation of momentum applies in the case of a jet engine moving an aircraft. (12)</w:t>
      </w:r>
    </w:p>
    <w:p w:rsidR="00C87C41" w:rsidRDefault="00C87C41" w:rsidP="00C87C41">
      <w:pPr>
        <w:widowControl/>
        <w:autoSpaceDE w:val="0"/>
        <w:autoSpaceDN w:val="0"/>
        <w:adjustRightInd w:val="0"/>
        <w:rPr>
          <w:rFonts w:ascii="TimesNewRoman" w:hAnsi="TimesNewRoman" w:cs="TimesNewRoman"/>
          <w:sz w:val="24"/>
          <w:szCs w:val="24"/>
          <w:lang w:val="en-IE"/>
        </w:rPr>
      </w:pP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A truck of mass 5000 kg is moving with a velocity 10 m s</w:t>
      </w:r>
      <w:r>
        <w:rPr>
          <w:rFonts w:ascii="TimesNewRoman" w:hAnsi="TimesNewRoman" w:cs="TimesNewRoman"/>
          <w:sz w:val="16"/>
          <w:szCs w:val="16"/>
          <w:lang w:val="en-IE"/>
        </w:rPr>
        <w:t xml:space="preserve">−1 </w:t>
      </w:r>
      <w:r>
        <w:rPr>
          <w:rFonts w:ascii="TimesNewRoman" w:hAnsi="TimesNewRoman" w:cs="TimesNewRoman"/>
          <w:sz w:val="24"/>
          <w:szCs w:val="24"/>
          <w:lang w:val="en-IE"/>
        </w:rPr>
        <w:t>when it collides with a stationary car with a mass of 1000 kg. The truck and the car then move off together.</w:t>
      </w:r>
    </w:p>
    <w:p w:rsidR="00C87C41" w:rsidRDefault="00C87C41" w:rsidP="00C87C41">
      <w:pPr>
        <w:widowControl/>
        <w:autoSpaceDE w:val="0"/>
        <w:autoSpaceDN w:val="0"/>
        <w:adjustRightInd w:val="0"/>
        <w:rPr>
          <w:rFonts w:ascii="TimesNewRoman" w:hAnsi="TimesNewRoman" w:cs="TimesNewRoman"/>
          <w:sz w:val="24"/>
          <w:szCs w:val="24"/>
          <w:lang w:val="en-IE"/>
        </w:rPr>
      </w:pPr>
      <w:r>
        <w:rPr>
          <w:noProof/>
          <w:lang w:val="en-IE" w:eastAsia="en-IE"/>
        </w:rPr>
        <w:drawing>
          <wp:inline distT="0" distB="0" distL="0" distR="0" wp14:anchorId="2A11BB02" wp14:editId="038B8FC1">
            <wp:extent cx="5943600" cy="118554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185545"/>
                    </a:xfrm>
                    <a:prstGeom prst="rect">
                      <a:avLst/>
                    </a:prstGeom>
                  </pic:spPr>
                </pic:pic>
              </a:graphicData>
            </a:graphic>
          </wp:inline>
        </w:drawing>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Calculate the momentum of the truck and the car before the collision. (6)</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What is the momentum of the combined vehicles after the collision? (4)</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Calculate the velocity of the combined vehicles after the collision. (6)</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What is the momentum of the truck after the collision? (4)</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 If the collision between the truck and the car takes 0.3 seconds, calculate the force exerted by the truck on the car. (6)</w:t>
      </w:r>
    </w:p>
    <w:p w:rsidR="005273FF" w:rsidRP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 When the truck hits the back of the car the driver’s airbag inflates. The airbag deflates when it is hit by the driver’s head. Explain why the airbag reduces the risk of injury to the driver.</w:t>
      </w:r>
      <w:r w:rsidR="005273FF" w:rsidRPr="00A8677D">
        <w:rPr>
          <w:b/>
          <w:lang w:val="en-IE"/>
        </w:rPr>
        <w:br w:type="page"/>
      </w:r>
      <w:r w:rsidR="005273FF" w:rsidRPr="00A8677D">
        <w:rPr>
          <w:b/>
          <w:lang w:val="en-IE"/>
        </w:rPr>
        <w:lastRenderedPageBreak/>
        <w:t>Mandatory experiments</w:t>
      </w:r>
    </w:p>
    <w:p w:rsidR="005273FF" w:rsidRPr="00861D99" w:rsidRDefault="003A4710" w:rsidP="003A4710">
      <w:pPr>
        <w:pStyle w:val="NoSpacing"/>
        <w:rPr>
          <w:lang w:val="en-IE"/>
        </w:rPr>
      </w:pPr>
      <w:r>
        <w:rPr>
          <w:lang w:val="en-IE"/>
        </w:rPr>
        <w:t>1:</w:t>
      </w:r>
      <w:r w:rsidR="005273FF" w:rsidRPr="00861D99">
        <w:rPr>
          <w:lang w:val="en-IE"/>
        </w:rPr>
        <w:t>A student carried out an experiment to investigate the relationship between the force applied to a body and the acceleration of the body. The table shows the measurements recorded by the student.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626"/>
        <w:gridCol w:w="709"/>
        <w:gridCol w:w="709"/>
        <w:gridCol w:w="636"/>
        <w:gridCol w:w="636"/>
        <w:gridCol w:w="641"/>
        <w:gridCol w:w="636"/>
        <w:gridCol w:w="636"/>
      </w:tblGrid>
      <w:tr w:rsidR="005273FF" w:rsidRPr="00150E20" w:rsidTr="00F335CB">
        <w:tc>
          <w:tcPr>
            <w:tcW w:w="2030" w:type="dxa"/>
          </w:tcPr>
          <w:p w:rsidR="005273FF" w:rsidRPr="00150E20" w:rsidRDefault="005273FF" w:rsidP="00F335CB">
            <w:pPr>
              <w:pStyle w:val="NoSpacing"/>
              <w:rPr>
                <w:lang w:val="en-IE"/>
              </w:rPr>
            </w:pPr>
            <w:r w:rsidRPr="00150E20">
              <w:rPr>
                <w:lang w:val="en-IE"/>
              </w:rPr>
              <w:t>Force /N</w:t>
            </w:r>
          </w:p>
        </w:tc>
        <w:tc>
          <w:tcPr>
            <w:tcW w:w="626" w:type="dxa"/>
          </w:tcPr>
          <w:p w:rsidR="005273FF" w:rsidRPr="00150E20" w:rsidRDefault="005273FF" w:rsidP="00F335CB">
            <w:pPr>
              <w:pStyle w:val="NoSpacing"/>
              <w:rPr>
                <w:lang w:val="en-IE"/>
              </w:rPr>
            </w:pPr>
            <w:r w:rsidRPr="00150E20">
              <w:rPr>
                <w:lang w:val="en-IE"/>
              </w:rPr>
              <w:t>0.1</w:t>
            </w:r>
          </w:p>
        </w:tc>
        <w:tc>
          <w:tcPr>
            <w:tcW w:w="709" w:type="dxa"/>
          </w:tcPr>
          <w:p w:rsidR="005273FF" w:rsidRPr="00150E20" w:rsidRDefault="005273FF" w:rsidP="00F335CB">
            <w:pPr>
              <w:pStyle w:val="NoSpacing"/>
              <w:rPr>
                <w:lang w:val="en-IE"/>
              </w:rPr>
            </w:pPr>
            <w:r w:rsidRPr="00150E20">
              <w:rPr>
                <w:lang w:val="en-IE"/>
              </w:rPr>
              <w:t>0.2</w:t>
            </w:r>
          </w:p>
        </w:tc>
        <w:tc>
          <w:tcPr>
            <w:tcW w:w="709" w:type="dxa"/>
          </w:tcPr>
          <w:p w:rsidR="005273FF" w:rsidRPr="00150E20" w:rsidRDefault="005273FF" w:rsidP="00F335CB">
            <w:pPr>
              <w:pStyle w:val="NoSpacing"/>
              <w:rPr>
                <w:lang w:val="en-IE"/>
              </w:rPr>
            </w:pPr>
            <w:r w:rsidRPr="00150E20">
              <w:rPr>
                <w:lang w:val="en-IE"/>
              </w:rPr>
              <w:t>0.3</w:t>
            </w:r>
          </w:p>
        </w:tc>
        <w:tc>
          <w:tcPr>
            <w:tcW w:w="601" w:type="dxa"/>
          </w:tcPr>
          <w:p w:rsidR="005273FF" w:rsidRPr="00150E20" w:rsidRDefault="005273FF" w:rsidP="00F335CB">
            <w:pPr>
              <w:pStyle w:val="NoSpacing"/>
              <w:rPr>
                <w:lang w:val="en-IE"/>
              </w:rPr>
            </w:pPr>
            <w:r w:rsidRPr="00150E20">
              <w:rPr>
                <w:lang w:val="en-IE"/>
              </w:rPr>
              <w:t>0.4</w:t>
            </w:r>
          </w:p>
        </w:tc>
        <w:tc>
          <w:tcPr>
            <w:tcW w:w="601" w:type="dxa"/>
          </w:tcPr>
          <w:p w:rsidR="005273FF" w:rsidRPr="00150E20" w:rsidRDefault="005273FF" w:rsidP="00F335CB">
            <w:pPr>
              <w:pStyle w:val="NoSpacing"/>
              <w:rPr>
                <w:lang w:val="en-IE"/>
              </w:rPr>
            </w:pPr>
            <w:r w:rsidRPr="00150E20">
              <w:rPr>
                <w:lang w:val="en-IE"/>
              </w:rPr>
              <w:t>0.5</w:t>
            </w:r>
          </w:p>
        </w:tc>
        <w:tc>
          <w:tcPr>
            <w:tcW w:w="641" w:type="dxa"/>
          </w:tcPr>
          <w:p w:rsidR="005273FF" w:rsidRPr="00150E20" w:rsidRDefault="005273FF" w:rsidP="00F335CB">
            <w:pPr>
              <w:pStyle w:val="NoSpacing"/>
              <w:rPr>
                <w:lang w:val="en-IE"/>
              </w:rPr>
            </w:pPr>
            <w:r w:rsidRPr="00150E20">
              <w:rPr>
                <w:lang w:val="en-IE"/>
              </w:rPr>
              <w:t>0.6</w:t>
            </w:r>
          </w:p>
        </w:tc>
        <w:tc>
          <w:tcPr>
            <w:tcW w:w="601" w:type="dxa"/>
          </w:tcPr>
          <w:p w:rsidR="005273FF" w:rsidRPr="00150E20" w:rsidRDefault="005273FF" w:rsidP="00F335CB">
            <w:pPr>
              <w:pStyle w:val="NoSpacing"/>
              <w:rPr>
                <w:lang w:val="en-IE"/>
              </w:rPr>
            </w:pPr>
            <w:r w:rsidRPr="00150E20">
              <w:rPr>
                <w:lang w:val="en-IE"/>
              </w:rPr>
              <w:t>0.7</w:t>
            </w:r>
          </w:p>
        </w:tc>
        <w:tc>
          <w:tcPr>
            <w:tcW w:w="601" w:type="dxa"/>
          </w:tcPr>
          <w:p w:rsidR="005273FF" w:rsidRPr="00150E20" w:rsidRDefault="005273FF" w:rsidP="00F335CB">
            <w:pPr>
              <w:pStyle w:val="NoSpacing"/>
              <w:rPr>
                <w:lang w:val="en-IE"/>
              </w:rPr>
            </w:pPr>
            <w:r w:rsidRPr="00150E20">
              <w:rPr>
                <w:lang w:val="en-IE"/>
              </w:rPr>
              <w:t>0.8</w:t>
            </w:r>
          </w:p>
        </w:tc>
      </w:tr>
      <w:tr w:rsidR="005273FF" w:rsidRPr="00150E20" w:rsidTr="00F335CB">
        <w:tc>
          <w:tcPr>
            <w:tcW w:w="2030" w:type="dxa"/>
          </w:tcPr>
          <w:p w:rsidR="005273FF" w:rsidRPr="00150E20" w:rsidRDefault="005273FF" w:rsidP="00F335CB">
            <w:pPr>
              <w:pStyle w:val="NoSpacing"/>
              <w:rPr>
                <w:lang w:val="en-IE"/>
              </w:rPr>
            </w:pPr>
            <w:r w:rsidRPr="00150E20">
              <w:rPr>
                <w:lang w:val="en-IE"/>
              </w:rPr>
              <w:t>Acceleration /cm s</w:t>
            </w:r>
            <w:r w:rsidRPr="00150E20">
              <w:rPr>
                <w:vertAlign w:val="superscript"/>
                <w:lang w:val="en-IE"/>
              </w:rPr>
              <w:t>–2</w:t>
            </w:r>
          </w:p>
        </w:tc>
        <w:tc>
          <w:tcPr>
            <w:tcW w:w="626" w:type="dxa"/>
          </w:tcPr>
          <w:p w:rsidR="005273FF" w:rsidRPr="00150E20" w:rsidRDefault="005273FF" w:rsidP="00F335CB">
            <w:pPr>
              <w:pStyle w:val="NoSpacing"/>
              <w:rPr>
                <w:lang w:val="en-IE"/>
              </w:rPr>
            </w:pPr>
            <w:r w:rsidRPr="00150E20">
              <w:rPr>
                <w:lang w:val="en-IE"/>
              </w:rPr>
              <w:t>8.4</w:t>
            </w:r>
          </w:p>
        </w:tc>
        <w:tc>
          <w:tcPr>
            <w:tcW w:w="709" w:type="dxa"/>
          </w:tcPr>
          <w:p w:rsidR="005273FF" w:rsidRPr="00150E20" w:rsidRDefault="005273FF" w:rsidP="00F335CB">
            <w:pPr>
              <w:pStyle w:val="NoSpacing"/>
              <w:rPr>
                <w:lang w:val="en-IE"/>
              </w:rPr>
            </w:pPr>
            <w:r w:rsidRPr="00150E20">
              <w:rPr>
                <w:lang w:val="en-IE"/>
              </w:rPr>
              <w:t>17.6</w:t>
            </w:r>
          </w:p>
        </w:tc>
        <w:tc>
          <w:tcPr>
            <w:tcW w:w="709" w:type="dxa"/>
          </w:tcPr>
          <w:p w:rsidR="005273FF" w:rsidRPr="00150E20" w:rsidRDefault="005273FF" w:rsidP="00F335CB">
            <w:pPr>
              <w:pStyle w:val="NoSpacing"/>
              <w:rPr>
                <w:lang w:val="en-IE"/>
              </w:rPr>
            </w:pPr>
            <w:r w:rsidRPr="00150E20">
              <w:rPr>
                <w:lang w:val="en-IE"/>
              </w:rPr>
              <w:t>25.4</w:t>
            </w:r>
          </w:p>
        </w:tc>
        <w:tc>
          <w:tcPr>
            <w:tcW w:w="601" w:type="dxa"/>
          </w:tcPr>
          <w:p w:rsidR="005273FF" w:rsidRPr="00150E20" w:rsidRDefault="005273FF" w:rsidP="00F335CB">
            <w:pPr>
              <w:pStyle w:val="NoSpacing"/>
              <w:rPr>
                <w:lang w:val="en-IE"/>
              </w:rPr>
            </w:pPr>
            <w:r w:rsidRPr="00150E20">
              <w:rPr>
                <w:lang w:val="en-IE"/>
              </w:rPr>
              <w:t>35.0</w:t>
            </w:r>
          </w:p>
        </w:tc>
        <w:tc>
          <w:tcPr>
            <w:tcW w:w="601" w:type="dxa"/>
          </w:tcPr>
          <w:p w:rsidR="005273FF" w:rsidRPr="00150E20" w:rsidRDefault="005273FF" w:rsidP="00F335CB">
            <w:pPr>
              <w:pStyle w:val="NoSpacing"/>
              <w:rPr>
                <w:lang w:val="en-IE"/>
              </w:rPr>
            </w:pPr>
            <w:r w:rsidRPr="00150E20">
              <w:rPr>
                <w:lang w:val="en-IE"/>
              </w:rPr>
              <w:t>43.9</w:t>
            </w:r>
          </w:p>
        </w:tc>
        <w:tc>
          <w:tcPr>
            <w:tcW w:w="641" w:type="dxa"/>
          </w:tcPr>
          <w:p w:rsidR="005273FF" w:rsidRPr="00150E20" w:rsidRDefault="005273FF" w:rsidP="00F335CB">
            <w:pPr>
              <w:pStyle w:val="NoSpacing"/>
              <w:rPr>
                <w:lang w:val="en-IE"/>
              </w:rPr>
            </w:pPr>
            <w:r w:rsidRPr="00150E20">
              <w:rPr>
                <w:lang w:val="en-IE"/>
              </w:rPr>
              <w:t>51.5</w:t>
            </w:r>
          </w:p>
        </w:tc>
        <w:tc>
          <w:tcPr>
            <w:tcW w:w="601" w:type="dxa"/>
          </w:tcPr>
          <w:p w:rsidR="005273FF" w:rsidRPr="00150E20" w:rsidRDefault="005273FF" w:rsidP="00F335CB">
            <w:pPr>
              <w:pStyle w:val="NoSpacing"/>
              <w:rPr>
                <w:lang w:val="en-IE"/>
              </w:rPr>
            </w:pPr>
            <w:r w:rsidRPr="00150E20">
              <w:rPr>
                <w:lang w:val="en-IE"/>
              </w:rPr>
              <w:t>60.4</w:t>
            </w:r>
          </w:p>
        </w:tc>
        <w:tc>
          <w:tcPr>
            <w:tcW w:w="601" w:type="dxa"/>
          </w:tcPr>
          <w:p w:rsidR="005273FF" w:rsidRPr="00150E20" w:rsidRDefault="005273FF" w:rsidP="00F335CB">
            <w:pPr>
              <w:pStyle w:val="NoSpacing"/>
              <w:rPr>
                <w:lang w:val="en-IE"/>
              </w:rPr>
            </w:pPr>
            <w:r w:rsidRPr="00150E20">
              <w:rPr>
                <w:lang w:val="en-IE"/>
              </w:rPr>
              <w:t>70.0</w:t>
            </w:r>
          </w:p>
          <w:p w:rsidR="005273FF" w:rsidRPr="00150E20" w:rsidRDefault="005273FF" w:rsidP="00F335CB">
            <w:pPr>
              <w:pStyle w:val="NoSpacing"/>
              <w:rPr>
                <w:lang w:val="en-IE"/>
              </w:rPr>
            </w:pPr>
          </w:p>
        </w:tc>
      </w:tr>
    </w:tbl>
    <w:p w:rsidR="005273FF" w:rsidRPr="00150E20" w:rsidRDefault="005273FF" w:rsidP="005273FF">
      <w:pPr>
        <w:pStyle w:val="NoSpacing"/>
        <w:rPr>
          <w:lang w:val="en-IE"/>
        </w:rPr>
      </w:pPr>
    </w:p>
    <w:p w:rsidR="005273FF" w:rsidRPr="00150E20" w:rsidRDefault="005273FF" w:rsidP="00C00ED7">
      <w:pPr>
        <w:pStyle w:val="NoSpacing"/>
        <w:numPr>
          <w:ilvl w:val="0"/>
          <w:numId w:val="75"/>
        </w:numPr>
        <w:rPr>
          <w:lang w:val="en-IE"/>
        </w:rPr>
      </w:pPr>
      <w:r w:rsidRPr="00150E20">
        <w:rPr>
          <w:lang w:val="en-IE"/>
        </w:rPr>
        <w:t>Draw a labelled diagram of the apparatus used in the experiment.</w:t>
      </w:r>
    </w:p>
    <w:p w:rsidR="005273FF" w:rsidRPr="00150E20" w:rsidRDefault="005273FF" w:rsidP="00C00ED7">
      <w:pPr>
        <w:pStyle w:val="NoSpacing"/>
        <w:numPr>
          <w:ilvl w:val="0"/>
          <w:numId w:val="75"/>
        </w:numPr>
        <w:rPr>
          <w:lang w:val="en-IE"/>
        </w:rPr>
      </w:pPr>
      <w:r w:rsidRPr="00150E20">
        <w:rPr>
          <w:lang w:val="en-IE"/>
        </w:rPr>
        <w:t>How was the effect of friction reduced in the experiment?</w:t>
      </w:r>
    </w:p>
    <w:p w:rsidR="005273FF" w:rsidRPr="00150E20" w:rsidRDefault="005273FF" w:rsidP="00C00ED7">
      <w:pPr>
        <w:pStyle w:val="NoSpacing"/>
        <w:numPr>
          <w:ilvl w:val="0"/>
          <w:numId w:val="75"/>
        </w:numPr>
        <w:rPr>
          <w:lang w:val="en-IE"/>
        </w:rPr>
      </w:pPr>
      <w:r w:rsidRPr="00150E20">
        <w:rPr>
          <w:lang w:val="en-IE"/>
        </w:rPr>
        <w:t>Describe how the student measured the applied force.</w:t>
      </w:r>
    </w:p>
    <w:p w:rsidR="005273FF" w:rsidRPr="00150E20" w:rsidRDefault="005273FF" w:rsidP="00C00ED7">
      <w:pPr>
        <w:pStyle w:val="NoSpacing"/>
        <w:numPr>
          <w:ilvl w:val="0"/>
          <w:numId w:val="75"/>
        </w:numPr>
        <w:rPr>
          <w:lang w:val="en-IE"/>
        </w:rPr>
      </w:pPr>
      <w:r w:rsidRPr="00150E20">
        <w:rPr>
          <w:lang w:val="en-IE"/>
        </w:rPr>
        <w:t xml:space="preserve">Plot a graph, on graph paper, of the acceleration against the applied force. </w:t>
      </w:r>
    </w:p>
    <w:p w:rsidR="005273FF" w:rsidRPr="00150E20" w:rsidRDefault="005273FF" w:rsidP="00C00ED7">
      <w:pPr>
        <w:pStyle w:val="NoSpacing"/>
        <w:numPr>
          <w:ilvl w:val="0"/>
          <w:numId w:val="75"/>
        </w:numPr>
        <w:rPr>
          <w:lang w:val="en-IE"/>
        </w:rPr>
      </w:pPr>
      <w:r w:rsidRPr="00150E20">
        <w:rPr>
          <w:lang w:val="en-IE"/>
        </w:rPr>
        <w:t>What does your graph tell you about the relationship between the acceleration of the body and the force applied to it?</w:t>
      </w:r>
    </w:p>
    <w:p w:rsidR="005273FF" w:rsidRPr="00150E20" w:rsidRDefault="005273FF" w:rsidP="005273FF">
      <w:pPr>
        <w:pStyle w:val="NoSpacing"/>
      </w:pPr>
    </w:p>
    <w:p w:rsidR="005273FF" w:rsidRPr="00150E20" w:rsidRDefault="005273FF" w:rsidP="005273FF">
      <w:pPr>
        <w:pStyle w:val="NoSpacing"/>
        <w:ind w:left="360"/>
        <w:rPr>
          <w:lang w:eastAsia="en-IE"/>
        </w:rPr>
      </w:pPr>
    </w:p>
    <w:p w:rsidR="005273FF" w:rsidRPr="00861D99" w:rsidRDefault="003A4710" w:rsidP="003A4710">
      <w:pPr>
        <w:pStyle w:val="NoSpacing"/>
        <w:rPr>
          <w:lang w:eastAsia="en-IE"/>
        </w:rPr>
      </w:pPr>
      <w:r>
        <w:rPr>
          <w:lang w:eastAsia="en-IE"/>
        </w:rPr>
        <w:t>2:</w:t>
      </w:r>
      <w:r w:rsidR="005273FF" w:rsidRPr="00861D99">
        <w:rPr>
          <w:lang w:eastAsia="en-IE"/>
        </w:rPr>
        <w:t>In an experiment to investigate the relationship between force and acceleration a student applied a force to a body and measured the resulting acceleration. The table shows the measurements recorded by the student.</w:t>
      </w:r>
    </w:p>
    <w:tbl>
      <w:tblPr>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7"/>
        <w:gridCol w:w="708"/>
        <w:gridCol w:w="709"/>
        <w:gridCol w:w="851"/>
        <w:gridCol w:w="850"/>
        <w:gridCol w:w="992"/>
        <w:gridCol w:w="993"/>
        <w:gridCol w:w="992"/>
      </w:tblGrid>
      <w:tr w:rsidR="005273FF" w:rsidRPr="00150E20" w:rsidTr="00F335CB">
        <w:tc>
          <w:tcPr>
            <w:tcW w:w="1867" w:type="dxa"/>
          </w:tcPr>
          <w:p w:rsidR="005273FF" w:rsidRPr="00150E20" w:rsidRDefault="005273FF" w:rsidP="00F335CB">
            <w:pPr>
              <w:pStyle w:val="NoSpacing"/>
              <w:jc w:val="center"/>
              <w:rPr>
                <w:lang w:eastAsia="en-IE"/>
              </w:rPr>
            </w:pPr>
            <w:r w:rsidRPr="00150E20">
              <w:rPr>
                <w:lang w:eastAsia="en-IE"/>
              </w:rPr>
              <w:t>Force /N</w:t>
            </w:r>
          </w:p>
        </w:tc>
        <w:tc>
          <w:tcPr>
            <w:tcW w:w="708" w:type="dxa"/>
          </w:tcPr>
          <w:p w:rsidR="005273FF" w:rsidRPr="00150E20" w:rsidRDefault="005273FF" w:rsidP="00F335CB">
            <w:pPr>
              <w:pStyle w:val="NoSpacing"/>
              <w:jc w:val="center"/>
              <w:rPr>
                <w:lang w:eastAsia="en-IE"/>
              </w:rPr>
            </w:pPr>
            <w:r w:rsidRPr="00150E20">
              <w:rPr>
                <w:lang w:eastAsia="en-IE"/>
              </w:rPr>
              <w:t>0.1</w:t>
            </w:r>
          </w:p>
        </w:tc>
        <w:tc>
          <w:tcPr>
            <w:tcW w:w="709" w:type="dxa"/>
          </w:tcPr>
          <w:p w:rsidR="005273FF" w:rsidRPr="00150E20" w:rsidRDefault="005273FF" w:rsidP="00F335CB">
            <w:pPr>
              <w:pStyle w:val="NoSpacing"/>
              <w:jc w:val="center"/>
              <w:rPr>
                <w:lang w:eastAsia="en-IE"/>
              </w:rPr>
            </w:pPr>
            <w:r w:rsidRPr="00150E20">
              <w:rPr>
                <w:lang w:eastAsia="en-IE"/>
              </w:rPr>
              <w:t>0.2</w:t>
            </w:r>
          </w:p>
        </w:tc>
        <w:tc>
          <w:tcPr>
            <w:tcW w:w="851" w:type="dxa"/>
          </w:tcPr>
          <w:p w:rsidR="005273FF" w:rsidRPr="00150E20" w:rsidRDefault="005273FF" w:rsidP="00F335CB">
            <w:pPr>
              <w:pStyle w:val="NoSpacing"/>
              <w:jc w:val="center"/>
              <w:rPr>
                <w:lang w:eastAsia="en-IE"/>
              </w:rPr>
            </w:pPr>
            <w:r w:rsidRPr="00150E20">
              <w:rPr>
                <w:lang w:eastAsia="en-IE"/>
              </w:rPr>
              <w:t>0.3</w:t>
            </w:r>
          </w:p>
        </w:tc>
        <w:tc>
          <w:tcPr>
            <w:tcW w:w="850" w:type="dxa"/>
          </w:tcPr>
          <w:p w:rsidR="005273FF" w:rsidRPr="00150E20" w:rsidRDefault="005273FF" w:rsidP="00F335CB">
            <w:pPr>
              <w:pStyle w:val="NoSpacing"/>
              <w:jc w:val="center"/>
              <w:rPr>
                <w:lang w:eastAsia="en-IE"/>
              </w:rPr>
            </w:pPr>
            <w:r w:rsidRPr="00150E20">
              <w:rPr>
                <w:lang w:eastAsia="en-IE"/>
              </w:rPr>
              <w:t>0.4</w:t>
            </w:r>
          </w:p>
        </w:tc>
        <w:tc>
          <w:tcPr>
            <w:tcW w:w="992" w:type="dxa"/>
          </w:tcPr>
          <w:p w:rsidR="005273FF" w:rsidRPr="00150E20" w:rsidRDefault="005273FF" w:rsidP="00F335CB">
            <w:pPr>
              <w:pStyle w:val="NoSpacing"/>
              <w:jc w:val="center"/>
              <w:rPr>
                <w:lang w:eastAsia="en-IE"/>
              </w:rPr>
            </w:pPr>
            <w:r w:rsidRPr="00150E20">
              <w:rPr>
                <w:lang w:eastAsia="en-IE"/>
              </w:rPr>
              <w:t>0.5</w:t>
            </w:r>
          </w:p>
        </w:tc>
        <w:tc>
          <w:tcPr>
            <w:tcW w:w="993" w:type="dxa"/>
          </w:tcPr>
          <w:p w:rsidR="005273FF" w:rsidRPr="00150E20" w:rsidRDefault="005273FF" w:rsidP="00F335CB">
            <w:pPr>
              <w:pStyle w:val="NoSpacing"/>
              <w:jc w:val="center"/>
              <w:rPr>
                <w:lang w:eastAsia="en-IE"/>
              </w:rPr>
            </w:pPr>
            <w:r w:rsidRPr="00150E20">
              <w:rPr>
                <w:lang w:eastAsia="en-IE"/>
              </w:rPr>
              <w:t>0.6</w:t>
            </w:r>
          </w:p>
        </w:tc>
        <w:tc>
          <w:tcPr>
            <w:tcW w:w="992" w:type="dxa"/>
          </w:tcPr>
          <w:p w:rsidR="005273FF" w:rsidRPr="00150E20" w:rsidRDefault="005273FF" w:rsidP="00F335CB">
            <w:pPr>
              <w:pStyle w:val="NoSpacing"/>
              <w:jc w:val="center"/>
              <w:rPr>
                <w:lang w:eastAsia="en-IE"/>
              </w:rPr>
            </w:pPr>
            <w:r w:rsidRPr="00150E20">
              <w:rPr>
                <w:lang w:eastAsia="en-IE"/>
              </w:rPr>
              <w:t>0.7</w:t>
            </w:r>
          </w:p>
        </w:tc>
      </w:tr>
      <w:tr w:rsidR="005273FF" w:rsidRPr="00150E20" w:rsidTr="00F335CB">
        <w:tc>
          <w:tcPr>
            <w:tcW w:w="1867" w:type="dxa"/>
          </w:tcPr>
          <w:p w:rsidR="005273FF" w:rsidRPr="00150E20" w:rsidRDefault="005273FF" w:rsidP="00F335CB">
            <w:pPr>
              <w:pStyle w:val="NoSpacing"/>
              <w:jc w:val="center"/>
              <w:rPr>
                <w:lang w:eastAsia="en-IE"/>
              </w:rPr>
            </w:pPr>
            <w:r w:rsidRPr="00150E20">
              <w:rPr>
                <w:lang w:eastAsia="en-IE"/>
              </w:rPr>
              <w:t>acceleration /m s</w:t>
            </w:r>
            <w:r w:rsidRPr="00150E20">
              <w:rPr>
                <w:vertAlign w:val="superscript"/>
                <w:lang w:eastAsia="en-IE"/>
              </w:rPr>
              <w:t>–2</w:t>
            </w:r>
          </w:p>
        </w:tc>
        <w:tc>
          <w:tcPr>
            <w:tcW w:w="708" w:type="dxa"/>
          </w:tcPr>
          <w:p w:rsidR="005273FF" w:rsidRPr="00150E20" w:rsidRDefault="005273FF" w:rsidP="00F335CB">
            <w:pPr>
              <w:pStyle w:val="NoSpacing"/>
              <w:jc w:val="center"/>
              <w:rPr>
                <w:lang w:eastAsia="en-IE"/>
              </w:rPr>
            </w:pPr>
            <w:r w:rsidRPr="00150E20">
              <w:rPr>
                <w:lang w:eastAsia="en-IE"/>
              </w:rPr>
              <w:t>0.10</w:t>
            </w:r>
          </w:p>
        </w:tc>
        <w:tc>
          <w:tcPr>
            <w:tcW w:w="709" w:type="dxa"/>
          </w:tcPr>
          <w:p w:rsidR="005273FF" w:rsidRPr="00150E20" w:rsidRDefault="005273FF" w:rsidP="00F335CB">
            <w:pPr>
              <w:pStyle w:val="NoSpacing"/>
              <w:jc w:val="center"/>
              <w:rPr>
                <w:lang w:eastAsia="en-IE"/>
              </w:rPr>
            </w:pPr>
            <w:r w:rsidRPr="00150E20">
              <w:rPr>
                <w:lang w:eastAsia="en-IE"/>
              </w:rPr>
              <w:t>0.22</w:t>
            </w:r>
          </w:p>
        </w:tc>
        <w:tc>
          <w:tcPr>
            <w:tcW w:w="851" w:type="dxa"/>
          </w:tcPr>
          <w:p w:rsidR="005273FF" w:rsidRPr="00150E20" w:rsidRDefault="005273FF" w:rsidP="00F335CB">
            <w:pPr>
              <w:pStyle w:val="NoSpacing"/>
              <w:jc w:val="center"/>
              <w:rPr>
                <w:lang w:eastAsia="en-IE"/>
              </w:rPr>
            </w:pPr>
            <w:r w:rsidRPr="00150E20">
              <w:rPr>
                <w:lang w:eastAsia="en-IE"/>
              </w:rPr>
              <w:t>0.32</w:t>
            </w:r>
          </w:p>
        </w:tc>
        <w:tc>
          <w:tcPr>
            <w:tcW w:w="850" w:type="dxa"/>
          </w:tcPr>
          <w:p w:rsidR="005273FF" w:rsidRPr="00150E20" w:rsidRDefault="005273FF" w:rsidP="00F335CB">
            <w:pPr>
              <w:pStyle w:val="NoSpacing"/>
              <w:jc w:val="center"/>
              <w:rPr>
                <w:lang w:eastAsia="en-IE"/>
              </w:rPr>
            </w:pPr>
            <w:r w:rsidRPr="00150E20">
              <w:rPr>
                <w:lang w:eastAsia="en-IE"/>
              </w:rPr>
              <w:t>0.44</w:t>
            </w:r>
          </w:p>
        </w:tc>
        <w:tc>
          <w:tcPr>
            <w:tcW w:w="992" w:type="dxa"/>
          </w:tcPr>
          <w:p w:rsidR="005273FF" w:rsidRPr="00150E20" w:rsidRDefault="005273FF" w:rsidP="00F335CB">
            <w:pPr>
              <w:pStyle w:val="NoSpacing"/>
              <w:jc w:val="center"/>
              <w:rPr>
                <w:lang w:eastAsia="en-IE"/>
              </w:rPr>
            </w:pPr>
            <w:r w:rsidRPr="00150E20">
              <w:rPr>
                <w:lang w:eastAsia="en-IE"/>
              </w:rPr>
              <w:t>0.55</w:t>
            </w:r>
          </w:p>
        </w:tc>
        <w:tc>
          <w:tcPr>
            <w:tcW w:w="993" w:type="dxa"/>
          </w:tcPr>
          <w:p w:rsidR="005273FF" w:rsidRPr="00150E20" w:rsidRDefault="005273FF" w:rsidP="00F335CB">
            <w:pPr>
              <w:pStyle w:val="NoSpacing"/>
              <w:jc w:val="center"/>
              <w:rPr>
                <w:lang w:eastAsia="en-IE"/>
              </w:rPr>
            </w:pPr>
            <w:r w:rsidRPr="00150E20">
              <w:rPr>
                <w:lang w:eastAsia="en-IE"/>
              </w:rPr>
              <w:t>0.65</w:t>
            </w:r>
          </w:p>
        </w:tc>
        <w:tc>
          <w:tcPr>
            <w:tcW w:w="992" w:type="dxa"/>
          </w:tcPr>
          <w:p w:rsidR="005273FF" w:rsidRPr="00150E20" w:rsidRDefault="005273FF" w:rsidP="00F335CB">
            <w:pPr>
              <w:pStyle w:val="NoSpacing"/>
              <w:jc w:val="center"/>
              <w:rPr>
                <w:lang w:eastAsia="en-IE"/>
              </w:rPr>
            </w:pPr>
            <w:r w:rsidRPr="00150E20">
              <w:rPr>
                <w:lang w:eastAsia="en-IE"/>
              </w:rPr>
              <w:t>0.76</w:t>
            </w:r>
          </w:p>
        </w:tc>
      </w:tr>
    </w:tbl>
    <w:p w:rsidR="005273FF" w:rsidRPr="00150E20" w:rsidRDefault="005273FF" w:rsidP="005273FF">
      <w:pPr>
        <w:pStyle w:val="NoSpacing"/>
        <w:rPr>
          <w:lang w:eastAsia="en-IE"/>
        </w:rPr>
      </w:pPr>
    </w:p>
    <w:p w:rsidR="005273FF" w:rsidRPr="00150E20" w:rsidRDefault="005273FF" w:rsidP="00C00ED7">
      <w:pPr>
        <w:pStyle w:val="NoSpacing"/>
        <w:numPr>
          <w:ilvl w:val="0"/>
          <w:numId w:val="76"/>
        </w:numPr>
        <w:rPr>
          <w:lang w:eastAsia="en-IE"/>
        </w:rPr>
      </w:pPr>
      <w:r w:rsidRPr="00150E20">
        <w:rPr>
          <w:lang w:eastAsia="en-IE"/>
        </w:rPr>
        <w:t>Draw a labelled diagram of the apparatus used in the experiment.</w:t>
      </w:r>
    </w:p>
    <w:p w:rsidR="005273FF" w:rsidRPr="00150E20" w:rsidRDefault="005273FF" w:rsidP="00C00ED7">
      <w:pPr>
        <w:pStyle w:val="NoSpacing"/>
        <w:numPr>
          <w:ilvl w:val="0"/>
          <w:numId w:val="76"/>
        </w:numPr>
        <w:rPr>
          <w:lang w:eastAsia="en-IE"/>
        </w:rPr>
      </w:pPr>
      <w:r w:rsidRPr="00150E20">
        <w:rPr>
          <w:lang w:eastAsia="en-IE"/>
        </w:rPr>
        <w:t xml:space="preserve">Outline how the student measured the applied force. </w:t>
      </w:r>
    </w:p>
    <w:p w:rsidR="005273FF" w:rsidRPr="00150E20" w:rsidRDefault="005273FF" w:rsidP="00C00ED7">
      <w:pPr>
        <w:pStyle w:val="NoSpacing"/>
        <w:numPr>
          <w:ilvl w:val="0"/>
          <w:numId w:val="76"/>
        </w:numPr>
        <w:rPr>
          <w:lang w:eastAsia="en-IE"/>
        </w:rPr>
      </w:pPr>
      <w:r w:rsidRPr="00150E20">
        <w:rPr>
          <w:lang w:eastAsia="en-IE"/>
        </w:rPr>
        <w:t xml:space="preserve">Plot a graph, on graph paper of the acceleration against the applied force. Put acceleration on the horizontal axis (X-axis). </w:t>
      </w:r>
    </w:p>
    <w:p w:rsidR="005273FF" w:rsidRPr="00150E20" w:rsidRDefault="005273FF" w:rsidP="00C00ED7">
      <w:pPr>
        <w:pStyle w:val="NoSpacing"/>
        <w:numPr>
          <w:ilvl w:val="0"/>
          <w:numId w:val="76"/>
        </w:numPr>
        <w:rPr>
          <w:lang w:eastAsia="en-IE"/>
        </w:rPr>
      </w:pPr>
      <w:r w:rsidRPr="00150E20">
        <w:rPr>
          <w:lang w:eastAsia="en-IE"/>
        </w:rPr>
        <w:t>Calculate the slope of your graph and hence determine the mass of the body.</w:t>
      </w:r>
    </w:p>
    <w:p w:rsidR="005273FF" w:rsidRPr="00150E20" w:rsidRDefault="005273FF" w:rsidP="00C00ED7">
      <w:pPr>
        <w:pStyle w:val="Default"/>
        <w:numPr>
          <w:ilvl w:val="0"/>
          <w:numId w:val="76"/>
        </w:numPr>
        <w:rPr>
          <w:sz w:val="22"/>
          <w:szCs w:val="22"/>
        </w:rPr>
      </w:pPr>
      <w:r w:rsidRPr="00150E20">
        <w:rPr>
          <w:sz w:val="22"/>
          <w:szCs w:val="22"/>
        </w:rPr>
        <w:t xml:space="preserve">Give one precaution that the student took during the experiment. </w:t>
      </w:r>
    </w:p>
    <w:p w:rsidR="005273FF" w:rsidRPr="00150E20" w:rsidRDefault="005273FF" w:rsidP="005273FF">
      <w:pPr>
        <w:pStyle w:val="NoSpacing"/>
      </w:pPr>
    </w:p>
    <w:p w:rsidR="005273FF" w:rsidRPr="00150E20" w:rsidRDefault="005273FF" w:rsidP="005273FF">
      <w:pPr>
        <w:pStyle w:val="NoSpacing"/>
      </w:pPr>
    </w:p>
    <w:p w:rsidR="005273FF" w:rsidRPr="00861D99" w:rsidRDefault="003A4710" w:rsidP="003A4710">
      <w:pPr>
        <w:widowControl/>
        <w:rPr>
          <w:rFonts w:eastAsia="Calibri"/>
          <w:lang w:val="en-IE" w:eastAsia="en-IE"/>
        </w:rPr>
      </w:pPr>
      <w:r>
        <w:rPr>
          <w:rFonts w:eastAsia="Calibri"/>
          <w:lang w:val="en-IE" w:eastAsia="en-IE"/>
        </w:rPr>
        <w:t>3:</w:t>
      </w:r>
      <w:r w:rsidR="005273FF" w:rsidRPr="00861D99">
        <w:rPr>
          <w:rFonts w:eastAsia="Calibri"/>
          <w:lang w:val="en-IE" w:eastAsia="en-IE"/>
        </w:rPr>
        <w:t>In a report of an experiment to verify the principle of conservation of momentum, a student wrote the following:</w:t>
      </w:r>
    </w:p>
    <w:p w:rsidR="005273FF" w:rsidRPr="00150E20" w:rsidRDefault="005273FF" w:rsidP="005273FF">
      <w:pPr>
        <w:ind w:left="360"/>
        <w:rPr>
          <w:rFonts w:eastAsia="Calibri"/>
          <w:lang w:val="en-IE" w:eastAsia="en-IE"/>
        </w:rPr>
      </w:pPr>
      <w:r w:rsidRPr="00150E20">
        <w:rPr>
          <w:rFonts w:eastAsia="Calibri"/>
          <w:lang w:val="en-IE" w:eastAsia="en-IE"/>
        </w:rPr>
        <w:t>I assembled the apparatus needed for the experiment. During the experiment I recorded the mass of the trolleys and I took measurements to calculate their velocities. I then used this data to verify the principle of conservation of momentum.</w:t>
      </w:r>
    </w:p>
    <w:p w:rsidR="005273FF" w:rsidRPr="00150E20" w:rsidRDefault="005273FF" w:rsidP="00C00ED7">
      <w:pPr>
        <w:widowControl/>
        <w:numPr>
          <w:ilvl w:val="0"/>
          <w:numId w:val="77"/>
        </w:numPr>
        <w:rPr>
          <w:rFonts w:eastAsia="Calibri"/>
          <w:lang w:val="en-IE" w:eastAsia="en-IE"/>
        </w:rPr>
      </w:pPr>
      <w:r w:rsidRPr="00150E20">
        <w:rPr>
          <w:rFonts w:eastAsia="Calibri"/>
          <w:lang w:val="en-IE" w:eastAsia="en-IE"/>
        </w:rPr>
        <w:t xml:space="preserve">Draw a labelled diagram of the apparatus used in the experiment. </w:t>
      </w:r>
    </w:p>
    <w:p w:rsidR="005273FF" w:rsidRPr="00150E20" w:rsidRDefault="005273FF" w:rsidP="00C00ED7">
      <w:pPr>
        <w:widowControl/>
        <w:numPr>
          <w:ilvl w:val="0"/>
          <w:numId w:val="77"/>
        </w:numPr>
        <w:rPr>
          <w:rFonts w:eastAsia="Calibri"/>
          <w:lang w:val="en-IE" w:eastAsia="en-IE"/>
        </w:rPr>
      </w:pPr>
      <w:r w:rsidRPr="00150E20">
        <w:rPr>
          <w:rFonts w:eastAsia="Calibri"/>
          <w:lang w:val="en-IE" w:eastAsia="en-IE"/>
        </w:rPr>
        <w:t xml:space="preserve">How did the student measure the mass of the trolleys? </w:t>
      </w:r>
    </w:p>
    <w:p w:rsidR="005273FF" w:rsidRPr="00150E20" w:rsidRDefault="005273FF" w:rsidP="00C00ED7">
      <w:pPr>
        <w:widowControl/>
        <w:numPr>
          <w:ilvl w:val="0"/>
          <w:numId w:val="77"/>
        </w:numPr>
        <w:rPr>
          <w:rFonts w:eastAsia="Calibri"/>
          <w:lang w:val="en-IE" w:eastAsia="en-IE"/>
        </w:rPr>
      </w:pPr>
      <w:r w:rsidRPr="00150E20">
        <w:rPr>
          <w:rFonts w:eastAsia="Calibri"/>
          <w:lang w:val="en-IE" w:eastAsia="en-IE"/>
        </w:rPr>
        <w:t>Explain how the student calculated the velocity of the trolleys.</w:t>
      </w:r>
    </w:p>
    <w:p w:rsidR="005273FF" w:rsidRPr="00150E20" w:rsidRDefault="005273FF" w:rsidP="00C00ED7">
      <w:pPr>
        <w:widowControl/>
        <w:numPr>
          <w:ilvl w:val="0"/>
          <w:numId w:val="77"/>
        </w:numPr>
        <w:rPr>
          <w:rFonts w:eastAsia="Calibri"/>
          <w:lang w:val="en-IE" w:eastAsia="en-IE"/>
        </w:rPr>
      </w:pPr>
      <w:r w:rsidRPr="00150E20">
        <w:rPr>
          <w:rFonts w:eastAsia="Calibri"/>
          <w:lang w:val="en-IE" w:eastAsia="en-IE"/>
        </w:rPr>
        <w:t xml:space="preserve">How did the student determine the momentum of the trolleys? </w:t>
      </w:r>
    </w:p>
    <w:p w:rsidR="005273FF" w:rsidRPr="00150E20" w:rsidRDefault="005273FF" w:rsidP="00C00ED7">
      <w:pPr>
        <w:widowControl/>
        <w:numPr>
          <w:ilvl w:val="0"/>
          <w:numId w:val="77"/>
        </w:numPr>
        <w:rPr>
          <w:rFonts w:eastAsia="Calibri"/>
          <w:lang w:val="en-IE" w:eastAsia="en-IE"/>
        </w:rPr>
      </w:pPr>
      <w:r w:rsidRPr="00150E20">
        <w:rPr>
          <w:rFonts w:eastAsia="Calibri"/>
          <w:lang w:val="en-IE" w:eastAsia="en-IE"/>
        </w:rPr>
        <w:t xml:space="preserve">How did the student verify the principle of conservation of momentum? </w:t>
      </w:r>
    </w:p>
    <w:p w:rsidR="005273FF" w:rsidRPr="00150E20" w:rsidRDefault="005273FF" w:rsidP="005273FF">
      <w:pPr>
        <w:pStyle w:val="NoSpacing"/>
      </w:pPr>
    </w:p>
    <w:p w:rsidR="005273FF" w:rsidRPr="00150E20" w:rsidRDefault="005273FF" w:rsidP="005273FF">
      <w:pPr>
        <w:pStyle w:val="NoSpacing"/>
        <w:ind w:left="360"/>
        <w:rPr>
          <w:color w:val="000000"/>
        </w:rPr>
      </w:pPr>
    </w:p>
    <w:p w:rsidR="005273FF" w:rsidRPr="00861D99" w:rsidRDefault="003A4710" w:rsidP="003A4710">
      <w:pPr>
        <w:pStyle w:val="NoSpacing"/>
        <w:rPr>
          <w:color w:val="000000"/>
        </w:rPr>
      </w:pPr>
      <w:r>
        <w:rPr>
          <w:color w:val="000000"/>
        </w:rPr>
        <w:t>4:</w:t>
      </w:r>
      <w:r w:rsidR="005273FF" w:rsidRPr="00861D99">
        <w:rPr>
          <w:color w:val="000000"/>
        </w:rPr>
        <w:t>In an experiment to verify the principle of conservation of momentum, a body A was set in motion with a constant velocity. It was then allowed to collide with a second body B, which was initially at rest and the bodies moved off together at constant velocity.</w:t>
      </w:r>
    </w:p>
    <w:p w:rsidR="005273FF" w:rsidRPr="00150E20" w:rsidRDefault="005273FF" w:rsidP="005273FF">
      <w:pPr>
        <w:pStyle w:val="NoSpacing"/>
        <w:ind w:left="360"/>
        <w:rPr>
          <w:color w:val="000000"/>
        </w:rPr>
      </w:pPr>
      <w:r w:rsidRPr="00150E20">
        <w:rPr>
          <w:color w:val="000000"/>
        </w:rPr>
        <w:t>The following data was recorded.</w:t>
      </w:r>
    </w:p>
    <w:p w:rsidR="005273FF" w:rsidRPr="00150E20" w:rsidRDefault="005273FF" w:rsidP="005273FF">
      <w:pPr>
        <w:pStyle w:val="NoSpacing"/>
        <w:ind w:left="360"/>
        <w:rPr>
          <w:color w:val="000000"/>
        </w:rPr>
      </w:pPr>
      <w:r w:rsidRPr="00150E20">
        <w:rPr>
          <w:color w:val="000000"/>
        </w:rPr>
        <w:tab/>
      </w:r>
      <w:r w:rsidRPr="00150E20">
        <w:rPr>
          <w:color w:val="000000"/>
        </w:rPr>
        <w:tab/>
        <w:t>Mass of body A = 520.1 g</w:t>
      </w:r>
    </w:p>
    <w:p w:rsidR="005273FF" w:rsidRPr="00150E20" w:rsidRDefault="005273FF" w:rsidP="005273FF">
      <w:pPr>
        <w:pStyle w:val="NoSpacing"/>
        <w:ind w:left="360"/>
        <w:rPr>
          <w:color w:val="000000"/>
        </w:rPr>
      </w:pPr>
      <w:r w:rsidRPr="00150E20">
        <w:rPr>
          <w:color w:val="000000"/>
        </w:rPr>
        <w:tab/>
      </w:r>
      <w:r w:rsidRPr="00150E20">
        <w:rPr>
          <w:color w:val="000000"/>
        </w:rPr>
        <w:tab/>
        <w:t>Mass of body B = 490.0 g</w:t>
      </w:r>
    </w:p>
    <w:p w:rsidR="005273FF" w:rsidRPr="00150E20" w:rsidRDefault="005273FF" w:rsidP="005273FF">
      <w:pPr>
        <w:pStyle w:val="NoSpacing"/>
        <w:ind w:left="360"/>
        <w:rPr>
          <w:color w:val="000000"/>
        </w:rPr>
      </w:pPr>
      <w:r w:rsidRPr="00150E20">
        <w:rPr>
          <w:color w:val="000000"/>
        </w:rPr>
        <w:tab/>
      </w:r>
      <w:r w:rsidRPr="00150E20">
        <w:rPr>
          <w:color w:val="000000"/>
        </w:rPr>
        <w:tab/>
        <w:t>Distance travelled by A for 0.2 s before the collision = 10.1 cm</w:t>
      </w:r>
    </w:p>
    <w:p w:rsidR="005273FF" w:rsidRPr="00150E20" w:rsidRDefault="005273FF" w:rsidP="005273FF">
      <w:pPr>
        <w:pStyle w:val="NoSpacing"/>
        <w:ind w:left="360"/>
        <w:rPr>
          <w:color w:val="000000"/>
        </w:rPr>
      </w:pPr>
      <w:r w:rsidRPr="00150E20">
        <w:rPr>
          <w:color w:val="000000"/>
        </w:rPr>
        <w:tab/>
      </w:r>
      <w:r w:rsidRPr="00150E20">
        <w:rPr>
          <w:color w:val="000000"/>
        </w:rPr>
        <w:tab/>
        <w:t>Distance travelled by A and B together for 0.2 s after the collision = 5.1 cm</w:t>
      </w:r>
    </w:p>
    <w:p w:rsidR="005273FF" w:rsidRPr="00150E20" w:rsidRDefault="005273FF" w:rsidP="00C00ED7">
      <w:pPr>
        <w:pStyle w:val="NoSpacing"/>
        <w:numPr>
          <w:ilvl w:val="0"/>
          <w:numId w:val="71"/>
        </w:numPr>
      </w:pPr>
      <w:r w:rsidRPr="00150E20">
        <w:rPr>
          <w:color w:val="000000"/>
        </w:rPr>
        <w:t xml:space="preserve">Draw a diagram of the apparatus used in the experiment. </w:t>
      </w:r>
    </w:p>
    <w:p w:rsidR="005273FF" w:rsidRPr="00150E20" w:rsidRDefault="005273FF" w:rsidP="00C00ED7">
      <w:pPr>
        <w:pStyle w:val="NoSpacing"/>
        <w:numPr>
          <w:ilvl w:val="0"/>
          <w:numId w:val="71"/>
        </w:numPr>
      </w:pPr>
      <w:r w:rsidRPr="00150E20">
        <w:rPr>
          <w:color w:val="000000"/>
        </w:rPr>
        <w:t xml:space="preserve">Describe how the time interval of 0.2 s was measured. </w:t>
      </w:r>
    </w:p>
    <w:p w:rsidR="005273FF" w:rsidRPr="00150E20" w:rsidRDefault="005273FF" w:rsidP="00C00ED7">
      <w:pPr>
        <w:pStyle w:val="NoSpacing"/>
        <w:numPr>
          <w:ilvl w:val="0"/>
          <w:numId w:val="71"/>
        </w:numPr>
      </w:pPr>
      <w:r w:rsidRPr="00150E20">
        <w:rPr>
          <w:color w:val="000000"/>
        </w:rPr>
        <w:lastRenderedPageBreak/>
        <w:t>Using the data calculate the velocity of the body A before and after the collision.</w:t>
      </w:r>
    </w:p>
    <w:p w:rsidR="005273FF" w:rsidRPr="00150E20" w:rsidRDefault="005273FF" w:rsidP="00C00ED7">
      <w:pPr>
        <w:pStyle w:val="NoSpacing"/>
        <w:numPr>
          <w:ilvl w:val="0"/>
          <w:numId w:val="71"/>
        </w:numPr>
      </w:pPr>
      <w:r w:rsidRPr="00150E20">
        <w:rPr>
          <w:color w:val="000000"/>
        </w:rPr>
        <w:t xml:space="preserve">Show how the experiment verifies the principle of conservation of momentum. </w:t>
      </w:r>
    </w:p>
    <w:p w:rsidR="005273FF" w:rsidRPr="00150E20" w:rsidRDefault="005273FF" w:rsidP="00C00ED7">
      <w:pPr>
        <w:pStyle w:val="NoSpacing"/>
        <w:numPr>
          <w:ilvl w:val="0"/>
          <w:numId w:val="71"/>
        </w:numPr>
      </w:pPr>
      <w:r w:rsidRPr="00150E20">
        <w:rPr>
          <w:color w:val="000000"/>
        </w:rPr>
        <w:t xml:space="preserve">How were the effects of friction and gravity minimised in the experiment? </w:t>
      </w:r>
    </w:p>
    <w:p w:rsidR="005273FF" w:rsidRPr="005273FF" w:rsidRDefault="005273FF" w:rsidP="005273FF">
      <w:pPr>
        <w:sectPr w:rsidR="005273FF" w:rsidRPr="005273FF">
          <w:pgSz w:w="11907" w:h="16840"/>
          <w:pgMar w:top="1840" w:right="1220" w:bottom="280" w:left="1040" w:header="1484" w:footer="0" w:gutter="0"/>
          <w:cols w:space="720"/>
        </w:sectPr>
      </w:pPr>
    </w:p>
    <w:p w:rsidR="00326228" w:rsidRDefault="00FE730C" w:rsidP="003A4710">
      <w:pPr>
        <w:spacing w:before="1" w:line="180" w:lineRule="exact"/>
        <w:rPr>
          <w:sz w:val="20"/>
          <w:szCs w:val="20"/>
        </w:rPr>
      </w:pPr>
      <w:r>
        <w:rPr>
          <w:noProof/>
          <w:lang w:val="en-IE" w:eastAsia="en-IE"/>
        </w:rPr>
        <w:lastRenderedPageBreak/>
        <mc:AlternateContent>
          <mc:Choice Requires="wpg">
            <w:drawing>
              <wp:anchor distT="0" distB="0" distL="114300" distR="114300" simplePos="0" relativeHeight="251559424" behindDoc="1" locked="0" layoutInCell="1" allowOverlap="1">
                <wp:simplePos x="0" y="0"/>
                <wp:positionH relativeFrom="page">
                  <wp:posOffset>1976755</wp:posOffset>
                </wp:positionH>
                <wp:positionV relativeFrom="page">
                  <wp:posOffset>4690110</wp:posOffset>
                </wp:positionV>
                <wp:extent cx="77470" cy="1270"/>
                <wp:effectExtent l="14605" t="13335" r="12700" b="13970"/>
                <wp:wrapNone/>
                <wp:docPr id="491"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1270"/>
                          <a:chOff x="3113" y="7386"/>
                          <a:chExt cx="122" cy="2"/>
                        </a:xfrm>
                      </wpg:grpSpPr>
                      <wps:wsp>
                        <wps:cNvPr id="492" name="Freeform 373"/>
                        <wps:cNvSpPr>
                          <a:spLocks/>
                        </wps:cNvSpPr>
                        <wps:spPr bwMode="auto">
                          <a:xfrm>
                            <a:off x="3113" y="7386"/>
                            <a:ext cx="122" cy="2"/>
                          </a:xfrm>
                          <a:custGeom>
                            <a:avLst/>
                            <a:gdLst>
                              <a:gd name="T0" fmla="+- 0 3113 3113"/>
                              <a:gd name="T1" fmla="*/ T0 w 122"/>
                              <a:gd name="T2" fmla="+- 0 3235 3113"/>
                              <a:gd name="T3" fmla="*/ T2 w 122"/>
                            </a:gdLst>
                            <a:ahLst/>
                            <a:cxnLst>
                              <a:cxn ang="0">
                                <a:pos x="T1" y="0"/>
                              </a:cxn>
                              <a:cxn ang="0">
                                <a:pos x="T3" y="0"/>
                              </a:cxn>
                            </a:cxnLst>
                            <a:rect l="0" t="0" r="r" b="b"/>
                            <a:pathLst>
                              <a:path w="122">
                                <a:moveTo>
                                  <a:pt x="0" y="0"/>
                                </a:moveTo>
                                <a:lnTo>
                                  <a:pt x="12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DB922" id="Group 372" o:spid="_x0000_s1026" style="position:absolute;margin-left:155.65pt;margin-top:369.3pt;width:6.1pt;height:.1pt;z-index:-251757056;mso-position-horizontal-relative:page;mso-position-vertical-relative:page" coordorigin="3113,7386" coordsize="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">
                <v:shape id="Freeform 373" o:spid="_x0000_s1027" style="position:absolute;left:3113;top:7386;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" path="m,l122,e" filled="f" strokeweight="1.18pt">
                  <v:path arrowok="t" o:connecttype="custom" o:connectlocs="0,0;122,0" o:connectangles="0,0"/>
                </v:shape>
                <w10:wrap anchorx="page" anchory="page"/>
              </v:group>
            </w:pict>
          </mc:Fallback>
        </mc:AlternateContent>
      </w:r>
    </w:p>
    <w:p w:rsidR="00326228" w:rsidRDefault="004B6062" w:rsidP="005273FF">
      <w:pPr>
        <w:pStyle w:val="Heading2"/>
        <w:jc w:val="center"/>
      </w:pPr>
      <w:bookmarkStart w:id="42" w:name="Circular_Motion_SA"/>
      <w:bookmarkStart w:id="43" w:name="_Toc345780602"/>
      <w:bookmarkStart w:id="44" w:name="_Toc345790148"/>
      <w:bookmarkEnd w:id="42"/>
      <w:r>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1"/>
        </w:rPr>
        <w:t>C</w:t>
      </w:r>
      <w:r>
        <w:rPr>
          <w:spacing w:val="-2"/>
        </w:rPr>
        <w:t>i</w:t>
      </w:r>
      <w:r>
        <w:t>rc</w:t>
      </w:r>
      <w:r>
        <w:rPr>
          <w:spacing w:val="-1"/>
        </w:rPr>
        <w:t>u</w:t>
      </w:r>
      <w:r>
        <w:t>l</w:t>
      </w:r>
      <w:r>
        <w:rPr>
          <w:spacing w:val="-3"/>
        </w:rPr>
        <w:t>a</w:t>
      </w:r>
      <w:r>
        <w:t>r</w:t>
      </w:r>
      <w:r>
        <w:rPr>
          <w:spacing w:val="-1"/>
        </w:rPr>
        <w:t xml:space="preserve"> </w:t>
      </w:r>
      <w:r>
        <w:t>Motion</w:t>
      </w:r>
      <w:bookmarkEnd w:id="43"/>
      <w:bookmarkEnd w:id="44"/>
    </w:p>
    <w:p w:rsidR="00326228" w:rsidRDefault="00326228" w:rsidP="005273FF">
      <w:pPr>
        <w:pStyle w:val="Heading2"/>
        <w:jc w:val="center"/>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45" w:name="_Toc345757640"/>
      <w:bookmarkStart w:id="46" w:name="_Toc345780603"/>
      <w:bookmarkStart w:id="47" w:name="_Toc345789901"/>
      <w:bookmarkStart w:id="48" w:name="_Toc345790149"/>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45"/>
      <w:bookmarkEnd w:id="46"/>
      <w:bookmarkEnd w:id="47"/>
      <w:bookmarkEnd w:id="48"/>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60448"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48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487" name="Group 370"/>
                        <wpg:cNvGrpSpPr>
                          <a:grpSpLocks/>
                        </wpg:cNvGrpSpPr>
                        <wpg:grpSpPr bwMode="auto">
                          <a:xfrm>
                            <a:off x="8997" y="1614"/>
                            <a:ext cx="390" cy="389"/>
                            <a:chOff x="8997" y="1614"/>
                            <a:chExt cx="390" cy="389"/>
                          </a:xfrm>
                        </wpg:grpSpPr>
                        <wps:wsp>
                          <wps:cNvPr id="488" name="Freeform 371"/>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368"/>
                        <wpg:cNvGrpSpPr>
                          <a:grpSpLocks/>
                        </wpg:cNvGrpSpPr>
                        <wpg:grpSpPr bwMode="auto">
                          <a:xfrm>
                            <a:off x="8997" y="1614"/>
                            <a:ext cx="390" cy="389"/>
                            <a:chOff x="8997" y="1614"/>
                            <a:chExt cx="390" cy="389"/>
                          </a:xfrm>
                        </wpg:grpSpPr>
                        <wps:wsp>
                          <wps:cNvPr id="490" name="Freeform 369"/>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5BA2A" id="Group 367" o:spid="_x0000_s1026" style="position:absolute;margin-left:449.35pt;margin-top:80.2pt;width:20.5pt;height:20.45pt;z-index:-251756032;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">
                <v:group id="Group 370"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371"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68"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369"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61472"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48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482" name="Group 365"/>
                        <wpg:cNvGrpSpPr>
                          <a:grpSpLocks/>
                        </wpg:cNvGrpSpPr>
                        <wpg:grpSpPr bwMode="auto">
                          <a:xfrm>
                            <a:off x="7774" y="1616"/>
                            <a:ext cx="390" cy="389"/>
                            <a:chOff x="7774" y="1616"/>
                            <a:chExt cx="390" cy="389"/>
                          </a:xfrm>
                        </wpg:grpSpPr>
                        <wps:wsp>
                          <wps:cNvPr id="483" name="Freeform 366"/>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363"/>
                        <wpg:cNvGrpSpPr>
                          <a:grpSpLocks/>
                        </wpg:cNvGrpSpPr>
                        <wpg:grpSpPr bwMode="auto">
                          <a:xfrm>
                            <a:off x="7774" y="1616"/>
                            <a:ext cx="390" cy="389"/>
                            <a:chOff x="7774" y="1616"/>
                            <a:chExt cx="390" cy="389"/>
                          </a:xfrm>
                        </wpg:grpSpPr>
                        <wps:wsp>
                          <wps:cNvPr id="485" name="Freeform 364"/>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5D77BF" id="Group 362" o:spid="_x0000_s1026" style="position:absolute;margin-left:388.3pt;margin-top:80.4pt;width:20.25pt;height:20.2pt;z-index:-251755008;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">
                <v:group id="Group 365"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366"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63"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364"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62496"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47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477" name="Group 360"/>
                        <wpg:cNvGrpSpPr>
                          <a:grpSpLocks/>
                        </wpg:cNvGrpSpPr>
                        <wpg:grpSpPr bwMode="auto">
                          <a:xfrm>
                            <a:off x="10084" y="1614"/>
                            <a:ext cx="390" cy="389"/>
                            <a:chOff x="10084" y="1614"/>
                            <a:chExt cx="390" cy="389"/>
                          </a:xfrm>
                        </wpg:grpSpPr>
                        <wps:wsp>
                          <wps:cNvPr id="478" name="Freeform 361"/>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358"/>
                        <wpg:cNvGrpSpPr>
                          <a:grpSpLocks/>
                        </wpg:cNvGrpSpPr>
                        <wpg:grpSpPr bwMode="auto">
                          <a:xfrm>
                            <a:off x="10084" y="1614"/>
                            <a:ext cx="390" cy="389"/>
                            <a:chOff x="10084" y="1614"/>
                            <a:chExt cx="390" cy="389"/>
                          </a:xfrm>
                        </wpg:grpSpPr>
                        <wps:wsp>
                          <wps:cNvPr id="480" name="Freeform 359"/>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EBAFA" id="Group 357" o:spid="_x0000_s1026" style="position:absolute;margin-left:503.8pt;margin-top:80.35pt;width:20.25pt;height:20.2pt;z-index:-251753984;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">
                <v:group id="Group 360"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361"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58"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359"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4"/>
        <w:gridCol w:w="5386"/>
        <w:gridCol w:w="1145"/>
        <w:gridCol w:w="1063"/>
        <w:gridCol w:w="1010"/>
      </w:tblGrid>
      <w:tr w:rsidR="00326228">
        <w:trPr>
          <w:trHeight w:hRule="exact" w:val="1114"/>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tc>
        <w:tc>
          <w:tcPr>
            <w:tcW w:w="538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rsidTr="009B6721">
        <w:trPr>
          <w:trHeight w:hRule="exact" w:val="1151"/>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4" w:line="280" w:lineRule="exact"/>
              <w:rPr>
                <w:sz w:val="28"/>
                <w:szCs w:val="2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rsidP="009B6721">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now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angl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asu</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 xml:space="preserve">d in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adians 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p>
          <w:p w:rsidR="00326228" w:rsidRDefault="004B6062" w:rsidP="009B6721">
            <w:pPr>
              <w:pStyle w:val="TableParagraph"/>
              <w:ind w:left="1139"/>
              <w:rPr>
                <w:rFonts w:ascii="Cambria Math" w:eastAsia="Cambria Math" w:hAnsi="Cambria Math" w:cs="Cambria Math"/>
                <w:sz w:val="23"/>
                <w:szCs w:val="23"/>
              </w:rPr>
            </w:pPr>
            <w:r>
              <w:rPr>
                <w:rFonts w:ascii="Cambria Math" w:eastAsia="Cambria Math" w:hAnsi="Cambria Math" w:cs="Cambria Math"/>
                <w:sz w:val="23"/>
                <w:szCs w:val="23"/>
              </w:rPr>
              <w:t>𝒔</w:t>
            </w:r>
          </w:p>
          <w:p w:rsidR="00326228" w:rsidRDefault="004B6062" w:rsidP="009B6721">
            <w:pPr>
              <w:pStyle w:val="TableParagraph"/>
              <w:tabs>
                <w:tab w:val="left" w:pos="754"/>
                <w:tab w:val="left" w:pos="1338"/>
              </w:tabs>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z w:val="24"/>
                <w:szCs w:val="24"/>
              </w:rPr>
              <w:tab/>
              <w:t>θ</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 xml:space="preserve">and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θ</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ω</w:t>
            </w:r>
            <w:r>
              <w:rPr>
                <w:rFonts w:ascii="Times New Roman" w:eastAsia="Times New Roman" w:hAnsi="Times New Roman" w:cs="Times New Roman"/>
                <w:b/>
                <w:bCs/>
                <w:sz w:val="24"/>
                <w:szCs w:val="24"/>
              </w:rPr>
              <w:t>t</w:t>
            </w:r>
          </w:p>
          <w:p w:rsidR="00326228" w:rsidRDefault="004B6062" w:rsidP="009B6721">
            <w:pPr>
              <w:pStyle w:val="TableParagraph"/>
              <w:ind w:left="1136"/>
              <w:rPr>
                <w:rFonts w:ascii="Cambria Math" w:eastAsia="Cambria Math" w:hAnsi="Cambria Math" w:cs="Cambria Math"/>
                <w:sz w:val="23"/>
                <w:szCs w:val="23"/>
              </w:rPr>
            </w:pPr>
            <w:r>
              <w:rPr>
                <w:rFonts w:ascii="Cambria Math" w:eastAsia="Cambria Math" w:hAnsi="Cambria Math" w:cs="Cambria Math"/>
                <w:sz w:val="23"/>
                <w:szCs w:val="23"/>
              </w:rPr>
              <w:t>𝒓</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ce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ip</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angular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ω</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ce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ip</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al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line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on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ip</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rce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nds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9"/>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ω</w:t>
            </w:r>
            <w:r>
              <w:rPr>
                <w:rFonts w:ascii="Times New Roman" w:eastAsia="Times New Roman" w:hAnsi="Times New Roman" w:cs="Times New Roman"/>
                <w:b/>
                <w:bCs/>
                <w:position w:val="11"/>
                <w:sz w:val="16"/>
                <w:szCs w:val="16"/>
              </w:rPr>
              <w:t>2</w:t>
            </w:r>
            <w:r>
              <w:rPr>
                <w:rFonts w:ascii="Times New Roman" w:eastAsia="Times New Roman" w:hAnsi="Times New Roman" w:cs="Times New Roman"/>
                <w:b/>
                <w:bCs/>
                <w:spacing w:val="18"/>
                <w:position w:val="11"/>
                <w:sz w:val="16"/>
                <w:szCs w:val="16"/>
              </w:rPr>
              <w:t xml:space="preserve"> </w:t>
            </w:r>
            <w:r>
              <w:rPr>
                <w:rFonts w:ascii="Times New Roman" w:eastAsia="Times New Roman" w:hAnsi="Times New Roman" w:cs="Times New Roman"/>
                <w:b/>
                <w:bCs/>
                <w:sz w:val="24"/>
                <w:szCs w:val="24"/>
              </w:rPr>
              <w:t>and 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ω</w:t>
            </w:r>
            <w:r>
              <w:rPr>
                <w:rFonts w:ascii="Times New Roman" w:eastAsia="Times New Roman" w:hAnsi="Times New Roman" w:cs="Times New Roman"/>
                <w:b/>
                <w:bCs/>
                <w:position w:val="11"/>
                <w:sz w:val="16"/>
                <w:szCs w:val="16"/>
              </w:rPr>
              <w:t>2</w:t>
            </w:r>
            <w:r>
              <w:rPr>
                <w:rFonts w:ascii="Times New Roman" w:eastAsia="Times New Roman" w:hAnsi="Times New Roman" w:cs="Times New Roman"/>
                <w:b/>
                <w:bCs/>
                <w:spacing w:val="18"/>
                <w:position w:val="11"/>
                <w:sz w:val="16"/>
                <w:szCs w:val="16"/>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5273FF" w:rsidRDefault="005273FF"/>
    <w:p w:rsidR="005273FF" w:rsidRDefault="005273FF" w:rsidP="005273FF">
      <w:pPr>
        <w:pStyle w:val="Heading3"/>
      </w:pPr>
      <w:bookmarkStart w:id="49" w:name="_Toc345780604"/>
      <w:bookmarkStart w:id="50" w:name="_Toc345790150"/>
      <w:r>
        <w:t>Past Exam Questions:</w:t>
      </w:r>
      <w:bookmarkEnd w:id="49"/>
      <w:bookmarkEnd w:id="50"/>
    </w:p>
    <w:p w:rsidR="005273FF" w:rsidRDefault="005273FF" w:rsidP="005273FF"/>
    <w:p w:rsidR="001B001B" w:rsidRPr="009E3458" w:rsidRDefault="001B001B" w:rsidP="00C00ED7">
      <w:pPr>
        <w:pStyle w:val="NoSpacing"/>
        <w:numPr>
          <w:ilvl w:val="0"/>
          <w:numId w:val="97"/>
        </w:numPr>
        <w:rPr>
          <w:color w:val="000000"/>
        </w:rPr>
      </w:pPr>
      <w:r w:rsidRPr="009E3458">
        <w:rPr>
          <w:color w:val="000000"/>
        </w:rPr>
        <w:t xml:space="preserve">Define angular velocity. </w:t>
      </w:r>
    </w:p>
    <w:p w:rsidR="001B001B" w:rsidRPr="008C0BFF" w:rsidRDefault="001B001B" w:rsidP="001B001B">
      <w:pPr>
        <w:pStyle w:val="NoSpacing"/>
        <w:ind w:left="360"/>
        <w:rPr>
          <w:color w:val="000000"/>
        </w:rPr>
      </w:pPr>
    </w:p>
    <w:p w:rsidR="001B001B" w:rsidRPr="008C0BFF" w:rsidRDefault="001B001B" w:rsidP="00C00ED7">
      <w:pPr>
        <w:pStyle w:val="NoSpacing"/>
        <w:numPr>
          <w:ilvl w:val="0"/>
          <w:numId w:val="97"/>
        </w:numPr>
        <w:rPr>
          <w:color w:val="000000"/>
        </w:rPr>
      </w:pPr>
      <w:r w:rsidRPr="008C0BFF">
        <w:rPr>
          <w:color w:val="000000"/>
        </w:rPr>
        <w:t xml:space="preserve">Derive the relationship between the velocity of a particle travelling in uniform circular motion and its angular velocity. </w:t>
      </w:r>
      <w:r w:rsidRPr="008C0BFF">
        <w:tab/>
      </w:r>
    </w:p>
    <w:p w:rsidR="001B001B" w:rsidRPr="008C0BFF" w:rsidRDefault="001B001B" w:rsidP="001B001B">
      <w:pPr>
        <w:pStyle w:val="NoSpacing"/>
        <w:ind w:left="360"/>
        <w:rPr>
          <w:color w:val="000000"/>
        </w:rPr>
      </w:pPr>
    </w:p>
    <w:p w:rsidR="001B001B" w:rsidRPr="009E3458" w:rsidRDefault="001B001B" w:rsidP="00C00ED7">
      <w:pPr>
        <w:pStyle w:val="NoSpacing"/>
        <w:numPr>
          <w:ilvl w:val="0"/>
          <w:numId w:val="97"/>
        </w:numPr>
      </w:pPr>
      <w:r w:rsidRPr="009E3458">
        <w:t>A particle travels at a constant speed of 10 m s</w:t>
      </w:r>
      <w:r w:rsidRPr="009E3458">
        <w:rPr>
          <w:vertAlign w:val="superscript"/>
        </w:rPr>
        <w:t>-1</w:t>
      </w:r>
      <w:r w:rsidRPr="009E3458">
        <w:rPr>
          <w:position w:val="10"/>
          <w:vertAlign w:val="superscript"/>
        </w:rPr>
        <w:t xml:space="preserve"> </w:t>
      </w:r>
      <w:r w:rsidRPr="009E3458">
        <w:t xml:space="preserve">in a circle of radius 2 m. What is its angular velocity? </w:t>
      </w:r>
    </w:p>
    <w:p w:rsidR="001B001B" w:rsidRPr="008C0BFF" w:rsidRDefault="001B001B" w:rsidP="001B001B">
      <w:pPr>
        <w:pStyle w:val="NoSpacing"/>
        <w:ind w:left="360"/>
      </w:pPr>
    </w:p>
    <w:p w:rsidR="001B001B" w:rsidRPr="008C0BFF" w:rsidRDefault="001B001B" w:rsidP="00C00ED7">
      <w:pPr>
        <w:pStyle w:val="NoSpacing"/>
        <w:numPr>
          <w:ilvl w:val="0"/>
          <w:numId w:val="97"/>
        </w:numPr>
        <w:rPr>
          <w:color w:val="000000"/>
        </w:rPr>
      </w:pPr>
    </w:p>
    <w:p w:rsidR="001B001B" w:rsidRPr="008C0BFF" w:rsidRDefault="001B001B" w:rsidP="00C00ED7">
      <w:pPr>
        <w:pStyle w:val="NoSpacing"/>
        <w:numPr>
          <w:ilvl w:val="0"/>
          <w:numId w:val="96"/>
        </w:numPr>
        <w:rPr>
          <w:color w:val="000000"/>
        </w:rPr>
      </w:pPr>
      <w:r w:rsidRPr="008C0BFF">
        <w:rPr>
          <w:color w:val="000000"/>
        </w:rPr>
        <w:t>A student swings a ball in a circle of radius 70 cm in the vertical plane as shown. The angular velocity of the ball is 10 rad s</w:t>
      </w:r>
      <w:r w:rsidRPr="008C0BFF">
        <w:rPr>
          <w:color w:val="000000"/>
          <w:vertAlign w:val="superscript"/>
        </w:rPr>
        <w:t>–1</w:t>
      </w:r>
      <w:r w:rsidRPr="008C0BFF">
        <w:rPr>
          <w:color w:val="000000"/>
        </w:rPr>
        <w:t xml:space="preserve">. What is the velocity of the ball? </w:t>
      </w:r>
    </w:p>
    <w:p w:rsidR="001B001B" w:rsidRPr="008C0BFF" w:rsidRDefault="001B001B" w:rsidP="00C00ED7">
      <w:pPr>
        <w:pStyle w:val="NoSpacing"/>
        <w:numPr>
          <w:ilvl w:val="0"/>
          <w:numId w:val="96"/>
        </w:numPr>
        <w:rPr>
          <w:color w:val="000000"/>
        </w:rPr>
      </w:pPr>
      <w:r w:rsidRPr="008C0BFF">
        <w:rPr>
          <w:color w:val="000000"/>
        </w:rPr>
        <w:t xml:space="preserve">How long does the ball take to complete one revolution? </w:t>
      </w:r>
    </w:p>
    <w:p w:rsidR="001B001B" w:rsidRPr="008C0BFF" w:rsidRDefault="001B001B" w:rsidP="001B001B">
      <w:pPr>
        <w:pStyle w:val="NoSpacing"/>
      </w:pPr>
    </w:p>
    <w:p w:rsidR="001B001B" w:rsidRPr="009E3458" w:rsidRDefault="001B001B" w:rsidP="00C00ED7">
      <w:pPr>
        <w:pStyle w:val="NoSpacing"/>
        <w:numPr>
          <w:ilvl w:val="0"/>
          <w:numId w:val="97"/>
        </w:numPr>
        <w:rPr>
          <w:color w:val="000000"/>
        </w:rPr>
      </w:pPr>
      <w:r w:rsidRPr="009E3458">
        <w:rPr>
          <w:color w:val="000000"/>
        </w:rPr>
        <w:t>Define centripetal force.</w:t>
      </w:r>
    </w:p>
    <w:p w:rsidR="001B001B" w:rsidRPr="008C0BFF" w:rsidRDefault="001B001B" w:rsidP="001B001B">
      <w:pPr>
        <w:pStyle w:val="NoSpacing"/>
      </w:pPr>
    </w:p>
    <w:p w:rsidR="001B001B" w:rsidRPr="009E3458" w:rsidRDefault="001B001B" w:rsidP="00C00ED7">
      <w:pPr>
        <w:pStyle w:val="NoSpacing"/>
        <w:numPr>
          <w:ilvl w:val="0"/>
          <w:numId w:val="97"/>
        </w:numPr>
      </w:pPr>
      <w:r w:rsidRPr="009E3458">
        <w:t xml:space="preserve">Give an expression for centripetal force. </w:t>
      </w:r>
    </w:p>
    <w:p w:rsidR="001B001B" w:rsidRPr="008C0BFF" w:rsidRDefault="001B001B" w:rsidP="001B001B">
      <w:pPr>
        <w:pStyle w:val="NoSpacing"/>
      </w:pPr>
    </w:p>
    <w:p w:rsidR="001B001B" w:rsidRPr="008C0BFF" w:rsidRDefault="001B001B" w:rsidP="00C00ED7">
      <w:pPr>
        <w:pStyle w:val="NoSpacing"/>
        <w:numPr>
          <w:ilvl w:val="0"/>
          <w:numId w:val="97"/>
        </w:numPr>
      </w:pPr>
    </w:p>
    <w:p w:rsidR="001B001B" w:rsidRPr="008C0BFF" w:rsidRDefault="001B001B" w:rsidP="00C00ED7">
      <w:pPr>
        <w:pStyle w:val="NoSpacing"/>
        <w:numPr>
          <w:ilvl w:val="0"/>
          <w:numId w:val="95"/>
        </w:numPr>
      </w:pPr>
      <w:r w:rsidRPr="008C0BFF">
        <w:t>Centripetal force is required to keep the earth moving around the sun.</w:t>
      </w:r>
    </w:p>
    <w:p w:rsidR="001B001B" w:rsidRPr="008C0BFF" w:rsidRDefault="001B001B" w:rsidP="001B001B">
      <w:pPr>
        <w:pStyle w:val="NoSpacing"/>
        <w:ind w:left="360"/>
      </w:pPr>
      <w:r w:rsidRPr="008C0BFF">
        <w:t>What provides this centripetal force?</w:t>
      </w:r>
    </w:p>
    <w:p w:rsidR="001B001B" w:rsidRPr="008C0BFF" w:rsidRDefault="001B001B" w:rsidP="00C00ED7">
      <w:pPr>
        <w:pStyle w:val="NoSpacing"/>
        <w:numPr>
          <w:ilvl w:val="0"/>
          <w:numId w:val="95"/>
        </w:numPr>
      </w:pPr>
      <w:r w:rsidRPr="008C0BFF">
        <w:t>In what direction does this centripetal force act?</w:t>
      </w:r>
    </w:p>
    <w:p w:rsidR="001B001B" w:rsidRPr="008C0BFF" w:rsidRDefault="001B001B" w:rsidP="001B001B">
      <w:pPr>
        <w:pStyle w:val="NoSpacing"/>
        <w:ind w:left="360"/>
        <w:rPr>
          <w:bCs/>
        </w:rPr>
      </w:pPr>
    </w:p>
    <w:p w:rsidR="001B001B" w:rsidRPr="009E3458" w:rsidRDefault="001B001B" w:rsidP="00C00ED7">
      <w:pPr>
        <w:pStyle w:val="NoSpacing"/>
        <w:numPr>
          <w:ilvl w:val="0"/>
          <w:numId w:val="97"/>
        </w:numPr>
        <w:rPr>
          <w:lang w:eastAsia="en-IE"/>
        </w:rPr>
      </w:pPr>
      <w:r w:rsidRPr="009E3458">
        <w:rPr>
          <w:lang w:eastAsia="en-IE"/>
        </w:rPr>
        <w:t>A skateboarder of mass 70 kg maintains a speed of 10.5 m s</w:t>
      </w:r>
      <w:r w:rsidRPr="009E3458">
        <w:rPr>
          <w:vertAlign w:val="superscript"/>
          <w:lang w:eastAsia="en-IE"/>
        </w:rPr>
        <w:t>–1</w:t>
      </w:r>
      <w:r w:rsidRPr="009E3458">
        <w:rPr>
          <w:lang w:eastAsia="en-IE"/>
        </w:rPr>
        <w:t xml:space="preserve"> until he enters a circular ramp of radius 10 m.</w:t>
      </w:r>
    </w:p>
    <w:p w:rsidR="001B001B" w:rsidRPr="008C0BFF" w:rsidRDefault="001B001B" w:rsidP="001B001B">
      <w:pPr>
        <w:pStyle w:val="NoSpacing"/>
        <w:ind w:left="360"/>
        <w:rPr>
          <w:lang w:eastAsia="en-IE"/>
        </w:rPr>
      </w:pPr>
      <w:r w:rsidRPr="008C0BFF">
        <w:rPr>
          <w:lang w:eastAsia="en-IE"/>
        </w:rPr>
        <w:t>What is the initial centripetal force acting on him?</w:t>
      </w:r>
    </w:p>
    <w:p w:rsidR="001B001B" w:rsidRPr="008C0BFF" w:rsidRDefault="001B001B" w:rsidP="001B001B">
      <w:pPr>
        <w:pStyle w:val="NoSpacing"/>
        <w:ind w:left="360"/>
      </w:pPr>
    </w:p>
    <w:p w:rsidR="001B001B" w:rsidRPr="009E3458" w:rsidRDefault="001B001B" w:rsidP="00C00ED7">
      <w:pPr>
        <w:pStyle w:val="NoSpacing"/>
        <w:numPr>
          <w:ilvl w:val="0"/>
          <w:numId w:val="97"/>
        </w:numPr>
      </w:pPr>
      <w:r w:rsidRPr="009E3458">
        <w:t>The earth has a speed of 3.0 × 10</w:t>
      </w:r>
      <w:r w:rsidRPr="009E3458">
        <w:rPr>
          <w:vertAlign w:val="superscript"/>
        </w:rPr>
        <w:t>4</w:t>
      </w:r>
      <w:r w:rsidRPr="009E3458">
        <w:t xml:space="preserve"> m s</w:t>
      </w:r>
      <w:r w:rsidRPr="009E3458">
        <w:rPr>
          <w:vertAlign w:val="superscript"/>
        </w:rPr>
        <w:t>–1</w:t>
      </w:r>
      <w:r w:rsidRPr="009E3458">
        <w:t xml:space="preserve"> as it orbits the sun. </w:t>
      </w:r>
    </w:p>
    <w:p w:rsidR="001B001B" w:rsidRPr="008C0BFF" w:rsidRDefault="001B001B" w:rsidP="001B001B">
      <w:pPr>
        <w:pStyle w:val="NoSpacing"/>
        <w:ind w:left="360"/>
      </w:pPr>
      <w:r w:rsidRPr="008C0BFF">
        <w:t>The distance between the earth and the sun is 1.5 × 10</w:t>
      </w:r>
      <w:r w:rsidRPr="008C0BFF">
        <w:rPr>
          <w:vertAlign w:val="superscript"/>
        </w:rPr>
        <w:t>11</w:t>
      </w:r>
      <w:r w:rsidRPr="008C0BFF">
        <w:t xml:space="preserve"> m. Calculate the mass of the sun. </w:t>
      </w:r>
    </w:p>
    <w:p w:rsidR="001B001B" w:rsidRPr="008C0BFF" w:rsidRDefault="001B001B" w:rsidP="001B001B">
      <w:pPr>
        <w:pStyle w:val="NoSpacing"/>
        <w:ind w:left="360"/>
        <w:rPr>
          <w:bCs/>
          <w:color w:val="000000"/>
        </w:rPr>
      </w:pPr>
    </w:p>
    <w:p w:rsidR="001B001B" w:rsidRPr="009E3458" w:rsidRDefault="001B001B" w:rsidP="00C00ED7">
      <w:pPr>
        <w:pStyle w:val="NoSpacing"/>
        <w:numPr>
          <w:ilvl w:val="0"/>
          <w:numId w:val="97"/>
        </w:numPr>
        <w:rPr>
          <w:lang w:eastAsia="en-IE"/>
        </w:rPr>
      </w:pPr>
      <w:r w:rsidRPr="009E3458">
        <w:rPr>
          <w:lang w:eastAsia="en-IE"/>
        </w:rPr>
        <w:t xml:space="preserve">The moon orbits the earth. What is the relationship between the period of the moon and the radius of its orbit? </w:t>
      </w:r>
    </w:p>
    <w:p w:rsidR="001B001B" w:rsidRDefault="001B001B" w:rsidP="001B001B">
      <w:pPr>
        <w:pStyle w:val="NoSpacing"/>
        <w:ind w:left="360"/>
        <w:rPr>
          <w:bCs/>
        </w:rPr>
      </w:pPr>
    </w:p>
    <w:p w:rsidR="001B001B" w:rsidRPr="008C0BFF" w:rsidRDefault="001B001B" w:rsidP="00C00ED7">
      <w:pPr>
        <w:pStyle w:val="NoSpacing"/>
        <w:numPr>
          <w:ilvl w:val="0"/>
          <w:numId w:val="97"/>
        </w:numPr>
        <w:rPr>
          <w:bCs/>
        </w:rPr>
      </w:pPr>
      <w:r w:rsidRPr="008C0BFF">
        <w:rPr>
          <w:bCs/>
        </w:rPr>
        <w:t>Derive the relationship between the period of the ISS, the radius of its orbit and the mass of the earth.</w:t>
      </w:r>
    </w:p>
    <w:p w:rsidR="001B001B" w:rsidRPr="008C0BFF" w:rsidRDefault="001B001B" w:rsidP="001B001B">
      <w:pPr>
        <w:pStyle w:val="NoSpacing"/>
        <w:ind w:left="360"/>
        <w:rPr>
          <w:bCs/>
        </w:rPr>
      </w:pPr>
    </w:p>
    <w:p w:rsidR="001B001B" w:rsidRPr="009E3458" w:rsidRDefault="00AB09B0" w:rsidP="00AB09B0">
      <w:pPr>
        <w:pStyle w:val="NoSpacing"/>
        <w:rPr>
          <w:color w:val="000000"/>
        </w:rPr>
      </w:pPr>
      <w:r>
        <w:rPr>
          <w:color w:val="000000"/>
        </w:rPr>
        <w:t xml:space="preserve">12. </w:t>
      </w:r>
      <w:r w:rsidR="001B001B" w:rsidRPr="009E3458">
        <w:rPr>
          <w:color w:val="000000"/>
        </w:rPr>
        <w:t xml:space="preserve">A satellite is in a circular orbit around the planet Saturn. </w:t>
      </w:r>
    </w:p>
    <w:p w:rsidR="001B001B" w:rsidRPr="008C0BFF" w:rsidRDefault="001B001B" w:rsidP="001B001B">
      <w:pPr>
        <w:pStyle w:val="NoSpacing"/>
        <w:ind w:left="360"/>
        <w:rPr>
          <w:color w:val="000000"/>
        </w:rPr>
      </w:pPr>
      <w:r w:rsidRPr="008C0BFF">
        <w:rPr>
          <w:color w:val="000000"/>
        </w:rPr>
        <w:t xml:space="preserve">The period of the satellite is 380 hours. Calculate the radius of the satellite’s orbit around Saturn. </w:t>
      </w:r>
    </w:p>
    <w:p w:rsidR="001B001B" w:rsidRPr="008C0BFF" w:rsidRDefault="001B001B" w:rsidP="001B001B">
      <w:pPr>
        <w:pStyle w:val="NoSpacing"/>
        <w:ind w:left="360"/>
        <w:rPr>
          <w:bCs/>
        </w:rPr>
      </w:pPr>
    </w:p>
    <w:p w:rsidR="001B001B" w:rsidRPr="009E3458" w:rsidRDefault="00AB09B0" w:rsidP="00AB09B0">
      <w:pPr>
        <w:pStyle w:val="NoSpacing"/>
        <w:rPr>
          <w:lang w:val="en-IE" w:eastAsia="en-IE"/>
        </w:rPr>
      </w:pPr>
      <w:r>
        <w:rPr>
          <w:lang w:val="en-IE" w:eastAsia="en-IE"/>
        </w:rPr>
        <w:t xml:space="preserve">13. </w:t>
      </w:r>
      <w:r w:rsidR="001B001B" w:rsidRPr="009E3458">
        <w:rPr>
          <w:lang w:val="en-IE" w:eastAsia="en-IE"/>
        </w:rPr>
        <w:t>The international space station (ISS) moves in a circular orbit around the equator at a height of 400 km.</w:t>
      </w:r>
    </w:p>
    <w:p w:rsidR="001B001B" w:rsidRPr="008C0BFF" w:rsidRDefault="001B001B" w:rsidP="00C00ED7">
      <w:pPr>
        <w:pStyle w:val="NoSpacing"/>
        <w:numPr>
          <w:ilvl w:val="0"/>
          <w:numId w:val="81"/>
        </w:numPr>
        <w:rPr>
          <w:lang w:val="en-IE" w:eastAsia="en-IE"/>
        </w:rPr>
      </w:pPr>
      <w:r w:rsidRPr="008C0BFF">
        <w:rPr>
          <w:bCs/>
        </w:rPr>
        <w:t>Calculate the period of an orbit of the ISS.</w:t>
      </w:r>
    </w:p>
    <w:p w:rsidR="001B001B" w:rsidRPr="008C0BFF" w:rsidRDefault="001B001B" w:rsidP="00C00ED7">
      <w:pPr>
        <w:pStyle w:val="NoSpacing"/>
        <w:numPr>
          <w:ilvl w:val="0"/>
          <w:numId w:val="81"/>
        </w:numPr>
      </w:pPr>
      <w:r w:rsidRPr="008C0BFF">
        <w:rPr>
          <w:bCs/>
        </w:rPr>
        <w:t xml:space="preserve">After an orbit, the ISS will be above a different point on the earth’s surface. Explain why. </w:t>
      </w:r>
    </w:p>
    <w:p w:rsidR="001B001B" w:rsidRPr="008C0BFF" w:rsidRDefault="001B001B" w:rsidP="00C00ED7">
      <w:pPr>
        <w:pStyle w:val="NoSpacing"/>
        <w:numPr>
          <w:ilvl w:val="0"/>
          <w:numId w:val="81"/>
        </w:numPr>
      </w:pPr>
      <w:r w:rsidRPr="008C0BFF">
        <w:rPr>
          <w:bCs/>
        </w:rPr>
        <w:t xml:space="preserve">How many times does an astronaut on the ISS see the sun rise in a 24 hour period? </w:t>
      </w:r>
    </w:p>
    <w:p w:rsidR="001B001B" w:rsidRDefault="001B001B" w:rsidP="001B001B"/>
    <w:p w:rsidR="005273FF" w:rsidRPr="005273FF" w:rsidRDefault="005273FF" w:rsidP="005273FF">
      <w:pPr>
        <w:sectPr w:rsidR="005273FF" w:rsidRPr="005273FF">
          <w:pgSz w:w="11907" w:h="16840"/>
          <w:pgMar w:top="1840" w:right="1220" w:bottom="280" w:left="1040" w:header="1484" w:footer="0" w:gutter="0"/>
          <w:cols w:space="720"/>
        </w:sectPr>
      </w:pPr>
    </w:p>
    <w:p w:rsidR="00326228" w:rsidRDefault="00FE730C" w:rsidP="00DB554E">
      <w:pPr>
        <w:spacing w:before="1" w:line="180" w:lineRule="exact"/>
        <w:rPr>
          <w:sz w:val="20"/>
          <w:szCs w:val="20"/>
        </w:rPr>
      </w:pPr>
      <w:r>
        <w:rPr>
          <w:noProof/>
          <w:lang w:val="en-IE" w:eastAsia="en-IE"/>
        </w:rPr>
        <w:lastRenderedPageBreak/>
        <mc:AlternateContent>
          <mc:Choice Requires="wpg">
            <w:drawing>
              <wp:anchor distT="0" distB="0" distL="114300" distR="114300" simplePos="0" relativeHeight="251563520" behindDoc="1" locked="0" layoutInCell="1" allowOverlap="1">
                <wp:simplePos x="0" y="0"/>
                <wp:positionH relativeFrom="page">
                  <wp:posOffset>2258695</wp:posOffset>
                </wp:positionH>
                <wp:positionV relativeFrom="page">
                  <wp:posOffset>5427980</wp:posOffset>
                </wp:positionV>
                <wp:extent cx="397510" cy="1270"/>
                <wp:effectExtent l="10795" t="8255" r="10795" b="9525"/>
                <wp:wrapNone/>
                <wp:docPr id="47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1270"/>
                          <a:chOff x="3557" y="8548"/>
                          <a:chExt cx="626" cy="2"/>
                        </a:xfrm>
                      </wpg:grpSpPr>
                      <wps:wsp>
                        <wps:cNvPr id="475" name="Freeform 356"/>
                        <wps:cNvSpPr>
                          <a:spLocks/>
                        </wps:cNvSpPr>
                        <wps:spPr bwMode="auto">
                          <a:xfrm>
                            <a:off x="3557" y="8548"/>
                            <a:ext cx="626" cy="2"/>
                          </a:xfrm>
                          <a:custGeom>
                            <a:avLst/>
                            <a:gdLst>
                              <a:gd name="T0" fmla="+- 0 3557 3557"/>
                              <a:gd name="T1" fmla="*/ T0 w 626"/>
                              <a:gd name="T2" fmla="+- 0 4183 3557"/>
                              <a:gd name="T3" fmla="*/ T2 w 626"/>
                            </a:gdLst>
                            <a:ahLst/>
                            <a:cxnLst>
                              <a:cxn ang="0">
                                <a:pos x="T1" y="0"/>
                              </a:cxn>
                              <a:cxn ang="0">
                                <a:pos x="T3" y="0"/>
                              </a:cxn>
                            </a:cxnLst>
                            <a:rect l="0" t="0" r="r" b="b"/>
                            <a:pathLst>
                              <a:path w="626">
                                <a:moveTo>
                                  <a:pt x="0" y="0"/>
                                </a:moveTo>
                                <a:lnTo>
                                  <a:pt x="626"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DC55A" id="Group 355" o:spid="_x0000_s1026" style="position:absolute;margin-left:177.85pt;margin-top:427.4pt;width:31.3pt;height:.1pt;z-index:-251752960;mso-position-horizontal-relative:page;mso-position-vertical-relative:page" coordorigin="3557,8548" coordsize="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">
                <v:shape id="Freeform 356" o:spid="_x0000_s1027" style="position:absolute;left:3557;top:8548;width:626;height: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" path="m,l626,e" filled="f" strokeweight=".33197mm">
                  <v:path arrowok="t" o:connecttype="custom" o:connectlocs="0,0;626,0" o:connectangles="0,0"/>
                </v:shape>
                <w10:wrap anchorx="page" anchory="page"/>
              </v:group>
            </w:pict>
          </mc:Fallback>
        </mc:AlternateContent>
      </w:r>
      <w:r>
        <w:rPr>
          <w:noProof/>
          <w:lang w:val="en-IE" w:eastAsia="en-IE"/>
        </w:rPr>
        <mc:AlternateContent>
          <mc:Choice Requires="wpg">
            <w:drawing>
              <wp:anchor distT="0" distB="0" distL="114300" distR="114300" simplePos="0" relativeHeight="251564544" behindDoc="1" locked="0" layoutInCell="1" allowOverlap="1">
                <wp:simplePos x="0" y="0"/>
                <wp:positionH relativeFrom="page">
                  <wp:posOffset>2831465</wp:posOffset>
                </wp:positionH>
                <wp:positionV relativeFrom="page">
                  <wp:posOffset>5723255</wp:posOffset>
                </wp:positionV>
                <wp:extent cx="172085" cy="1270"/>
                <wp:effectExtent l="12065" t="8255" r="6350" b="9525"/>
                <wp:wrapNone/>
                <wp:docPr id="47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1270"/>
                          <a:chOff x="4459" y="9013"/>
                          <a:chExt cx="271" cy="2"/>
                        </a:xfrm>
                      </wpg:grpSpPr>
                      <wps:wsp>
                        <wps:cNvPr id="473" name="Freeform 354"/>
                        <wps:cNvSpPr>
                          <a:spLocks/>
                        </wps:cNvSpPr>
                        <wps:spPr bwMode="auto">
                          <a:xfrm>
                            <a:off x="4459" y="9013"/>
                            <a:ext cx="271" cy="2"/>
                          </a:xfrm>
                          <a:custGeom>
                            <a:avLst/>
                            <a:gdLst>
                              <a:gd name="T0" fmla="+- 0 4459 4459"/>
                              <a:gd name="T1" fmla="*/ T0 w 271"/>
                              <a:gd name="T2" fmla="+- 0 4730 4459"/>
                              <a:gd name="T3" fmla="*/ T2 w 271"/>
                            </a:gdLst>
                            <a:ahLst/>
                            <a:cxnLst>
                              <a:cxn ang="0">
                                <a:pos x="T1" y="0"/>
                              </a:cxn>
                              <a:cxn ang="0">
                                <a:pos x="T3" y="0"/>
                              </a:cxn>
                            </a:cxnLst>
                            <a:rect l="0" t="0" r="r" b="b"/>
                            <a:pathLst>
                              <a:path w="271">
                                <a:moveTo>
                                  <a:pt x="0" y="0"/>
                                </a:moveTo>
                                <a:lnTo>
                                  <a:pt x="27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E567C" id="Group 353" o:spid="_x0000_s1026" style="position:absolute;margin-left:222.95pt;margin-top:450.65pt;width:13.55pt;height:.1pt;z-index:-251751936;mso-position-horizontal-relative:page;mso-position-vertical-relative:page" coordorigin="4459,9013" coordsize="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">
                <v:shape id="Freeform 354" o:spid="_x0000_s1027" style="position:absolute;left:4459;top:9013;width:271;height: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" path="m,l271,e" filled="f" strokeweight=".94pt">
                  <v:path arrowok="t" o:connecttype="custom" o:connectlocs="0,0;271,0" o:connectangles="0,0"/>
                </v:shape>
                <w10:wrap anchorx="page" anchory="page"/>
              </v:group>
            </w:pict>
          </mc:Fallback>
        </mc:AlternateContent>
      </w:r>
    </w:p>
    <w:p w:rsidR="00326228" w:rsidRDefault="004B6062" w:rsidP="005273FF">
      <w:pPr>
        <w:pStyle w:val="Heading2"/>
        <w:jc w:val="center"/>
      </w:pPr>
      <w:bookmarkStart w:id="51" w:name="Gravity_SA"/>
      <w:bookmarkStart w:id="52" w:name="_Toc345780605"/>
      <w:bookmarkStart w:id="53" w:name="_Toc345790151"/>
      <w:bookmarkEnd w:id="51"/>
      <w:r>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Grav</w:t>
      </w:r>
      <w:r>
        <w:rPr>
          <w:spacing w:val="-2"/>
        </w:rPr>
        <w:t>i</w:t>
      </w:r>
      <w:r>
        <w:rPr>
          <w:spacing w:val="-3"/>
        </w:rPr>
        <w:t>t</w:t>
      </w:r>
      <w:r>
        <w:t>y</w:t>
      </w:r>
      <w:bookmarkEnd w:id="52"/>
      <w:bookmarkEnd w:id="53"/>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54" w:name="_Toc345757642"/>
      <w:bookmarkStart w:id="55" w:name="_Toc345780606"/>
      <w:bookmarkStart w:id="56" w:name="_Toc345789904"/>
      <w:bookmarkStart w:id="57" w:name="_Toc345790152"/>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54"/>
      <w:bookmarkEnd w:id="55"/>
      <w:bookmarkEnd w:id="56"/>
      <w:bookmarkEnd w:id="57"/>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65568"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46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468" name="Group 351"/>
                        <wpg:cNvGrpSpPr>
                          <a:grpSpLocks/>
                        </wpg:cNvGrpSpPr>
                        <wpg:grpSpPr bwMode="auto">
                          <a:xfrm>
                            <a:off x="8997" y="1614"/>
                            <a:ext cx="390" cy="389"/>
                            <a:chOff x="8997" y="1614"/>
                            <a:chExt cx="390" cy="389"/>
                          </a:xfrm>
                        </wpg:grpSpPr>
                        <wps:wsp>
                          <wps:cNvPr id="469" name="Freeform 352"/>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349"/>
                        <wpg:cNvGrpSpPr>
                          <a:grpSpLocks/>
                        </wpg:cNvGrpSpPr>
                        <wpg:grpSpPr bwMode="auto">
                          <a:xfrm>
                            <a:off x="8997" y="1614"/>
                            <a:ext cx="390" cy="389"/>
                            <a:chOff x="8997" y="1614"/>
                            <a:chExt cx="390" cy="389"/>
                          </a:xfrm>
                        </wpg:grpSpPr>
                        <wps:wsp>
                          <wps:cNvPr id="471" name="Freeform 350"/>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F9DFDD" id="Group 348" o:spid="_x0000_s1026" style="position:absolute;margin-left:449.35pt;margin-top:80.2pt;width:20.5pt;height:20.45pt;z-index:-251750912;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">
                <v:group id="Group 351"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52"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49"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50"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66592"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462"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463" name="Group 346"/>
                        <wpg:cNvGrpSpPr>
                          <a:grpSpLocks/>
                        </wpg:cNvGrpSpPr>
                        <wpg:grpSpPr bwMode="auto">
                          <a:xfrm>
                            <a:off x="7774" y="1616"/>
                            <a:ext cx="390" cy="389"/>
                            <a:chOff x="7774" y="1616"/>
                            <a:chExt cx="390" cy="389"/>
                          </a:xfrm>
                        </wpg:grpSpPr>
                        <wps:wsp>
                          <wps:cNvPr id="464" name="Freeform 347"/>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44"/>
                        <wpg:cNvGrpSpPr>
                          <a:grpSpLocks/>
                        </wpg:cNvGrpSpPr>
                        <wpg:grpSpPr bwMode="auto">
                          <a:xfrm>
                            <a:off x="7774" y="1616"/>
                            <a:ext cx="390" cy="389"/>
                            <a:chOff x="7774" y="1616"/>
                            <a:chExt cx="390" cy="389"/>
                          </a:xfrm>
                        </wpg:grpSpPr>
                        <wps:wsp>
                          <wps:cNvPr id="466" name="Freeform 345"/>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BA32CD" id="Group 343" o:spid="_x0000_s1026" style="position:absolute;margin-left:388.3pt;margin-top:80.4pt;width:20.25pt;height:20.2pt;z-index:-251749888;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">
                <v:group id="Group 346"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47"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44"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45"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67616"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45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458" name="Group 341"/>
                        <wpg:cNvGrpSpPr>
                          <a:grpSpLocks/>
                        </wpg:cNvGrpSpPr>
                        <wpg:grpSpPr bwMode="auto">
                          <a:xfrm>
                            <a:off x="10084" y="1614"/>
                            <a:ext cx="390" cy="389"/>
                            <a:chOff x="10084" y="1614"/>
                            <a:chExt cx="390" cy="389"/>
                          </a:xfrm>
                        </wpg:grpSpPr>
                        <wps:wsp>
                          <wps:cNvPr id="459" name="Freeform 342"/>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339"/>
                        <wpg:cNvGrpSpPr>
                          <a:grpSpLocks/>
                        </wpg:cNvGrpSpPr>
                        <wpg:grpSpPr bwMode="auto">
                          <a:xfrm>
                            <a:off x="10084" y="1614"/>
                            <a:ext cx="390" cy="389"/>
                            <a:chOff x="10084" y="1614"/>
                            <a:chExt cx="390" cy="389"/>
                          </a:xfrm>
                        </wpg:grpSpPr>
                        <wps:wsp>
                          <wps:cNvPr id="461" name="Freeform 340"/>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13192" id="Group 338" o:spid="_x0000_s1026" style="position:absolute;margin-left:503.8pt;margin-top:80.35pt;width:20.25pt;height:20.2pt;z-index:-251748864;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">
                <v:group id="Group 341"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342"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39"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340"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New</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Comp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Ear</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EF37E3">
        <w:trPr>
          <w:trHeight w:hRule="exact" w:val="679"/>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FE730C" w:rsidP="00EF37E3">
            <w:pPr>
              <w:pStyle w:val="TableParagraph"/>
              <w:ind w:left="102"/>
              <w:rPr>
                <w:rFonts w:ascii="Cambria Math" w:eastAsia="Cambria Math" w:hAnsi="Cambria Math" w:cs="Cambria Math"/>
                <w:sz w:val="17"/>
                <w:szCs w:val="17"/>
              </w:rPr>
            </w:pPr>
            <w:r>
              <w:rPr>
                <w:rFonts w:ascii="Times New Roman" w:eastAsia="Times New Roman" w:hAnsi="Times New Roman" w:cs="Times New Roman"/>
                <w:noProof/>
                <w:sz w:val="24"/>
                <w:szCs w:val="24"/>
                <w:lang w:val="en-IE" w:eastAsia="en-IE"/>
              </w:rPr>
              <mc:AlternateContent>
                <mc:Choice Requires="wps">
                  <w:drawing>
                    <wp:anchor distT="0" distB="0" distL="114300" distR="114300" simplePos="0" relativeHeight="251766272" behindDoc="0" locked="0" layoutInCell="1" allowOverlap="1">
                      <wp:simplePos x="0" y="0"/>
                      <wp:positionH relativeFrom="column">
                        <wp:posOffset>1012825</wp:posOffset>
                      </wp:positionH>
                      <wp:positionV relativeFrom="paragraph">
                        <wp:posOffset>170180</wp:posOffset>
                      </wp:positionV>
                      <wp:extent cx="397510" cy="0"/>
                      <wp:effectExtent l="12700" t="8255" r="8890" b="10795"/>
                      <wp:wrapNone/>
                      <wp:docPr id="456"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336890" id="_x0000_t32" coordsize="21600,21600" o:spt="32" o:oned="t" path="m,l21600,21600e" filled="f">
                      <v:path arrowok="t" fillok="f" o:connecttype="none"/>
                      <o:lock v:ext="edit" shapetype="t"/>
                    </v:shapetype>
                    <v:shape id="AutoShape 441" o:spid="_x0000_s1026" type="#_x0000_t32" style="position:absolute;margin-left:79.75pt;margin-top:13.4pt;width:31.3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" strokecolor="black [3213]" strokeweight="1pt">
                      <v:shadow color="#7f7f7f [1601]" opacity=".5" offset="1pt"/>
                    </v:shape>
                  </w:pict>
                </mc:Fallback>
              </mc:AlternateContent>
            </w:r>
            <w:r w:rsidR="004B6062">
              <w:rPr>
                <w:rFonts w:ascii="Times New Roman" w:eastAsia="Times New Roman" w:hAnsi="Times New Roman" w:cs="Times New Roman"/>
                <w:sz w:val="24"/>
                <w:szCs w:val="24"/>
              </w:rPr>
              <w:t>R</w:t>
            </w:r>
            <w:r w:rsidR="004B6062">
              <w:rPr>
                <w:rFonts w:ascii="Times New Roman" w:eastAsia="Times New Roman" w:hAnsi="Times New Roman" w:cs="Times New Roman"/>
                <w:spacing w:val="-1"/>
                <w:sz w:val="24"/>
                <w:szCs w:val="24"/>
              </w:rPr>
              <w:t>eca</w:t>
            </w:r>
            <w:r w:rsidR="004B6062">
              <w:rPr>
                <w:rFonts w:ascii="Times New Roman" w:eastAsia="Times New Roman" w:hAnsi="Times New Roman" w:cs="Times New Roman"/>
                <w:sz w:val="24"/>
                <w:szCs w:val="24"/>
              </w:rPr>
              <w:t>ll</w:t>
            </w:r>
            <w:r w:rsidR="004B6062">
              <w:rPr>
                <w:rFonts w:ascii="Times New Roman" w:eastAsia="Times New Roman" w:hAnsi="Times New Roman" w:cs="Times New Roman"/>
                <w:spacing w:val="1"/>
                <w:sz w:val="24"/>
                <w:szCs w:val="24"/>
              </w:rPr>
              <w:t xml:space="preserve"> </w:t>
            </w:r>
            <w:r w:rsidR="004B6062">
              <w:rPr>
                <w:rFonts w:ascii="Times New Roman" w:eastAsia="Times New Roman" w:hAnsi="Times New Roman" w:cs="Times New Roman"/>
                <w:sz w:val="24"/>
                <w:szCs w:val="24"/>
              </w:rPr>
              <w:t>th</w:t>
            </w:r>
            <w:r w:rsidR="004B6062">
              <w:rPr>
                <w:rFonts w:ascii="Times New Roman" w:eastAsia="Times New Roman" w:hAnsi="Times New Roman" w:cs="Times New Roman"/>
                <w:spacing w:val="-1"/>
                <w:sz w:val="24"/>
                <w:szCs w:val="24"/>
              </w:rPr>
              <w:t>a</w:t>
            </w:r>
            <w:r w:rsidR="004B6062">
              <w:rPr>
                <w:rFonts w:ascii="Times New Roman" w:eastAsia="Times New Roman" w:hAnsi="Times New Roman" w:cs="Times New Roman"/>
                <w:sz w:val="24"/>
                <w:szCs w:val="24"/>
              </w:rPr>
              <w:t>t</w:t>
            </w:r>
            <w:r w:rsidR="004B6062">
              <w:rPr>
                <w:rFonts w:ascii="Times New Roman" w:eastAsia="Times New Roman" w:hAnsi="Times New Roman" w:cs="Times New Roman"/>
                <w:spacing w:val="2"/>
                <w:sz w:val="24"/>
                <w:szCs w:val="24"/>
              </w:rPr>
              <w:t xml:space="preserve"> </w:t>
            </w:r>
            <w:r w:rsidR="004B6062">
              <w:rPr>
                <w:rFonts w:ascii="Times New Roman" w:eastAsia="Times New Roman" w:hAnsi="Times New Roman" w:cs="Times New Roman"/>
                <w:sz w:val="24"/>
                <w:szCs w:val="24"/>
              </w:rPr>
              <w:t>F =</w:t>
            </w:r>
            <w:r w:rsidR="004B6062">
              <w:rPr>
                <w:rFonts w:ascii="Times New Roman" w:eastAsia="Times New Roman" w:hAnsi="Times New Roman" w:cs="Times New Roman"/>
                <w:spacing w:val="3"/>
                <w:sz w:val="24"/>
                <w:szCs w:val="24"/>
              </w:rPr>
              <w:t xml:space="preserve"> </w:t>
            </w:r>
            <w:r w:rsidR="004B6062">
              <w:rPr>
                <w:rFonts w:ascii="Cambria Math" w:eastAsia="Cambria Math" w:hAnsi="Cambria Math" w:cs="Cambria Math"/>
                <w:spacing w:val="-2"/>
                <w:position w:val="14"/>
                <w:sz w:val="17"/>
                <w:szCs w:val="17"/>
              </w:rPr>
              <w:t>𝐺</w:t>
            </w:r>
            <w:r w:rsidR="00EF37E3">
              <w:rPr>
                <w:rFonts w:ascii="Cambria Math" w:eastAsia="Cambria Math" w:hAnsi="Cambria Math" w:cs="Cambria Math"/>
                <w:spacing w:val="-2"/>
                <w:position w:val="14"/>
                <w:sz w:val="17"/>
                <w:szCs w:val="17"/>
              </w:rPr>
              <w:t>M</w:t>
            </w:r>
            <w:r w:rsidR="004B6062">
              <w:rPr>
                <w:rFonts w:ascii="Cambria Math" w:eastAsia="Cambria Math" w:hAnsi="Cambria Math" w:cs="Cambria Math"/>
                <w:spacing w:val="-1"/>
                <w:position w:val="14"/>
                <w:sz w:val="17"/>
                <w:szCs w:val="17"/>
              </w:rPr>
              <w:t>1</w:t>
            </w:r>
            <w:r w:rsidR="004B6062">
              <w:rPr>
                <w:rFonts w:ascii="Cambria Math" w:eastAsia="Cambria Math" w:hAnsi="Cambria Math" w:cs="Cambria Math"/>
                <w:position w:val="14"/>
                <w:sz w:val="17"/>
                <w:szCs w:val="17"/>
              </w:rPr>
              <w:t>𝑚2</w:t>
            </w:r>
          </w:p>
          <w:p w:rsidR="00326228" w:rsidRPr="00EF37E3" w:rsidRDefault="004B6062" w:rsidP="00EF37E3">
            <w:pPr>
              <w:pStyle w:val="TableParagraph"/>
              <w:ind w:right="1587"/>
              <w:jc w:val="center"/>
              <w:rPr>
                <w:rFonts w:ascii="Cambria Math" w:eastAsia="Cambria Math" w:hAnsi="Cambria Math" w:cs="Cambria Math"/>
                <w:sz w:val="18"/>
                <w:szCs w:val="18"/>
              </w:rPr>
            </w:pPr>
            <w:r w:rsidRPr="00EF37E3">
              <w:rPr>
                <w:rFonts w:ascii="Cambria Math" w:eastAsia="Cambria Math" w:hAnsi="Cambria Math" w:cs="Cambria Math"/>
                <w:position w:val="-4"/>
                <w:sz w:val="18"/>
                <w:szCs w:val="18"/>
              </w:rPr>
              <w:t>𝑅</w:t>
            </w:r>
            <w:r w:rsidRPr="00EF37E3">
              <w:rPr>
                <w:rFonts w:ascii="Cambria Math" w:eastAsia="Cambria Math" w:hAnsi="Cambria Math" w:cs="Cambria Math"/>
                <w:sz w:val="18"/>
                <w:szCs w:val="18"/>
              </w:rPr>
              <w:t>2</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EF37E3">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Pr="00EF37E3" w:rsidRDefault="00FE730C" w:rsidP="00EF37E3">
            <w:pPr>
              <w:pStyle w:val="TableParagraph"/>
              <w:ind w:left="102"/>
              <w:rPr>
                <w:rFonts w:ascii="Cambria Math" w:eastAsia="Cambria Math" w:hAnsi="Cambria Math" w:cs="Cambria Math"/>
                <w:sz w:val="18"/>
                <w:szCs w:val="18"/>
              </w:rPr>
            </w:pPr>
            <w:r>
              <w:rPr>
                <w:rFonts w:ascii="Times New Roman" w:eastAsia="Times New Roman" w:hAnsi="Times New Roman" w:cs="Times New Roman"/>
                <w:noProof/>
                <w:sz w:val="24"/>
                <w:szCs w:val="24"/>
                <w:lang w:val="en-IE" w:eastAsia="en-IE"/>
              </w:rPr>
              <mc:AlternateContent>
                <mc:Choice Requires="wps">
                  <w:drawing>
                    <wp:anchor distT="0" distB="0" distL="114300" distR="114300" simplePos="0" relativeHeight="251767296" behindDoc="0" locked="0" layoutInCell="1" allowOverlap="1">
                      <wp:simplePos x="0" y="0"/>
                      <wp:positionH relativeFrom="column">
                        <wp:posOffset>1508125</wp:posOffset>
                      </wp:positionH>
                      <wp:positionV relativeFrom="paragraph">
                        <wp:posOffset>196215</wp:posOffset>
                      </wp:positionV>
                      <wp:extent cx="249555" cy="0"/>
                      <wp:effectExtent l="12700" t="15240" r="13970" b="13335"/>
                      <wp:wrapNone/>
                      <wp:docPr id="455"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F1136C" id="AutoShape 442" o:spid="_x0000_s1026" type="#_x0000_t32" style="position:absolute;margin-left:118.75pt;margin-top:15.45pt;width:19.65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" strokecolor="black [3213]" strokeweight="1pt">
                      <v:shadow color="#7f7f7f [1601]" opacity=".5" offset="1pt"/>
                    </v:shape>
                  </w:pict>
                </mc:Fallback>
              </mc:AlternateContent>
            </w:r>
            <w:r w:rsidR="004B6062">
              <w:rPr>
                <w:rFonts w:ascii="Times New Roman" w:eastAsia="Times New Roman" w:hAnsi="Times New Roman" w:cs="Times New Roman"/>
                <w:b/>
                <w:bCs/>
                <w:spacing w:val="-1"/>
                <w:sz w:val="24"/>
                <w:szCs w:val="24"/>
              </w:rPr>
              <w:t>Der</w:t>
            </w:r>
            <w:r w:rsidR="004B6062">
              <w:rPr>
                <w:rFonts w:ascii="Times New Roman" w:eastAsia="Times New Roman" w:hAnsi="Times New Roman" w:cs="Times New Roman"/>
                <w:b/>
                <w:bCs/>
                <w:sz w:val="24"/>
                <w:szCs w:val="24"/>
              </w:rPr>
              <w:t>ive</w:t>
            </w:r>
            <w:r w:rsidR="004B6062">
              <w:rPr>
                <w:rFonts w:ascii="Times New Roman" w:eastAsia="Times New Roman" w:hAnsi="Times New Roman" w:cs="Times New Roman"/>
                <w:b/>
                <w:bCs/>
                <w:spacing w:val="-1"/>
                <w:sz w:val="24"/>
                <w:szCs w:val="24"/>
              </w:rPr>
              <w:t xml:space="preserve"> t</w:t>
            </w:r>
            <w:r w:rsidR="004B6062">
              <w:rPr>
                <w:rFonts w:ascii="Times New Roman" w:eastAsia="Times New Roman" w:hAnsi="Times New Roman" w:cs="Times New Roman"/>
                <w:b/>
                <w:bCs/>
                <w:sz w:val="24"/>
                <w:szCs w:val="24"/>
              </w:rPr>
              <w:t>he</w:t>
            </w:r>
            <w:r w:rsidR="004B6062">
              <w:rPr>
                <w:rFonts w:ascii="Times New Roman" w:eastAsia="Times New Roman" w:hAnsi="Times New Roman" w:cs="Times New Roman"/>
                <w:b/>
                <w:bCs/>
                <w:spacing w:val="-1"/>
                <w:sz w:val="24"/>
                <w:szCs w:val="24"/>
              </w:rPr>
              <w:t xml:space="preserve"> </w:t>
            </w:r>
            <w:r w:rsidR="004B6062">
              <w:rPr>
                <w:rFonts w:ascii="Times New Roman" w:eastAsia="Times New Roman" w:hAnsi="Times New Roman" w:cs="Times New Roman"/>
                <w:b/>
                <w:bCs/>
                <w:spacing w:val="1"/>
                <w:sz w:val="24"/>
                <w:szCs w:val="24"/>
              </w:rPr>
              <w:t>f</w:t>
            </w:r>
            <w:r w:rsidR="004B6062">
              <w:rPr>
                <w:rFonts w:ascii="Times New Roman" w:eastAsia="Times New Roman" w:hAnsi="Times New Roman" w:cs="Times New Roman"/>
                <w:b/>
                <w:bCs/>
                <w:sz w:val="24"/>
                <w:szCs w:val="24"/>
              </w:rPr>
              <w:t>o</w:t>
            </w:r>
            <w:r w:rsidR="004B6062">
              <w:rPr>
                <w:rFonts w:ascii="Times New Roman" w:eastAsia="Times New Roman" w:hAnsi="Times New Roman" w:cs="Times New Roman"/>
                <w:b/>
                <w:bCs/>
                <w:spacing w:val="1"/>
                <w:sz w:val="24"/>
                <w:szCs w:val="24"/>
              </w:rPr>
              <w:t>r</w:t>
            </w:r>
            <w:r w:rsidR="004B6062">
              <w:rPr>
                <w:rFonts w:ascii="Times New Roman" w:eastAsia="Times New Roman" w:hAnsi="Times New Roman" w:cs="Times New Roman"/>
                <w:b/>
                <w:bCs/>
                <w:spacing w:val="-4"/>
                <w:sz w:val="24"/>
                <w:szCs w:val="24"/>
              </w:rPr>
              <w:t>m</w:t>
            </w:r>
            <w:r w:rsidR="004B6062">
              <w:rPr>
                <w:rFonts w:ascii="Times New Roman" w:eastAsia="Times New Roman" w:hAnsi="Times New Roman" w:cs="Times New Roman"/>
                <w:b/>
                <w:bCs/>
                <w:sz w:val="24"/>
                <w:szCs w:val="24"/>
              </w:rPr>
              <w:t>ula g =</w:t>
            </w:r>
            <w:r w:rsidR="004B6062">
              <w:rPr>
                <w:rFonts w:ascii="Times New Roman" w:eastAsia="Times New Roman" w:hAnsi="Times New Roman" w:cs="Times New Roman"/>
                <w:b/>
                <w:bCs/>
                <w:spacing w:val="2"/>
                <w:sz w:val="24"/>
                <w:szCs w:val="24"/>
              </w:rPr>
              <w:t xml:space="preserve"> </w:t>
            </w:r>
            <w:r w:rsidR="004B6062" w:rsidRPr="00EF37E3">
              <w:rPr>
                <w:rFonts w:ascii="Cambria Math" w:eastAsia="Cambria Math" w:hAnsi="Cambria Math" w:cs="Cambria Math"/>
                <w:position w:val="14"/>
                <w:sz w:val="18"/>
                <w:szCs w:val="18"/>
              </w:rPr>
              <w:t>𝑮</w:t>
            </w:r>
            <w:r w:rsidR="00EF37E3" w:rsidRPr="00EF37E3">
              <w:rPr>
                <w:rFonts w:ascii="Cambria Math" w:eastAsia="Cambria Math" w:hAnsi="Cambria Math" w:cs="Cambria Math"/>
                <w:position w:val="14"/>
                <w:sz w:val="18"/>
                <w:szCs w:val="18"/>
              </w:rPr>
              <w:t>M</w:t>
            </w:r>
          </w:p>
          <w:p w:rsidR="00326228" w:rsidRDefault="004B6062" w:rsidP="00EF37E3">
            <w:pPr>
              <w:pStyle w:val="TableParagraph"/>
              <w:ind w:left="331" w:right="473"/>
              <w:jc w:val="center"/>
              <w:rPr>
                <w:rFonts w:ascii="Cambria Math" w:eastAsia="Cambria Math" w:hAnsi="Cambria Math" w:cs="Cambria Math"/>
                <w:sz w:val="14"/>
                <w:szCs w:val="14"/>
              </w:rPr>
            </w:pPr>
            <w:r w:rsidRPr="00EF37E3">
              <w:rPr>
                <w:rFonts w:ascii="Cambria Math" w:eastAsia="Cambria Math" w:hAnsi="Cambria Math" w:cs="Cambria Math"/>
                <w:position w:val="-4"/>
                <w:sz w:val="18"/>
                <w:szCs w:val="18"/>
              </w:rPr>
              <w:t>𝑹</w:t>
            </w:r>
            <w:r w:rsidRPr="00EF37E3">
              <w:rPr>
                <w:rFonts w:ascii="Cambria Math" w:eastAsia="Cambria Math" w:hAnsi="Cambria Math" w:cs="Cambria Math"/>
                <w:sz w:val="18"/>
                <w:szCs w:val="18"/>
              </w:rPr>
              <w:t>𝟐</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 on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sp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tmosph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on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uss how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lli</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ain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ain 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bit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iod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bit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ionship b</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iod,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ass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 xml:space="preserve">al body and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adius </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uss 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os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bi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moon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no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tmosph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5273FF" w:rsidRDefault="005273FF"/>
    <w:p w:rsidR="005273FF" w:rsidRDefault="005273FF"/>
    <w:p w:rsidR="005273FF" w:rsidRDefault="005273FF" w:rsidP="005273FF">
      <w:pPr>
        <w:pStyle w:val="Heading3"/>
      </w:pPr>
      <w:bookmarkStart w:id="58" w:name="_Toc345780607"/>
      <w:bookmarkStart w:id="59" w:name="_Toc345790153"/>
      <w:r>
        <w:t>Past Exam Questions:</w:t>
      </w:r>
      <w:bookmarkEnd w:id="58"/>
      <w:bookmarkEnd w:id="59"/>
    </w:p>
    <w:p w:rsidR="005273FF" w:rsidRDefault="005273FF" w:rsidP="005273FF"/>
    <w:p w:rsidR="00EF37E3" w:rsidRDefault="00EF37E3" w:rsidP="00C00ED7">
      <w:pPr>
        <w:pStyle w:val="NoSpacing"/>
        <w:numPr>
          <w:ilvl w:val="0"/>
          <w:numId w:val="82"/>
        </w:numPr>
        <w:rPr>
          <w:lang w:val="en-IE"/>
        </w:rPr>
      </w:pPr>
      <w:r>
        <w:rPr>
          <w:rFonts w:ascii="TimesNewRoman" w:hAnsi="TimesNewRoman" w:cs="TimesNewRoman"/>
          <w:lang w:val="en-IE"/>
        </w:rPr>
        <w:t>What is meant by the term ‘acceleration due to gravity’?</w:t>
      </w:r>
    </w:p>
    <w:p w:rsidR="005273FF" w:rsidRPr="0061069B" w:rsidRDefault="005273FF" w:rsidP="00C00ED7">
      <w:pPr>
        <w:pStyle w:val="NoSpacing"/>
        <w:numPr>
          <w:ilvl w:val="0"/>
          <w:numId w:val="82"/>
        </w:numPr>
        <w:rPr>
          <w:lang w:val="en-IE"/>
        </w:rPr>
      </w:pPr>
      <w:r w:rsidRPr="0061069B">
        <w:rPr>
          <w:lang w:val="en-IE"/>
        </w:rPr>
        <w:t xml:space="preserve">State Newton’s law of universal gravitation. </w:t>
      </w:r>
    </w:p>
    <w:p w:rsidR="005273FF" w:rsidRPr="00F939B5" w:rsidRDefault="005273FF" w:rsidP="005273FF">
      <w:pPr>
        <w:pStyle w:val="NoSpacing"/>
        <w:rPr>
          <w:lang w:val="en-IE"/>
        </w:rPr>
      </w:pPr>
    </w:p>
    <w:p w:rsidR="005273FF" w:rsidRPr="0061069B" w:rsidRDefault="005273FF" w:rsidP="00C00ED7">
      <w:pPr>
        <w:pStyle w:val="NoSpacing"/>
        <w:numPr>
          <w:ilvl w:val="0"/>
          <w:numId w:val="82"/>
        </w:numPr>
        <w:rPr>
          <w:lang w:eastAsia="en-IE"/>
        </w:rPr>
      </w:pPr>
      <w:r w:rsidRPr="0061069B">
        <w:rPr>
          <w:lang w:eastAsia="en-IE"/>
        </w:rPr>
        <w:t xml:space="preserve">Give two factors which affect the size of the gravitational force between two bodies. </w:t>
      </w:r>
    </w:p>
    <w:p w:rsidR="005273FF" w:rsidRPr="00F939B5" w:rsidRDefault="005273FF" w:rsidP="005273FF">
      <w:pPr>
        <w:pStyle w:val="NoSpacing"/>
        <w:rPr>
          <w:lang w:val="en-IE"/>
        </w:rPr>
      </w:pPr>
    </w:p>
    <w:p w:rsidR="005273FF" w:rsidRPr="0061069B" w:rsidRDefault="005273FF" w:rsidP="00C00ED7">
      <w:pPr>
        <w:pStyle w:val="NoSpacing"/>
        <w:numPr>
          <w:ilvl w:val="0"/>
          <w:numId w:val="82"/>
        </w:numPr>
        <w:rPr>
          <w:color w:val="000000"/>
        </w:rPr>
      </w:pPr>
      <w:r w:rsidRPr="0061069B">
        <w:rPr>
          <w:color w:val="000000"/>
        </w:rPr>
        <w:t xml:space="preserve">What is the relationship between the acceleration due to gravity </w:t>
      </w:r>
      <w:r w:rsidRPr="0061069B">
        <w:rPr>
          <w:iCs/>
          <w:color w:val="000000"/>
        </w:rPr>
        <w:t xml:space="preserve">g </w:t>
      </w:r>
      <w:r w:rsidRPr="0061069B">
        <w:rPr>
          <w:color w:val="000000"/>
        </w:rPr>
        <w:t xml:space="preserve">and the distance from the centre of the earth? </w:t>
      </w:r>
    </w:p>
    <w:p w:rsidR="005273FF" w:rsidRPr="00F939B5" w:rsidRDefault="005273FF" w:rsidP="005273FF">
      <w:pPr>
        <w:pStyle w:val="NoSpacing"/>
        <w:rPr>
          <w:lang w:val="en-IE"/>
        </w:rPr>
      </w:pPr>
    </w:p>
    <w:p w:rsidR="005273FF" w:rsidRPr="0061069B" w:rsidRDefault="005273FF" w:rsidP="00C00ED7">
      <w:pPr>
        <w:pStyle w:val="NoSpacing"/>
        <w:numPr>
          <w:ilvl w:val="0"/>
          <w:numId w:val="81"/>
        </w:numPr>
        <w:rPr>
          <w:lang w:val="en-IE"/>
        </w:rPr>
      </w:pPr>
      <w:r w:rsidRPr="0061069B">
        <w:rPr>
          <w:lang w:val="en-IE"/>
        </w:rPr>
        <w:lastRenderedPageBreak/>
        <w:t xml:space="preserve">The international space station (ISS) moves in a circular orbit around the equator at a height of 400 km. What type of force is required to keep the ISS in orbit? </w:t>
      </w:r>
    </w:p>
    <w:p w:rsidR="005273FF" w:rsidRPr="00F939B5" w:rsidRDefault="005273FF" w:rsidP="00C00ED7">
      <w:pPr>
        <w:pStyle w:val="NoSpacing"/>
        <w:numPr>
          <w:ilvl w:val="0"/>
          <w:numId w:val="81"/>
        </w:numPr>
        <w:rPr>
          <w:lang w:val="en-IE"/>
        </w:rPr>
      </w:pPr>
      <w:r w:rsidRPr="00F939B5">
        <w:rPr>
          <w:lang w:val="en-IE"/>
        </w:rPr>
        <w:t xml:space="preserve">What is the direction of this force? </w:t>
      </w:r>
    </w:p>
    <w:p w:rsidR="005273FF" w:rsidRPr="00F939B5" w:rsidRDefault="005273FF" w:rsidP="005273FF">
      <w:pPr>
        <w:pStyle w:val="NoSpacing"/>
        <w:ind w:left="360"/>
        <w:rPr>
          <w:lang w:val="en-IE"/>
        </w:rPr>
      </w:pPr>
    </w:p>
    <w:p w:rsidR="005273FF" w:rsidRPr="0061069B" w:rsidRDefault="005273FF" w:rsidP="00C00ED7">
      <w:pPr>
        <w:pStyle w:val="NoSpacing"/>
        <w:numPr>
          <w:ilvl w:val="0"/>
          <w:numId w:val="82"/>
        </w:numPr>
        <w:rPr>
          <w:lang w:eastAsia="en-IE"/>
        </w:rPr>
      </w:pPr>
      <w:r w:rsidRPr="0061069B">
        <w:rPr>
          <w:lang w:eastAsia="en-IE"/>
        </w:rPr>
        <w:t>Calculate the acceleration due to gravity on the moon.</w:t>
      </w:r>
    </w:p>
    <w:p w:rsidR="005273FF" w:rsidRPr="00F939B5" w:rsidRDefault="005273FF" w:rsidP="005273FF">
      <w:pPr>
        <w:pStyle w:val="NoSpacing"/>
        <w:ind w:left="357"/>
        <w:rPr>
          <w:lang w:eastAsia="en-IE"/>
        </w:rPr>
      </w:pPr>
      <w:r w:rsidRPr="00F939B5">
        <w:rPr>
          <w:lang w:eastAsia="en-IE"/>
        </w:rPr>
        <w:t>The radius of the moon is 1.7 × 10</w:t>
      </w:r>
      <w:r w:rsidRPr="00F939B5">
        <w:rPr>
          <w:vertAlign w:val="superscript"/>
          <w:lang w:eastAsia="en-IE"/>
        </w:rPr>
        <w:t>6</w:t>
      </w:r>
      <w:r w:rsidRPr="00F939B5">
        <w:rPr>
          <w:lang w:eastAsia="en-IE"/>
        </w:rPr>
        <w:t xml:space="preserve"> m and the mass of the moon is 7 × 10</w:t>
      </w:r>
      <w:r w:rsidRPr="00F939B5">
        <w:rPr>
          <w:vertAlign w:val="superscript"/>
          <w:lang w:eastAsia="en-IE"/>
        </w:rPr>
        <w:t xml:space="preserve">22 </w:t>
      </w:r>
      <w:r w:rsidRPr="00F939B5">
        <w:rPr>
          <w:lang w:eastAsia="en-IE"/>
        </w:rPr>
        <w:t xml:space="preserve">kg. </w:t>
      </w:r>
    </w:p>
    <w:p w:rsidR="005273FF" w:rsidRPr="00F939B5" w:rsidRDefault="005273FF" w:rsidP="005273FF">
      <w:pPr>
        <w:pStyle w:val="NoSpacing"/>
        <w:ind w:left="360"/>
        <w:rPr>
          <w:lang w:val="en-IE"/>
        </w:rPr>
      </w:pPr>
    </w:p>
    <w:p w:rsidR="005273FF" w:rsidRPr="0061069B" w:rsidRDefault="005273FF" w:rsidP="00C00ED7">
      <w:pPr>
        <w:pStyle w:val="NoSpacing"/>
        <w:numPr>
          <w:ilvl w:val="0"/>
          <w:numId w:val="82"/>
        </w:numPr>
        <w:rPr>
          <w:lang w:val="en-IE"/>
        </w:rPr>
      </w:pPr>
      <w:r w:rsidRPr="0061069B">
        <w:rPr>
          <w:lang w:val="en-IE"/>
        </w:rPr>
        <w:t xml:space="preserve">Calculate the acceleration due to gravity at a point 400 km above the surface of the earth. </w:t>
      </w:r>
    </w:p>
    <w:p w:rsidR="005273FF" w:rsidRPr="00F939B5" w:rsidRDefault="005273FF" w:rsidP="005273FF">
      <w:pPr>
        <w:pStyle w:val="NoSpacing"/>
        <w:ind w:left="360"/>
        <w:rPr>
          <w:lang w:val="en-IE"/>
        </w:rPr>
      </w:pPr>
      <w:r>
        <w:rPr>
          <w:lang w:val="en-IE"/>
        </w:rPr>
        <w:t>The r</w:t>
      </w:r>
      <w:r w:rsidRPr="00F939B5">
        <w:rPr>
          <w:lang w:val="en-IE"/>
        </w:rPr>
        <w:t>adius of t</w:t>
      </w:r>
      <w:r>
        <w:rPr>
          <w:lang w:val="en-IE"/>
        </w:rPr>
        <w:t>he earth is</w:t>
      </w:r>
      <w:r w:rsidRPr="00F939B5">
        <w:rPr>
          <w:lang w:val="en-IE"/>
        </w:rPr>
        <w:t xml:space="preserve"> 6.4 × 10</w:t>
      </w:r>
      <w:r w:rsidRPr="00F939B5">
        <w:rPr>
          <w:vertAlign w:val="superscript"/>
          <w:lang w:val="en-IE"/>
        </w:rPr>
        <w:t>6</w:t>
      </w:r>
      <w:r>
        <w:rPr>
          <w:lang w:val="en-IE"/>
        </w:rPr>
        <w:t xml:space="preserve"> m </w:t>
      </w:r>
      <w:r w:rsidRPr="00F939B5">
        <w:rPr>
          <w:lang w:eastAsia="en-IE"/>
        </w:rPr>
        <w:t xml:space="preserve">and the mass of the </w:t>
      </w:r>
      <w:r>
        <w:rPr>
          <w:lang w:eastAsia="en-IE"/>
        </w:rPr>
        <w:t>earth is</w:t>
      </w:r>
      <w:r w:rsidRPr="00F939B5">
        <w:rPr>
          <w:lang w:eastAsia="en-IE"/>
        </w:rPr>
        <w:t xml:space="preserve"> </w:t>
      </w:r>
      <w:r w:rsidRPr="004F0223">
        <w:rPr>
          <w:lang w:val="en-IE"/>
        </w:rPr>
        <w:t>6.0 × 10</w:t>
      </w:r>
      <w:r w:rsidRPr="004F0223">
        <w:rPr>
          <w:vertAlign w:val="superscript"/>
          <w:lang w:val="en-IE"/>
        </w:rPr>
        <w:t>24</w:t>
      </w:r>
      <w:r>
        <w:rPr>
          <w:lang w:val="en-IE"/>
        </w:rPr>
        <w:t xml:space="preserve"> kg.</w:t>
      </w:r>
    </w:p>
    <w:p w:rsidR="005273FF" w:rsidRDefault="005273FF" w:rsidP="005273FF">
      <w:pPr>
        <w:pStyle w:val="NoSpacing"/>
        <w:ind w:left="360"/>
      </w:pPr>
    </w:p>
    <w:p w:rsidR="005273FF" w:rsidRPr="0061069B" w:rsidRDefault="005273FF" w:rsidP="00C00ED7">
      <w:pPr>
        <w:pStyle w:val="NoSpacing"/>
        <w:numPr>
          <w:ilvl w:val="0"/>
          <w:numId w:val="82"/>
        </w:numPr>
      </w:pPr>
      <w:r w:rsidRPr="0061069B">
        <w:t>Calculate the acceleration due to gravity at a height above the surface of the earth, which is twice the radius of the earth.</w:t>
      </w:r>
    </w:p>
    <w:p w:rsidR="005273FF" w:rsidRDefault="005273FF" w:rsidP="005273FF">
      <w:pPr>
        <w:pStyle w:val="NoSpacing"/>
        <w:ind w:left="360"/>
      </w:pPr>
    </w:p>
    <w:p w:rsidR="005273FF" w:rsidRDefault="005273FF" w:rsidP="00C00ED7">
      <w:pPr>
        <w:pStyle w:val="NoSpacing"/>
        <w:numPr>
          <w:ilvl w:val="0"/>
          <w:numId w:val="82"/>
        </w:numPr>
      </w:pPr>
      <w:r w:rsidRPr="00181E91">
        <w:t xml:space="preserve">An astronaut in the ISS appears weightless. </w:t>
      </w:r>
    </w:p>
    <w:p w:rsidR="005273FF" w:rsidRDefault="005273FF" w:rsidP="005273FF">
      <w:pPr>
        <w:pStyle w:val="NoSpacing"/>
        <w:ind w:left="360"/>
      </w:pPr>
      <w:r w:rsidRPr="00181E91">
        <w:t xml:space="preserve">Explain why. </w:t>
      </w:r>
    </w:p>
    <w:p w:rsidR="005273FF" w:rsidRDefault="005273FF" w:rsidP="005273FF">
      <w:pPr>
        <w:pStyle w:val="NoSpacing"/>
        <w:ind w:left="360"/>
      </w:pPr>
    </w:p>
    <w:p w:rsidR="005273FF" w:rsidRPr="0061069B" w:rsidRDefault="005273FF" w:rsidP="00C00ED7">
      <w:pPr>
        <w:pStyle w:val="NoSpacing"/>
        <w:numPr>
          <w:ilvl w:val="0"/>
          <w:numId w:val="82"/>
        </w:numPr>
      </w:pPr>
      <w:r w:rsidRPr="0061069B">
        <w:t>Describe the variation in the weight of the astronauts as they travel to the moon.</w:t>
      </w:r>
    </w:p>
    <w:p w:rsidR="005273FF" w:rsidRDefault="005273FF" w:rsidP="005273FF">
      <w:pPr>
        <w:pStyle w:val="NoSpacing"/>
        <w:ind w:left="360"/>
      </w:pPr>
    </w:p>
    <w:p w:rsidR="005273FF" w:rsidRPr="0061069B" w:rsidRDefault="005273FF" w:rsidP="00C00ED7">
      <w:pPr>
        <w:pStyle w:val="NoSpacing"/>
        <w:numPr>
          <w:ilvl w:val="0"/>
          <w:numId w:val="82"/>
        </w:numPr>
        <w:rPr>
          <w:lang w:eastAsia="en-IE"/>
        </w:rPr>
      </w:pPr>
      <w:r w:rsidRPr="0061069B">
        <w:rPr>
          <w:lang w:eastAsia="en-IE"/>
        </w:rPr>
        <w:t>Why is the acceleration due to gravity on the moon less than the acceleration due to gravity on the earth?</w:t>
      </w:r>
    </w:p>
    <w:p w:rsidR="005273FF" w:rsidRPr="00F939B5" w:rsidRDefault="005273FF" w:rsidP="005273FF">
      <w:pPr>
        <w:pStyle w:val="NoSpacing"/>
        <w:ind w:left="357"/>
        <w:rPr>
          <w:lang w:eastAsia="en-IE"/>
        </w:rPr>
      </w:pPr>
    </w:p>
    <w:p w:rsidR="005273FF" w:rsidRPr="0061069B" w:rsidRDefault="005273FF" w:rsidP="00C00ED7">
      <w:pPr>
        <w:pStyle w:val="NoSpacing"/>
        <w:numPr>
          <w:ilvl w:val="0"/>
          <w:numId w:val="82"/>
        </w:numPr>
        <w:rPr>
          <w:lang w:eastAsia="en-IE"/>
        </w:rPr>
      </w:pPr>
      <w:r w:rsidRPr="0061069B">
        <w:rPr>
          <w:lang w:eastAsia="en-IE"/>
        </w:rPr>
        <w:t xml:space="preserve">The earth is covered with a layer of air called the atmosphere. </w:t>
      </w:r>
    </w:p>
    <w:p w:rsidR="005273FF" w:rsidRPr="00F939B5" w:rsidRDefault="005273FF" w:rsidP="005273FF">
      <w:pPr>
        <w:pStyle w:val="NoSpacing"/>
        <w:ind w:left="360"/>
        <w:rPr>
          <w:lang w:eastAsia="en-IE"/>
        </w:rPr>
      </w:pPr>
      <w:r w:rsidRPr="00F939B5">
        <w:rPr>
          <w:lang w:eastAsia="en-IE"/>
        </w:rPr>
        <w:t xml:space="preserve">What holds this layer of air close to the earth? </w:t>
      </w:r>
    </w:p>
    <w:p w:rsidR="005273FF" w:rsidRPr="00F939B5" w:rsidRDefault="005273FF" w:rsidP="005273FF">
      <w:pPr>
        <w:pStyle w:val="NoSpacing"/>
        <w:ind w:left="360"/>
        <w:rPr>
          <w:lang w:eastAsia="en-IE"/>
        </w:rPr>
      </w:pPr>
    </w:p>
    <w:p w:rsidR="005273FF" w:rsidRPr="0061069B" w:rsidRDefault="005273FF" w:rsidP="00C00ED7">
      <w:pPr>
        <w:pStyle w:val="NoSpacing"/>
        <w:numPr>
          <w:ilvl w:val="0"/>
          <w:numId w:val="82"/>
        </w:numPr>
        <w:rPr>
          <w:lang w:eastAsia="en-IE"/>
        </w:rPr>
      </w:pPr>
      <w:r w:rsidRPr="0061069B">
        <w:rPr>
          <w:lang w:eastAsia="en-IE"/>
        </w:rPr>
        <w:t xml:space="preserve">The earth is surrounded by a layer of air, called its atmosphere. </w:t>
      </w:r>
    </w:p>
    <w:p w:rsidR="005273FF" w:rsidRDefault="005273FF" w:rsidP="005273FF">
      <w:pPr>
        <w:pStyle w:val="NoSpacing"/>
        <w:ind w:left="360"/>
        <w:rPr>
          <w:lang w:eastAsia="en-IE"/>
        </w:rPr>
      </w:pPr>
      <w:r w:rsidRPr="00181E91">
        <w:rPr>
          <w:lang w:eastAsia="en-IE"/>
        </w:rPr>
        <w:t xml:space="preserve">Explain why the moon does not have an atmosphere. </w:t>
      </w:r>
    </w:p>
    <w:p w:rsidR="005273FF" w:rsidRDefault="005273FF" w:rsidP="005273FF">
      <w:pPr>
        <w:pStyle w:val="NoSpacing"/>
        <w:ind w:left="360"/>
        <w:rPr>
          <w:lang w:eastAsia="en-IE"/>
        </w:rPr>
      </w:pPr>
    </w:p>
    <w:p w:rsidR="005273FF" w:rsidRDefault="005273FF" w:rsidP="00C00ED7">
      <w:pPr>
        <w:pStyle w:val="NoSpacing"/>
        <w:numPr>
          <w:ilvl w:val="0"/>
          <w:numId w:val="82"/>
        </w:numPr>
        <w:rPr>
          <w:lang w:eastAsia="en-IE"/>
        </w:rPr>
      </w:pPr>
      <w:r>
        <w:t>A</w:t>
      </w:r>
      <w:r w:rsidRPr="00181E91">
        <w:t>t what height above the earth’s surface will the astronauts experience weightlessness?</w:t>
      </w:r>
    </w:p>
    <w:p w:rsidR="005273FF" w:rsidRDefault="005273FF" w:rsidP="005273FF">
      <w:pPr>
        <w:pStyle w:val="NoSpacing"/>
        <w:ind w:left="360"/>
        <w:rPr>
          <w:lang w:eastAsia="en-IE"/>
        </w:rPr>
      </w:pPr>
      <w:r w:rsidRPr="00181E91">
        <w:t>Assume the mass of the earth is 81 times the mass of the moon.</w:t>
      </w:r>
    </w:p>
    <w:p w:rsidR="005273FF" w:rsidRDefault="005273FF" w:rsidP="005273FF">
      <w:pPr>
        <w:pStyle w:val="NoSpacing"/>
        <w:ind w:left="360"/>
        <w:rPr>
          <w:lang w:eastAsia="en-IE"/>
        </w:rPr>
      </w:pPr>
    </w:p>
    <w:p w:rsidR="005273FF" w:rsidRDefault="005273FF" w:rsidP="00C00ED7">
      <w:pPr>
        <w:pStyle w:val="NoSpacing"/>
        <w:numPr>
          <w:ilvl w:val="0"/>
          <w:numId w:val="82"/>
        </w:numPr>
        <w:rPr>
          <w:lang w:eastAsia="en-IE"/>
        </w:rPr>
      </w:pPr>
      <w:r w:rsidRPr="00181E91">
        <w:t>The moon orbits the earth every 27.3 days. What is its velocity, expressed in metres per second?</w:t>
      </w:r>
    </w:p>
    <w:p w:rsidR="00EF37E3" w:rsidRDefault="00EF37E3" w:rsidP="00EF37E3">
      <w:pPr>
        <w:widowControl/>
        <w:autoSpaceDE w:val="0"/>
        <w:autoSpaceDN w:val="0"/>
        <w:adjustRightInd w:val="0"/>
        <w:rPr>
          <w:rFonts w:ascii="TimesNewRoman" w:hAnsi="TimesNewRoman" w:cs="TimesNewRoman"/>
          <w:sz w:val="24"/>
          <w:szCs w:val="24"/>
          <w:lang w:val="en-IE"/>
        </w:rPr>
      </w:pPr>
    </w:p>
    <w:p w:rsidR="00EF37E3" w:rsidRDefault="00EF37E3" w:rsidP="00EF37E3">
      <w:pPr>
        <w:widowControl/>
        <w:autoSpaceDE w:val="0"/>
        <w:autoSpaceDN w:val="0"/>
        <w:adjustRightInd w:val="0"/>
        <w:ind w:left="284" w:hanging="284"/>
        <w:rPr>
          <w:rFonts w:ascii="TimesNewRoman" w:hAnsi="TimesNewRoman" w:cs="TimesNewRoman"/>
          <w:sz w:val="24"/>
          <w:szCs w:val="24"/>
          <w:lang w:val="en-IE"/>
        </w:rPr>
      </w:pPr>
      <w:r>
        <w:rPr>
          <w:rFonts w:ascii="TimesNewRoman" w:hAnsi="TimesNewRoman" w:cs="TimesNewRoman"/>
          <w:sz w:val="24"/>
          <w:szCs w:val="24"/>
          <w:lang w:val="en-IE"/>
        </w:rPr>
        <w:t xml:space="preserve">15. </w:t>
      </w:r>
      <w:r w:rsidRPr="00EF37E3">
        <w:rPr>
          <w:rFonts w:ascii="TimesNewRoman" w:hAnsi="TimesNewRoman" w:cs="TimesNewRoman"/>
          <w:sz w:val="24"/>
          <w:szCs w:val="24"/>
          <w:lang w:val="en-IE"/>
        </w:rPr>
        <w:t>A spacecraft of mass 800 kg is on the surface of the moon,</w:t>
      </w:r>
      <w:r>
        <w:rPr>
          <w:rFonts w:ascii="TimesNewRoman" w:hAnsi="TimesNewRoman" w:cs="TimesNewRoman"/>
          <w:sz w:val="24"/>
          <w:szCs w:val="24"/>
          <w:lang w:val="en-IE"/>
        </w:rPr>
        <w:t xml:space="preserve"> where the acceleration due to gravity is 1.6 m s</w:t>
      </w:r>
      <w:r>
        <w:rPr>
          <w:rFonts w:ascii="TimesNewRoman" w:hAnsi="TimesNewRoman" w:cs="TimesNewRoman"/>
          <w:sz w:val="16"/>
          <w:szCs w:val="16"/>
          <w:lang w:val="en-IE"/>
        </w:rPr>
        <w:t>−2</w:t>
      </w:r>
      <w:r>
        <w:rPr>
          <w:rFonts w:ascii="TimesNewRoman" w:hAnsi="TimesNewRoman" w:cs="TimesNewRoman"/>
          <w:sz w:val="24"/>
          <w:szCs w:val="24"/>
          <w:lang w:val="en-IE"/>
        </w:rPr>
        <w:t>.</w:t>
      </w:r>
    </w:p>
    <w:p w:rsidR="00EF37E3" w:rsidRPr="00181E91" w:rsidRDefault="00EF37E3" w:rsidP="00C00ED7">
      <w:pPr>
        <w:pStyle w:val="ListParagraph"/>
        <w:widowControl/>
        <w:numPr>
          <w:ilvl w:val="0"/>
          <w:numId w:val="218"/>
        </w:numPr>
        <w:autoSpaceDE w:val="0"/>
        <w:autoSpaceDN w:val="0"/>
        <w:adjustRightInd w:val="0"/>
        <w:rPr>
          <w:lang w:eastAsia="en-IE"/>
        </w:rPr>
      </w:pPr>
      <w:r w:rsidRPr="00EF37E3">
        <w:rPr>
          <w:rFonts w:ascii="TimesNewRoman" w:hAnsi="TimesNewRoman" w:cs="TimesNewRoman"/>
          <w:sz w:val="24"/>
          <w:szCs w:val="24"/>
          <w:lang w:val="en-IE"/>
        </w:rPr>
        <w:t>Compare the weight of the spacecraft on the surface of the moon with its weight on earth, where the acceleration due to gravity is 9.8 m s</w:t>
      </w:r>
      <w:r w:rsidRPr="00EF37E3">
        <w:rPr>
          <w:rFonts w:ascii="TimesNewRoman" w:hAnsi="TimesNewRoman" w:cs="TimesNewRoman"/>
          <w:sz w:val="16"/>
          <w:szCs w:val="16"/>
          <w:lang w:val="en-IE"/>
        </w:rPr>
        <w:t>–</w:t>
      </w:r>
      <w:r w:rsidRPr="00EF37E3">
        <w:rPr>
          <w:rFonts w:ascii="TimesNewRoman" w:hAnsi="TimesNewRoman" w:cs="TimesNewRoman"/>
          <w:sz w:val="13"/>
          <w:szCs w:val="13"/>
          <w:lang w:val="en-IE"/>
        </w:rPr>
        <w:t>2</w:t>
      </w:r>
    </w:p>
    <w:p w:rsidR="005273FF" w:rsidRDefault="005273FF" w:rsidP="005273FF"/>
    <w:p w:rsidR="005273FF" w:rsidRDefault="005273FF" w:rsidP="005273FF"/>
    <w:p w:rsidR="00E3484D" w:rsidRDefault="00E3484D" w:rsidP="00C00ED7">
      <w:pPr>
        <w:pStyle w:val="ListParagraph"/>
        <w:numPr>
          <w:ilvl w:val="0"/>
          <w:numId w:val="82"/>
        </w:numPr>
      </w:pPr>
      <w:r>
        <w:t>(i) State Newton’s law of universal gravitation. (6)</w:t>
      </w:r>
    </w:p>
    <w:p w:rsidR="00E3484D" w:rsidRDefault="00E3484D" w:rsidP="00E3484D">
      <w:pPr>
        <w:ind w:firstLine="360"/>
      </w:pPr>
      <w:r>
        <w:t>(ii) Explain what is meant by angular velocity. Derive an equation for the angular velocity of an object in terms of its linear velocity when the object moves in a circle. (9)</w:t>
      </w:r>
    </w:p>
    <w:p w:rsidR="00E3484D" w:rsidRDefault="00E3484D" w:rsidP="00E3484D">
      <w:r>
        <w:t>The International Space Station (ISS), shown in the photograph, functions as a research laboratory and a location for testing of equipment required for trips to the moon and to Mars. The ISS orbits the earth at an altitude of 4.13 × 105 m every 92 minutes 50 seconds.</w:t>
      </w:r>
    </w:p>
    <w:p w:rsidR="00E3484D" w:rsidRDefault="00E3484D" w:rsidP="00E3484D">
      <w:pPr>
        <w:ind w:firstLine="720"/>
      </w:pPr>
      <w:r>
        <w:t>(iii) Calculate (a) the angular velocity, (b) the linear velocity, of the ISS. (12)</w:t>
      </w:r>
    </w:p>
    <w:p w:rsidR="00E3484D" w:rsidRDefault="00E3484D" w:rsidP="00E3484D">
      <w:pPr>
        <w:ind w:firstLine="720"/>
      </w:pPr>
      <w:r>
        <w:t>(iv)  Name the type of acceleration that the ISS experiences as it travels in a circular orbit around the earth. What force provides this acceleration? (6)</w:t>
      </w:r>
    </w:p>
    <w:p w:rsidR="00E3484D" w:rsidRDefault="00E3484D" w:rsidP="00E3484D">
      <w:pPr>
        <w:ind w:firstLine="720"/>
      </w:pPr>
      <w:r>
        <w:t>(v) Calculate the attractive force between the earth and the ISS. Hence or otherwise, calculate the mass of the earth. (15)</w:t>
      </w:r>
    </w:p>
    <w:p w:rsidR="00E3484D" w:rsidRDefault="00E3484D" w:rsidP="00E3484D">
      <w:pPr>
        <w:ind w:firstLine="720"/>
      </w:pPr>
      <w:r>
        <w:t>(vi)  If the value of the acceleration due to gravity on the ISS is 8.63 m s−2, why do occupants of the ISS experience apparent weightlessness? (3)</w:t>
      </w:r>
    </w:p>
    <w:p w:rsidR="00E3484D" w:rsidRDefault="00E3484D" w:rsidP="00E3484D">
      <w:pPr>
        <w:ind w:firstLine="720"/>
      </w:pPr>
      <w:r>
        <w:t xml:space="preserve">(vii) A geostationary communications satellite orbits the earth at a much higher altitude than the </w:t>
      </w:r>
      <w:r>
        <w:lastRenderedPageBreak/>
        <w:t>ISS. What is the period of a geostationary communications satellite? (5)</w:t>
      </w:r>
    </w:p>
    <w:p w:rsidR="00C93ECE" w:rsidRDefault="00C93ECE" w:rsidP="00E3484D">
      <w:pPr>
        <w:ind w:firstLine="720"/>
      </w:pPr>
    </w:p>
    <w:p w:rsidR="00C93ECE" w:rsidRDefault="00C93ECE" w:rsidP="00E3484D">
      <w:pPr>
        <w:ind w:firstLine="720"/>
      </w:pPr>
      <w:r>
        <w:t>2013 Q1.</w:t>
      </w:r>
    </w:p>
    <w:p w:rsidR="00C93ECE" w:rsidRDefault="00C93ECE" w:rsidP="00E3484D">
      <w:pPr>
        <w:ind w:firstLine="720"/>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You carried out an experiment to measure </w:t>
      </w:r>
      <w:r>
        <w:rPr>
          <w:rFonts w:ascii="TimesNewRoman,Italic" w:hAnsi="TimesNewRoman,Italic" w:cs="TimesNewRoman,Italic"/>
          <w:i/>
          <w:iCs/>
          <w:sz w:val="24"/>
          <w:szCs w:val="24"/>
          <w:lang w:val="en-IE"/>
        </w:rPr>
        <w:t xml:space="preserve">g, </w:t>
      </w:r>
      <w:r>
        <w:rPr>
          <w:rFonts w:ascii="TimesNewRoman" w:hAnsi="TimesNewRoman" w:cs="TimesNewRoman"/>
          <w:sz w:val="24"/>
          <w:szCs w:val="24"/>
          <w:lang w:val="en-IE"/>
        </w:rPr>
        <w:t>the acceleration due to gravity.</w:t>
      </w:r>
    </w:p>
    <w:p w:rsidR="00C93ECE" w:rsidRDefault="00C93ECE" w:rsidP="00C93ECE">
      <w:pPr>
        <w:widowControl/>
        <w:autoSpaceDE w:val="0"/>
        <w:autoSpaceDN w:val="0"/>
        <w:adjustRightInd w:val="0"/>
        <w:rPr>
          <w:rFonts w:ascii="TimesNewRoman" w:hAnsi="TimesNewRoman" w:cs="TimesNewRoman"/>
          <w:sz w:val="24"/>
          <w:szCs w:val="24"/>
          <w:lang w:val="en-IE"/>
        </w:rPr>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Draw a labelled diagram of the apparatus you used.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State the measurements you took during the experiment. (6)</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Describe how you took these measurements. (9)</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(iv) How did you calculate a value for </w:t>
      </w:r>
      <w:r>
        <w:rPr>
          <w:rFonts w:ascii="TimesNewRoman,Italic" w:hAnsi="TimesNewRoman,Italic" w:cs="TimesNewRoman,Italic"/>
          <w:i/>
          <w:iCs/>
          <w:sz w:val="24"/>
          <w:szCs w:val="24"/>
          <w:lang w:val="en-IE"/>
        </w:rPr>
        <w:t xml:space="preserve">g </w:t>
      </w:r>
      <w:r>
        <w:rPr>
          <w:rFonts w:ascii="TimesNewRoman" w:hAnsi="TimesNewRoman" w:cs="TimesNewRoman"/>
          <w:sz w:val="24"/>
          <w:szCs w:val="24"/>
          <w:lang w:val="en-IE"/>
        </w:rPr>
        <w:t>from your measurements? (9)</w:t>
      </w:r>
    </w:p>
    <w:p w:rsidR="00C93ECE" w:rsidRPr="005273FF" w:rsidRDefault="00C93ECE" w:rsidP="00C93ECE">
      <w:pPr>
        <w:sectPr w:rsidR="00C93ECE" w:rsidRPr="005273FF">
          <w:pgSz w:w="11907" w:h="16840"/>
          <w:pgMar w:top="1840" w:right="1220" w:bottom="280" w:left="1040" w:header="1484" w:footer="0" w:gutter="0"/>
          <w:cols w:space="720"/>
        </w:sectPr>
      </w:pPr>
      <w:r>
        <w:rPr>
          <w:rFonts w:ascii="TimesNewRoman" w:hAnsi="TimesNewRoman" w:cs="TimesNewRoman"/>
          <w:sz w:val="24"/>
          <w:szCs w:val="24"/>
          <w:lang w:val="en-IE"/>
        </w:rPr>
        <w:t>(v) Give one precaution that you took to get an accurate result. (4)</w:t>
      </w:r>
    </w:p>
    <w:p w:rsidR="00326228" w:rsidRDefault="00326228">
      <w:pPr>
        <w:spacing w:line="200" w:lineRule="exact"/>
        <w:rPr>
          <w:sz w:val="20"/>
          <w:szCs w:val="20"/>
        </w:rPr>
      </w:pPr>
    </w:p>
    <w:p w:rsidR="00326228" w:rsidRDefault="004B6062" w:rsidP="00C94780">
      <w:pPr>
        <w:pStyle w:val="Heading2"/>
        <w:jc w:val="center"/>
      </w:pPr>
      <w:bookmarkStart w:id="60" w:name="Pressure_and_Density_SA"/>
      <w:bookmarkStart w:id="61" w:name="_Toc345780608"/>
      <w:bookmarkStart w:id="62" w:name="_Toc345790154"/>
      <w:bookmarkEnd w:id="60"/>
      <w:r>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P</w:t>
      </w:r>
      <w:r>
        <w:rPr>
          <w:spacing w:val="-2"/>
        </w:rPr>
        <w:t>r</w:t>
      </w:r>
      <w:r>
        <w:rPr>
          <w:spacing w:val="1"/>
        </w:rPr>
        <w:t>e</w:t>
      </w:r>
      <w:r>
        <w:rPr>
          <w:spacing w:val="-1"/>
        </w:rPr>
        <w:t>ssu</w:t>
      </w:r>
      <w:r>
        <w:rPr>
          <w:spacing w:val="1"/>
        </w:rPr>
        <w:t>r</w:t>
      </w:r>
      <w:r>
        <w:t>e</w:t>
      </w:r>
      <w:r>
        <w:rPr>
          <w:spacing w:val="2"/>
        </w:rPr>
        <w:t xml:space="preserve"> </w:t>
      </w:r>
      <w:r>
        <w:t>a</w:t>
      </w:r>
      <w:r>
        <w:rPr>
          <w:spacing w:val="-1"/>
        </w:rPr>
        <w:t>n</w:t>
      </w:r>
      <w:r>
        <w:t xml:space="preserve">d </w:t>
      </w:r>
      <w:r>
        <w:rPr>
          <w:spacing w:val="-1"/>
        </w:rPr>
        <w:t>D</w:t>
      </w:r>
      <w:r>
        <w:rPr>
          <w:spacing w:val="1"/>
        </w:rPr>
        <w:t>e</w:t>
      </w:r>
      <w:r>
        <w:rPr>
          <w:spacing w:val="-1"/>
        </w:rPr>
        <w:t>ns</w:t>
      </w:r>
      <w:r>
        <w:t>ity</w:t>
      </w:r>
      <w:bookmarkEnd w:id="61"/>
      <w:bookmarkEnd w:id="62"/>
    </w:p>
    <w:p w:rsidR="00326228" w:rsidRDefault="00326228" w:rsidP="00C94780">
      <w:pPr>
        <w:pStyle w:val="Heading2"/>
        <w:jc w:val="center"/>
        <w:rPr>
          <w:sz w:val="20"/>
          <w:szCs w:val="20"/>
        </w:rPr>
      </w:pPr>
    </w:p>
    <w:p w:rsidR="00326228" w:rsidRDefault="00326228" w:rsidP="00C94780">
      <w:pPr>
        <w:pStyle w:val="Heading2"/>
        <w:jc w:val="center"/>
      </w:pPr>
    </w:p>
    <w:p w:rsidR="00326228" w:rsidRDefault="004B6062">
      <w:pPr>
        <w:pStyle w:val="Heading2"/>
        <w:rPr>
          <w:rFonts w:cs="Times New Roman"/>
          <w:b w:val="0"/>
          <w:bCs w:val="0"/>
        </w:rPr>
      </w:pPr>
      <w:bookmarkStart w:id="63" w:name="_Toc345757644"/>
      <w:bookmarkStart w:id="64" w:name="_Toc345780609"/>
      <w:bookmarkStart w:id="65" w:name="_Toc345789907"/>
      <w:bookmarkStart w:id="66" w:name="_Toc345790155"/>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63"/>
      <w:bookmarkEnd w:id="64"/>
      <w:bookmarkEnd w:id="65"/>
      <w:bookmarkEnd w:id="66"/>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68640"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45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451" name="Group 336"/>
                        <wpg:cNvGrpSpPr>
                          <a:grpSpLocks/>
                        </wpg:cNvGrpSpPr>
                        <wpg:grpSpPr bwMode="auto">
                          <a:xfrm>
                            <a:off x="8997" y="1614"/>
                            <a:ext cx="390" cy="389"/>
                            <a:chOff x="8997" y="1614"/>
                            <a:chExt cx="390" cy="389"/>
                          </a:xfrm>
                        </wpg:grpSpPr>
                        <wps:wsp>
                          <wps:cNvPr id="452" name="Freeform 337"/>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334"/>
                        <wpg:cNvGrpSpPr>
                          <a:grpSpLocks/>
                        </wpg:cNvGrpSpPr>
                        <wpg:grpSpPr bwMode="auto">
                          <a:xfrm>
                            <a:off x="8997" y="1614"/>
                            <a:ext cx="390" cy="389"/>
                            <a:chOff x="8997" y="1614"/>
                            <a:chExt cx="390" cy="389"/>
                          </a:xfrm>
                        </wpg:grpSpPr>
                        <wps:wsp>
                          <wps:cNvPr id="454" name="Freeform 335"/>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B3E5A" id="Group 333" o:spid="_x0000_s1026" style="position:absolute;margin-left:449.35pt;margin-top:80.2pt;width:20.5pt;height:20.45pt;z-index:-251747840;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">
                <v:group id="Group 336"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337"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34"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335"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69664"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44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446" name="Group 331"/>
                        <wpg:cNvGrpSpPr>
                          <a:grpSpLocks/>
                        </wpg:cNvGrpSpPr>
                        <wpg:grpSpPr bwMode="auto">
                          <a:xfrm>
                            <a:off x="7774" y="1616"/>
                            <a:ext cx="390" cy="389"/>
                            <a:chOff x="7774" y="1616"/>
                            <a:chExt cx="390" cy="389"/>
                          </a:xfrm>
                        </wpg:grpSpPr>
                        <wps:wsp>
                          <wps:cNvPr id="447" name="Freeform 332"/>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329"/>
                        <wpg:cNvGrpSpPr>
                          <a:grpSpLocks/>
                        </wpg:cNvGrpSpPr>
                        <wpg:grpSpPr bwMode="auto">
                          <a:xfrm>
                            <a:off x="7774" y="1616"/>
                            <a:ext cx="390" cy="389"/>
                            <a:chOff x="7774" y="1616"/>
                            <a:chExt cx="390" cy="389"/>
                          </a:xfrm>
                        </wpg:grpSpPr>
                        <wps:wsp>
                          <wps:cNvPr id="449" name="Freeform 330"/>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DEAA6" id="Group 328" o:spid="_x0000_s1026" style="position:absolute;margin-left:388.3pt;margin-top:80.4pt;width:20.25pt;height:20.2pt;z-index:-251746816;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">
                <v:group id="Group 331"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332"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29"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330"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0688"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44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441" name="Group 326"/>
                        <wpg:cNvGrpSpPr>
                          <a:grpSpLocks/>
                        </wpg:cNvGrpSpPr>
                        <wpg:grpSpPr bwMode="auto">
                          <a:xfrm>
                            <a:off x="10084" y="1614"/>
                            <a:ext cx="390" cy="389"/>
                            <a:chOff x="10084" y="1614"/>
                            <a:chExt cx="390" cy="389"/>
                          </a:xfrm>
                        </wpg:grpSpPr>
                        <wps:wsp>
                          <wps:cNvPr id="442" name="Freeform 327"/>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24"/>
                        <wpg:cNvGrpSpPr>
                          <a:grpSpLocks/>
                        </wpg:cNvGrpSpPr>
                        <wpg:grpSpPr bwMode="auto">
                          <a:xfrm>
                            <a:off x="10084" y="1614"/>
                            <a:ext cx="390" cy="389"/>
                            <a:chOff x="10084" y="1614"/>
                            <a:chExt cx="390" cy="389"/>
                          </a:xfrm>
                        </wpg:grpSpPr>
                        <wps:wsp>
                          <wps:cNvPr id="444" name="Freeform 325"/>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0EF193" id="Group 323" o:spid="_x0000_s1026" style="position:absolute;margin-left:503.8pt;margin-top:80.35pt;width:20.25pt;height:20.2pt;z-index:-251745792;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">
                <v:group id="Group 326"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27"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24"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25"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4"/>
        <w:gridCol w:w="5386"/>
        <w:gridCol w:w="1145"/>
        <w:gridCol w:w="1063"/>
        <w:gridCol w:w="1010"/>
      </w:tblGrid>
      <w:tr w:rsidR="00326228">
        <w:trPr>
          <w:trHeight w:hRule="exact" w:val="1114"/>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tc>
        <w:tc>
          <w:tcPr>
            <w:tcW w:w="538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liquids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cal</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w:t>
            </w:r>
            <w:r>
              <w:rPr>
                <w:rFonts w:ascii="Times New Roman" w:eastAsia="Times New Roman" w:hAnsi="Times New Roman" w:cs="Times New Roman"/>
                <w:sz w:val="24"/>
                <w:szCs w:val="24"/>
              </w:rPr>
              <w: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Arc</w:t>
            </w:r>
            <w:r>
              <w:rPr>
                <w:rFonts w:ascii="Times New Roman" w:eastAsia="Times New Roman" w:hAnsi="Times New Roman" w:cs="Times New Roman"/>
                <w:sz w:val="24"/>
                <w:szCs w:val="24"/>
              </w:rPr>
              <w:t>him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tmosph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p>
          <w:p w:rsidR="00326228" w:rsidRDefault="004B6062">
            <w:pPr>
              <w:pStyle w:val="TableParagraph"/>
              <w:ind w:left="102"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per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 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crea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ts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pth is 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tions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to 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tmosph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ic</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C94780" w:rsidRDefault="00C94780"/>
    <w:p w:rsidR="00C94780" w:rsidRDefault="00C94780"/>
    <w:p w:rsidR="00C94780" w:rsidRDefault="00C94780"/>
    <w:p w:rsidR="00C94780" w:rsidRDefault="00C94780"/>
    <w:p w:rsidR="00C94780" w:rsidRDefault="00C94780"/>
    <w:p w:rsidR="00C94780" w:rsidRDefault="00C94780"/>
    <w:p w:rsidR="00C94780" w:rsidRDefault="00C94780" w:rsidP="00C94780">
      <w:pPr>
        <w:pStyle w:val="Heading3"/>
      </w:pPr>
      <w:bookmarkStart w:id="67" w:name="_Toc345780610"/>
      <w:bookmarkStart w:id="68" w:name="_Toc345790156"/>
      <w:r>
        <w:lastRenderedPageBreak/>
        <w:t>Past Exam Questions:</w:t>
      </w:r>
      <w:bookmarkEnd w:id="67"/>
      <w:bookmarkEnd w:id="68"/>
    </w:p>
    <w:p w:rsidR="00C94780" w:rsidRDefault="00C94780" w:rsidP="00C94780"/>
    <w:p w:rsidR="00C94780" w:rsidRDefault="00C94780" w:rsidP="00C94780"/>
    <w:p w:rsidR="00C94780" w:rsidRPr="00FF2A8E" w:rsidRDefault="00C94780" w:rsidP="00C00ED7">
      <w:pPr>
        <w:pStyle w:val="NoSpacing"/>
        <w:numPr>
          <w:ilvl w:val="0"/>
          <w:numId w:val="84"/>
        </w:numPr>
        <w:rPr>
          <w:bCs/>
          <w:color w:val="000000"/>
        </w:rPr>
      </w:pPr>
      <w:r w:rsidRPr="00FF2A8E">
        <w:t>A concrete mixer delivered 50 m</w:t>
      </w:r>
      <w:r w:rsidRPr="00FF2A8E">
        <w:rPr>
          <w:vertAlign w:val="superscript"/>
        </w:rPr>
        <w:t>3</w:t>
      </w:r>
      <w:r w:rsidRPr="00FF2A8E">
        <w:t xml:space="preserve"> of concrete to a building site, what was the mass of the concrete delivered?</w:t>
      </w:r>
    </w:p>
    <w:p w:rsidR="00C94780" w:rsidRDefault="00C94780" w:rsidP="00C94780">
      <w:pPr>
        <w:pStyle w:val="NoSpacing"/>
        <w:ind w:left="360"/>
        <w:rPr>
          <w:bCs/>
          <w:color w:val="000000"/>
        </w:rPr>
      </w:pPr>
      <w:r w:rsidRPr="00E63F93">
        <w:rPr>
          <w:iCs/>
        </w:rPr>
        <w:t>(D</w:t>
      </w:r>
      <w:r w:rsidRPr="00E63F93">
        <w:t>ensity of concrete = 2400 kg m</w:t>
      </w:r>
      <w:r w:rsidRPr="00E63F93">
        <w:rPr>
          <w:vertAlign w:val="superscript"/>
        </w:rPr>
        <w:t>−3</w:t>
      </w:r>
      <w:r w:rsidRPr="00E63F93">
        <w:t>)</w:t>
      </w:r>
    </w:p>
    <w:p w:rsidR="00C94780" w:rsidRDefault="00C94780" w:rsidP="00C94780">
      <w:pPr>
        <w:pStyle w:val="NoSpacing"/>
        <w:ind w:left="360"/>
        <w:rPr>
          <w:bCs/>
          <w:color w:val="000000"/>
        </w:rPr>
      </w:pPr>
    </w:p>
    <w:p w:rsidR="00C94780" w:rsidRPr="00FF2A8E" w:rsidRDefault="00C94780" w:rsidP="00C00ED7">
      <w:pPr>
        <w:pStyle w:val="NoSpacing"/>
        <w:numPr>
          <w:ilvl w:val="0"/>
          <w:numId w:val="84"/>
        </w:numPr>
        <w:rPr>
          <w:color w:val="000000"/>
        </w:rPr>
      </w:pPr>
      <w:r w:rsidRPr="00FF2A8E">
        <w:rPr>
          <w:color w:val="000000"/>
        </w:rPr>
        <w:t xml:space="preserve">Define pressure. </w:t>
      </w:r>
    </w:p>
    <w:p w:rsidR="00C94780" w:rsidRPr="00EE3002" w:rsidRDefault="00C94780" w:rsidP="00C94780">
      <w:pPr>
        <w:pStyle w:val="NoSpacing"/>
        <w:ind w:left="360"/>
        <w:rPr>
          <w:color w:val="000000"/>
        </w:rPr>
      </w:pPr>
    </w:p>
    <w:p w:rsidR="00C94780" w:rsidRPr="00FF2A8E" w:rsidRDefault="00C94780" w:rsidP="00C00ED7">
      <w:pPr>
        <w:pStyle w:val="NoSpacing"/>
        <w:numPr>
          <w:ilvl w:val="0"/>
          <w:numId w:val="84"/>
        </w:numPr>
        <w:rPr>
          <w:color w:val="000000"/>
        </w:rPr>
      </w:pPr>
      <w:r w:rsidRPr="00FF2A8E">
        <w:rPr>
          <w:lang w:val="en-IE"/>
        </w:rPr>
        <w:t>Give the unit of pressure.</w:t>
      </w:r>
    </w:p>
    <w:p w:rsidR="00C94780" w:rsidRPr="00EE3002" w:rsidRDefault="00C94780" w:rsidP="00C94780">
      <w:pPr>
        <w:pStyle w:val="NoSpacing"/>
        <w:ind w:left="360"/>
      </w:pPr>
    </w:p>
    <w:p w:rsidR="00C94780" w:rsidRPr="00FF2A8E" w:rsidRDefault="00C94780" w:rsidP="00C00ED7">
      <w:pPr>
        <w:pStyle w:val="NoSpacing"/>
        <w:numPr>
          <w:ilvl w:val="0"/>
          <w:numId w:val="84"/>
        </w:numPr>
        <w:rPr>
          <w:color w:val="000000"/>
        </w:rPr>
      </w:pPr>
      <w:r w:rsidRPr="00FF2A8E">
        <w:rPr>
          <w:color w:val="000000"/>
        </w:rPr>
        <w:t>Is pressure a vector quantity or a scalar quantity? Justify your answer.</w:t>
      </w:r>
    </w:p>
    <w:p w:rsidR="00C94780" w:rsidRPr="00EE3002" w:rsidRDefault="00C94780" w:rsidP="00C94780">
      <w:pPr>
        <w:pStyle w:val="NoSpacing"/>
        <w:ind w:left="357"/>
        <w:rPr>
          <w:lang w:val="en-IE"/>
        </w:rPr>
      </w:pPr>
    </w:p>
    <w:p w:rsidR="00C94780" w:rsidRDefault="00C94780" w:rsidP="00C00ED7">
      <w:pPr>
        <w:pStyle w:val="NoSpacing"/>
        <w:numPr>
          <w:ilvl w:val="0"/>
          <w:numId w:val="84"/>
        </w:numPr>
        <w:rPr>
          <w:lang w:val="en-IE"/>
        </w:rPr>
      </w:pPr>
      <w:r w:rsidRPr="00FF2A8E">
        <w:rPr>
          <w:lang w:val="en-IE"/>
        </w:rPr>
        <w:t>Name an instrument used to measure pressure.</w:t>
      </w:r>
    </w:p>
    <w:p w:rsidR="0023325B" w:rsidRDefault="0023325B" w:rsidP="0023325B">
      <w:pPr>
        <w:pStyle w:val="NoSpacing"/>
        <w:rPr>
          <w:lang w:val="en-IE"/>
        </w:rPr>
      </w:pPr>
    </w:p>
    <w:p w:rsidR="0023325B" w:rsidRPr="0023325B" w:rsidRDefault="0023325B" w:rsidP="00C00ED7">
      <w:pPr>
        <w:pStyle w:val="ListParagraph"/>
        <w:widowControl/>
        <w:numPr>
          <w:ilvl w:val="0"/>
          <w:numId w:val="84"/>
        </w:numPr>
        <w:autoSpaceDE w:val="0"/>
        <w:autoSpaceDN w:val="0"/>
        <w:adjustRightInd w:val="0"/>
        <w:rPr>
          <w:rFonts w:ascii="TimesNewRoman" w:hAnsi="TimesNewRoman" w:cs="TimesNewRoman"/>
          <w:sz w:val="24"/>
          <w:szCs w:val="24"/>
          <w:lang w:val="en-IE"/>
        </w:rPr>
      </w:pPr>
      <w:r w:rsidRPr="0023325B">
        <w:rPr>
          <w:rFonts w:ascii="TimesNewRoman" w:hAnsi="TimesNewRoman" w:cs="TimesNewRoman"/>
          <w:sz w:val="24"/>
          <w:szCs w:val="24"/>
          <w:lang w:val="en-IE"/>
        </w:rPr>
        <w:t>Which one of the following instruments is used to measure atmospheric pressure?</w:t>
      </w:r>
    </w:p>
    <w:p w:rsidR="0023325B" w:rsidRDefault="0023325B" w:rsidP="0023325B">
      <w:pPr>
        <w:pStyle w:val="NoSpacing"/>
        <w:ind w:firstLine="360"/>
        <w:rPr>
          <w:lang w:val="en-IE"/>
        </w:rPr>
      </w:pPr>
      <w:r>
        <w:rPr>
          <w:rFonts w:ascii="TimesNewRoman,Bold" w:hAnsi="TimesNewRoman,Bold" w:cs="TimesNewRoman,Bold"/>
          <w:b/>
          <w:bCs/>
          <w:lang w:val="en-IE"/>
        </w:rPr>
        <w:t>hydrometer barometer thermometer joulemeter</w:t>
      </w:r>
    </w:p>
    <w:p w:rsidR="00C94780" w:rsidRPr="00EE3002" w:rsidRDefault="00C94780" w:rsidP="00C94780">
      <w:pPr>
        <w:pStyle w:val="NoSpacing"/>
        <w:ind w:left="360"/>
        <w:rPr>
          <w:lang w:val="en-IE"/>
        </w:rPr>
      </w:pPr>
    </w:p>
    <w:p w:rsidR="00C94780" w:rsidRPr="00EE3002" w:rsidRDefault="00C94780" w:rsidP="00C00ED7">
      <w:pPr>
        <w:pStyle w:val="NoSpacing"/>
        <w:numPr>
          <w:ilvl w:val="0"/>
          <w:numId w:val="84"/>
        </w:numPr>
        <w:rPr>
          <w:lang w:val="en-IE"/>
        </w:rPr>
      </w:pPr>
      <w:r w:rsidRPr="00EE3002">
        <w:rPr>
          <w:lang w:val="en-IE"/>
        </w:rPr>
        <w:t>The wind exerts a horizontal force of 1000 N on a wall of area 20 m</w:t>
      </w:r>
      <w:r w:rsidRPr="00EE3002">
        <w:rPr>
          <w:vertAlign w:val="superscript"/>
          <w:lang w:val="en-IE"/>
        </w:rPr>
        <w:t>2</w:t>
      </w:r>
      <w:r w:rsidRPr="00EE3002">
        <w:rPr>
          <w:lang w:val="en-IE"/>
        </w:rPr>
        <w:t>. Calculate the pressure at the wall.</w:t>
      </w:r>
    </w:p>
    <w:p w:rsidR="00C94780" w:rsidRPr="00EE3002" w:rsidRDefault="00C94780" w:rsidP="00C94780">
      <w:pPr>
        <w:pStyle w:val="NoSpacing"/>
        <w:ind w:left="360"/>
        <w:rPr>
          <w:lang w:val="en-IE"/>
        </w:rPr>
      </w:pPr>
    </w:p>
    <w:p w:rsidR="00C94780" w:rsidRPr="00FF2A8E" w:rsidRDefault="00C94780" w:rsidP="00C00ED7">
      <w:pPr>
        <w:pStyle w:val="NoSpacing"/>
        <w:numPr>
          <w:ilvl w:val="0"/>
          <w:numId w:val="84"/>
        </w:numPr>
        <w:rPr>
          <w:lang w:eastAsia="en-IE"/>
        </w:rPr>
      </w:pPr>
      <w:r>
        <w:rPr>
          <w:noProof/>
          <w:lang w:val="en-IE" w:eastAsia="en-IE"/>
        </w:rPr>
        <w:drawing>
          <wp:anchor distT="0" distB="0" distL="114300" distR="114300" simplePos="0" relativeHeight="251676160" behindDoc="0" locked="0" layoutInCell="1" allowOverlap="1" wp14:anchorId="01CA8B58" wp14:editId="525055C8">
            <wp:simplePos x="0" y="0"/>
            <wp:positionH relativeFrom="column">
              <wp:posOffset>4693920</wp:posOffset>
            </wp:positionH>
            <wp:positionV relativeFrom="paragraph">
              <wp:posOffset>164465</wp:posOffset>
            </wp:positionV>
            <wp:extent cx="1344930" cy="5378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930" cy="53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A8E">
        <w:rPr>
          <w:lang w:eastAsia="en-IE"/>
        </w:rPr>
        <w:t xml:space="preserve">A solid block in the shape of a cube of length 120 cm rests on a table. The weight of the block is 25 N. Calculate the pressure it exerts on the table. </w:t>
      </w:r>
      <w:r w:rsidRPr="00FF2A8E">
        <w:rPr>
          <w:lang w:eastAsia="en-IE"/>
        </w:rPr>
        <w:tab/>
      </w:r>
    </w:p>
    <w:p w:rsidR="00C94780" w:rsidRPr="00EE3002" w:rsidRDefault="00C94780" w:rsidP="00C94780">
      <w:pPr>
        <w:pStyle w:val="NoSpacing"/>
        <w:ind w:left="360"/>
      </w:pPr>
    </w:p>
    <w:p w:rsidR="00C94780" w:rsidRPr="00FF2A8E" w:rsidRDefault="00C94780" w:rsidP="00C00ED7">
      <w:pPr>
        <w:pStyle w:val="NoSpacing"/>
        <w:numPr>
          <w:ilvl w:val="0"/>
          <w:numId w:val="84"/>
        </w:numPr>
        <w:rPr>
          <w:color w:val="000000"/>
        </w:rPr>
      </w:pPr>
      <w:r w:rsidRPr="00FF2A8E">
        <w:rPr>
          <w:color w:val="000000"/>
        </w:rPr>
        <w:t>A container contains 5.0 kg of water. If the area of the base of the container is 0.5 m</w:t>
      </w:r>
      <w:r w:rsidRPr="00FF2A8E">
        <w:rPr>
          <w:color w:val="000000"/>
          <w:vertAlign w:val="superscript"/>
        </w:rPr>
        <w:t>2</w:t>
      </w:r>
      <w:r w:rsidRPr="00FF2A8E">
        <w:rPr>
          <w:color w:val="000000"/>
        </w:rPr>
        <w:t xml:space="preserve">. </w:t>
      </w:r>
    </w:p>
    <w:p w:rsidR="00C94780" w:rsidRPr="00EE3002" w:rsidRDefault="00C94780" w:rsidP="00C94780">
      <w:pPr>
        <w:pStyle w:val="NoSpacing"/>
        <w:ind w:left="360"/>
        <w:rPr>
          <w:bCs/>
          <w:color w:val="000000"/>
        </w:rPr>
      </w:pPr>
      <w:r w:rsidRPr="00EE3002">
        <w:rPr>
          <w:color w:val="000000"/>
        </w:rPr>
        <w:t xml:space="preserve">Calculate the pressure at the base of the container due to the water. </w:t>
      </w:r>
    </w:p>
    <w:p w:rsidR="00C94780" w:rsidRPr="00EE3002" w:rsidRDefault="00C94780" w:rsidP="00C94780">
      <w:pPr>
        <w:pStyle w:val="NoSpacing"/>
        <w:ind w:left="360"/>
      </w:pPr>
    </w:p>
    <w:p w:rsidR="00C94780" w:rsidRPr="00EE3002" w:rsidRDefault="00C94780" w:rsidP="00C94780">
      <w:pPr>
        <w:pStyle w:val="NoSpacing"/>
        <w:ind w:left="360"/>
      </w:pPr>
    </w:p>
    <w:p w:rsidR="00C94780" w:rsidRPr="00EE3002" w:rsidRDefault="00C94780" w:rsidP="00C00ED7">
      <w:pPr>
        <w:pStyle w:val="NoSpacing"/>
        <w:numPr>
          <w:ilvl w:val="0"/>
          <w:numId w:val="84"/>
        </w:numPr>
        <w:rPr>
          <w:color w:val="000000"/>
        </w:rPr>
      </w:pPr>
    </w:p>
    <w:p w:rsidR="00C94780" w:rsidRPr="00EE3002" w:rsidRDefault="00C94780" w:rsidP="00C00ED7">
      <w:pPr>
        <w:pStyle w:val="NoSpacing"/>
        <w:numPr>
          <w:ilvl w:val="0"/>
          <w:numId w:val="85"/>
        </w:numPr>
        <w:rPr>
          <w:lang w:eastAsia="en-IE"/>
        </w:rPr>
      </w:pPr>
      <w:r w:rsidRPr="00EE3002">
        <w:rPr>
          <w:lang w:eastAsia="en-IE"/>
        </w:rPr>
        <w:t>The African elephant is the largest land animal.</w:t>
      </w:r>
    </w:p>
    <w:p w:rsidR="00C94780" w:rsidRPr="00EE3002" w:rsidRDefault="00C94780" w:rsidP="00C94780">
      <w:pPr>
        <w:pStyle w:val="NoSpacing"/>
        <w:ind w:left="360"/>
        <w:rPr>
          <w:lang w:eastAsia="en-IE"/>
        </w:rPr>
      </w:pPr>
      <w:r w:rsidRPr="00EE3002">
        <w:rPr>
          <w:lang w:eastAsia="en-IE"/>
        </w:rPr>
        <w:t>An elephant weighs 40 000 N and is standing on all four feet each of area 0.2 m</w:t>
      </w:r>
      <w:r w:rsidRPr="00EE3002">
        <w:rPr>
          <w:vertAlign w:val="superscript"/>
          <w:lang w:eastAsia="en-IE"/>
        </w:rPr>
        <w:t>2</w:t>
      </w:r>
      <w:r w:rsidRPr="00EE3002">
        <w:rPr>
          <w:lang w:eastAsia="en-IE"/>
        </w:rPr>
        <w:t xml:space="preserve">. </w:t>
      </w:r>
    </w:p>
    <w:p w:rsidR="00C94780" w:rsidRPr="00EE3002" w:rsidRDefault="00C94780" w:rsidP="00C94780">
      <w:pPr>
        <w:pStyle w:val="NoSpacing"/>
        <w:ind w:left="360"/>
        <w:rPr>
          <w:lang w:eastAsia="en-IE"/>
        </w:rPr>
      </w:pPr>
      <w:r w:rsidRPr="00EE3002">
        <w:rPr>
          <w:lang w:eastAsia="en-IE"/>
        </w:rPr>
        <w:t xml:space="preserve">Calculate the pressure exerted on the ground by the elephant. </w:t>
      </w:r>
    </w:p>
    <w:p w:rsidR="00C94780" w:rsidRPr="00EE3002" w:rsidRDefault="00C94780" w:rsidP="00C00ED7">
      <w:pPr>
        <w:pStyle w:val="NoSpacing"/>
        <w:numPr>
          <w:ilvl w:val="0"/>
          <w:numId w:val="85"/>
        </w:numPr>
        <w:rPr>
          <w:lang w:eastAsia="en-IE"/>
        </w:rPr>
      </w:pPr>
      <w:r w:rsidRPr="00EE3002">
        <w:rPr>
          <w:lang w:eastAsia="en-IE"/>
        </w:rPr>
        <w:t>Why would the pressure on the ground be greater if the elephant stood up on just two feet?</w:t>
      </w:r>
    </w:p>
    <w:p w:rsidR="00C94780" w:rsidRPr="00EE3002" w:rsidRDefault="00C94780" w:rsidP="00C94780">
      <w:pPr>
        <w:pStyle w:val="NoSpacing"/>
        <w:ind w:left="360"/>
        <w:rPr>
          <w:color w:val="000000"/>
        </w:rPr>
      </w:pPr>
    </w:p>
    <w:p w:rsidR="00C94780" w:rsidRPr="00FF2A8E" w:rsidRDefault="00C94780" w:rsidP="00C00ED7">
      <w:pPr>
        <w:pStyle w:val="NoSpacing"/>
        <w:numPr>
          <w:ilvl w:val="0"/>
          <w:numId w:val="84"/>
        </w:numPr>
      </w:pPr>
      <w:r w:rsidRPr="00FF2A8E">
        <w:rPr>
          <w:color w:val="000000"/>
        </w:rPr>
        <w:t>The head of a thumbtack has an area of 500 mm</w:t>
      </w:r>
      <w:r w:rsidRPr="00FF2A8E">
        <w:rPr>
          <w:color w:val="000000"/>
          <w:vertAlign w:val="superscript"/>
        </w:rPr>
        <w:t>2</w:t>
      </w:r>
      <w:r w:rsidRPr="00FF2A8E">
        <w:rPr>
          <w:color w:val="000000"/>
        </w:rPr>
        <w:t>. Its point has an area of 0.3 mm</w:t>
      </w:r>
      <w:r w:rsidRPr="00FF2A8E">
        <w:rPr>
          <w:color w:val="000000"/>
          <w:vertAlign w:val="superscript"/>
        </w:rPr>
        <w:t>2</w:t>
      </w:r>
      <w:r w:rsidRPr="00FF2A8E">
        <w:rPr>
          <w:color w:val="000000"/>
        </w:rPr>
        <w:t xml:space="preserve">. The pressure exerted </w:t>
      </w:r>
      <w:r w:rsidRPr="00FF2A8E">
        <w:t xml:space="preserve">at the head of the thumbtack is 12 Pa. What is the pressure exerted at the point of the thumbtack? </w:t>
      </w:r>
    </w:p>
    <w:p w:rsidR="00C94780" w:rsidRDefault="00C94780" w:rsidP="00C94780">
      <w:pPr>
        <w:pStyle w:val="NoSpacing"/>
        <w:ind w:left="360"/>
      </w:pPr>
    </w:p>
    <w:p w:rsidR="00C94780" w:rsidRDefault="00C94780" w:rsidP="00C94780">
      <w:pPr>
        <w:pStyle w:val="NoSpacing"/>
        <w:ind w:left="360"/>
      </w:pPr>
    </w:p>
    <w:p w:rsidR="00C94780" w:rsidRPr="00EE3002" w:rsidRDefault="00C94780" w:rsidP="00C94780">
      <w:pPr>
        <w:pStyle w:val="NoSpacing"/>
        <w:ind w:left="360"/>
        <w:rPr>
          <w:color w:val="000000"/>
        </w:rPr>
      </w:pPr>
    </w:p>
    <w:p w:rsidR="00C94780" w:rsidRPr="00FF2A8E" w:rsidRDefault="00C94780" w:rsidP="00C00ED7">
      <w:pPr>
        <w:pStyle w:val="NoSpacing"/>
        <w:numPr>
          <w:ilvl w:val="0"/>
          <w:numId w:val="84"/>
        </w:numPr>
        <w:rPr>
          <w:lang w:eastAsia="en-IE"/>
        </w:rPr>
      </w:pPr>
      <w:r w:rsidRPr="00FF2A8E">
        <w:rPr>
          <w:lang w:eastAsia="en-IE"/>
        </w:rPr>
        <w:t xml:space="preserve"> Describe an experiment to show that the atmosphere exerts pressure. </w:t>
      </w:r>
    </w:p>
    <w:p w:rsidR="00C94780" w:rsidRPr="00EE3002" w:rsidRDefault="00AB09B0" w:rsidP="00C94780">
      <w:pPr>
        <w:pStyle w:val="NoSpacing"/>
        <w:ind w:left="360"/>
        <w:rPr>
          <w:color w:val="000000"/>
        </w:rPr>
      </w:pPr>
      <w:r>
        <w:rPr>
          <w:bCs/>
          <w:noProof/>
          <w:color w:val="000000"/>
          <w:lang w:val="en-IE" w:eastAsia="en-IE"/>
        </w:rPr>
        <w:drawing>
          <wp:anchor distT="0" distB="0" distL="114300" distR="114300" simplePos="0" relativeHeight="251677184" behindDoc="0" locked="0" layoutInCell="1" allowOverlap="1" wp14:anchorId="6EF7B6F1" wp14:editId="303231DD">
            <wp:simplePos x="0" y="0"/>
            <wp:positionH relativeFrom="column">
              <wp:posOffset>4695825</wp:posOffset>
            </wp:positionH>
            <wp:positionV relativeFrom="paragraph">
              <wp:posOffset>24765</wp:posOffset>
            </wp:positionV>
            <wp:extent cx="1162050" cy="9086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780" w:rsidRDefault="00C94780" w:rsidP="00C00ED7">
      <w:pPr>
        <w:pStyle w:val="NoSpacing"/>
        <w:numPr>
          <w:ilvl w:val="0"/>
          <w:numId w:val="84"/>
        </w:numPr>
        <w:rPr>
          <w:lang w:val="en-IE"/>
        </w:rPr>
      </w:pPr>
      <w:r w:rsidRPr="00FF2A8E">
        <w:rPr>
          <w:lang w:val="en-IE"/>
        </w:rPr>
        <w:t>When air is removed from the metal container shown in the diagram, it collapses. Explain why.</w:t>
      </w:r>
    </w:p>
    <w:p w:rsidR="00C94780" w:rsidRPr="00FF2A8E" w:rsidRDefault="00C94780" w:rsidP="00C00ED7">
      <w:pPr>
        <w:pStyle w:val="NoSpacing"/>
        <w:numPr>
          <w:ilvl w:val="0"/>
          <w:numId w:val="84"/>
        </w:numPr>
        <w:rPr>
          <w:lang w:eastAsia="en-IE"/>
        </w:rPr>
      </w:pPr>
      <w:r w:rsidRPr="00FF2A8E">
        <w:rPr>
          <w:lang w:eastAsia="en-IE"/>
        </w:rPr>
        <w:t xml:space="preserve">The earth is covered with a layer of air called the atmosphere. </w:t>
      </w:r>
    </w:p>
    <w:p w:rsidR="00C94780" w:rsidRPr="00EE3002" w:rsidRDefault="00C94780" w:rsidP="00C94780">
      <w:pPr>
        <w:pStyle w:val="NoSpacing"/>
        <w:ind w:left="360"/>
        <w:rPr>
          <w:lang w:eastAsia="en-IE"/>
        </w:rPr>
      </w:pPr>
      <w:r w:rsidRPr="00EE3002">
        <w:rPr>
          <w:lang w:eastAsia="en-IE"/>
        </w:rPr>
        <w:t xml:space="preserve">What holds this layer of air close to the earth? </w:t>
      </w:r>
    </w:p>
    <w:p w:rsidR="00C94780" w:rsidRPr="00EE3002" w:rsidRDefault="00C94780" w:rsidP="00C94780">
      <w:pPr>
        <w:pStyle w:val="NoSpacing"/>
        <w:ind w:left="360"/>
        <w:rPr>
          <w:lang w:val="en-IE"/>
        </w:rPr>
      </w:pPr>
    </w:p>
    <w:p w:rsidR="00C94780" w:rsidRPr="00FF2A8E" w:rsidRDefault="00C94780" w:rsidP="00C00ED7">
      <w:pPr>
        <w:pStyle w:val="NoSpacing"/>
        <w:numPr>
          <w:ilvl w:val="0"/>
          <w:numId w:val="84"/>
        </w:numPr>
        <w:rPr>
          <w:lang w:eastAsia="en-IE"/>
        </w:rPr>
      </w:pPr>
      <w:r w:rsidRPr="00FF2A8E">
        <w:rPr>
          <w:lang w:eastAsia="en-IE"/>
        </w:rPr>
        <w:t xml:space="preserve">The type of weather we get depends on the atmospheric pressure. </w:t>
      </w:r>
    </w:p>
    <w:p w:rsidR="00C94780" w:rsidRDefault="00C94780" w:rsidP="00C94780">
      <w:pPr>
        <w:pStyle w:val="NoSpacing"/>
        <w:ind w:left="360"/>
        <w:rPr>
          <w:lang w:eastAsia="en-IE"/>
        </w:rPr>
      </w:pPr>
      <w:r w:rsidRPr="00EE3002">
        <w:rPr>
          <w:lang w:eastAsia="en-IE"/>
        </w:rPr>
        <w:t>Describe the kind of weather we get when the atmospheric pressure is high.</w:t>
      </w:r>
    </w:p>
    <w:p w:rsidR="00C94780" w:rsidRPr="00EE3002" w:rsidRDefault="00C94780" w:rsidP="00C94780">
      <w:pPr>
        <w:pStyle w:val="NoSpacing"/>
        <w:ind w:left="360"/>
        <w:rPr>
          <w:lang w:eastAsia="en-IE"/>
        </w:rPr>
      </w:pPr>
    </w:p>
    <w:p w:rsidR="00C94780" w:rsidRPr="00EE3002" w:rsidRDefault="00C94780" w:rsidP="00C94780">
      <w:pPr>
        <w:pStyle w:val="NoSpacing"/>
        <w:ind w:left="360"/>
      </w:pPr>
    </w:p>
    <w:p w:rsidR="00C94780" w:rsidRPr="00FF2A8E" w:rsidRDefault="00C94780" w:rsidP="00C00ED7">
      <w:pPr>
        <w:pStyle w:val="NoSpacing"/>
        <w:numPr>
          <w:ilvl w:val="0"/>
          <w:numId w:val="84"/>
        </w:numPr>
        <w:rPr>
          <w:rFonts w:eastAsia="Calibri"/>
          <w:color w:val="000000"/>
          <w:lang w:val="en-IE" w:eastAsia="en-IE"/>
        </w:rPr>
      </w:pPr>
      <w:r w:rsidRPr="00FF2A8E">
        <w:rPr>
          <w:rFonts w:eastAsia="Calibri"/>
          <w:color w:val="000000"/>
          <w:lang w:val="en-IE" w:eastAsia="en-IE"/>
        </w:rPr>
        <w:t xml:space="preserve">Describe an experiment to show that the pressure in a liquid increases with depth. </w:t>
      </w:r>
    </w:p>
    <w:p w:rsidR="00C94780" w:rsidRPr="00EE3002" w:rsidRDefault="00C94780" w:rsidP="00C94780">
      <w:pPr>
        <w:pStyle w:val="NoSpacing"/>
        <w:ind w:left="360"/>
        <w:rPr>
          <w:lang w:eastAsia="en-IE"/>
        </w:rPr>
      </w:pPr>
    </w:p>
    <w:p w:rsidR="00C94780" w:rsidRPr="00FF2A8E" w:rsidRDefault="00C94780" w:rsidP="00C00ED7">
      <w:pPr>
        <w:pStyle w:val="NoSpacing"/>
        <w:numPr>
          <w:ilvl w:val="0"/>
          <w:numId w:val="84"/>
        </w:numPr>
        <w:rPr>
          <w:lang w:eastAsia="en-IE"/>
        </w:rPr>
      </w:pPr>
      <w:r w:rsidRPr="00FF2A8E">
        <w:rPr>
          <w:lang w:eastAsia="en-IE"/>
        </w:rPr>
        <w:t xml:space="preserve"> </w:t>
      </w:r>
      <w:r>
        <w:rPr>
          <w:lang w:eastAsia="en-IE"/>
        </w:rPr>
        <w:t>W</w:t>
      </w:r>
      <w:r w:rsidRPr="00FF2A8E">
        <w:rPr>
          <w:lang w:eastAsia="en-IE"/>
        </w:rPr>
        <w:t>hich one of the following instruments can be used to measure the density of a liquid?</w:t>
      </w:r>
    </w:p>
    <w:p w:rsidR="00C94780" w:rsidRPr="00EE3002" w:rsidRDefault="00C94780" w:rsidP="00C94780">
      <w:pPr>
        <w:pStyle w:val="NoSpacing"/>
        <w:ind w:left="360"/>
        <w:rPr>
          <w:bCs/>
          <w:lang w:eastAsia="en-IE"/>
        </w:rPr>
      </w:pPr>
      <w:r w:rsidRPr="00EE3002">
        <w:rPr>
          <w:bCs/>
          <w:lang w:eastAsia="en-IE"/>
        </w:rPr>
        <w:t xml:space="preserve">Barometer </w:t>
      </w:r>
      <w:r w:rsidRPr="00EE3002">
        <w:rPr>
          <w:bCs/>
          <w:lang w:eastAsia="en-IE"/>
        </w:rPr>
        <w:tab/>
      </w:r>
      <w:r w:rsidRPr="00EE3002">
        <w:rPr>
          <w:bCs/>
          <w:lang w:eastAsia="en-IE"/>
        </w:rPr>
        <w:tab/>
        <w:t xml:space="preserve">hydrometer </w:t>
      </w:r>
      <w:r w:rsidRPr="00EE3002">
        <w:rPr>
          <w:bCs/>
          <w:lang w:eastAsia="en-IE"/>
        </w:rPr>
        <w:tab/>
      </w:r>
      <w:r w:rsidRPr="00EE3002">
        <w:rPr>
          <w:bCs/>
          <w:lang w:eastAsia="en-IE"/>
        </w:rPr>
        <w:tab/>
        <w:t xml:space="preserve">thermometer </w:t>
      </w:r>
    </w:p>
    <w:p w:rsidR="00C94780" w:rsidRPr="00EE3002" w:rsidRDefault="00C94780" w:rsidP="00C94780">
      <w:pPr>
        <w:pStyle w:val="NoSpacing"/>
        <w:ind w:left="360"/>
      </w:pPr>
    </w:p>
    <w:p w:rsidR="00C94780" w:rsidRPr="00FF2A8E" w:rsidRDefault="00C94780" w:rsidP="00C00ED7">
      <w:pPr>
        <w:pStyle w:val="NoSpacing"/>
        <w:numPr>
          <w:ilvl w:val="0"/>
          <w:numId w:val="84"/>
        </w:numPr>
      </w:pPr>
      <w:r w:rsidRPr="00FF2A8E">
        <w:t xml:space="preserve">State Archimedes’ principle. </w:t>
      </w:r>
    </w:p>
    <w:p w:rsidR="00C94780" w:rsidRPr="00EE3002" w:rsidRDefault="00C94780" w:rsidP="00C94780">
      <w:pPr>
        <w:pStyle w:val="NoSpacing"/>
        <w:ind w:left="360"/>
      </w:pPr>
    </w:p>
    <w:p w:rsidR="00C94780" w:rsidRPr="00FF2A8E" w:rsidRDefault="00C94780" w:rsidP="00C00ED7">
      <w:pPr>
        <w:pStyle w:val="NoSpacing"/>
        <w:numPr>
          <w:ilvl w:val="0"/>
          <w:numId w:val="84"/>
        </w:numPr>
      </w:pPr>
      <w:r>
        <w:rPr>
          <w:iCs/>
          <w:noProof/>
          <w:lang w:val="en-IE" w:eastAsia="en-IE"/>
        </w:rPr>
        <w:drawing>
          <wp:anchor distT="0" distB="0" distL="114300" distR="114300" simplePos="0" relativeHeight="251678208" behindDoc="0" locked="0" layoutInCell="1" allowOverlap="1" wp14:anchorId="10AFBDEF" wp14:editId="41163AB6">
            <wp:simplePos x="0" y="0"/>
            <wp:positionH relativeFrom="column">
              <wp:posOffset>5114925</wp:posOffset>
            </wp:positionH>
            <wp:positionV relativeFrom="paragraph">
              <wp:posOffset>159385</wp:posOffset>
            </wp:positionV>
            <wp:extent cx="664210" cy="76136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21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A8E">
        <w:rPr>
          <w:color w:val="000000"/>
        </w:rPr>
        <w:t xml:space="preserve">State the law of flotation. </w:t>
      </w:r>
    </w:p>
    <w:p w:rsidR="00C94780" w:rsidRPr="00EE3002" w:rsidRDefault="00C94780" w:rsidP="00C94780">
      <w:pPr>
        <w:pStyle w:val="NoSpacing"/>
        <w:ind w:left="360"/>
      </w:pPr>
    </w:p>
    <w:p w:rsidR="00C94780" w:rsidRPr="00FF2A8E" w:rsidRDefault="00C94780" w:rsidP="00C00ED7">
      <w:pPr>
        <w:pStyle w:val="NoSpacing"/>
        <w:numPr>
          <w:ilvl w:val="0"/>
          <w:numId w:val="84"/>
        </w:numPr>
      </w:pPr>
      <w:r w:rsidRPr="00FF2A8E">
        <w:t xml:space="preserve">A can of height 10 cm is submerged in water. What is the difference in pressure between the top and bottom of the can? </w:t>
      </w:r>
    </w:p>
    <w:p w:rsidR="00C94780" w:rsidRPr="00EE3002" w:rsidRDefault="00C94780" w:rsidP="00C94780">
      <w:pPr>
        <w:pStyle w:val="NoSpacing"/>
        <w:ind w:left="360"/>
        <w:rPr>
          <w:bCs/>
          <w:color w:val="000000"/>
        </w:rPr>
      </w:pPr>
    </w:p>
    <w:p w:rsidR="00C94780" w:rsidRPr="00FF2A8E" w:rsidRDefault="00C94780" w:rsidP="00C00ED7">
      <w:pPr>
        <w:pStyle w:val="NoSpacing"/>
        <w:numPr>
          <w:ilvl w:val="0"/>
          <w:numId w:val="84"/>
        </w:numPr>
        <w:rPr>
          <w:bCs/>
          <w:color w:val="000000"/>
          <w:lang w:eastAsia="en-IE"/>
        </w:rPr>
      </w:pPr>
      <w:r w:rsidRPr="00FF2A8E">
        <w:rPr>
          <w:bCs/>
          <w:color w:val="000000"/>
          <w:lang w:eastAsia="en-IE"/>
        </w:rPr>
        <w:t>A diver is swimming at a depth of 5m. He then dives deeper until he reached a depth of 30 m. Calculate the increase in pressure on the diver at this new depth</w:t>
      </w:r>
    </w:p>
    <w:p w:rsidR="00C94780" w:rsidRDefault="00C94780" w:rsidP="00C94780">
      <w:pPr>
        <w:pStyle w:val="NoSpacing"/>
        <w:rPr>
          <w:bCs/>
          <w:color w:val="000000"/>
        </w:rPr>
      </w:pPr>
      <w:r w:rsidRPr="00EE3002">
        <w:rPr>
          <w:color w:val="000000"/>
          <w:lang w:eastAsia="en-IE"/>
        </w:rPr>
        <w:tab/>
        <w:t xml:space="preserve"> </w:t>
      </w:r>
    </w:p>
    <w:p w:rsidR="00C94780" w:rsidRPr="00EE3002" w:rsidRDefault="00C94780" w:rsidP="00C94780">
      <w:pPr>
        <w:pStyle w:val="NoSpacing"/>
        <w:rPr>
          <w:bCs/>
          <w:color w:val="000000"/>
        </w:rPr>
      </w:pPr>
    </w:p>
    <w:p w:rsidR="00C94780" w:rsidRPr="00FF2A8E" w:rsidRDefault="00C94780" w:rsidP="00C00ED7">
      <w:pPr>
        <w:pStyle w:val="NoSpacing"/>
        <w:numPr>
          <w:ilvl w:val="0"/>
          <w:numId w:val="84"/>
        </w:numPr>
        <w:rPr>
          <w:color w:val="000000"/>
        </w:rPr>
      </w:pPr>
      <w:r w:rsidRPr="00FF2A8E">
        <w:rPr>
          <w:color w:val="000000"/>
        </w:rPr>
        <w:t>State Boyle’s law</w:t>
      </w:r>
    </w:p>
    <w:p w:rsidR="00C94780" w:rsidRPr="00EE3002" w:rsidRDefault="00C94780" w:rsidP="00C94780">
      <w:pPr>
        <w:pStyle w:val="NoSpacing"/>
        <w:rPr>
          <w:bCs/>
          <w:color w:val="000000"/>
        </w:rPr>
      </w:pPr>
    </w:p>
    <w:p w:rsidR="00C94780" w:rsidRPr="00EE3002" w:rsidRDefault="00C94780" w:rsidP="00C00ED7">
      <w:pPr>
        <w:pStyle w:val="NoSpacing"/>
        <w:numPr>
          <w:ilvl w:val="0"/>
          <w:numId w:val="84"/>
        </w:numPr>
      </w:pPr>
      <w:r>
        <w:rPr>
          <w:bCs/>
          <w:noProof/>
          <w:color w:val="000000"/>
          <w:lang w:val="en-IE" w:eastAsia="en-IE"/>
        </w:rPr>
        <w:drawing>
          <wp:anchor distT="0" distB="0" distL="114300" distR="114300" simplePos="0" relativeHeight="251679232" behindDoc="0" locked="0" layoutInCell="1" allowOverlap="1" wp14:anchorId="0CD73D80" wp14:editId="385F01C3">
            <wp:simplePos x="0" y="0"/>
            <wp:positionH relativeFrom="column">
              <wp:posOffset>4836795</wp:posOffset>
            </wp:positionH>
            <wp:positionV relativeFrom="paragraph">
              <wp:posOffset>1905</wp:posOffset>
            </wp:positionV>
            <wp:extent cx="942975" cy="11239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780" w:rsidRPr="00EE3002" w:rsidRDefault="00C94780" w:rsidP="00C00ED7">
      <w:pPr>
        <w:pStyle w:val="NoSpacing"/>
        <w:numPr>
          <w:ilvl w:val="0"/>
          <w:numId w:val="86"/>
        </w:numPr>
        <w:rPr>
          <w:color w:val="000000"/>
          <w:lang w:eastAsia="en-IE"/>
        </w:rPr>
      </w:pPr>
      <w:r w:rsidRPr="00EE3002">
        <w:rPr>
          <w:color w:val="000000"/>
          <w:lang w:eastAsia="en-IE"/>
        </w:rPr>
        <w:t>A balloon rises through the atmosphere while the temperature remains constant.</w:t>
      </w:r>
    </w:p>
    <w:p w:rsidR="00C94780" w:rsidRPr="00EE3002" w:rsidRDefault="00C94780" w:rsidP="00C94780">
      <w:pPr>
        <w:pStyle w:val="NoSpacing"/>
        <w:ind w:left="357"/>
        <w:rPr>
          <w:color w:val="000000"/>
          <w:lang w:eastAsia="en-IE"/>
        </w:rPr>
      </w:pPr>
      <w:r w:rsidRPr="00EE3002">
        <w:rPr>
          <w:color w:val="000000"/>
          <w:lang w:eastAsia="en-IE"/>
        </w:rPr>
        <w:t>The volume of the balloon is 2 m</w:t>
      </w:r>
      <w:r w:rsidRPr="00EE3002">
        <w:rPr>
          <w:color w:val="000000"/>
          <w:vertAlign w:val="superscript"/>
          <w:lang w:eastAsia="en-IE"/>
        </w:rPr>
        <w:t>3</w:t>
      </w:r>
      <w:r w:rsidRPr="00EE3002">
        <w:rPr>
          <w:color w:val="000000"/>
          <w:lang w:eastAsia="en-IE"/>
        </w:rPr>
        <w:t xml:space="preserve"> at ground level where the pressure is 1000 hPa.</w:t>
      </w:r>
    </w:p>
    <w:p w:rsidR="00C94780" w:rsidRPr="00EE3002" w:rsidRDefault="00C94780" w:rsidP="00C94780">
      <w:pPr>
        <w:pStyle w:val="NoSpacing"/>
        <w:ind w:left="360"/>
        <w:rPr>
          <w:color w:val="000000"/>
          <w:lang w:eastAsia="en-IE"/>
        </w:rPr>
      </w:pPr>
      <w:r w:rsidRPr="00EE3002">
        <w:rPr>
          <w:color w:val="000000"/>
          <w:lang w:eastAsia="en-IE"/>
        </w:rPr>
        <w:t>Find the volume of the balloon when it has risen to a height where the atmospheric pressure is 500 hPa.</w:t>
      </w:r>
    </w:p>
    <w:p w:rsidR="00C94780" w:rsidRPr="00EE3002" w:rsidRDefault="00C94780" w:rsidP="00C00ED7">
      <w:pPr>
        <w:pStyle w:val="NoSpacing"/>
        <w:numPr>
          <w:ilvl w:val="0"/>
          <w:numId w:val="87"/>
        </w:numPr>
        <w:rPr>
          <w:color w:val="000000"/>
          <w:lang w:eastAsia="en-IE"/>
        </w:rPr>
      </w:pPr>
      <w:r w:rsidRPr="00EE3002">
        <w:rPr>
          <w:color w:val="000000"/>
          <w:lang w:eastAsia="en-IE"/>
        </w:rPr>
        <w:t xml:space="preserve">What will happen to the balloon as it continues to rise? </w:t>
      </w:r>
    </w:p>
    <w:p w:rsidR="00C94780" w:rsidRPr="00EE3002" w:rsidRDefault="00C94780" w:rsidP="00C94780">
      <w:pPr>
        <w:pStyle w:val="NoSpacing"/>
        <w:ind w:left="360"/>
      </w:pPr>
    </w:p>
    <w:p w:rsidR="00C94780" w:rsidRPr="00EE3002" w:rsidRDefault="00C94780" w:rsidP="00C00ED7">
      <w:pPr>
        <w:pStyle w:val="NoSpacing"/>
        <w:numPr>
          <w:ilvl w:val="0"/>
          <w:numId w:val="84"/>
        </w:numPr>
      </w:pPr>
    </w:p>
    <w:p w:rsidR="00AB09B0" w:rsidRDefault="00C94780" w:rsidP="00C00ED7">
      <w:pPr>
        <w:pStyle w:val="NoSpacing"/>
        <w:numPr>
          <w:ilvl w:val="0"/>
          <w:numId w:val="83"/>
        </w:numPr>
        <w:rPr>
          <w:color w:val="000000"/>
        </w:rPr>
      </w:pPr>
      <w:r w:rsidRPr="00EE3002">
        <w:rPr>
          <w:color w:val="000000"/>
        </w:rPr>
        <w:t>A small bubble of gas rises from the bottom of a lake. The volume of the bubble increases threefold when it reaches the surface of the lake where the atmospheric pressure is 1.01 × 10</w:t>
      </w:r>
      <w:r w:rsidRPr="00EE3002">
        <w:rPr>
          <w:color w:val="000000"/>
          <w:vertAlign w:val="superscript"/>
        </w:rPr>
        <w:t xml:space="preserve">5 </w:t>
      </w:r>
      <w:r w:rsidRPr="00EE3002">
        <w:rPr>
          <w:color w:val="000000"/>
        </w:rPr>
        <w:t xml:space="preserve">Pa. The temperature of the lake is 4 </w:t>
      </w:r>
      <w:r w:rsidRPr="00EE3002">
        <w:rPr>
          <w:color w:val="000000"/>
          <w:vertAlign w:val="superscript"/>
        </w:rPr>
        <w:t>o</w:t>
      </w:r>
      <w:r w:rsidRPr="00EE3002">
        <w:rPr>
          <w:color w:val="000000"/>
        </w:rPr>
        <w:t xml:space="preserve">C. </w:t>
      </w:r>
    </w:p>
    <w:p w:rsidR="00C94780" w:rsidRPr="00EE3002" w:rsidRDefault="00C94780" w:rsidP="00C00ED7">
      <w:pPr>
        <w:pStyle w:val="NoSpacing"/>
        <w:numPr>
          <w:ilvl w:val="1"/>
          <w:numId w:val="83"/>
        </w:numPr>
        <w:rPr>
          <w:color w:val="000000"/>
        </w:rPr>
      </w:pPr>
      <w:r w:rsidRPr="00EE3002">
        <w:rPr>
          <w:color w:val="000000"/>
        </w:rPr>
        <w:t>Calculate the pressure at the bottom of the lake.</w:t>
      </w:r>
    </w:p>
    <w:p w:rsidR="00C94780" w:rsidRPr="00EE3002" w:rsidRDefault="00C94780" w:rsidP="00C00ED7">
      <w:pPr>
        <w:pStyle w:val="NoSpacing"/>
        <w:numPr>
          <w:ilvl w:val="1"/>
          <w:numId w:val="83"/>
        </w:numPr>
        <w:rPr>
          <w:color w:val="000000"/>
        </w:rPr>
      </w:pPr>
      <w:r w:rsidRPr="00EE3002">
        <w:rPr>
          <w:color w:val="000000"/>
        </w:rPr>
        <w:t xml:space="preserve">Calculate the depth of the lake. </w:t>
      </w:r>
    </w:p>
    <w:p w:rsidR="00C94780" w:rsidRDefault="00C94780" w:rsidP="00C94780"/>
    <w:p w:rsidR="009266BA" w:rsidRDefault="009266BA" w:rsidP="00C94780"/>
    <w:p w:rsidR="009266BA" w:rsidRDefault="009266BA" w:rsidP="009266BA">
      <w:pPr>
        <w:widowControl/>
        <w:autoSpaceDE w:val="0"/>
        <w:autoSpaceDN w:val="0"/>
        <w:adjustRightInd w:val="0"/>
        <w:rPr>
          <w:rFonts w:ascii="TimesNewRoman" w:hAnsi="TimesNewRoman" w:cs="TimesNewRoman"/>
          <w:sz w:val="24"/>
          <w:szCs w:val="24"/>
          <w:lang w:val="en-IE"/>
        </w:rPr>
      </w:pPr>
      <w:r>
        <w:t xml:space="preserve">25: </w:t>
      </w:r>
      <w:r>
        <w:rPr>
          <w:rFonts w:ascii="TimesNewRoman" w:hAnsi="TimesNewRoman" w:cs="TimesNewRoman"/>
          <w:sz w:val="24"/>
          <w:szCs w:val="24"/>
          <w:lang w:val="en-IE"/>
        </w:rPr>
        <w:t>Assuming that the atmospheric pressure remains constant, how much was the force on a</w:t>
      </w:r>
    </w:p>
    <w:p w:rsidR="00951C4A" w:rsidRPr="00951C4A" w:rsidRDefault="009266BA" w:rsidP="00951C4A">
      <w:pPr>
        <w:widowControl/>
        <w:autoSpaceDE w:val="0"/>
        <w:autoSpaceDN w:val="0"/>
        <w:adjustRightInd w:val="0"/>
        <w:rPr>
          <w:rFonts w:ascii="TimesNewRoman" w:hAnsi="TimesNewRoman" w:cs="TimesNewRoman"/>
          <w:lang w:val="en-IE"/>
        </w:rPr>
      </w:pPr>
      <w:r>
        <w:rPr>
          <w:rFonts w:ascii="TimesNewRoman" w:hAnsi="TimesNewRoman" w:cs="TimesNewRoman"/>
          <w:sz w:val="24"/>
          <w:szCs w:val="24"/>
          <w:lang w:val="en-IE"/>
        </w:rPr>
        <w:t>hemispherical parachute of diameter 8.5 m greater than that on a similar parachute of diameter 1.8 m?</w:t>
      </w:r>
    </w:p>
    <w:p w:rsidR="00951C4A" w:rsidRDefault="00951C4A" w:rsidP="00C94780"/>
    <w:p w:rsidR="00951C4A" w:rsidRDefault="00951C4A" w:rsidP="00C94780">
      <w:r>
        <w:t>2013</w:t>
      </w:r>
    </w:p>
    <w:p w:rsidR="00951C4A" w:rsidRDefault="00951C4A" w:rsidP="00C94780">
      <w:r w:rsidRPr="00951C4A">
        <w:t>2. In an experiment to verify Boyle’s law, a student took the set of readings given in the table below.</w:t>
      </w:r>
    </w:p>
    <w:p w:rsidR="00951C4A" w:rsidRDefault="00951C4A" w:rsidP="00C94780"/>
    <w:p w:rsidR="00951C4A" w:rsidRDefault="00951C4A" w:rsidP="00C94780">
      <w:r>
        <w:rPr>
          <w:noProof/>
          <w:lang w:val="en-IE" w:eastAsia="en-IE"/>
        </w:rPr>
        <w:drawing>
          <wp:inline distT="0" distB="0" distL="0" distR="0" wp14:anchorId="546057A6" wp14:editId="5E0252EB">
            <wp:extent cx="5732145" cy="700596"/>
            <wp:effectExtent l="0" t="0" r="1905" b="444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700596"/>
                    </a:xfrm>
                    <a:prstGeom prst="rect">
                      <a:avLst/>
                    </a:prstGeom>
                  </pic:spPr>
                </pic:pic>
              </a:graphicData>
            </a:graphic>
          </wp:inline>
        </w:drawing>
      </w:r>
    </w:p>
    <w:p w:rsidR="00951C4A" w:rsidRDefault="00951C4A" w:rsidP="00C94780"/>
    <w:p w:rsidR="00951C4A" w:rsidRDefault="00951C4A" w:rsidP="00951C4A">
      <w:r>
        <w:t>What physical quantities do X and Y represent? (6)</w:t>
      </w:r>
    </w:p>
    <w:p w:rsidR="00951C4A" w:rsidRDefault="00951C4A" w:rsidP="00951C4A"/>
    <w:p w:rsidR="00951C4A" w:rsidRDefault="00951C4A" w:rsidP="00951C4A">
      <w:r>
        <w:t>Name the units used when measuring these quantities. (4)</w:t>
      </w:r>
    </w:p>
    <w:p w:rsidR="00951C4A" w:rsidRDefault="00951C4A" w:rsidP="00951C4A"/>
    <w:p w:rsidR="00951C4A" w:rsidRDefault="00951C4A" w:rsidP="00951C4A">
      <w:r>
        <w:lastRenderedPageBreak/>
        <w:t xml:space="preserve">Draw a </w:t>
      </w:r>
      <w:r w:rsidR="0062383B">
        <w:t>labeled</w:t>
      </w:r>
      <w:r>
        <w:t xml:space="preserve"> diagram of the apparatus that the student used in the experiment.</w:t>
      </w:r>
    </w:p>
    <w:p w:rsidR="00951C4A" w:rsidRDefault="00951C4A" w:rsidP="00951C4A">
      <w:r>
        <w:t>Describe the procedure he used to obtain these readings. (15)</w:t>
      </w:r>
    </w:p>
    <w:p w:rsidR="00951C4A" w:rsidRDefault="00951C4A" w:rsidP="00951C4A"/>
    <w:p w:rsidR="00951C4A" w:rsidRDefault="00951C4A" w:rsidP="00951C4A">
      <w:r>
        <w:t>Use the data in the table to draw an appropriate graph on graph paper.</w:t>
      </w:r>
    </w:p>
    <w:p w:rsidR="00951C4A" w:rsidRDefault="00951C4A" w:rsidP="00083AF6">
      <w:r>
        <w:t>Explain how your graph verifies Boyle’s law. (15)</w:t>
      </w:r>
      <w:bookmarkStart w:id="69" w:name="Moments_SA"/>
      <w:bookmarkStart w:id="70" w:name="_Toc345780611"/>
      <w:bookmarkStart w:id="71" w:name="_Toc345790157"/>
      <w:bookmarkEnd w:id="69"/>
    </w:p>
    <w:p w:rsidR="00083AF6" w:rsidRDefault="00083AF6" w:rsidP="00083AF6"/>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Define pressure. (6)</w:t>
      </w: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Describe an experiment to show that the atmosphere exerts pressure. (9)</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A diver swims upwards from a depth of 50 m to a depth of 20 m below the surface of the water.</w:t>
      </w: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Calculate the decrease in pressure on the diver as she swims upwards. (13)</w:t>
      </w:r>
    </w:p>
    <w:p w:rsidR="00083AF6" w:rsidRP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(density of the water = 1000 kg m</w:t>
      </w:r>
      <w:r>
        <w:rPr>
          <w:rFonts w:ascii="TimesNewRoman" w:hAnsi="TimesNewRoman" w:cs="TimesNewRoman"/>
          <w:sz w:val="16"/>
          <w:szCs w:val="16"/>
          <w:lang w:val="en-IE"/>
        </w:rPr>
        <w:t>−3</w:t>
      </w:r>
      <w:r>
        <w:rPr>
          <w:rFonts w:ascii="TimesNewRoman" w:hAnsi="TimesNewRoman" w:cs="TimesNewRoman"/>
          <w:sz w:val="24"/>
          <w:szCs w:val="24"/>
          <w:lang w:val="en-IE"/>
        </w:rPr>
        <w:t xml:space="preserve">; acceleration due to gravity, </w:t>
      </w:r>
      <w:r>
        <w:rPr>
          <w:rFonts w:ascii="TimesNewRoman,Italic" w:hAnsi="TimesNewRoman,Italic" w:cs="TimesNewRoman,Italic"/>
          <w:i/>
          <w:iCs/>
          <w:sz w:val="24"/>
          <w:szCs w:val="24"/>
          <w:lang w:val="en-IE"/>
        </w:rPr>
        <w:t xml:space="preserve">g </w:t>
      </w:r>
      <w:r>
        <w:rPr>
          <w:rFonts w:ascii="TimesNewRoman" w:hAnsi="TimesNewRoman" w:cs="TimesNewRoman"/>
          <w:sz w:val="24"/>
          <w:szCs w:val="24"/>
          <w:lang w:val="en-IE"/>
        </w:rPr>
        <w:t>= 9.8 m s</w:t>
      </w:r>
      <w:r>
        <w:rPr>
          <w:rFonts w:ascii="TimesNewRoman" w:hAnsi="TimesNewRoman" w:cs="TimesNewRoman"/>
          <w:sz w:val="16"/>
          <w:szCs w:val="16"/>
          <w:lang w:val="en-IE"/>
        </w:rPr>
        <w:t>−2</w:t>
      </w:r>
      <w:r>
        <w:rPr>
          <w:rFonts w:ascii="TimesNewRoman" w:hAnsi="TimesNewRoman" w:cs="TimesNewRoman"/>
          <w:sz w:val="24"/>
          <w:szCs w:val="24"/>
          <w:lang w:val="en-IE"/>
        </w:rPr>
        <w:t>)</w:t>
      </w:r>
    </w:p>
    <w:p w:rsidR="00083AF6" w:rsidRDefault="00083AF6" w:rsidP="00083AF6"/>
    <w:p w:rsidR="00326228" w:rsidRDefault="004B6062" w:rsidP="000830D8">
      <w:pPr>
        <w:pStyle w:val="Heading2"/>
        <w:jc w:val="center"/>
      </w:pPr>
      <w:r>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Mome</w:t>
      </w:r>
      <w:r>
        <w:rPr>
          <w:spacing w:val="-2"/>
        </w:rPr>
        <w:t>n</w:t>
      </w:r>
      <w:r>
        <w:rPr>
          <w:spacing w:val="-3"/>
        </w:rPr>
        <w:t>t</w:t>
      </w:r>
      <w:r>
        <w:t>s a</w:t>
      </w:r>
      <w:r>
        <w:rPr>
          <w:spacing w:val="-2"/>
        </w:rPr>
        <w:t>n</w:t>
      </w:r>
      <w:r>
        <w:t xml:space="preserve">d </w:t>
      </w:r>
      <w:r>
        <w:rPr>
          <w:spacing w:val="-1"/>
        </w:rPr>
        <w:t>E</w:t>
      </w:r>
      <w:r>
        <w:rPr>
          <w:spacing w:val="-2"/>
        </w:rPr>
        <w:t>qu</w:t>
      </w:r>
      <w:r>
        <w:t>ili</w:t>
      </w:r>
      <w:r>
        <w:rPr>
          <w:spacing w:val="-2"/>
        </w:rPr>
        <w:t>b</w:t>
      </w:r>
      <w:r>
        <w:t>ri</w:t>
      </w:r>
      <w:r>
        <w:rPr>
          <w:spacing w:val="-2"/>
        </w:rPr>
        <w:t>um</w:t>
      </w:r>
      <w:bookmarkEnd w:id="70"/>
      <w:bookmarkEnd w:id="71"/>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72" w:name="_Toc345757646"/>
      <w:bookmarkStart w:id="73" w:name="_Toc345780612"/>
      <w:bookmarkStart w:id="74" w:name="_Toc345789910"/>
      <w:bookmarkStart w:id="75" w:name="_Toc345790087"/>
      <w:bookmarkStart w:id="76" w:name="_Toc345790158"/>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72"/>
      <w:bookmarkEnd w:id="73"/>
      <w:bookmarkEnd w:id="74"/>
      <w:bookmarkEnd w:id="75"/>
      <w:bookmarkEnd w:id="76"/>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71712"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43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436" name="Group 321"/>
                        <wpg:cNvGrpSpPr>
                          <a:grpSpLocks/>
                        </wpg:cNvGrpSpPr>
                        <wpg:grpSpPr bwMode="auto">
                          <a:xfrm>
                            <a:off x="8997" y="1614"/>
                            <a:ext cx="390" cy="389"/>
                            <a:chOff x="8997" y="1614"/>
                            <a:chExt cx="390" cy="389"/>
                          </a:xfrm>
                        </wpg:grpSpPr>
                        <wps:wsp>
                          <wps:cNvPr id="437" name="Freeform 322"/>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19"/>
                        <wpg:cNvGrpSpPr>
                          <a:grpSpLocks/>
                        </wpg:cNvGrpSpPr>
                        <wpg:grpSpPr bwMode="auto">
                          <a:xfrm>
                            <a:off x="8997" y="1614"/>
                            <a:ext cx="390" cy="389"/>
                            <a:chOff x="8997" y="1614"/>
                            <a:chExt cx="390" cy="389"/>
                          </a:xfrm>
                        </wpg:grpSpPr>
                        <wps:wsp>
                          <wps:cNvPr id="439" name="Freeform 320"/>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7CB650" id="Group 318" o:spid="_x0000_s1026" style="position:absolute;margin-left:449.35pt;margin-top:80.2pt;width:20.5pt;height:20.45pt;z-index:-251744768;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">
                <v:group id="Group 321"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22"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19"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20"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2736"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43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431" name="Group 316"/>
                        <wpg:cNvGrpSpPr>
                          <a:grpSpLocks/>
                        </wpg:cNvGrpSpPr>
                        <wpg:grpSpPr bwMode="auto">
                          <a:xfrm>
                            <a:off x="7774" y="1616"/>
                            <a:ext cx="390" cy="389"/>
                            <a:chOff x="7774" y="1616"/>
                            <a:chExt cx="390" cy="389"/>
                          </a:xfrm>
                        </wpg:grpSpPr>
                        <wps:wsp>
                          <wps:cNvPr id="432" name="Freeform 317"/>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14"/>
                        <wpg:cNvGrpSpPr>
                          <a:grpSpLocks/>
                        </wpg:cNvGrpSpPr>
                        <wpg:grpSpPr bwMode="auto">
                          <a:xfrm>
                            <a:off x="7774" y="1616"/>
                            <a:ext cx="390" cy="389"/>
                            <a:chOff x="7774" y="1616"/>
                            <a:chExt cx="390" cy="389"/>
                          </a:xfrm>
                        </wpg:grpSpPr>
                        <wps:wsp>
                          <wps:cNvPr id="434" name="Freeform 315"/>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7BE187" id="Group 313" o:spid="_x0000_s1026" style="position:absolute;margin-left:388.3pt;margin-top:80.4pt;width:20.25pt;height:20.2pt;z-index:-251743744;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">
                <v:group id="Group 316"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17"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14"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15"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3760"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42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426" name="Group 311"/>
                        <wpg:cNvGrpSpPr>
                          <a:grpSpLocks/>
                        </wpg:cNvGrpSpPr>
                        <wpg:grpSpPr bwMode="auto">
                          <a:xfrm>
                            <a:off x="10084" y="1614"/>
                            <a:ext cx="390" cy="389"/>
                            <a:chOff x="10084" y="1614"/>
                            <a:chExt cx="390" cy="389"/>
                          </a:xfrm>
                        </wpg:grpSpPr>
                        <wps:wsp>
                          <wps:cNvPr id="427" name="Freeform 312"/>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09"/>
                        <wpg:cNvGrpSpPr>
                          <a:grpSpLocks/>
                        </wpg:cNvGrpSpPr>
                        <wpg:grpSpPr bwMode="auto">
                          <a:xfrm>
                            <a:off x="10084" y="1614"/>
                            <a:ext cx="390" cy="389"/>
                            <a:chOff x="10084" y="1614"/>
                            <a:chExt cx="390" cy="389"/>
                          </a:xfrm>
                        </wpg:grpSpPr>
                        <wps:wsp>
                          <wps:cNvPr id="429" name="Freeform 310"/>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6B078" id="Group 308" o:spid="_x0000_s1026" style="position:absolute;margin-left:503.8pt;margin-top:80.35pt;width:20.25pt;height:20.2pt;z-index:-251742720;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">
                <v:group id="Group 311"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12"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09"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10"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4"/>
        <w:gridCol w:w="5386"/>
        <w:gridCol w:w="1145"/>
        <w:gridCol w:w="1063"/>
        <w:gridCol w:w="1010"/>
      </w:tblGrid>
      <w:tr w:rsidR="00326228">
        <w:trPr>
          <w:trHeight w:hRule="exact" w:val="1114"/>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tc>
        <w:tc>
          <w:tcPr>
            <w:tcW w:w="538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838"/>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p>
          <w:p w:rsidR="00326228" w:rsidRDefault="004B6062">
            <w:pPr>
              <w:pStyle w:val="TableParagraph"/>
              <w:ind w:left="102" w:right="197"/>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ite 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bout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point is </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onditions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quilib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ium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mic</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quilib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ium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4"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4"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ouple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0830D8" w:rsidRDefault="000830D8" w:rsidP="000830D8">
      <w:pPr>
        <w:pStyle w:val="Heading3"/>
      </w:pPr>
      <w:bookmarkStart w:id="77" w:name="_Toc345780613"/>
      <w:bookmarkStart w:id="78" w:name="_Toc345790159"/>
      <w:r>
        <w:t>Past Exam Questions:</w:t>
      </w:r>
      <w:bookmarkEnd w:id="77"/>
      <w:bookmarkEnd w:id="78"/>
    </w:p>
    <w:p w:rsidR="000830D8" w:rsidRDefault="000830D8" w:rsidP="000830D8"/>
    <w:p w:rsidR="000830D8" w:rsidRPr="006E6CE1" w:rsidRDefault="000830D8" w:rsidP="00C00ED7">
      <w:pPr>
        <w:pStyle w:val="NoSpacing"/>
        <w:numPr>
          <w:ilvl w:val="0"/>
          <w:numId w:val="92"/>
        </w:numPr>
        <w:ind w:left="360"/>
        <w:rPr>
          <w:lang w:eastAsia="en-IE"/>
        </w:rPr>
      </w:pPr>
      <w:r w:rsidRPr="006E6CE1">
        <w:rPr>
          <w:lang w:eastAsia="en-IE"/>
        </w:rPr>
        <w:t>Define the moment of a force.</w:t>
      </w:r>
    </w:p>
    <w:p w:rsidR="000830D8" w:rsidRPr="00B6189B" w:rsidRDefault="000830D8" w:rsidP="000830D8">
      <w:pPr>
        <w:pStyle w:val="NoSpacing"/>
        <w:ind w:left="360"/>
        <w:rPr>
          <w:color w:val="000000"/>
        </w:rPr>
      </w:pPr>
    </w:p>
    <w:p w:rsidR="000830D8" w:rsidRPr="006E6CE1" w:rsidRDefault="000830D8" w:rsidP="00C00ED7">
      <w:pPr>
        <w:pStyle w:val="NoSpacing"/>
        <w:numPr>
          <w:ilvl w:val="0"/>
          <w:numId w:val="92"/>
        </w:numPr>
        <w:ind w:left="360"/>
        <w:rPr>
          <w:color w:val="000000"/>
        </w:rPr>
      </w:pPr>
      <w:r w:rsidRPr="006E6CE1">
        <w:rPr>
          <w:color w:val="000000"/>
        </w:rPr>
        <w:t xml:space="preserve">Why is it easier to turn a nut using a longer spanner than a shorter one? </w:t>
      </w:r>
    </w:p>
    <w:p w:rsidR="000830D8" w:rsidRPr="00B6189B" w:rsidRDefault="000830D8" w:rsidP="000830D8">
      <w:pPr>
        <w:pStyle w:val="NoSpacing"/>
        <w:ind w:left="360"/>
        <w:rPr>
          <w:lang w:eastAsia="en-IE"/>
        </w:rPr>
      </w:pPr>
    </w:p>
    <w:p w:rsidR="000830D8" w:rsidRPr="006E6CE1" w:rsidRDefault="000830D8" w:rsidP="00C00ED7">
      <w:pPr>
        <w:pStyle w:val="NoSpacing"/>
        <w:numPr>
          <w:ilvl w:val="0"/>
          <w:numId w:val="92"/>
        </w:numPr>
        <w:ind w:left="360"/>
        <w:rPr>
          <w:lang w:eastAsia="en-IE"/>
        </w:rPr>
      </w:pPr>
      <w:r w:rsidRPr="006E6CE1">
        <w:rPr>
          <w:lang w:eastAsia="en-IE"/>
        </w:rPr>
        <w:lastRenderedPageBreak/>
        <w:t>Explain why the handle on a door is on the opposite side to the hinges of the door.</w:t>
      </w:r>
    </w:p>
    <w:p w:rsidR="000830D8" w:rsidRPr="00B6189B" w:rsidRDefault="000830D8" w:rsidP="000830D8">
      <w:pPr>
        <w:pStyle w:val="NoSpacing"/>
        <w:ind w:left="360"/>
      </w:pPr>
    </w:p>
    <w:p w:rsidR="000830D8" w:rsidRPr="006E6CE1" w:rsidRDefault="000830D8" w:rsidP="00C00ED7">
      <w:pPr>
        <w:pStyle w:val="NoSpacing"/>
        <w:numPr>
          <w:ilvl w:val="0"/>
          <w:numId w:val="92"/>
        </w:numPr>
      </w:pPr>
      <w:r w:rsidRPr="006E6CE1">
        <w:rPr>
          <w:lang w:eastAsia="en-IE"/>
        </w:rPr>
        <w:t xml:space="preserve">A crane is an example of a lever. Give another example of a lever. </w:t>
      </w:r>
    </w:p>
    <w:p w:rsidR="000830D8" w:rsidRDefault="000830D8" w:rsidP="000830D8">
      <w:pPr>
        <w:pStyle w:val="NoSpacing"/>
        <w:ind w:left="357"/>
      </w:pPr>
    </w:p>
    <w:p w:rsidR="000830D8" w:rsidRPr="006E6CE1" w:rsidRDefault="000830D8" w:rsidP="00C00ED7">
      <w:pPr>
        <w:pStyle w:val="NoSpacing"/>
        <w:numPr>
          <w:ilvl w:val="0"/>
          <w:numId w:val="92"/>
        </w:numPr>
      </w:pPr>
      <w:r w:rsidRPr="006E6CE1">
        <w:t>What are the two conditions for the equilibrium of a set of co-planar forces?</w:t>
      </w:r>
    </w:p>
    <w:p w:rsidR="000830D8" w:rsidRPr="00B6189B" w:rsidRDefault="000830D8" w:rsidP="000830D8">
      <w:pPr>
        <w:pStyle w:val="NoSpacing"/>
        <w:ind w:left="360"/>
      </w:pPr>
    </w:p>
    <w:p w:rsidR="000830D8" w:rsidRDefault="00C87C41" w:rsidP="00C87C41">
      <w:pPr>
        <w:pStyle w:val="NoSpacing"/>
        <w:numPr>
          <w:ilvl w:val="0"/>
          <w:numId w:val="92"/>
        </w:numPr>
        <w:ind w:left="360"/>
        <w:rPr>
          <w:color w:val="000000"/>
        </w:rPr>
      </w:pPr>
      <w:r>
        <w:rPr>
          <w:noProof/>
          <w:lang w:val="en-IE" w:eastAsia="en-IE"/>
        </w:rPr>
        <w:drawing>
          <wp:anchor distT="0" distB="0" distL="114300" distR="114300" simplePos="0" relativeHeight="251680256" behindDoc="0" locked="0" layoutInCell="1" allowOverlap="1" wp14:anchorId="02FE02DC" wp14:editId="65C06133">
            <wp:simplePos x="0" y="0"/>
            <wp:positionH relativeFrom="column">
              <wp:posOffset>5135880</wp:posOffset>
            </wp:positionH>
            <wp:positionV relativeFrom="paragraph">
              <wp:posOffset>-434975</wp:posOffset>
            </wp:positionV>
            <wp:extent cx="1360170" cy="1387475"/>
            <wp:effectExtent l="0" t="0" r="0" b="31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17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0D8" w:rsidRPr="006E6CE1">
        <w:rPr>
          <w:color w:val="000000"/>
        </w:rPr>
        <w:t>The diagram shows forces of 5 N applied to a water tap.</w:t>
      </w:r>
      <w:r>
        <w:rPr>
          <w:color w:val="000000"/>
        </w:rPr>
        <w:t xml:space="preserve"> </w:t>
      </w:r>
      <w:r w:rsidR="000830D8" w:rsidRPr="00C87C41">
        <w:rPr>
          <w:color w:val="000000"/>
        </w:rPr>
        <w:t xml:space="preserve">Calculate the moment of the couple (torque) on the tap. </w:t>
      </w:r>
    </w:p>
    <w:p w:rsidR="00C87C41" w:rsidRDefault="00C87C41" w:rsidP="00C87C41">
      <w:pPr>
        <w:pStyle w:val="ListParagraph"/>
        <w:rPr>
          <w:color w:val="000000"/>
        </w:rPr>
      </w:pPr>
    </w:p>
    <w:p w:rsidR="00C87C41" w:rsidRPr="00C87C41" w:rsidRDefault="00C87C41" w:rsidP="00C87C41">
      <w:pPr>
        <w:pStyle w:val="NoSpacing"/>
        <w:numPr>
          <w:ilvl w:val="0"/>
          <w:numId w:val="92"/>
        </w:numPr>
        <w:rPr>
          <w:color w:val="000000"/>
        </w:rPr>
      </w:pPr>
      <w:r w:rsidRPr="00C87C41">
        <w:rPr>
          <w:color w:val="000000"/>
        </w:rPr>
        <w:t>The spanner shown in the diagram is used to turn a nut. Calculate the moment of</w:t>
      </w:r>
      <w:r>
        <w:rPr>
          <w:color w:val="000000"/>
        </w:rPr>
        <w:t xml:space="preserve"> </w:t>
      </w:r>
      <w:r w:rsidRPr="00C87C41">
        <w:rPr>
          <w:color w:val="000000"/>
        </w:rPr>
        <w:t>the force applied by the spanner to the nut.</w:t>
      </w:r>
      <w:r>
        <w:rPr>
          <w:color w:val="000000"/>
        </w:rPr>
        <w:t xml:space="preserve"> </w:t>
      </w:r>
    </w:p>
    <w:p w:rsidR="00C87C41" w:rsidRDefault="00C87C41" w:rsidP="000830D8">
      <w:pPr>
        <w:pStyle w:val="NoSpacing"/>
        <w:ind w:left="360"/>
        <w:rPr>
          <w:color w:val="000000"/>
        </w:rPr>
      </w:pPr>
      <w:r>
        <w:rPr>
          <w:noProof/>
          <w:lang w:val="en-IE" w:eastAsia="en-IE"/>
        </w:rPr>
        <w:drawing>
          <wp:anchor distT="0" distB="0" distL="114300" distR="114300" simplePos="0" relativeHeight="251787776" behindDoc="1" locked="0" layoutInCell="1" allowOverlap="1" wp14:anchorId="664DFD6F" wp14:editId="59008B00">
            <wp:simplePos x="0" y="0"/>
            <wp:positionH relativeFrom="column">
              <wp:posOffset>2409825</wp:posOffset>
            </wp:positionH>
            <wp:positionV relativeFrom="paragraph">
              <wp:posOffset>84455</wp:posOffset>
            </wp:positionV>
            <wp:extent cx="2960370" cy="1238250"/>
            <wp:effectExtent l="0" t="0" r="0" b="0"/>
            <wp:wrapThrough wrapText="bothSides">
              <wp:wrapPolygon edited="0">
                <wp:start x="0" y="0"/>
                <wp:lineTo x="0" y="21268"/>
                <wp:lineTo x="21405" y="21268"/>
                <wp:lineTo x="21405" y="0"/>
                <wp:lineTo x="0" y="0"/>
              </wp:wrapPolygon>
            </wp:wrapThrough>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60370" cy="1238250"/>
                    </a:xfrm>
                    <a:prstGeom prst="rect">
                      <a:avLst/>
                    </a:prstGeom>
                  </pic:spPr>
                </pic:pic>
              </a:graphicData>
            </a:graphic>
            <wp14:sizeRelH relativeFrom="page">
              <wp14:pctWidth>0</wp14:pctWidth>
            </wp14:sizeRelH>
            <wp14:sizeRelV relativeFrom="page">
              <wp14:pctHeight>0</wp14:pctHeight>
            </wp14:sizeRelV>
          </wp:anchor>
        </w:drawing>
      </w:r>
    </w:p>
    <w:p w:rsidR="00C87C41" w:rsidRDefault="00C87C41" w:rsidP="000830D8">
      <w:pPr>
        <w:pStyle w:val="NoSpacing"/>
        <w:ind w:left="360"/>
        <w:rPr>
          <w:color w:val="000000"/>
        </w:rPr>
      </w:pPr>
    </w:p>
    <w:p w:rsidR="000830D8" w:rsidRPr="00B6189B" w:rsidRDefault="000830D8" w:rsidP="000830D8">
      <w:pPr>
        <w:pStyle w:val="NoSpacing"/>
        <w:ind w:left="360"/>
        <w:rPr>
          <w:color w:val="000000"/>
        </w:rPr>
      </w:pPr>
    </w:p>
    <w:p w:rsidR="00AB09B0" w:rsidRDefault="00AB09B0" w:rsidP="000830D8">
      <w:pPr>
        <w:pStyle w:val="NoSpacing"/>
      </w:pPr>
    </w:p>
    <w:p w:rsidR="00AB09B0" w:rsidRDefault="00AB09B0" w:rsidP="000830D8">
      <w:pPr>
        <w:pStyle w:val="NoSpacing"/>
      </w:pPr>
    </w:p>
    <w:p w:rsidR="00AB09B0" w:rsidRDefault="00AB09B0" w:rsidP="000830D8">
      <w:pPr>
        <w:pStyle w:val="NoSpacing"/>
      </w:pPr>
    </w:p>
    <w:p w:rsidR="00AB09B0" w:rsidRDefault="00AB09B0" w:rsidP="000830D8">
      <w:pPr>
        <w:pStyle w:val="NoSpacing"/>
      </w:pPr>
    </w:p>
    <w:p w:rsidR="000830D8" w:rsidRPr="00B6189B" w:rsidRDefault="000830D8" w:rsidP="000830D8">
      <w:pPr>
        <w:pStyle w:val="NoSpacing"/>
      </w:pPr>
    </w:p>
    <w:p w:rsidR="000830D8" w:rsidRPr="006E6CE1" w:rsidRDefault="00AB09B0" w:rsidP="00C00ED7">
      <w:pPr>
        <w:pStyle w:val="NoSpacing"/>
        <w:numPr>
          <w:ilvl w:val="0"/>
          <w:numId w:val="90"/>
        </w:numPr>
        <w:rPr>
          <w:lang w:eastAsia="en-IE"/>
        </w:rPr>
      </w:pPr>
      <w:r>
        <w:rPr>
          <w:noProof/>
          <w:lang w:val="en-IE" w:eastAsia="en-IE"/>
        </w:rPr>
        <w:drawing>
          <wp:anchor distT="0" distB="0" distL="114300" distR="114300" simplePos="0" relativeHeight="251681280" behindDoc="0" locked="0" layoutInCell="1" allowOverlap="1" wp14:anchorId="5EFF398B" wp14:editId="004F606B">
            <wp:simplePos x="0" y="0"/>
            <wp:positionH relativeFrom="column">
              <wp:posOffset>4295775</wp:posOffset>
            </wp:positionH>
            <wp:positionV relativeFrom="paragraph">
              <wp:posOffset>45085</wp:posOffset>
            </wp:positionV>
            <wp:extent cx="1985645" cy="10547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564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0D8" w:rsidRPr="006E6CE1">
        <w:rPr>
          <w:lang w:eastAsia="en-IE"/>
        </w:rPr>
        <w:t xml:space="preserve">A metre stick is suspended by a thread at the 20 cm mark as shown in the diagram. The weight </w:t>
      </w:r>
      <w:r w:rsidR="000830D8" w:rsidRPr="006E6CE1">
        <w:rPr>
          <w:i/>
          <w:iCs/>
          <w:lang w:eastAsia="en-IE"/>
        </w:rPr>
        <w:t xml:space="preserve">W </w:t>
      </w:r>
      <w:r w:rsidR="000830D8" w:rsidRPr="006E6CE1">
        <w:rPr>
          <w:lang w:eastAsia="en-IE"/>
        </w:rPr>
        <w:t>of the metre stick acts through the 50 cm mark. A weight of 2 N is placed at the 15 cm mark.</w:t>
      </w:r>
    </w:p>
    <w:p w:rsidR="000830D8" w:rsidRPr="00B6189B" w:rsidRDefault="000830D8" w:rsidP="000830D8">
      <w:pPr>
        <w:pStyle w:val="NoSpacing"/>
        <w:ind w:left="357"/>
        <w:rPr>
          <w:lang w:eastAsia="en-IE"/>
        </w:rPr>
      </w:pPr>
      <w:r w:rsidRPr="00B6189B">
        <w:rPr>
          <w:lang w:eastAsia="en-IE"/>
        </w:rPr>
        <w:t xml:space="preserve">Calculate the moment of the 2 N weight about the 20 cm mark. </w:t>
      </w:r>
    </w:p>
    <w:p w:rsidR="000830D8" w:rsidRPr="00B6189B" w:rsidRDefault="000830D8" w:rsidP="00C00ED7">
      <w:pPr>
        <w:pStyle w:val="NoSpacing"/>
        <w:numPr>
          <w:ilvl w:val="0"/>
          <w:numId w:val="90"/>
        </w:numPr>
        <w:rPr>
          <w:lang w:eastAsia="en-IE"/>
        </w:rPr>
      </w:pPr>
      <w:r w:rsidRPr="00B6189B">
        <w:rPr>
          <w:lang w:eastAsia="en-IE"/>
        </w:rPr>
        <w:t xml:space="preserve">What is the moment of </w:t>
      </w:r>
      <w:r w:rsidRPr="00B6189B">
        <w:rPr>
          <w:i/>
          <w:iCs/>
          <w:lang w:eastAsia="en-IE"/>
        </w:rPr>
        <w:t xml:space="preserve">W </w:t>
      </w:r>
      <w:r w:rsidRPr="00B6189B">
        <w:rPr>
          <w:lang w:eastAsia="en-IE"/>
        </w:rPr>
        <w:t>about the 20 cm mark?</w:t>
      </w:r>
    </w:p>
    <w:p w:rsidR="000830D8" w:rsidRDefault="000830D8" w:rsidP="00C00ED7">
      <w:pPr>
        <w:pStyle w:val="NoSpacing"/>
        <w:numPr>
          <w:ilvl w:val="0"/>
          <w:numId w:val="90"/>
        </w:numPr>
        <w:rPr>
          <w:lang w:eastAsia="en-IE"/>
        </w:rPr>
      </w:pPr>
      <w:r w:rsidRPr="00B6189B">
        <w:rPr>
          <w:lang w:eastAsia="en-IE"/>
        </w:rPr>
        <w:t xml:space="preserve">If the metre stick is in equilibrium, find the value of </w:t>
      </w:r>
      <w:r w:rsidRPr="00B6189B">
        <w:rPr>
          <w:i/>
          <w:iCs/>
          <w:lang w:eastAsia="en-IE"/>
        </w:rPr>
        <w:t>W</w:t>
      </w:r>
      <w:r w:rsidRPr="00B6189B">
        <w:rPr>
          <w:lang w:eastAsia="en-IE"/>
        </w:rPr>
        <w:t xml:space="preserve">. </w:t>
      </w:r>
    </w:p>
    <w:p w:rsidR="000830D8" w:rsidRDefault="000830D8" w:rsidP="000830D8">
      <w:pPr>
        <w:pStyle w:val="NoSpacing"/>
        <w:rPr>
          <w:lang w:eastAsia="en-IE"/>
        </w:rPr>
      </w:pPr>
    </w:p>
    <w:p w:rsidR="000830D8" w:rsidRPr="00B6189B" w:rsidRDefault="00AB09B0" w:rsidP="000830D8">
      <w:pPr>
        <w:pStyle w:val="NoSpacing"/>
        <w:rPr>
          <w:lang w:eastAsia="en-IE"/>
        </w:rPr>
      </w:pPr>
      <w:r>
        <w:rPr>
          <w:noProof/>
          <w:lang w:val="en-IE" w:eastAsia="en-IE"/>
        </w:rPr>
        <w:drawing>
          <wp:anchor distT="0" distB="0" distL="114300" distR="114300" simplePos="0" relativeHeight="251682304" behindDoc="0" locked="0" layoutInCell="1" allowOverlap="1" wp14:anchorId="003290F6" wp14:editId="2EEFE7AA">
            <wp:simplePos x="0" y="0"/>
            <wp:positionH relativeFrom="column">
              <wp:posOffset>5412105</wp:posOffset>
            </wp:positionH>
            <wp:positionV relativeFrom="paragraph">
              <wp:posOffset>151765</wp:posOffset>
            </wp:positionV>
            <wp:extent cx="623570" cy="106553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5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8" w:rsidRPr="00B6189B" w:rsidRDefault="000830D8" w:rsidP="000830D8">
      <w:pPr>
        <w:pStyle w:val="NoSpacing"/>
      </w:pPr>
    </w:p>
    <w:p w:rsidR="000830D8" w:rsidRPr="006E6CE1" w:rsidRDefault="000830D8" w:rsidP="00C00ED7">
      <w:pPr>
        <w:pStyle w:val="NoSpacing"/>
        <w:numPr>
          <w:ilvl w:val="0"/>
          <w:numId w:val="92"/>
        </w:numPr>
        <w:rPr>
          <w:color w:val="000000"/>
        </w:rPr>
      </w:pPr>
      <w:r w:rsidRPr="006E6CE1">
        <w:rPr>
          <w:color w:val="000000"/>
          <w:lang w:eastAsia="en-IE"/>
        </w:rPr>
        <w:t>A man opens a door by applying a force of 5 N to the door.</w:t>
      </w:r>
    </w:p>
    <w:p w:rsidR="000830D8" w:rsidRPr="00B6189B" w:rsidRDefault="000830D8" w:rsidP="000830D8">
      <w:pPr>
        <w:pStyle w:val="NoSpacing"/>
        <w:ind w:left="357"/>
        <w:rPr>
          <w:color w:val="000000"/>
          <w:lang w:eastAsia="en-IE"/>
        </w:rPr>
      </w:pPr>
      <w:r w:rsidRPr="00B6189B">
        <w:rPr>
          <w:color w:val="000000"/>
          <w:lang w:eastAsia="en-IE"/>
        </w:rPr>
        <w:t>The distance from the point of application of the force to the fulcrum is 120 cm.</w:t>
      </w:r>
    </w:p>
    <w:p w:rsidR="000830D8" w:rsidRDefault="000830D8" w:rsidP="000830D8">
      <w:pPr>
        <w:pStyle w:val="NoSpacing"/>
        <w:ind w:left="357"/>
        <w:rPr>
          <w:color w:val="000000"/>
          <w:lang w:eastAsia="en-IE"/>
        </w:rPr>
      </w:pPr>
      <w:r w:rsidRPr="00B6189B">
        <w:rPr>
          <w:color w:val="000000"/>
          <w:lang w:eastAsia="en-IE"/>
        </w:rPr>
        <w:t>Calculate the moment of the applied force. (</w:t>
      </w:r>
      <w:r w:rsidRPr="00B6189B">
        <w:rPr>
          <w:iCs/>
          <w:color w:val="000000"/>
          <w:lang w:eastAsia="en-IE"/>
        </w:rPr>
        <w:t>M = Fd</w:t>
      </w:r>
      <w:r w:rsidRPr="00B6189B">
        <w:rPr>
          <w:color w:val="000000"/>
          <w:lang w:eastAsia="en-IE"/>
        </w:rPr>
        <w:t>)</w:t>
      </w:r>
    </w:p>
    <w:p w:rsidR="000830D8" w:rsidRDefault="000830D8" w:rsidP="000830D8">
      <w:pPr>
        <w:pStyle w:val="NoSpacing"/>
        <w:ind w:left="357"/>
        <w:rPr>
          <w:color w:val="000000"/>
          <w:lang w:eastAsia="en-IE"/>
        </w:rPr>
      </w:pPr>
    </w:p>
    <w:p w:rsidR="000830D8" w:rsidRDefault="000830D8" w:rsidP="000830D8">
      <w:pPr>
        <w:pStyle w:val="NoSpacing"/>
        <w:ind w:left="357"/>
        <w:rPr>
          <w:color w:val="000000"/>
          <w:lang w:eastAsia="en-IE"/>
        </w:rPr>
      </w:pPr>
    </w:p>
    <w:p w:rsidR="000830D8" w:rsidRPr="00B6189B" w:rsidRDefault="000830D8" w:rsidP="000830D8">
      <w:pPr>
        <w:pStyle w:val="NoSpacing"/>
        <w:ind w:left="357"/>
        <w:rPr>
          <w:color w:val="000000"/>
          <w:lang w:eastAsia="en-IE"/>
        </w:rPr>
      </w:pPr>
    </w:p>
    <w:p w:rsidR="000830D8" w:rsidRPr="00B6189B" w:rsidRDefault="00AB09B0" w:rsidP="00AB09B0">
      <w:pPr>
        <w:pStyle w:val="NoSpacing"/>
        <w:rPr>
          <w:color w:val="000000"/>
        </w:rPr>
      </w:pPr>
      <w:r>
        <w:rPr>
          <w:color w:val="000000"/>
        </w:rPr>
        <w:t>8:</w:t>
      </w:r>
    </w:p>
    <w:p w:rsidR="000830D8" w:rsidRPr="006E6CE1" w:rsidRDefault="00AB09B0" w:rsidP="00C00ED7">
      <w:pPr>
        <w:pStyle w:val="NoSpacing"/>
        <w:numPr>
          <w:ilvl w:val="0"/>
          <w:numId w:val="91"/>
        </w:numPr>
        <w:rPr>
          <w:lang w:eastAsia="en-IE"/>
        </w:rPr>
      </w:pPr>
      <w:r>
        <w:rPr>
          <w:noProof/>
          <w:lang w:val="en-IE" w:eastAsia="en-IE"/>
        </w:rPr>
        <w:drawing>
          <wp:anchor distT="0" distB="0" distL="114300" distR="114300" simplePos="0" relativeHeight="251683328" behindDoc="0" locked="0" layoutInCell="1" allowOverlap="1" wp14:anchorId="449732BF" wp14:editId="7782A0FA">
            <wp:simplePos x="0" y="0"/>
            <wp:positionH relativeFrom="column">
              <wp:posOffset>3650615</wp:posOffset>
            </wp:positionH>
            <wp:positionV relativeFrom="paragraph">
              <wp:posOffset>48260</wp:posOffset>
            </wp:positionV>
            <wp:extent cx="2628265" cy="16713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26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0D8" w:rsidRPr="006E6CE1">
        <w:rPr>
          <w:lang w:eastAsia="en-IE"/>
        </w:rPr>
        <w:t>The diagram shows a crane in equilibrium.</w:t>
      </w:r>
    </w:p>
    <w:p w:rsidR="000830D8" w:rsidRPr="00B6189B" w:rsidRDefault="000830D8" w:rsidP="000830D8">
      <w:pPr>
        <w:pStyle w:val="NoSpacing"/>
        <w:ind w:left="357"/>
        <w:rPr>
          <w:lang w:eastAsia="en-IE"/>
        </w:rPr>
      </w:pPr>
      <w:r w:rsidRPr="00B6189B">
        <w:rPr>
          <w:lang w:eastAsia="en-IE"/>
        </w:rPr>
        <w:t xml:space="preserve">Give one condition that is necessary for the crane to be in equilibrium. </w:t>
      </w:r>
    </w:p>
    <w:p w:rsidR="000830D8" w:rsidRPr="00B6189B" w:rsidRDefault="000830D8" w:rsidP="00C00ED7">
      <w:pPr>
        <w:pStyle w:val="NoSpacing"/>
        <w:numPr>
          <w:ilvl w:val="0"/>
          <w:numId w:val="91"/>
        </w:numPr>
        <w:rPr>
          <w:lang w:eastAsia="en-IE"/>
        </w:rPr>
      </w:pPr>
      <w:r w:rsidRPr="00B6189B">
        <w:rPr>
          <w:lang w:eastAsia="en-IE"/>
        </w:rPr>
        <w:t xml:space="preserve">What is the moment of the 9000 N concrete slab about the axis of the crane? </w:t>
      </w:r>
    </w:p>
    <w:p w:rsidR="000830D8" w:rsidRPr="00B6189B" w:rsidRDefault="000830D8" w:rsidP="00C00ED7">
      <w:pPr>
        <w:pStyle w:val="NoSpacing"/>
        <w:numPr>
          <w:ilvl w:val="0"/>
          <w:numId w:val="91"/>
        </w:numPr>
        <w:rPr>
          <w:lang w:eastAsia="en-IE"/>
        </w:rPr>
      </w:pPr>
      <w:r w:rsidRPr="00B6189B">
        <w:rPr>
          <w:lang w:eastAsia="en-IE"/>
        </w:rPr>
        <w:t xml:space="preserve">Calculate the value of the load marked X. </w:t>
      </w:r>
    </w:p>
    <w:p w:rsidR="000830D8" w:rsidRPr="00B6189B" w:rsidRDefault="000830D8" w:rsidP="000830D8">
      <w:pPr>
        <w:pStyle w:val="NoSpacing"/>
      </w:pPr>
    </w:p>
    <w:p w:rsidR="000830D8" w:rsidRPr="00B6189B" w:rsidRDefault="000830D8" w:rsidP="000830D8">
      <w:pPr>
        <w:pStyle w:val="NoSpacing"/>
        <w:ind w:left="360"/>
        <w:jc w:val="center"/>
      </w:pPr>
    </w:p>
    <w:p w:rsidR="000830D8" w:rsidRDefault="000830D8" w:rsidP="000830D8">
      <w:pPr>
        <w:pStyle w:val="NoSpacing"/>
        <w:ind w:left="360"/>
        <w:jc w:val="center"/>
        <w:rPr>
          <w:b/>
        </w:rPr>
      </w:pPr>
    </w:p>
    <w:p w:rsidR="003D7CCE" w:rsidRDefault="003D7CCE" w:rsidP="000830D8">
      <w:pPr>
        <w:pStyle w:val="NoSpacing"/>
        <w:ind w:left="360"/>
        <w:jc w:val="center"/>
        <w:rPr>
          <w:b/>
        </w:rPr>
      </w:pPr>
    </w:p>
    <w:p w:rsidR="003D7CCE" w:rsidRDefault="003D7CCE" w:rsidP="000830D8">
      <w:pPr>
        <w:pStyle w:val="NoSpacing"/>
        <w:ind w:left="360"/>
        <w:jc w:val="center"/>
        <w:rPr>
          <w:b/>
        </w:rPr>
      </w:pPr>
    </w:p>
    <w:p w:rsidR="000830D8" w:rsidRDefault="000830D8" w:rsidP="000830D8">
      <w:pPr>
        <w:pStyle w:val="NoSpacing"/>
        <w:ind w:left="360"/>
        <w:jc w:val="center"/>
        <w:rPr>
          <w:b/>
        </w:rPr>
      </w:pPr>
      <w:r>
        <w:rPr>
          <w:b/>
        </w:rPr>
        <w:t>Mandatory Experiments</w:t>
      </w:r>
    </w:p>
    <w:p w:rsidR="006976FE" w:rsidRDefault="006976FE" w:rsidP="000830D8">
      <w:pPr>
        <w:pStyle w:val="NoSpacing"/>
        <w:ind w:left="360"/>
        <w:jc w:val="center"/>
        <w:rPr>
          <w:b/>
        </w:rPr>
      </w:pPr>
    </w:p>
    <w:p w:rsidR="006976FE" w:rsidRDefault="006976FE" w:rsidP="006976FE">
      <w:pPr>
        <w:pStyle w:val="NoSpacing"/>
        <w:ind w:left="360"/>
        <w:jc w:val="both"/>
        <w:rPr>
          <w:sz w:val="22"/>
        </w:rPr>
      </w:pPr>
      <w:r>
        <w:rPr>
          <w:sz w:val="22"/>
        </w:rPr>
        <w:t>Q1. 2013</w:t>
      </w:r>
    </w:p>
    <w:p w:rsidR="006976FE" w:rsidRDefault="006976FE" w:rsidP="006976FE">
      <w:pPr>
        <w:pStyle w:val="NoSpacing"/>
        <w:ind w:left="360"/>
        <w:jc w:val="both"/>
        <w:rPr>
          <w:sz w:val="22"/>
        </w:rPr>
      </w:pPr>
    </w:p>
    <w:p w:rsidR="006976FE" w:rsidRPr="006976FE" w:rsidRDefault="006976FE" w:rsidP="006976FE">
      <w:pPr>
        <w:pStyle w:val="NoSpacing"/>
        <w:ind w:left="360"/>
        <w:jc w:val="both"/>
        <w:rPr>
          <w:sz w:val="22"/>
        </w:rPr>
      </w:pPr>
      <w:r w:rsidRPr="006976FE">
        <w:rPr>
          <w:sz w:val="22"/>
        </w:rPr>
        <w:lastRenderedPageBreak/>
        <w:t>The laws of equilibrium for a set of co-planar forces acting on a metre stick were investigated by a</w:t>
      </w:r>
      <w:r>
        <w:rPr>
          <w:sz w:val="22"/>
        </w:rPr>
        <w:t xml:space="preserve"> </w:t>
      </w:r>
      <w:r w:rsidRPr="006976FE">
        <w:rPr>
          <w:sz w:val="22"/>
        </w:rPr>
        <w:t>student. She first found the centre of gravity of the metre stick and then determined its weight as</w:t>
      </w:r>
    </w:p>
    <w:p w:rsidR="006976FE" w:rsidRPr="006976FE" w:rsidRDefault="006976FE" w:rsidP="006976FE">
      <w:pPr>
        <w:pStyle w:val="NoSpacing"/>
        <w:ind w:left="360"/>
        <w:rPr>
          <w:sz w:val="22"/>
        </w:rPr>
      </w:pPr>
      <w:r w:rsidRPr="006976FE">
        <w:rPr>
          <w:sz w:val="22"/>
        </w:rPr>
        <w:t>1.3 N.</w:t>
      </w:r>
    </w:p>
    <w:p w:rsidR="006976FE" w:rsidRPr="006976FE" w:rsidRDefault="006976FE" w:rsidP="006976FE">
      <w:pPr>
        <w:pStyle w:val="NoSpacing"/>
        <w:ind w:left="360"/>
        <w:rPr>
          <w:sz w:val="22"/>
        </w:rPr>
      </w:pPr>
      <w:r w:rsidRPr="006976FE">
        <w:rPr>
          <w:sz w:val="22"/>
        </w:rPr>
        <w:t>How did the student find the centre of gravity of the metre stick? The centre of gravity was at the</w:t>
      </w:r>
    </w:p>
    <w:p w:rsidR="006976FE" w:rsidRPr="006976FE" w:rsidRDefault="006976FE" w:rsidP="006976FE">
      <w:pPr>
        <w:pStyle w:val="NoSpacing"/>
        <w:ind w:left="360"/>
        <w:rPr>
          <w:sz w:val="22"/>
        </w:rPr>
      </w:pPr>
      <w:r w:rsidRPr="006976FE">
        <w:rPr>
          <w:sz w:val="22"/>
        </w:rPr>
        <w:t>50.3 cm mark rather than the mid-point of the metre stick. Explain.</w:t>
      </w:r>
    </w:p>
    <w:p w:rsidR="006976FE" w:rsidRPr="006976FE" w:rsidRDefault="006976FE" w:rsidP="006976FE">
      <w:pPr>
        <w:pStyle w:val="NoSpacing"/>
        <w:ind w:left="360"/>
        <w:rPr>
          <w:sz w:val="22"/>
        </w:rPr>
      </w:pPr>
      <w:r w:rsidRPr="006976FE">
        <w:rPr>
          <w:sz w:val="22"/>
        </w:rPr>
        <w:t>The metre stick was suspended from two spring balances graduated i</w:t>
      </w:r>
      <w:r>
        <w:rPr>
          <w:sz w:val="22"/>
        </w:rPr>
        <w:t xml:space="preserve">n newtons. The student made use </w:t>
      </w:r>
      <w:r w:rsidRPr="006976FE">
        <w:rPr>
          <w:sz w:val="22"/>
        </w:rPr>
        <w:t>of a set of three weights, which she hung from the metre stick. She adju</w:t>
      </w:r>
      <w:r>
        <w:rPr>
          <w:sz w:val="22"/>
        </w:rPr>
        <w:t xml:space="preserve">sted them until the metre stick </w:t>
      </w:r>
      <w:r w:rsidRPr="006976FE">
        <w:rPr>
          <w:sz w:val="22"/>
        </w:rPr>
        <w:t>was at equilibrium. How did the student ensure that the system was at equilibrium?</w:t>
      </w:r>
    </w:p>
    <w:p w:rsidR="006976FE" w:rsidRPr="006976FE" w:rsidRDefault="006976FE" w:rsidP="006976FE">
      <w:pPr>
        <w:pStyle w:val="NoSpacing"/>
        <w:ind w:left="360"/>
        <w:rPr>
          <w:sz w:val="22"/>
        </w:rPr>
      </w:pPr>
      <w:r w:rsidRPr="006976FE">
        <w:rPr>
          <w:sz w:val="22"/>
        </w:rPr>
        <w:t>Draw a diagram of the experimental arrangement that the student used. (18)</w:t>
      </w:r>
    </w:p>
    <w:p w:rsidR="006976FE" w:rsidRDefault="006976FE" w:rsidP="006976FE">
      <w:pPr>
        <w:pStyle w:val="NoSpacing"/>
        <w:ind w:left="360"/>
        <w:rPr>
          <w:sz w:val="22"/>
        </w:rPr>
      </w:pPr>
      <w:r w:rsidRPr="006976FE">
        <w:rPr>
          <w:sz w:val="22"/>
        </w:rPr>
        <w:t>The student recorded the positions of the forces acting on the metre s</w:t>
      </w:r>
      <w:r>
        <w:rPr>
          <w:sz w:val="22"/>
        </w:rPr>
        <w:t xml:space="preserve">tick and the direction in which </w:t>
      </w:r>
      <w:r w:rsidRPr="006976FE">
        <w:rPr>
          <w:sz w:val="22"/>
        </w:rPr>
        <w:t>each force was acting.</w:t>
      </w:r>
    </w:p>
    <w:p w:rsidR="006976FE" w:rsidRDefault="006976FE" w:rsidP="006976FE">
      <w:pPr>
        <w:pStyle w:val="NoSpacing"/>
        <w:ind w:left="360"/>
        <w:rPr>
          <w:sz w:val="22"/>
        </w:rPr>
      </w:pPr>
      <w:r>
        <w:rPr>
          <w:noProof/>
          <w:lang w:val="en-IE" w:eastAsia="en-IE"/>
        </w:rPr>
        <w:drawing>
          <wp:inline distT="0" distB="0" distL="0" distR="0" wp14:anchorId="1D3DD53E" wp14:editId="7CAE378F">
            <wp:extent cx="5943600" cy="1363345"/>
            <wp:effectExtent l="0" t="0" r="0" b="825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363345"/>
                    </a:xfrm>
                    <a:prstGeom prst="rect">
                      <a:avLst/>
                    </a:prstGeom>
                  </pic:spPr>
                </pic:pic>
              </a:graphicData>
            </a:graphic>
          </wp:inline>
        </w:drawing>
      </w:r>
    </w:p>
    <w:p w:rsidR="006976FE" w:rsidRPr="006976FE" w:rsidRDefault="006976FE" w:rsidP="006976FE">
      <w:pPr>
        <w:pStyle w:val="NoSpacing"/>
        <w:ind w:left="360"/>
        <w:rPr>
          <w:sz w:val="22"/>
        </w:rPr>
      </w:pPr>
      <w:r w:rsidRPr="006976FE">
        <w:rPr>
          <w:sz w:val="22"/>
        </w:rPr>
        <w:t>Taking the moments of the forces about the mid-point of the me</w:t>
      </w:r>
      <w:r>
        <w:rPr>
          <w:sz w:val="22"/>
        </w:rPr>
        <w:t xml:space="preserve">tre stick (50 cm mark), use the </w:t>
      </w:r>
      <w:r w:rsidRPr="006976FE">
        <w:rPr>
          <w:sz w:val="22"/>
        </w:rPr>
        <w:t>student’s data to calculate</w:t>
      </w:r>
    </w:p>
    <w:p w:rsidR="006976FE" w:rsidRPr="006976FE" w:rsidRDefault="006976FE" w:rsidP="006976FE">
      <w:pPr>
        <w:pStyle w:val="NoSpacing"/>
        <w:ind w:left="360"/>
        <w:rPr>
          <w:sz w:val="22"/>
        </w:rPr>
      </w:pPr>
      <w:r w:rsidRPr="006976FE">
        <w:rPr>
          <w:sz w:val="22"/>
        </w:rPr>
        <w:t>(i) the total of the clockwise moments</w:t>
      </w:r>
    </w:p>
    <w:p w:rsidR="006976FE" w:rsidRPr="006976FE" w:rsidRDefault="006976FE" w:rsidP="006976FE">
      <w:pPr>
        <w:pStyle w:val="NoSpacing"/>
        <w:ind w:left="360"/>
        <w:rPr>
          <w:sz w:val="22"/>
        </w:rPr>
      </w:pPr>
      <w:r w:rsidRPr="006976FE">
        <w:rPr>
          <w:sz w:val="22"/>
        </w:rPr>
        <w:t>(ii) the total of the anti-clockwise moments.</w:t>
      </w:r>
    </w:p>
    <w:p w:rsidR="006976FE" w:rsidRPr="006976FE" w:rsidRDefault="006976FE" w:rsidP="006976FE">
      <w:pPr>
        <w:pStyle w:val="NoSpacing"/>
        <w:ind w:left="360"/>
        <w:rPr>
          <w:sz w:val="22"/>
        </w:rPr>
      </w:pPr>
      <w:r w:rsidRPr="006976FE">
        <w:rPr>
          <w:sz w:val="22"/>
        </w:rPr>
        <w:t>Explain how these results verify the laws of equilibrium. (22)</w:t>
      </w:r>
    </w:p>
    <w:p w:rsidR="000830D8" w:rsidRDefault="000830D8" w:rsidP="000830D8">
      <w:pPr>
        <w:pStyle w:val="NoSpacing"/>
        <w:ind w:left="360"/>
        <w:jc w:val="center"/>
        <w:rPr>
          <w:b/>
        </w:rPr>
      </w:pPr>
    </w:p>
    <w:p w:rsidR="000830D8" w:rsidRPr="006E6CE1" w:rsidRDefault="000830D8" w:rsidP="00C00ED7">
      <w:pPr>
        <w:pStyle w:val="NoSpacing"/>
        <w:numPr>
          <w:ilvl w:val="0"/>
          <w:numId w:val="92"/>
        </w:numPr>
        <w:rPr>
          <w:color w:val="000000"/>
          <w:lang w:eastAsia="en-IE"/>
        </w:rPr>
      </w:pPr>
      <w:r>
        <w:rPr>
          <w:noProof/>
          <w:lang w:val="en-IE" w:eastAsia="en-IE"/>
        </w:rPr>
        <w:drawing>
          <wp:anchor distT="0" distB="0" distL="114300" distR="114300" simplePos="0" relativeHeight="251684352" behindDoc="0" locked="0" layoutInCell="1" allowOverlap="1" wp14:anchorId="69667D9F" wp14:editId="1BEE1EB2">
            <wp:simplePos x="0" y="0"/>
            <wp:positionH relativeFrom="column">
              <wp:posOffset>3843020</wp:posOffset>
            </wp:positionH>
            <wp:positionV relativeFrom="paragraph">
              <wp:posOffset>288290</wp:posOffset>
            </wp:positionV>
            <wp:extent cx="2243455" cy="12001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345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CE1">
        <w:rPr>
          <w:color w:val="000000"/>
          <w:lang w:eastAsia="en-IE"/>
        </w:rPr>
        <w:t>A student investigated the laws of equilibrium for a set of co-planar forces acting on a metre stick. The weight of the metre stick was 1.2 N and its centre of gravity was at the 50 cm mark.</w:t>
      </w:r>
    </w:p>
    <w:p w:rsidR="000830D8" w:rsidRPr="00B6189B" w:rsidRDefault="000830D8" w:rsidP="000830D8">
      <w:pPr>
        <w:pStyle w:val="NoSpacing"/>
        <w:ind w:left="357"/>
        <w:rPr>
          <w:color w:val="000000"/>
          <w:lang w:eastAsia="en-IE"/>
        </w:rPr>
      </w:pPr>
      <w:r w:rsidRPr="00B6189B">
        <w:rPr>
          <w:color w:val="000000"/>
          <w:lang w:eastAsia="en-IE"/>
        </w:rPr>
        <w:t>The student applied the forces shown to the metre stick until it was in equilibrium.</w:t>
      </w:r>
    </w:p>
    <w:p w:rsidR="000830D8" w:rsidRPr="00B6189B" w:rsidRDefault="000830D8" w:rsidP="00C00ED7">
      <w:pPr>
        <w:pStyle w:val="NoSpacing"/>
        <w:numPr>
          <w:ilvl w:val="0"/>
          <w:numId w:val="93"/>
        </w:numPr>
        <w:rPr>
          <w:color w:val="000000"/>
          <w:lang w:eastAsia="en-IE"/>
        </w:rPr>
      </w:pPr>
      <w:r w:rsidRPr="00B6189B">
        <w:rPr>
          <w:color w:val="000000"/>
          <w:lang w:eastAsia="en-IE"/>
        </w:rPr>
        <w:t xml:space="preserve">How did the student know the metre stick was in equilibrium? </w:t>
      </w:r>
    </w:p>
    <w:p w:rsidR="000830D8" w:rsidRPr="00B6189B" w:rsidRDefault="000830D8" w:rsidP="00C00ED7">
      <w:pPr>
        <w:pStyle w:val="NoSpacing"/>
        <w:numPr>
          <w:ilvl w:val="0"/>
          <w:numId w:val="93"/>
        </w:numPr>
        <w:rPr>
          <w:color w:val="000000"/>
          <w:lang w:eastAsia="en-IE"/>
        </w:rPr>
      </w:pPr>
      <w:r w:rsidRPr="00B6189B">
        <w:rPr>
          <w:color w:val="000000"/>
          <w:lang w:eastAsia="en-IE"/>
        </w:rPr>
        <w:t xml:space="preserve">Copy the diagram and show </w:t>
      </w:r>
      <w:r w:rsidRPr="00B6189B">
        <w:rPr>
          <w:bCs/>
          <w:color w:val="000000"/>
          <w:lang w:eastAsia="en-IE"/>
        </w:rPr>
        <w:t xml:space="preserve">all </w:t>
      </w:r>
      <w:r w:rsidRPr="00B6189B">
        <w:rPr>
          <w:color w:val="000000"/>
          <w:lang w:eastAsia="en-IE"/>
        </w:rPr>
        <w:t xml:space="preserve">the forces acting on the metre stick. </w:t>
      </w:r>
    </w:p>
    <w:p w:rsidR="000830D8" w:rsidRPr="00B6189B" w:rsidRDefault="000830D8" w:rsidP="00C00ED7">
      <w:pPr>
        <w:pStyle w:val="NoSpacing"/>
        <w:numPr>
          <w:ilvl w:val="0"/>
          <w:numId w:val="93"/>
        </w:numPr>
        <w:rPr>
          <w:color w:val="000000"/>
          <w:lang w:eastAsia="en-IE"/>
        </w:rPr>
      </w:pPr>
      <w:r w:rsidRPr="00B6189B">
        <w:rPr>
          <w:color w:val="000000"/>
          <w:lang w:eastAsia="en-IE"/>
        </w:rPr>
        <w:t>Find the total upward force acting on the metre stick.</w:t>
      </w:r>
    </w:p>
    <w:p w:rsidR="000830D8" w:rsidRPr="00B6189B" w:rsidRDefault="000830D8" w:rsidP="00C00ED7">
      <w:pPr>
        <w:pStyle w:val="NoSpacing"/>
        <w:numPr>
          <w:ilvl w:val="0"/>
          <w:numId w:val="93"/>
        </w:numPr>
        <w:rPr>
          <w:color w:val="000000"/>
          <w:lang w:eastAsia="en-IE"/>
        </w:rPr>
      </w:pPr>
      <w:r w:rsidRPr="00B6189B">
        <w:rPr>
          <w:color w:val="000000"/>
          <w:lang w:eastAsia="en-IE"/>
        </w:rPr>
        <w:t>Find the total downward force acting on the metre stick.</w:t>
      </w:r>
    </w:p>
    <w:p w:rsidR="000830D8" w:rsidRPr="00B6189B" w:rsidRDefault="000830D8" w:rsidP="00C00ED7">
      <w:pPr>
        <w:pStyle w:val="NoSpacing"/>
        <w:numPr>
          <w:ilvl w:val="0"/>
          <w:numId w:val="93"/>
        </w:numPr>
        <w:rPr>
          <w:color w:val="000000"/>
          <w:lang w:eastAsia="en-IE"/>
        </w:rPr>
      </w:pPr>
      <w:r w:rsidRPr="00B6189B">
        <w:rPr>
          <w:color w:val="000000"/>
          <w:lang w:eastAsia="en-IE"/>
        </w:rPr>
        <w:t xml:space="preserve">Explain how these values verify one of the laws of equilibrium. </w:t>
      </w:r>
    </w:p>
    <w:p w:rsidR="000830D8" w:rsidRPr="00B6189B" w:rsidRDefault="000830D8" w:rsidP="00C00ED7">
      <w:pPr>
        <w:pStyle w:val="NoSpacing"/>
        <w:numPr>
          <w:ilvl w:val="0"/>
          <w:numId w:val="93"/>
        </w:numPr>
        <w:rPr>
          <w:color w:val="000000"/>
          <w:lang w:eastAsia="en-IE"/>
        </w:rPr>
      </w:pPr>
      <w:r w:rsidRPr="00B6189B">
        <w:rPr>
          <w:color w:val="000000"/>
          <w:lang w:eastAsia="en-IE"/>
        </w:rPr>
        <w:t>Find the sum of the anticlockwise moments of the upward forces about the 0 mark.</w:t>
      </w:r>
    </w:p>
    <w:p w:rsidR="000830D8" w:rsidRPr="00B6189B" w:rsidRDefault="000830D8" w:rsidP="00C00ED7">
      <w:pPr>
        <w:pStyle w:val="NoSpacing"/>
        <w:numPr>
          <w:ilvl w:val="0"/>
          <w:numId w:val="93"/>
        </w:numPr>
        <w:rPr>
          <w:color w:val="000000"/>
          <w:lang w:eastAsia="en-IE"/>
        </w:rPr>
      </w:pPr>
      <w:r w:rsidRPr="00B6189B">
        <w:rPr>
          <w:color w:val="000000"/>
          <w:lang w:eastAsia="en-IE"/>
        </w:rPr>
        <w:t>Find the sum of the clockwise moments of the downward forces about the 0 mark.</w:t>
      </w:r>
    </w:p>
    <w:p w:rsidR="000830D8" w:rsidRPr="00B6189B" w:rsidRDefault="000830D8" w:rsidP="00C00ED7">
      <w:pPr>
        <w:pStyle w:val="NoSpacing"/>
        <w:numPr>
          <w:ilvl w:val="0"/>
          <w:numId w:val="93"/>
        </w:numPr>
        <w:rPr>
          <w:color w:val="000000"/>
          <w:lang w:eastAsia="en-IE"/>
        </w:rPr>
      </w:pPr>
      <w:r w:rsidRPr="00B6189B">
        <w:rPr>
          <w:color w:val="000000"/>
          <w:lang w:eastAsia="en-IE"/>
        </w:rPr>
        <w:t xml:space="preserve">Explain how these values verify the other law of equilibrium. </w:t>
      </w:r>
    </w:p>
    <w:p w:rsidR="000830D8" w:rsidRPr="00B6189B" w:rsidRDefault="000830D8" w:rsidP="000830D8">
      <w:pPr>
        <w:pStyle w:val="NoSpacing"/>
      </w:pPr>
    </w:p>
    <w:p w:rsidR="000830D8" w:rsidRPr="00B6189B" w:rsidRDefault="000830D8" w:rsidP="000830D8">
      <w:pPr>
        <w:pStyle w:val="NoSpacing"/>
      </w:pPr>
    </w:p>
    <w:p w:rsidR="000830D8" w:rsidRPr="006E6CE1" w:rsidRDefault="000830D8" w:rsidP="00C00ED7">
      <w:pPr>
        <w:pStyle w:val="NoSpacing"/>
        <w:numPr>
          <w:ilvl w:val="0"/>
          <w:numId w:val="92"/>
        </w:numPr>
        <w:ind w:left="360"/>
      </w:pPr>
      <w:r w:rsidRPr="006E6CE1">
        <w:t>A student investigated the laws of equilibrium for a set of co-planar forces acting on a metre stick.</w:t>
      </w:r>
    </w:p>
    <w:p w:rsidR="000830D8" w:rsidRPr="00B6189B" w:rsidRDefault="000830D8" w:rsidP="000830D8">
      <w:pPr>
        <w:pStyle w:val="NoSpacing"/>
        <w:ind w:left="360"/>
      </w:pPr>
      <w:r w:rsidRPr="00B6189B">
        <w:t>The student found that the centre of gravity of the metre stick was at the 50.4 cm mark and its weight was 1.2 N.</w:t>
      </w:r>
    </w:p>
    <w:p w:rsidR="000830D8" w:rsidRPr="00B6189B" w:rsidRDefault="000830D8" w:rsidP="00C00ED7">
      <w:pPr>
        <w:pStyle w:val="NoSpacing"/>
        <w:numPr>
          <w:ilvl w:val="0"/>
          <w:numId w:val="89"/>
        </w:numPr>
        <w:rPr>
          <w:color w:val="000000"/>
        </w:rPr>
      </w:pPr>
      <w:r w:rsidRPr="00B6189B">
        <w:t>How did the student find the centre of gravity?</w:t>
      </w:r>
    </w:p>
    <w:p w:rsidR="000830D8" w:rsidRPr="00B6189B" w:rsidRDefault="000830D8" w:rsidP="00C00ED7">
      <w:pPr>
        <w:pStyle w:val="NoSpacing"/>
        <w:numPr>
          <w:ilvl w:val="0"/>
          <w:numId w:val="89"/>
        </w:numPr>
      </w:pPr>
      <w:r w:rsidRPr="00B6189B">
        <w:t>How did the student find the weight, of the metre stick?</w:t>
      </w:r>
    </w:p>
    <w:p w:rsidR="000830D8" w:rsidRPr="00B6189B" w:rsidRDefault="000830D8" w:rsidP="00C00ED7">
      <w:pPr>
        <w:pStyle w:val="NoSpacing"/>
        <w:numPr>
          <w:ilvl w:val="0"/>
          <w:numId w:val="89"/>
        </w:numPr>
      </w:pPr>
      <w:r w:rsidRPr="00B6189B">
        <w:t>Why is the centre of gravity of the metre stick not at the 50.0 cm mark?</w:t>
      </w:r>
    </w:p>
    <w:p w:rsidR="000830D8" w:rsidRPr="00B6189B" w:rsidRDefault="000830D8" w:rsidP="00C00ED7">
      <w:pPr>
        <w:pStyle w:val="NoSpacing"/>
        <w:numPr>
          <w:ilvl w:val="0"/>
          <w:numId w:val="89"/>
        </w:numPr>
      </w:pPr>
      <w:r w:rsidRPr="00B6189B">
        <w:t>The student applied vertical forces to the metre stick and adjusted them until the metre stick was in equilibrium.</w:t>
      </w:r>
    </w:p>
    <w:p w:rsidR="000830D8" w:rsidRPr="00B6189B" w:rsidRDefault="000830D8" w:rsidP="000830D8">
      <w:pPr>
        <w:pStyle w:val="NoSpacing"/>
        <w:ind w:left="360"/>
      </w:pPr>
      <w:r w:rsidRPr="00B6189B">
        <w:t xml:space="preserve">How did the student know that the metre stick was in equilibrium? </w:t>
      </w:r>
    </w:p>
    <w:p w:rsidR="000830D8" w:rsidRPr="00B6189B" w:rsidRDefault="000830D8" w:rsidP="000830D8">
      <w:pPr>
        <w:pStyle w:val="NoSpacing"/>
        <w:ind w:left="360"/>
      </w:pPr>
    </w:p>
    <w:p w:rsidR="000830D8" w:rsidRPr="00B6189B" w:rsidRDefault="000830D8" w:rsidP="000830D8">
      <w:pPr>
        <w:pStyle w:val="NoSpacing"/>
        <w:ind w:left="360"/>
      </w:pPr>
      <w:r w:rsidRPr="00B6189B">
        <w:lastRenderedPageBreak/>
        <w:t>The student recorded the following data.</w:t>
      </w:r>
    </w:p>
    <w:tbl>
      <w:tblPr>
        <w:tblpPr w:leftFromText="180" w:rightFromText="180" w:vertAnchor="text" w:horzAnchor="page" w:tblpX="2322"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992"/>
        <w:gridCol w:w="851"/>
        <w:gridCol w:w="1134"/>
        <w:gridCol w:w="967"/>
        <w:gridCol w:w="750"/>
      </w:tblGrid>
      <w:tr w:rsidR="000830D8" w:rsidRPr="00B6189B" w:rsidTr="00F335CB">
        <w:tc>
          <w:tcPr>
            <w:tcW w:w="3227" w:type="dxa"/>
          </w:tcPr>
          <w:p w:rsidR="000830D8" w:rsidRPr="00B6189B" w:rsidRDefault="000830D8" w:rsidP="00F335CB">
            <w:pPr>
              <w:pStyle w:val="NoSpacing"/>
            </w:pPr>
            <w:r w:rsidRPr="00B6189B">
              <w:t>position on metre stick/cm</w:t>
            </w:r>
          </w:p>
        </w:tc>
        <w:tc>
          <w:tcPr>
            <w:tcW w:w="992" w:type="dxa"/>
          </w:tcPr>
          <w:p w:rsidR="000830D8" w:rsidRPr="00B6189B" w:rsidRDefault="000830D8" w:rsidP="00F335CB">
            <w:pPr>
              <w:pStyle w:val="NoSpacing"/>
            </w:pPr>
            <w:r w:rsidRPr="00B6189B">
              <w:t>11.5</w:t>
            </w:r>
          </w:p>
        </w:tc>
        <w:tc>
          <w:tcPr>
            <w:tcW w:w="851" w:type="dxa"/>
          </w:tcPr>
          <w:p w:rsidR="000830D8" w:rsidRPr="00B6189B" w:rsidRDefault="000830D8" w:rsidP="00F335CB">
            <w:pPr>
              <w:pStyle w:val="NoSpacing"/>
            </w:pPr>
            <w:r w:rsidRPr="00B6189B">
              <w:t>26.2</w:t>
            </w:r>
          </w:p>
        </w:tc>
        <w:tc>
          <w:tcPr>
            <w:tcW w:w="1134" w:type="dxa"/>
          </w:tcPr>
          <w:p w:rsidR="000830D8" w:rsidRPr="00B6189B" w:rsidRDefault="000830D8" w:rsidP="00F335CB">
            <w:pPr>
              <w:pStyle w:val="NoSpacing"/>
            </w:pPr>
            <w:r w:rsidRPr="00B6189B">
              <w:t>38.3</w:t>
            </w:r>
          </w:p>
        </w:tc>
        <w:tc>
          <w:tcPr>
            <w:tcW w:w="967" w:type="dxa"/>
          </w:tcPr>
          <w:p w:rsidR="000830D8" w:rsidRPr="00B6189B" w:rsidRDefault="000830D8" w:rsidP="00F335CB">
            <w:pPr>
              <w:pStyle w:val="NoSpacing"/>
            </w:pPr>
            <w:r w:rsidRPr="00B6189B">
              <w:t>70.4</w:t>
            </w:r>
          </w:p>
        </w:tc>
        <w:tc>
          <w:tcPr>
            <w:tcW w:w="750" w:type="dxa"/>
          </w:tcPr>
          <w:p w:rsidR="000830D8" w:rsidRPr="00B6189B" w:rsidRDefault="000830D8" w:rsidP="00F335CB">
            <w:pPr>
              <w:pStyle w:val="NoSpacing"/>
            </w:pPr>
            <w:r w:rsidRPr="00B6189B">
              <w:t>80.2</w:t>
            </w:r>
          </w:p>
        </w:tc>
      </w:tr>
      <w:tr w:rsidR="000830D8" w:rsidRPr="00B6189B" w:rsidTr="00F335CB">
        <w:tc>
          <w:tcPr>
            <w:tcW w:w="3227" w:type="dxa"/>
          </w:tcPr>
          <w:p w:rsidR="000830D8" w:rsidRPr="00B6189B" w:rsidRDefault="000830D8" w:rsidP="00F335CB">
            <w:pPr>
              <w:pStyle w:val="NoSpacing"/>
            </w:pPr>
            <w:r w:rsidRPr="00B6189B">
              <w:t>magnitude of force/N</w:t>
            </w:r>
          </w:p>
        </w:tc>
        <w:tc>
          <w:tcPr>
            <w:tcW w:w="992" w:type="dxa"/>
          </w:tcPr>
          <w:p w:rsidR="000830D8" w:rsidRPr="00B6189B" w:rsidRDefault="000830D8" w:rsidP="00F335CB">
            <w:pPr>
              <w:pStyle w:val="NoSpacing"/>
            </w:pPr>
            <w:r w:rsidRPr="00B6189B">
              <w:t>2.0</w:t>
            </w:r>
          </w:p>
        </w:tc>
        <w:tc>
          <w:tcPr>
            <w:tcW w:w="851" w:type="dxa"/>
          </w:tcPr>
          <w:p w:rsidR="000830D8" w:rsidRPr="00B6189B" w:rsidRDefault="000830D8" w:rsidP="00F335CB">
            <w:pPr>
              <w:pStyle w:val="NoSpacing"/>
            </w:pPr>
            <w:r w:rsidRPr="00B6189B">
              <w:t>4.5</w:t>
            </w:r>
          </w:p>
        </w:tc>
        <w:tc>
          <w:tcPr>
            <w:tcW w:w="1134" w:type="dxa"/>
          </w:tcPr>
          <w:p w:rsidR="000830D8" w:rsidRPr="00B6189B" w:rsidRDefault="000830D8" w:rsidP="00F335CB">
            <w:pPr>
              <w:pStyle w:val="NoSpacing"/>
            </w:pPr>
            <w:r w:rsidRPr="00B6189B">
              <w:t>3.0</w:t>
            </w:r>
          </w:p>
        </w:tc>
        <w:tc>
          <w:tcPr>
            <w:tcW w:w="967" w:type="dxa"/>
          </w:tcPr>
          <w:p w:rsidR="000830D8" w:rsidRPr="00B6189B" w:rsidRDefault="000830D8" w:rsidP="00F335CB">
            <w:pPr>
              <w:pStyle w:val="NoSpacing"/>
            </w:pPr>
            <w:r w:rsidRPr="00B6189B">
              <w:t>5.7</w:t>
            </w:r>
          </w:p>
        </w:tc>
        <w:tc>
          <w:tcPr>
            <w:tcW w:w="750" w:type="dxa"/>
          </w:tcPr>
          <w:p w:rsidR="000830D8" w:rsidRPr="00B6189B" w:rsidRDefault="000830D8" w:rsidP="00F335CB">
            <w:pPr>
              <w:pStyle w:val="NoSpacing"/>
            </w:pPr>
            <w:r w:rsidRPr="00B6189B">
              <w:t>4.0</w:t>
            </w:r>
          </w:p>
        </w:tc>
      </w:tr>
      <w:tr w:rsidR="000830D8" w:rsidRPr="00B6189B" w:rsidTr="00F335CB">
        <w:tc>
          <w:tcPr>
            <w:tcW w:w="3227" w:type="dxa"/>
          </w:tcPr>
          <w:p w:rsidR="000830D8" w:rsidRPr="00B6189B" w:rsidRDefault="000830D8" w:rsidP="00F335CB">
            <w:pPr>
              <w:pStyle w:val="NoSpacing"/>
            </w:pPr>
            <w:r w:rsidRPr="00B6189B">
              <w:t>direction of force</w:t>
            </w:r>
          </w:p>
        </w:tc>
        <w:tc>
          <w:tcPr>
            <w:tcW w:w="992" w:type="dxa"/>
          </w:tcPr>
          <w:p w:rsidR="000830D8" w:rsidRPr="00B6189B" w:rsidRDefault="000830D8" w:rsidP="00F335CB">
            <w:pPr>
              <w:pStyle w:val="NoSpacing"/>
            </w:pPr>
            <w:r w:rsidRPr="00B6189B">
              <w:t>down</w:t>
            </w:r>
          </w:p>
        </w:tc>
        <w:tc>
          <w:tcPr>
            <w:tcW w:w="851" w:type="dxa"/>
          </w:tcPr>
          <w:p w:rsidR="000830D8" w:rsidRPr="00B6189B" w:rsidRDefault="000830D8" w:rsidP="00F335CB">
            <w:pPr>
              <w:pStyle w:val="NoSpacing"/>
            </w:pPr>
            <w:r w:rsidRPr="00B6189B">
              <w:t>up</w:t>
            </w:r>
          </w:p>
        </w:tc>
        <w:tc>
          <w:tcPr>
            <w:tcW w:w="1134" w:type="dxa"/>
          </w:tcPr>
          <w:p w:rsidR="000830D8" w:rsidRPr="00B6189B" w:rsidRDefault="000830D8" w:rsidP="00F335CB">
            <w:pPr>
              <w:pStyle w:val="NoSpacing"/>
            </w:pPr>
            <w:r w:rsidRPr="00B6189B">
              <w:t>down</w:t>
            </w:r>
          </w:p>
        </w:tc>
        <w:tc>
          <w:tcPr>
            <w:tcW w:w="967" w:type="dxa"/>
          </w:tcPr>
          <w:p w:rsidR="000830D8" w:rsidRPr="00B6189B" w:rsidRDefault="000830D8" w:rsidP="00F335CB">
            <w:pPr>
              <w:pStyle w:val="NoSpacing"/>
            </w:pPr>
            <w:r w:rsidRPr="00B6189B">
              <w:t>up</w:t>
            </w:r>
          </w:p>
        </w:tc>
        <w:tc>
          <w:tcPr>
            <w:tcW w:w="750" w:type="dxa"/>
          </w:tcPr>
          <w:p w:rsidR="000830D8" w:rsidRPr="00B6189B" w:rsidRDefault="000830D8" w:rsidP="00F335CB">
            <w:pPr>
              <w:pStyle w:val="NoSpacing"/>
            </w:pPr>
            <w:r w:rsidRPr="00B6189B">
              <w:t>down</w:t>
            </w:r>
          </w:p>
        </w:tc>
      </w:tr>
    </w:tbl>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C00ED7">
      <w:pPr>
        <w:pStyle w:val="NoSpacing"/>
        <w:numPr>
          <w:ilvl w:val="0"/>
          <w:numId w:val="89"/>
        </w:numPr>
      </w:pPr>
      <w:r w:rsidRPr="00B6189B">
        <w:t>Calculate the net force acting on the metre stick.</w:t>
      </w:r>
    </w:p>
    <w:p w:rsidR="000830D8" w:rsidRPr="00B6189B" w:rsidRDefault="000830D8" w:rsidP="00C00ED7">
      <w:pPr>
        <w:pStyle w:val="NoSpacing"/>
        <w:numPr>
          <w:ilvl w:val="0"/>
          <w:numId w:val="89"/>
        </w:numPr>
      </w:pPr>
      <w:r w:rsidRPr="00B6189B">
        <w:t>Calculate the total clockwise moment about a vertical axis of the metre stick.</w:t>
      </w:r>
    </w:p>
    <w:p w:rsidR="000830D8" w:rsidRPr="00B6189B" w:rsidRDefault="000830D8" w:rsidP="00C00ED7">
      <w:pPr>
        <w:pStyle w:val="NoSpacing"/>
        <w:numPr>
          <w:ilvl w:val="0"/>
          <w:numId w:val="89"/>
        </w:numPr>
      </w:pPr>
      <w:r w:rsidRPr="00B6189B">
        <w:t>Calculate the total anti-clockwise moment about a vertical axis of the metre stick.</w:t>
      </w:r>
    </w:p>
    <w:p w:rsidR="000830D8" w:rsidRPr="00B6189B" w:rsidRDefault="000830D8" w:rsidP="00C00ED7">
      <w:pPr>
        <w:pStyle w:val="NoSpacing"/>
        <w:numPr>
          <w:ilvl w:val="0"/>
          <w:numId w:val="89"/>
        </w:numPr>
      </w:pPr>
      <w:r w:rsidRPr="00B6189B">
        <w:t>Use these results to verify the laws of equilibrium</w:t>
      </w:r>
    </w:p>
    <w:p w:rsidR="000830D8" w:rsidRPr="00B6189B" w:rsidRDefault="000830D8" w:rsidP="000830D8">
      <w:pPr>
        <w:pStyle w:val="NoSpacing"/>
        <w:rPr>
          <w:iCs/>
        </w:rPr>
      </w:pPr>
    </w:p>
    <w:p w:rsidR="000830D8" w:rsidRPr="00B6189B" w:rsidRDefault="000830D8" w:rsidP="000830D8">
      <w:pPr>
        <w:pStyle w:val="NoSpacing"/>
      </w:pPr>
    </w:p>
    <w:p w:rsidR="000830D8" w:rsidRPr="006E6CE1" w:rsidRDefault="000830D8" w:rsidP="00C00ED7">
      <w:pPr>
        <w:pStyle w:val="NoSpacing"/>
        <w:numPr>
          <w:ilvl w:val="0"/>
          <w:numId w:val="94"/>
        </w:numPr>
      </w:pPr>
      <w:r w:rsidRPr="006E6CE1">
        <w:t xml:space="preserve">A student investigated the laws of equilibrium for a set of co-planar forces acting on a metre stick. </w:t>
      </w:r>
    </w:p>
    <w:p w:rsidR="000830D8" w:rsidRPr="00B6189B" w:rsidRDefault="000830D8" w:rsidP="000830D8">
      <w:pPr>
        <w:pStyle w:val="NoSpacing"/>
        <w:ind w:left="360"/>
      </w:pPr>
      <w:r w:rsidRPr="00B6189B">
        <w:t xml:space="preserve">The weight of the metre stick was 1 N and its centre of gravity was found to be at the 50.5 cm mark. </w:t>
      </w:r>
    </w:p>
    <w:p w:rsidR="000830D8" w:rsidRPr="00B6189B" w:rsidRDefault="000830D8" w:rsidP="000830D8">
      <w:pPr>
        <w:pStyle w:val="NoSpacing"/>
        <w:ind w:left="360"/>
      </w:pPr>
      <w:r w:rsidRPr="00B6189B">
        <w:t xml:space="preserve">Two spring balances and a number of weights were attached to the metre stick. </w:t>
      </w:r>
    </w:p>
    <w:p w:rsidR="000830D8" w:rsidRPr="00B6189B" w:rsidRDefault="000830D8" w:rsidP="000830D8">
      <w:pPr>
        <w:pStyle w:val="NoSpacing"/>
        <w:ind w:left="360"/>
      </w:pPr>
      <w:r w:rsidRPr="00B6189B">
        <w:t xml:space="preserve">Their positions were adjusted until the metre stick was in horizontal equilibrium, as indicated in the diagram. </w:t>
      </w:r>
    </w:p>
    <w:p w:rsidR="000830D8" w:rsidRPr="00B6189B" w:rsidRDefault="000830D8" w:rsidP="000830D8">
      <w:pPr>
        <w:pStyle w:val="NoSpacing"/>
        <w:ind w:left="360"/>
      </w:pPr>
      <w:r w:rsidRPr="00B6189B">
        <w:t xml:space="preserve">The reading on the spring balance attached at the 20 cm mark was 2 N and the reading on the other spring balance was 4 N. </w:t>
      </w:r>
    </w:p>
    <w:p w:rsidR="000830D8" w:rsidRPr="00B6189B" w:rsidRDefault="000830D8" w:rsidP="000830D8">
      <w:pPr>
        <w:pStyle w:val="NoSpacing"/>
        <w:ind w:left="360"/>
      </w:pPr>
      <w:r w:rsidRPr="00B6189B">
        <w:t>The other end of each spring balance was attached to a fixed support.</w:t>
      </w:r>
    </w:p>
    <w:p w:rsidR="000830D8" w:rsidRPr="00B6189B" w:rsidRDefault="000830D8" w:rsidP="000830D8">
      <w:pPr>
        <w:pStyle w:val="NoSpacing"/>
      </w:pPr>
      <w:r>
        <w:rPr>
          <w:noProof/>
          <w:lang w:val="en-IE" w:eastAsia="en-IE"/>
        </w:rPr>
        <w:drawing>
          <wp:anchor distT="0" distB="0" distL="114300" distR="114300" simplePos="0" relativeHeight="251685376" behindDoc="0" locked="0" layoutInCell="1" allowOverlap="1" wp14:anchorId="191C55A7" wp14:editId="6F0EA9FA">
            <wp:simplePos x="0" y="0"/>
            <wp:positionH relativeFrom="column">
              <wp:posOffset>457200</wp:posOffset>
            </wp:positionH>
            <wp:positionV relativeFrom="paragraph">
              <wp:posOffset>12065</wp:posOffset>
            </wp:positionV>
            <wp:extent cx="4962525" cy="107061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52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0830D8">
      <w:pPr>
        <w:pStyle w:val="NoSpacing"/>
      </w:pPr>
    </w:p>
    <w:p w:rsidR="000830D8" w:rsidRPr="00B6189B" w:rsidRDefault="000830D8" w:rsidP="00C00ED7">
      <w:pPr>
        <w:pStyle w:val="NoSpacing"/>
        <w:numPr>
          <w:ilvl w:val="0"/>
          <w:numId w:val="88"/>
        </w:numPr>
      </w:pPr>
      <w:r w:rsidRPr="00B6189B">
        <w:t xml:space="preserve">Calculate the sum of the upward forces and the sum of the downward forces acting on the metre stick. </w:t>
      </w:r>
    </w:p>
    <w:p w:rsidR="000830D8" w:rsidRPr="00B6189B" w:rsidRDefault="000830D8" w:rsidP="00C00ED7">
      <w:pPr>
        <w:pStyle w:val="NoSpacing"/>
        <w:numPr>
          <w:ilvl w:val="0"/>
          <w:numId w:val="88"/>
        </w:numPr>
      </w:pPr>
      <w:r w:rsidRPr="00B6189B">
        <w:t xml:space="preserve">Explain how these experimental values verify one of the laws of equilibrium for a set of co-planar forces.  </w:t>
      </w:r>
    </w:p>
    <w:p w:rsidR="000830D8" w:rsidRPr="00B6189B" w:rsidRDefault="000830D8" w:rsidP="00C00ED7">
      <w:pPr>
        <w:pStyle w:val="NoSpacing"/>
        <w:numPr>
          <w:ilvl w:val="0"/>
          <w:numId w:val="88"/>
        </w:numPr>
      </w:pPr>
      <w:r w:rsidRPr="00B6189B">
        <w:t>Calculate the sum of the clock</w:t>
      </w:r>
      <w:r>
        <w:t>w</w:t>
      </w:r>
      <w:r w:rsidRPr="00B6189B">
        <w:t xml:space="preserve">ise moments and the sum of the anticlockwise moments about an axis through the 10 cm mark on the metre stick. </w:t>
      </w:r>
    </w:p>
    <w:p w:rsidR="000830D8" w:rsidRPr="00B6189B" w:rsidRDefault="000830D8" w:rsidP="00C00ED7">
      <w:pPr>
        <w:pStyle w:val="NoSpacing"/>
        <w:numPr>
          <w:ilvl w:val="0"/>
          <w:numId w:val="88"/>
        </w:numPr>
      </w:pPr>
      <w:r w:rsidRPr="00B6189B">
        <w:t xml:space="preserve">Explain how these experimental values verify the second law of equilibrium for a set of co-planar forces. </w:t>
      </w:r>
    </w:p>
    <w:p w:rsidR="000830D8" w:rsidRPr="00B6189B" w:rsidRDefault="000830D8" w:rsidP="00C00ED7">
      <w:pPr>
        <w:pStyle w:val="NoSpacing"/>
        <w:numPr>
          <w:ilvl w:val="0"/>
          <w:numId w:val="88"/>
        </w:numPr>
      </w:pPr>
      <w:r w:rsidRPr="00B6189B">
        <w:t xml:space="preserve">Describe how the centre of gravity of the metre stick was found. </w:t>
      </w:r>
    </w:p>
    <w:p w:rsidR="000830D8" w:rsidRPr="00B6189B" w:rsidRDefault="000830D8" w:rsidP="00C00ED7">
      <w:pPr>
        <w:pStyle w:val="NoSpacing"/>
        <w:numPr>
          <w:ilvl w:val="0"/>
          <w:numId w:val="88"/>
        </w:numPr>
      </w:pPr>
      <w:r w:rsidRPr="00B6189B">
        <w:t>Why was it important to have the spring balances hanging vertically?</w:t>
      </w:r>
    </w:p>
    <w:p w:rsidR="000830D8" w:rsidRDefault="000830D8" w:rsidP="000830D8"/>
    <w:p w:rsidR="000830D8" w:rsidRPr="000830D8" w:rsidRDefault="000830D8" w:rsidP="000830D8">
      <w:pPr>
        <w:sectPr w:rsidR="000830D8" w:rsidRPr="000830D8">
          <w:pgSz w:w="11907" w:h="16840"/>
          <w:pgMar w:top="1840" w:right="1220" w:bottom="280" w:left="1040" w:header="1484" w:footer="0" w:gutter="0"/>
          <w:cols w:space="720"/>
        </w:sectPr>
      </w:pPr>
    </w:p>
    <w:p w:rsidR="00326228" w:rsidRDefault="00326228" w:rsidP="003D7CCE">
      <w:pPr>
        <w:spacing w:before="1" w:line="180" w:lineRule="exact"/>
        <w:rPr>
          <w:sz w:val="20"/>
          <w:szCs w:val="20"/>
        </w:rPr>
      </w:pPr>
    </w:p>
    <w:p w:rsidR="00326228" w:rsidRDefault="004B6062" w:rsidP="00EE0B1B">
      <w:pPr>
        <w:pStyle w:val="Heading2"/>
        <w:jc w:val="center"/>
      </w:pPr>
      <w:bookmarkStart w:id="79" w:name="SHM_SA"/>
      <w:bookmarkStart w:id="80" w:name="_Toc345780614"/>
      <w:bookmarkStart w:id="81" w:name="_Toc345790160"/>
      <w:bookmarkEnd w:id="79"/>
      <w:r>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1"/>
        </w:rPr>
        <w:t>S</w:t>
      </w:r>
      <w:r>
        <w:t>im</w:t>
      </w:r>
      <w:r>
        <w:rPr>
          <w:spacing w:val="-1"/>
        </w:rPr>
        <w:t>p</w:t>
      </w:r>
      <w:r>
        <w:rPr>
          <w:spacing w:val="-2"/>
        </w:rPr>
        <w:t>l</w:t>
      </w:r>
      <w:r>
        <w:t>e</w:t>
      </w:r>
      <w:r>
        <w:rPr>
          <w:spacing w:val="-1"/>
        </w:rPr>
        <w:t xml:space="preserve"> </w:t>
      </w:r>
      <w:r>
        <w:t>Harmo</w:t>
      </w:r>
      <w:r>
        <w:rPr>
          <w:spacing w:val="-1"/>
        </w:rPr>
        <w:t>n</w:t>
      </w:r>
      <w:r>
        <w:t>ic</w:t>
      </w:r>
      <w:r>
        <w:rPr>
          <w:spacing w:val="-1"/>
        </w:rPr>
        <w:t xml:space="preserve"> </w:t>
      </w:r>
      <w:r>
        <w:t>Mot</w:t>
      </w:r>
      <w:r>
        <w:rPr>
          <w:spacing w:val="-2"/>
        </w:rPr>
        <w:t>i</w:t>
      </w:r>
      <w:r>
        <w:t>on a</w:t>
      </w:r>
      <w:r>
        <w:rPr>
          <w:spacing w:val="-1"/>
        </w:rPr>
        <w:t>n</w:t>
      </w:r>
      <w:r>
        <w:t>d Hoo</w:t>
      </w:r>
      <w:r>
        <w:rPr>
          <w:spacing w:val="-1"/>
        </w:rPr>
        <w:t>k</w:t>
      </w:r>
      <w:r>
        <w:t>e’s L</w:t>
      </w:r>
      <w:r>
        <w:rPr>
          <w:spacing w:val="-3"/>
        </w:rPr>
        <w:t>a</w:t>
      </w:r>
      <w:r>
        <w:t>w</w:t>
      </w:r>
      <w:bookmarkEnd w:id="80"/>
      <w:bookmarkEnd w:id="81"/>
    </w:p>
    <w:p w:rsidR="00326228" w:rsidRDefault="00326228">
      <w:pPr>
        <w:spacing w:before="4" w:line="280" w:lineRule="exact"/>
        <w:rPr>
          <w:sz w:val="28"/>
          <w:szCs w:val="28"/>
        </w:rPr>
      </w:pPr>
    </w:p>
    <w:p w:rsidR="00326228" w:rsidRDefault="004B6062">
      <w:pPr>
        <w:pStyle w:val="Heading2"/>
        <w:rPr>
          <w:rFonts w:cs="Times New Roman"/>
          <w:b w:val="0"/>
          <w:bCs w:val="0"/>
        </w:rPr>
      </w:pPr>
      <w:bookmarkStart w:id="82" w:name="_Toc345757648"/>
      <w:bookmarkStart w:id="83" w:name="_Toc345780615"/>
      <w:bookmarkStart w:id="84" w:name="_Toc345789913"/>
      <w:bookmarkStart w:id="85" w:name="_Toc345790161"/>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82"/>
      <w:bookmarkEnd w:id="83"/>
      <w:bookmarkEnd w:id="84"/>
      <w:bookmarkEnd w:id="85"/>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75808" behindDoc="1" locked="0" layoutInCell="1" allowOverlap="1">
                <wp:simplePos x="0" y="0"/>
                <wp:positionH relativeFrom="page">
                  <wp:posOffset>5611495</wp:posOffset>
                </wp:positionH>
                <wp:positionV relativeFrom="paragraph">
                  <wp:posOffset>923290</wp:posOffset>
                </wp:positionV>
                <wp:extent cx="450850" cy="450215"/>
                <wp:effectExtent l="0" t="0" r="0" b="0"/>
                <wp:wrapNone/>
                <wp:docPr id="42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450215"/>
                          <a:chOff x="8837" y="1454"/>
                          <a:chExt cx="710" cy="709"/>
                        </a:xfrm>
                      </wpg:grpSpPr>
                      <wpg:grpSp>
                        <wpg:cNvPr id="421" name="Group 297"/>
                        <wpg:cNvGrpSpPr>
                          <a:grpSpLocks/>
                        </wpg:cNvGrpSpPr>
                        <wpg:grpSpPr bwMode="auto">
                          <a:xfrm>
                            <a:off x="8997" y="1614"/>
                            <a:ext cx="390" cy="389"/>
                            <a:chOff x="8997" y="1614"/>
                            <a:chExt cx="390" cy="389"/>
                          </a:xfrm>
                        </wpg:grpSpPr>
                        <wps:wsp>
                          <wps:cNvPr id="422" name="Freeform 298"/>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1 1614"/>
                                <a:gd name="T7" fmla="*/ 1631 h 389"/>
                                <a:gd name="T8" fmla="+- 0 9056 8997"/>
                                <a:gd name="T9" fmla="*/ T8 w 390"/>
                                <a:gd name="T10" fmla="+- 0 1669 1614"/>
                                <a:gd name="T11" fmla="*/ 1669 h 389"/>
                                <a:gd name="T12" fmla="+- 0 9017 8997"/>
                                <a:gd name="T13" fmla="*/ T12 w 390"/>
                                <a:gd name="T14" fmla="+- 0 1721 1614"/>
                                <a:gd name="T15" fmla="*/ 1721 h 389"/>
                                <a:gd name="T16" fmla="+- 0 8998 8997"/>
                                <a:gd name="T17" fmla="*/ T16 w 390"/>
                                <a:gd name="T18" fmla="+- 0 1785 1614"/>
                                <a:gd name="T19" fmla="*/ 1785 h 389"/>
                                <a:gd name="T20" fmla="+- 0 8997 8997"/>
                                <a:gd name="T21" fmla="*/ T20 w 390"/>
                                <a:gd name="T22" fmla="+- 0 1808 1614"/>
                                <a:gd name="T23" fmla="*/ 1808 h 389"/>
                                <a:gd name="T24" fmla="+- 0 8998 8997"/>
                                <a:gd name="T25" fmla="*/ T24 w 390"/>
                                <a:gd name="T26" fmla="+- 0 1829 1614"/>
                                <a:gd name="T27" fmla="*/ 1829 h 389"/>
                                <a:gd name="T28" fmla="+- 0 9016 8997"/>
                                <a:gd name="T29" fmla="*/ T28 w 390"/>
                                <a:gd name="T30" fmla="+- 0 1893 1614"/>
                                <a:gd name="T31" fmla="*/ 1893 h 389"/>
                                <a:gd name="T32" fmla="+- 0 9054 8997"/>
                                <a:gd name="T33" fmla="*/ T32 w 390"/>
                                <a:gd name="T34" fmla="+- 0 1945 1614"/>
                                <a:gd name="T35" fmla="*/ 1945 h 389"/>
                                <a:gd name="T36" fmla="+- 0 9107 8997"/>
                                <a:gd name="T37" fmla="*/ T36 w 390"/>
                                <a:gd name="T38" fmla="+- 0 1983 1614"/>
                                <a:gd name="T39" fmla="*/ 1983 h 389"/>
                                <a:gd name="T40" fmla="+- 0 9172 8997"/>
                                <a:gd name="T41" fmla="*/ T40 w 390"/>
                                <a:gd name="T42" fmla="+- 0 2002 1614"/>
                                <a:gd name="T43" fmla="*/ 2002 h 389"/>
                                <a:gd name="T44" fmla="+- 0 9196 8997"/>
                                <a:gd name="T45" fmla="*/ T44 w 390"/>
                                <a:gd name="T46" fmla="+- 0 2003 1614"/>
                                <a:gd name="T47" fmla="*/ 2003 h 389"/>
                                <a:gd name="T48" fmla="+- 0 9218 8997"/>
                                <a:gd name="T49" fmla="*/ T48 w 390"/>
                                <a:gd name="T50" fmla="+- 0 2001 1614"/>
                                <a:gd name="T51" fmla="*/ 2001 h 389"/>
                                <a:gd name="T52" fmla="+- 0 9280 8997"/>
                                <a:gd name="T53" fmla="*/ T52 w 390"/>
                                <a:gd name="T54" fmla="+- 0 1982 1614"/>
                                <a:gd name="T55" fmla="*/ 1982 h 389"/>
                                <a:gd name="T56" fmla="+- 0 9331 8997"/>
                                <a:gd name="T57" fmla="*/ T56 w 390"/>
                                <a:gd name="T58" fmla="+- 0 1943 1614"/>
                                <a:gd name="T59" fmla="*/ 1943 h 389"/>
                                <a:gd name="T60" fmla="+- 0 9368 8997"/>
                                <a:gd name="T61" fmla="*/ T60 w 390"/>
                                <a:gd name="T62" fmla="+- 0 1889 1614"/>
                                <a:gd name="T63" fmla="*/ 1889 h 389"/>
                                <a:gd name="T64" fmla="+- 0 9385 8997"/>
                                <a:gd name="T65" fmla="*/ T64 w 390"/>
                                <a:gd name="T66" fmla="+- 0 1822 1614"/>
                                <a:gd name="T67" fmla="*/ 1822 h 389"/>
                                <a:gd name="T68" fmla="+- 0 9387 8997"/>
                                <a:gd name="T69" fmla="*/ T68 w 390"/>
                                <a:gd name="T70" fmla="+- 0 1797 1614"/>
                                <a:gd name="T71" fmla="*/ 1797 h 389"/>
                                <a:gd name="T72" fmla="+- 0 9384 8997"/>
                                <a:gd name="T73" fmla="*/ T72 w 390"/>
                                <a:gd name="T74" fmla="+- 0 1776 1614"/>
                                <a:gd name="T75" fmla="*/ 1776 h 389"/>
                                <a:gd name="T76" fmla="+- 0 9363 8997"/>
                                <a:gd name="T77" fmla="*/ T76 w 390"/>
                                <a:gd name="T78" fmla="+- 0 1716 1614"/>
                                <a:gd name="T79" fmla="*/ 1716 h 389"/>
                                <a:gd name="T80" fmla="+- 0 9324 8997"/>
                                <a:gd name="T81" fmla="*/ T80 w 390"/>
                                <a:gd name="T82" fmla="+- 0 1667 1614"/>
                                <a:gd name="T83" fmla="*/ 1667 h 389"/>
                                <a:gd name="T84" fmla="+- 0 9268 8997"/>
                                <a:gd name="T85" fmla="*/ T84 w 390"/>
                                <a:gd name="T86" fmla="+- 0 1632 1614"/>
                                <a:gd name="T87" fmla="*/ 1632 h 389"/>
                                <a:gd name="T88" fmla="+- 0 9199 8997"/>
                                <a:gd name="T89" fmla="*/ T88 w 390"/>
                                <a:gd name="T90" fmla="+- 0 1615 1614"/>
                                <a:gd name="T91" fmla="*/ 1615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5"/>
                                  </a:lnTo>
                                  <a:lnTo>
                                    <a:pt x="20" y="107"/>
                                  </a:lnTo>
                                  <a:lnTo>
                                    <a:pt x="1" y="171"/>
                                  </a:lnTo>
                                  <a:lnTo>
                                    <a:pt x="0" y="194"/>
                                  </a:lnTo>
                                  <a:lnTo>
                                    <a:pt x="1" y="215"/>
                                  </a:lnTo>
                                  <a:lnTo>
                                    <a:pt x="19" y="279"/>
                                  </a:lnTo>
                                  <a:lnTo>
                                    <a:pt x="57" y="331"/>
                                  </a:lnTo>
                                  <a:lnTo>
                                    <a:pt x="110" y="369"/>
                                  </a:lnTo>
                                  <a:lnTo>
                                    <a:pt x="175" y="388"/>
                                  </a:lnTo>
                                  <a:lnTo>
                                    <a:pt x="199" y="389"/>
                                  </a:lnTo>
                                  <a:lnTo>
                                    <a:pt x="221" y="387"/>
                                  </a:lnTo>
                                  <a:lnTo>
                                    <a:pt x="283" y="368"/>
                                  </a:lnTo>
                                  <a:lnTo>
                                    <a:pt x="334" y="329"/>
                                  </a:lnTo>
                                  <a:lnTo>
                                    <a:pt x="371" y="275"/>
                                  </a:lnTo>
                                  <a:lnTo>
                                    <a:pt x="388" y="208"/>
                                  </a:lnTo>
                                  <a:lnTo>
                                    <a:pt x="390" y="183"/>
                                  </a:lnTo>
                                  <a:lnTo>
                                    <a:pt x="387" y="162"/>
                                  </a:lnTo>
                                  <a:lnTo>
                                    <a:pt x="366" y="102"/>
                                  </a:lnTo>
                                  <a:lnTo>
                                    <a:pt x="327" y="53"/>
                                  </a:lnTo>
                                  <a:lnTo>
                                    <a:pt x="271" y="18"/>
                                  </a:lnTo>
                                  <a:lnTo>
                                    <a:pt x="202" y="1"/>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295"/>
                        <wpg:cNvGrpSpPr>
                          <a:grpSpLocks/>
                        </wpg:cNvGrpSpPr>
                        <wpg:grpSpPr bwMode="auto">
                          <a:xfrm>
                            <a:off x="8997" y="1614"/>
                            <a:ext cx="390" cy="389"/>
                            <a:chOff x="8997" y="1614"/>
                            <a:chExt cx="390" cy="389"/>
                          </a:xfrm>
                        </wpg:grpSpPr>
                        <wps:wsp>
                          <wps:cNvPr id="424" name="Freeform 296"/>
                          <wps:cNvSpPr>
                            <a:spLocks/>
                          </wps:cNvSpPr>
                          <wps:spPr bwMode="auto">
                            <a:xfrm>
                              <a:off x="8997" y="1614"/>
                              <a:ext cx="390" cy="389"/>
                            </a:xfrm>
                            <a:custGeom>
                              <a:avLst/>
                              <a:gdLst>
                                <a:gd name="T0" fmla="+- 0 8997 8997"/>
                                <a:gd name="T1" fmla="*/ T0 w 390"/>
                                <a:gd name="T2" fmla="+- 0 1808 1614"/>
                                <a:gd name="T3" fmla="*/ 1808 h 389"/>
                                <a:gd name="T4" fmla="+- 0 9009 8997"/>
                                <a:gd name="T5" fmla="*/ T4 w 390"/>
                                <a:gd name="T6" fmla="+- 0 1741 1614"/>
                                <a:gd name="T7" fmla="*/ 1741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7 1614"/>
                                <a:gd name="T19" fmla="*/ 1617 h 389"/>
                                <a:gd name="T20" fmla="+- 0 9174 8997"/>
                                <a:gd name="T21" fmla="*/ T20 w 390"/>
                                <a:gd name="T22" fmla="+- 0 1614 1614"/>
                                <a:gd name="T23" fmla="*/ 1614 h 389"/>
                                <a:gd name="T24" fmla="+- 0 9199 8997"/>
                                <a:gd name="T25" fmla="*/ T24 w 390"/>
                                <a:gd name="T26" fmla="+- 0 1615 1614"/>
                                <a:gd name="T27" fmla="*/ 1615 h 389"/>
                                <a:gd name="T28" fmla="+- 0 9268 8997"/>
                                <a:gd name="T29" fmla="*/ T28 w 390"/>
                                <a:gd name="T30" fmla="+- 0 1632 1614"/>
                                <a:gd name="T31" fmla="*/ 1632 h 389"/>
                                <a:gd name="T32" fmla="+- 0 9324 8997"/>
                                <a:gd name="T33" fmla="*/ T32 w 390"/>
                                <a:gd name="T34" fmla="+- 0 1667 1614"/>
                                <a:gd name="T35" fmla="*/ 1667 h 389"/>
                                <a:gd name="T36" fmla="+- 0 9363 8997"/>
                                <a:gd name="T37" fmla="*/ T36 w 390"/>
                                <a:gd name="T38" fmla="+- 0 1716 1614"/>
                                <a:gd name="T39" fmla="*/ 1716 h 389"/>
                                <a:gd name="T40" fmla="+- 0 9384 8997"/>
                                <a:gd name="T41" fmla="*/ T40 w 390"/>
                                <a:gd name="T42" fmla="+- 0 1776 1614"/>
                                <a:gd name="T43" fmla="*/ 1776 h 389"/>
                                <a:gd name="T44" fmla="+- 0 9387 8997"/>
                                <a:gd name="T45" fmla="*/ T44 w 390"/>
                                <a:gd name="T46" fmla="+- 0 1797 1614"/>
                                <a:gd name="T47" fmla="*/ 1797 h 389"/>
                                <a:gd name="T48" fmla="+- 0 9385 8997"/>
                                <a:gd name="T49" fmla="*/ T48 w 390"/>
                                <a:gd name="T50" fmla="+- 0 1822 1614"/>
                                <a:gd name="T51" fmla="*/ 1822 h 389"/>
                                <a:gd name="T52" fmla="+- 0 9368 8997"/>
                                <a:gd name="T53" fmla="*/ T52 w 390"/>
                                <a:gd name="T54" fmla="+- 0 1889 1614"/>
                                <a:gd name="T55" fmla="*/ 1889 h 389"/>
                                <a:gd name="T56" fmla="+- 0 9331 8997"/>
                                <a:gd name="T57" fmla="*/ T56 w 390"/>
                                <a:gd name="T58" fmla="+- 0 1943 1614"/>
                                <a:gd name="T59" fmla="*/ 1943 h 389"/>
                                <a:gd name="T60" fmla="+- 0 9280 8997"/>
                                <a:gd name="T61" fmla="*/ T60 w 390"/>
                                <a:gd name="T62" fmla="+- 0 1982 1614"/>
                                <a:gd name="T63" fmla="*/ 1982 h 389"/>
                                <a:gd name="T64" fmla="+- 0 9218 8997"/>
                                <a:gd name="T65" fmla="*/ T64 w 390"/>
                                <a:gd name="T66" fmla="+- 0 2001 1614"/>
                                <a:gd name="T67" fmla="*/ 2001 h 389"/>
                                <a:gd name="T68" fmla="+- 0 9196 8997"/>
                                <a:gd name="T69" fmla="*/ T68 w 390"/>
                                <a:gd name="T70" fmla="+- 0 2003 1614"/>
                                <a:gd name="T71" fmla="*/ 2003 h 389"/>
                                <a:gd name="T72" fmla="+- 0 9172 8997"/>
                                <a:gd name="T73" fmla="*/ T72 w 390"/>
                                <a:gd name="T74" fmla="+- 0 2002 1614"/>
                                <a:gd name="T75" fmla="*/ 2002 h 389"/>
                                <a:gd name="T76" fmla="+- 0 9107 8997"/>
                                <a:gd name="T77" fmla="*/ T76 w 390"/>
                                <a:gd name="T78" fmla="+- 0 1983 1614"/>
                                <a:gd name="T79" fmla="*/ 1983 h 389"/>
                                <a:gd name="T80" fmla="+- 0 9054 8997"/>
                                <a:gd name="T81" fmla="*/ T80 w 390"/>
                                <a:gd name="T82" fmla="+- 0 1945 1614"/>
                                <a:gd name="T83" fmla="*/ 1945 h 389"/>
                                <a:gd name="T84" fmla="+- 0 9016 8997"/>
                                <a:gd name="T85" fmla="*/ T84 w 390"/>
                                <a:gd name="T86" fmla="+- 0 1893 1614"/>
                                <a:gd name="T87" fmla="*/ 1893 h 389"/>
                                <a:gd name="T88" fmla="+- 0 8998 8997"/>
                                <a:gd name="T89" fmla="*/ T88 w 390"/>
                                <a:gd name="T90" fmla="+- 0 1829 1614"/>
                                <a:gd name="T91" fmla="*/ 1829 h 389"/>
                                <a:gd name="T92" fmla="+- 0 8997 8997"/>
                                <a:gd name="T93" fmla="*/ T92 w 390"/>
                                <a:gd name="T94" fmla="+- 0 1808 1614"/>
                                <a:gd name="T95" fmla="*/ 180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1"/>
                                  </a:lnTo>
                                  <a:lnTo>
                                    <a:pt x="93" y="28"/>
                                  </a:lnTo>
                                  <a:lnTo>
                                    <a:pt x="154" y="3"/>
                                  </a:lnTo>
                                  <a:lnTo>
                                    <a:pt x="177" y="0"/>
                                  </a:lnTo>
                                  <a:lnTo>
                                    <a:pt x="202" y="1"/>
                                  </a:lnTo>
                                  <a:lnTo>
                                    <a:pt x="271" y="18"/>
                                  </a:lnTo>
                                  <a:lnTo>
                                    <a:pt x="327" y="53"/>
                                  </a:lnTo>
                                  <a:lnTo>
                                    <a:pt x="366" y="102"/>
                                  </a:lnTo>
                                  <a:lnTo>
                                    <a:pt x="387" y="162"/>
                                  </a:lnTo>
                                  <a:lnTo>
                                    <a:pt x="390" y="183"/>
                                  </a:lnTo>
                                  <a:lnTo>
                                    <a:pt x="388" y="208"/>
                                  </a:lnTo>
                                  <a:lnTo>
                                    <a:pt x="371" y="275"/>
                                  </a:lnTo>
                                  <a:lnTo>
                                    <a:pt x="334" y="329"/>
                                  </a:lnTo>
                                  <a:lnTo>
                                    <a:pt x="283" y="368"/>
                                  </a:lnTo>
                                  <a:lnTo>
                                    <a:pt x="221" y="387"/>
                                  </a:lnTo>
                                  <a:lnTo>
                                    <a:pt x="199" y="389"/>
                                  </a:lnTo>
                                  <a:lnTo>
                                    <a:pt x="175" y="388"/>
                                  </a:lnTo>
                                  <a:lnTo>
                                    <a:pt x="110" y="369"/>
                                  </a:lnTo>
                                  <a:lnTo>
                                    <a:pt x="57" y="331"/>
                                  </a:lnTo>
                                  <a:lnTo>
                                    <a:pt x="19" y="279"/>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A08047" id="Group 294" o:spid="_x0000_s1026" style="position:absolute;margin-left:441.85pt;margin-top:72.7pt;width:35.5pt;height:35.45pt;z-index:-251740672;mso-position-horizontal-relative:page" coordorigin="8837,1454" coordsize="7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">
                <v:group id="Group 297"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98"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" path="m177,l112,17,59,55,20,107,1,171,,194r1,21l19,279r38,52l110,369r65,19l199,389r22,-2l283,368r51,-39l371,275r17,-67l390,183r-3,-21l366,102,327,53,271,18,202,1,177,xe" fillcolor="#f90" stroked="f">
                    <v:path arrowok="t" o:connecttype="custom" o:connectlocs="177,1614;112,1631;59,1669;20,1721;1,1785;0,1808;1,1829;19,1893;57,1945;110,1983;175,2002;199,2003;221,2001;283,1982;334,1943;371,1889;388,1822;390,1797;387,1776;366,1716;327,1667;271,1632;202,1615;177,1614" o:connectangles="0,0,0,0,0,0,0,0,0,0,0,0,0,0,0,0,0,0,0,0,0,0,0,0"/>
                  </v:shape>
                </v:group>
                <v:group id="Group 295"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96"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" path="m,194l12,127,44,71,93,28,154,3,177,r25,1l271,18r56,35l366,102r21,60l390,183r-2,25l371,275r-37,54l283,368r-62,19l199,389r-24,-1l110,369,57,331,19,279,1,215,,194xe" filled="f">
                    <v:path arrowok="t" o:connecttype="custom" o:connectlocs="0,1808;12,1741;44,1685;93,1642;154,1617;177,1614;202,1615;271,1632;327,1667;366,1716;387,1776;390,1797;388,1822;371,1889;334,1943;283,1982;221,2001;199,2003;175,2002;110,1983;57,1945;19,1893;1,1829;0,1808"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6832" behindDoc="1" locked="0" layoutInCell="1" allowOverlap="1">
                <wp:simplePos x="0" y="0"/>
                <wp:positionH relativeFrom="page">
                  <wp:posOffset>4931410</wp:posOffset>
                </wp:positionH>
                <wp:positionV relativeFrom="paragraph">
                  <wp:posOffset>1020445</wp:posOffset>
                </wp:positionV>
                <wp:extent cx="257175" cy="256540"/>
                <wp:effectExtent l="6985" t="10795" r="12065" b="8890"/>
                <wp:wrapNone/>
                <wp:docPr id="41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7"/>
                          <a:chExt cx="405" cy="404"/>
                        </a:xfrm>
                      </wpg:grpSpPr>
                      <wpg:grpSp>
                        <wpg:cNvPr id="416" name="Group 292"/>
                        <wpg:cNvGrpSpPr>
                          <a:grpSpLocks/>
                        </wpg:cNvGrpSpPr>
                        <wpg:grpSpPr bwMode="auto">
                          <a:xfrm>
                            <a:off x="7774" y="1615"/>
                            <a:ext cx="390" cy="389"/>
                            <a:chOff x="7774" y="1615"/>
                            <a:chExt cx="390" cy="389"/>
                          </a:xfrm>
                        </wpg:grpSpPr>
                        <wps:wsp>
                          <wps:cNvPr id="417" name="Freeform 293"/>
                          <wps:cNvSpPr>
                            <a:spLocks/>
                          </wps:cNvSpPr>
                          <wps:spPr bwMode="auto">
                            <a:xfrm>
                              <a:off x="7774" y="1615"/>
                              <a:ext cx="390" cy="389"/>
                            </a:xfrm>
                            <a:custGeom>
                              <a:avLst/>
                              <a:gdLst>
                                <a:gd name="T0" fmla="+- 0 7951 7774"/>
                                <a:gd name="T1" fmla="*/ T0 w 390"/>
                                <a:gd name="T2" fmla="+- 0 1615 1615"/>
                                <a:gd name="T3" fmla="*/ 1615 h 389"/>
                                <a:gd name="T4" fmla="+- 0 7886 7774"/>
                                <a:gd name="T5" fmla="*/ T4 w 390"/>
                                <a:gd name="T6" fmla="+- 0 1632 1615"/>
                                <a:gd name="T7" fmla="*/ 1632 h 389"/>
                                <a:gd name="T8" fmla="+- 0 7833 7774"/>
                                <a:gd name="T9" fmla="*/ T8 w 390"/>
                                <a:gd name="T10" fmla="+- 0 1670 1615"/>
                                <a:gd name="T11" fmla="*/ 1670 h 389"/>
                                <a:gd name="T12" fmla="+- 0 7794 7774"/>
                                <a:gd name="T13" fmla="*/ T12 w 390"/>
                                <a:gd name="T14" fmla="+- 0 1722 1615"/>
                                <a:gd name="T15" fmla="*/ 1722 h 389"/>
                                <a:gd name="T16" fmla="+- 0 7775 7774"/>
                                <a:gd name="T17" fmla="*/ T16 w 390"/>
                                <a:gd name="T18" fmla="+- 0 1786 1615"/>
                                <a:gd name="T19" fmla="*/ 1786 h 389"/>
                                <a:gd name="T20" fmla="+- 0 7774 7774"/>
                                <a:gd name="T21" fmla="*/ T20 w 390"/>
                                <a:gd name="T22" fmla="+- 0 1809 1615"/>
                                <a:gd name="T23" fmla="*/ 1809 h 389"/>
                                <a:gd name="T24" fmla="+- 0 7775 7774"/>
                                <a:gd name="T25" fmla="*/ T24 w 390"/>
                                <a:gd name="T26" fmla="+- 0 1830 1615"/>
                                <a:gd name="T27" fmla="*/ 1830 h 389"/>
                                <a:gd name="T28" fmla="+- 0 7793 7774"/>
                                <a:gd name="T29" fmla="*/ T28 w 390"/>
                                <a:gd name="T30" fmla="+- 0 1894 1615"/>
                                <a:gd name="T31" fmla="*/ 1894 h 389"/>
                                <a:gd name="T32" fmla="+- 0 7831 7774"/>
                                <a:gd name="T33" fmla="*/ T32 w 390"/>
                                <a:gd name="T34" fmla="+- 0 1946 1615"/>
                                <a:gd name="T35" fmla="*/ 1946 h 389"/>
                                <a:gd name="T36" fmla="+- 0 7884 7774"/>
                                <a:gd name="T37" fmla="*/ T36 w 390"/>
                                <a:gd name="T38" fmla="+- 0 1984 1615"/>
                                <a:gd name="T39" fmla="*/ 1984 h 389"/>
                                <a:gd name="T40" fmla="+- 0 7949 7774"/>
                                <a:gd name="T41" fmla="*/ T40 w 390"/>
                                <a:gd name="T42" fmla="+- 0 2003 1615"/>
                                <a:gd name="T43" fmla="*/ 2003 h 389"/>
                                <a:gd name="T44" fmla="+- 0 7973 7774"/>
                                <a:gd name="T45" fmla="*/ T44 w 390"/>
                                <a:gd name="T46" fmla="+- 0 2004 1615"/>
                                <a:gd name="T47" fmla="*/ 2004 h 389"/>
                                <a:gd name="T48" fmla="+- 0 7995 7774"/>
                                <a:gd name="T49" fmla="*/ T48 w 390"/>
                                <a:gd name="T50" fmla="+- 0 2002 1615"/>
                                <a:gd name="T51" fmla="*/ 2002 h 389"/>
                                <a:gd name="T52" fmla="+- 0 8057 7774"/>
                                <a:gd name="T53" fmla="*/ T52 w 390"/>
                                <a:gd name="T54" fmla="+- 0 1983 1615"/>
                                <a:gd name="T55" fmla="*/ 1983 h 389"/>
                                <a:gd name="T56" fmla="+- 0 8108 7774"/>
                                <a:gd name="T57" fmla="*/ T56 w 390"/>
                                <a:gd name="T58" fmla="+- 0 1944 1615"/>
                                <a:gd name="T59" fmla="*/ 1944 h 389"/>
                                <a:gd name="T60" fmla="+- 0 8145 7774"/>
                                <a:gd name="T61" fmla="*/ T60 w 390"/>
                                <a:gd name="T62" fmla="+- 0 1890 1615"/>
                                <a:gd name="T63" fmla="*/ 1890 h 389"/>
                                <a:gd name="T64" fmla="+- 0 8162 7774"/>
                                <a:gd name="T65" fmla="*/ T64 w 390"/>
                                <a:gd name="T66" fmla="+- 0 1823 1615"/>
                                <a:gd name="T67" fmla="*/ 1823 h 389"/>
                                <a:gd name="T68" fmla="+- 0 8164 7774"/>
                                <a:gd name="T69" fmla="*/ T68 w 390"/>
                                <a:gd name="T70" fmla="+- 0 1798 1615"/>
                                <a:gd name="T71" fmla="*/ 1798 h 389"/>
                                <a:gd name="T72" fmla="+- 0 8161 7774"/>
                                <a:gd name="T73" fmla="*/ T72 w 390"/>
                                <a:gd name="T74" fmla="+- 0 1777 1615"/>
                                <a:gd name="T75" fmla="*/ 1777 h 389"/>
                                <a:gd name="T76" fmla="+- 0 8140 7774"/>
                                <a:gd name="T77" fmla="*/ T76 w 390"/>
                                <a:gd name="T78" fmla="+- 0 1717 1615"/>
                                <a:gd name="T79" fmla="*/ 1717 h 389"/>
                                <a:gd name="T80" fmla="+- 0 8101 7774"/>
                                <a:gd name="T81" fmla="*/ T80 w 390"/>
                                <a:gd name="T82" fmla="+- 0 1668 1615"/>
                                <a:gd name="T83" fmla="*/ 1668 h 389"/>
                                <a:gd name="T84" fmla="+- 0 8045 7774"/>
                                <a:gd name="T85" fmla="*/ T84 w 390"/>
                                <a:gd name="T86" fmla="+- 0 1633 1615"/>
                                <a:gd name="T87" fmla="*/ 1633 h 389"/>
                                <a:gd name="T88" fmla="+- 0 7976 7774"/>
                                <a:gd name="T89" fmla="*/ T88 w 390"/>
                                <a:gd name="T90" fmla="+- 0 1616 1615"/>
                                <a:gd name="T91" fmla="*/ 1616 h 389"/>
                                <a:gd name="T92" fmla="+- 0 7951 7774"/>
                                <a:gd name="T93" fmla="*/ T92 w 390"/>
                                <a:gd name="T94" fmla="+- 0 1615 1615"/>
                                <a:gd name="T95" fmla="*/ 161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5"/>
                                  </a:lnTo>
                                  <a:lnTo>
                                    <a:pt x="20" y="107"/>
                                  </a:lnTo>
                                  <a:lnTo>
                                    <a:pt x="1" y="171"/>
                                  </a:lnTo>
                                  <a:lnTo>
                                    <a:pt x="0" y="194"/>
                                  </a:lnTo>
                                  <a:lnTo>
                                    <a:pt x="1" y="215"/>
                                  </a:lnTo>
                                  <a:lnTo>
                                    <a:pt x="19" y="279"/>
                                  </a:lnTo>
                                  <a:lnTo>
                                    <a:pt x="57" y="331"/>
                                  </a:lnTo>
                                  <a:lnTo>
                                    <a:pt x="110" y="369"/>
                                  </a:lnTo>
                                  <a:lnTo>
                                    <a:pt x="175" y="388"/>
                                  </a:lnTo>
                                  <a:lnTo>
                                    <a:pt x="199" y="389"/>
                                  </a:lnTo>
                                  <a:lnTo>
                                    <a:pt x="221" y="387"/>
                                  </a:lnTo>
                                  <a:lnTo>
                                    <a:pt x="283" y="368"/>
                                  </a:lnTo>
                                  <a:lnTo>
                                    <a:pt x="334" y="329"/>
                                  </a:lnTo>
                                  <a:lnTo>
                                    <a:pt x="371" y="275"/>
                                  </a:lnTo>
                                  <a:lnTo>
                                    <a:pt x="388" y="208"/>
                                  </a:lnTo>
                                  <a:lnTo>
                                    <a:pt x="390" y="183"/>
                                  </a:lnTo>
                                  <a:lnTo>
                                    <a:pt x="387" y="162"/>
                                  </a:lnTo>
                                  <a:lnTo>
                                    <a:pt x="366" y="102"/>
                                  </a:lnTo>
                                  <a:lnTo>
                                    <a:pt x="327" y="53"/>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290"/>
                        <wpg:cNvGrpSpPr>
                          <a:grpSpLocks/>
                        </wpg:cNvGrpSpPr>
                        <wpg:grpSpPr bwMode="auto">
                          <a:xfrm>
                            <a:off x="7774" y="1615"/>
                            <a:ext cx="390" cy="389"/>
                            <a:chOff x="7774" y="1615"/>
                            <a:chExt cx="390" cy="389"/>
                          </a:xfrm>
                        </wpg:grpSpPr>
                        <wps:wsp>
                          <wps:cNvPr id="419" name="Freeform 291"/>
                          <wps:cNvSpPr>
                            <a:spLocks/>
                          </wps:cNvSpPr>
                          <wps:spPr bwMode="auto">
                            <a:xfrm>
                              <a:off x="7774" y="1615"/>
                              <a:ext cx="390" cy="389"/>
                            </a:xfrm>
                            <a:custGeom>
                              <a:avLst/>
                              <a:gdLst>
                                <a:gd name="T0" fmla="+- 0 7774 7774"/>
                                <a:gd name="T1" fmla="*/ T0 w 390"/>
                                <a:gd name="T2" fmla="+- 0 1809 1615"/>
                                <a:gd name="T3" fmla="*/ 1809 h 389"/>
                                <a:gd name="T4" fmla="+- 0 7786 7774"/>
                                <a:gd name="T5" fmla="*/ T4 w 390"/>
                                <a:gd name="T6" fmla="+- 0 1742 1615"/>
                                <a:gd name="T7" fmla="*/ 1742 h 389"/>
                                <a:gd name="T8" fmla="+- 0 7818 7774"/>
                                <a:gd name="T9" fmla="*/ T8 w 390"/>
                                <a:gd name="T10" fmla="+- 0 1686 1615"/>
                                <a:gd name="T11" fmla="*/ 1686 h 389"/>
                                <a:gd name="T12" fmla="+- 0 7867 7774"/>
                                <a:gd name="T13" fmla="*/ T12 w 390"/>
                                <a:gd name="T14" fmla="+- 0 1643 1615"/>
                                <a:gd name="T15" fmla="*/ 1643 h 389"/>
                                <a:gd name="T16" fmla="+- 0 7928 7774"/>
                                <a:gd name="T17" fmla="*/ T16 w 390"/>
                                <a:gd name="T18" fmla="+- 0 1618 1615"/>
                                <a:gd name="T19" fmla="*/ 1618 h 389"/>
                                <a:gd name="T20" fmla="+- 0 7951 7774"/>
                                <a:gd name="T21" fmla="*/ T20 w 390"/>
                                <a:gd name="T22" fmla="+- 0 1615 1615"/>
                                <a:gd name="T23" fmla="*/ 1615 h 389"/>
                                <a:gd name="T24" fmla="+- 0 7976 7774"/>
                                <a:gd name="T25" fmla="*/ T24 w 390"/>
                                <a:gd name="T26" fmla="+- 0 1616 1615"/>
                                <a:gd name="T27" fmla="*/ 1616 h 389"/>
                                <a:gd name="T28" fmla="+- 0 8045 7774"/>
                                <a:gd name="T29" fmla="*/ T28 w 390"/>
                                <a:gd name="T30" fmla="+- 0 1633 1615"/>
                                <a:gd name="T31" fmla="*/ 1633 h 389"/>
                                <a:gd name="T32" fmla="+- 0 8101 7774"/>
                                <a:gd name="T33" fmla="*/ T32 w 390"/>
                                <a:gd name="T34" fmla="+- 0 1668 1615"/>
                                <a:gd name="T35" fmla="*/ 1668 h 389"/>
                                <a:gd name="T36" fmla="+- 0 8140 7774"/>
                                <a:gd name="T37" fmla="*/ T36 w 390"/>
                                <a:gd name="T38" fmla="+- 0 1717 1615"/>
                                <a:gd name="T39" fmla="*/ 1717 h 389"/>
                                <a:gd name="T40" fmla="+- 0 8161 7774"/>
                                <a:gd name="T41" fmla="*/ T40 w 390"/>
                                <a:gd name="T42" fmla="+- 0 1777 1615"/>
                                <a:gd name="T43" fmla="*/ 1777 h 389"/>
                                <a:gd name="T44" fmla="+- 0 8164 7774"/>
                                <a:gd name="T45" fmla="*/ T44 w 390"/>
                                <a:gd name="T46" fmla="+- 0 1798 1615"/>
                                <a:gd name="T47" fmla="*/ 1798 h 389"/>
                                <a:gd name="T48" fmla="+- 0 8162 7774"/>
                                <a:gd name="T49" fmla="*/ T48 w 390"/>
                                <a:gd name="T50" fmla="+- 0 1823 1615"/>
                                <a:gd name="T51" fmla="*/ 1823 h 389"/>
                                <a:gd name="T52" fmla="+- 0 8145 7774"/>
                                <a:gd name="T53" fmla="*/ T52 w 390"/>
                                <a:gd name="T54" fmla="+- 0 1890 1615"/>
                                <a:gd name="T55" fmla="*/ 1890 h 389"/>
                                <a:gd name="T56" fmla="+- 0 8108 7774"/>
                                <a:gd name="T57" fmla="*/ T56 w 390"/>
                                <a:gd name="T58" fmla="+- 0 1944 1615"/>
                                <a:gd name="T59" fmla="*/ 1944 h 389"/>
                                <a:gd name="T60" fmla="+- 0 8057 7774"/>
                                <a:gd name="T61" fmla="*/ T60 w 390"/>
                                <a:gd name="T62" fmla="+- 0 1983 1615"/>
                                <a:gd name="T63" fmla="*/ 1983 h 389"/>
                                <a:gd name="T64" fmla="+- 0 7995 7774"/>
                                <a:gd name="T65" fmla="*/ T64 w 390"/>
                                <a:gd name="T66" fmla="+- 0 2002 1615"/>
                                <a:gd name="T67" fmla="*/ 2002 h 389"/>
                                <a:gd name="T68" fmla="+- 0 7973 7774"/>
                                <a:gd name="T69" fmla="*/ T68 w 390"/>
                                <a:gd name="T70" fmla="+- 0 2004 1615"/>
                                <a:gd name="T71" fmla="*/ 2004 h 389"/>
                                <a:gd name="T72" fmla="+- 0 7949 7774"/>
                                <a:gd name="T73" fmla="*/ T72 w 390"/>
                                <a:gd name="T74" fmla="+- 0 2003 1615"/>
                                <a:gd name="T75" fmla="*/ 2003 h 389"/>
                                <a:gd name="T76" fmla="+- 0 7884 7774"/>
                                <a:gd name="T77" fmla="*/ T76 w 390"/>
                                <a:gd name="T78" fmla="+- 0 1984 1615"/>
                                <a:gd name="T79" fmla="*/ 1984 h 389"/>
                                <a:gd name="T80" fmla="+- 0 7831 7774"/>
                                <a:gd name="T81" fmla="*/ T80 w 390"/>
                                <a:gd name="T82" fmla="+- 0 1946 1615"/>
                                <a:gd name="T83" fmla="*/ 1946 h 389"/>
                                <a:gd name="T84" fmla="+- 0 7793 7774"/>
                                <a:gd name="T85" fmla="*/ T84 w 390"/>
                                <a:gd name="T86" fmla="+- 0 1894 1615"/>
                                <a:gd name="T87" fmla="*/ 1894 h 389"/>
                                <a:gd name="T88" fmla="+- 0 7775 7774"/>
                                <a:gd name="T89" fmla="*/ T88 w 390"/>
                                <a:gd name="T90" fmla="+- 0 1830 1615"/>
                                <a:gd name="T91" fmla="*/ 1830 h 389"/>
                                <a:gd name="T92" fmla="+- 0 7774 7774"/>
                                <a:gd name="T93" fmla="*/ T92 w 390"/>
                                <a:gd name="T94" fmla="+- 0 1809 1615"/>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1"/>
                                  </a:lnTo>
                                  <a:lnTo>
                                    <a:pt x="93" y="28"/>
                                  </a:lnTo>
                                  <a:lnTo>
                                    <a:pt x="154" y="3"/>
                                  </a:lnTo>
                                  <a:lnTo>
                                    <a:pt x="177" y="0"/>
                                  </a:lnTo>
                                  <a:lnTo>
                                    <a:pt x="202" y="1"/>
                                  </a:lnTo>
                                  <a:lnTo>
                                    <a:pt x="271" y="18"/>
                                  </a:lnTo>
                                  <a:lnTo>
                                    <a:pt x="327" y="53"/>
                                  </a:lnTo>
                                  <a:lnTo>
                                    <a:pt x="366" y="102"/>
                                  </a:lnTo>
                                  <a:lnTo>
                                    <a:pt x="387" y="162"/>
                                  </a:lnTo>
                                  <a:lnTo>
                                    <a:pt x="390" y="183"/>
                                  </a:lnTo>
                                  <a:lnTo>
                                    <a:pt x="388" y="208"/>
                                  </a:lnTo>
                                  <a:lnTo>
                                    <a:pt x="371" y="275"/>
                                  </a:lnTo>
                                  <a:lnTo>
                                    <a:pt x="334" y="329"/>
                                  </a:lnTo>
                                  <a:lnTo>
                                    <a:pt x="283" y="368"/>
                                  </a:lnTo>
                                  <a:lnTo>
                                    <a:pt x="221" y="387"/>
                                  </a:lnTo>
                                  <a:lnTo>
                                    <a:pt x="199" y="389"/>
                                  </a:lnTo>
                                  <a:lnTo>
                                    <a:pt x="175" y="388"/>
                                  </a:lnTo>
                                  <a:lnTo>
                                    <a:pt x="110" y="369"/>
                                  </a:lnTo>
                                  <a:lnTo>
                                    <a:pt x="57" y="331"/>
                                  </a:lnTo>
                                  <a:lnTo>
                                    <a:pt x="19" y="279"/>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A5013" id="Group 289" o:spid="_x0000_s1026" style="position:absolute;margin-left:388.3pt;margin-top:80.35pt;width:20.25pt;height:20.2pt;z-index:-251739648;mso-position-horizontal-relative:page" coordorigin="776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">
                <v:group id="Group 292" o:spid="_x0000_s1027" style="position:absolute;left:7774;top:1615;width:390;height:389" coordorigin="7774,1615"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93" o:spid="_x0000_s1028" style="position:absolute;left:7774;top:1615;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" path="m177,l112,17,59,55,20,107,1,171,,194r1,21l19,279r38,52l110,369r65,19l199,389r22,-2l283,368r51,-39l371,275r17,-67l390,183r-3,-21l366,102,327,53,271,18,202,1,177,xe" fillcolor="#396" stroked="f">
                    <v:path arrowok="t" o:connecttype="custom" o:connectlocs="177,1615;112,1632;59,1670;20,1722;1,1786;0,1809;1,1830;19,1894;57,1946;110,1984;175,2003;199,2004;221,2002;283,1983;334,1944;371,1890;388,1823;390,1798;387,1777;366,1717;327,1668;271,1633;202,1616;177,1615" o:connectangles="0,0,0,0,0,0,0,0,0,0,0,0,0,0,0,0,0,0,0,0,0,0,0,0"/>
                  </v:shape>
                </v:group>
                <v:group id="Group 290" o:spid="_x0000_s1029" style="position:absolute;left:7774;top:1615;width:390;height:389" coordorigin="7774,1615"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291" o:spid="_x0000_s1030" style="position:absolute;left:7774;top:1615;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" path="m,194l12,127,44,71,93,28,154,3,177,r25,1l271,18r56,35l366,102r21,60l390,183r-2,25l371,275r-37,54l283,368r-62,19l199,389r-24,-1l110,369,57,331,19,279,1,215,,194xe" filled="f">
                    <v:path arrowok="t" o:connecttype="custom" o:connectlocs="0,1809;12,1742;44,1686;93,1643;154,1618;177,1615;202,1616;271,1633;327,1668;366,1717;387,1777;390,1798;388,1823;371,1890;334,1944;283,1983;221,2002;199,2004;175,2003;110,1984;57,1946;19,1894;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7856" behindDoc="1" locked="0" layoutInCell="1" allowOverlap="1">
                <wp:simplePos x="0" y="0"/>
                <wp:positionH relativeFrom="page">
                  <wp:posOffset>6398260</wp:posOffset>
                </wp:positionH>
                <wp:positionV relativeFrom="paragraph">
                  <wp:posOffset>1019810</wp:posOffset>
                </wp:positionV>
                <wp:extent cx="257175" cy="256540"/>
                <wp:effectExtent l="6985" t="10160" r="12065" b="9525"/>
                <wp:wrapNone/>
                <wp:docPr id="41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6"/>
                          <a:chExt cx="405" cy="404"/>
                        </a:xfrm>
                      </wpg:grpSpPr>
                      <wpg:grpSp>
                        <wpg:cNvPr id="411" name="Group 287"/>
                        <wpg:cNvGrpSpPr>
                          <a:grpSpLocks/>
                        </wpg:cNvGrpSpPr>
                        <wpg:grpSpPr bwMode="auto">
                          <a:xfrm>
                            <a:off x="10084" y="1614"/>
                            <a:ext cx="390" cy="389"/>
                            <a:chOff x="10084" y="1614"/>
                            <a:chExt cx="390" cy="389"/>
                          </a:xfrm>
                        </wpg:grpSpPr>
                        <wps:wsp>
                          <wps:cNvPr id="412" name="Freeform 288"/>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1 1614"/>
                                <a:gd name="T7" fmla="*/ 1631 h 389"/>
                                <a:gd name="T8" fmla="+- 0 10143 10084"/>
                                <a:gd name="T9" fmla="*/ T8 w 390"/>
                                <a:gd name="T10" fmla="+- 0 1669 1614"/>
                                <a:gd name="T11" fmla="*/ 1669 h 389"/>
                                <a:gd name="T12" fmla="+- 0 10104 10084"/>
                                <a:gd name="T13" fmla="*/ T12 w 390"/>
                                <a:gd name="T14" fmla="+- 0 1721 1614"/>
                                <a:gd name="T15" fmla="*/ 1721 h 389"/>
                                <a:gd name="T16" fmla="+- 0 10085 10084"/>
                                <a:gd name="T17" fmla="*/ T16 w 390"/>
                                <a:gd name="T18" fmla="+- 0 1785 1614"/>
                                <a:gd name="T19" fmla="*/ 1785 h 389"/>
                                <a:gd name="T20" fmla="+- 0 10084 10084"/>
                                <a:gd name="T21" fmla="*/ T20 w 390"/>
                                <a:gd name="T22" fmla="+- 0 1808 1614"/>
                                <a:gd name="T23" fmla="*/ 1808 h 389"/>
                                <a:gd name="T24" fmla="+- 0 10085 10084"/>
                                <a:gd name="T25" fmla="*/ T24 w 390"/>
                                <a:gd name="T26" fmla="+- 0 1829 1614"/>
                                <a:gd name="T27" fmla="*/ 1829 h 389"/>
                                <a:gd name="T28" fmla="+- 0 10103 10084"/>
                                <a:gd name="T29" fmla="*/ T28 w 390"/>
                                <a:gd name="T30" fmla="+- 0 1893 1614"/>
                                <a:gd name="T31" fmla="*/ 1893 h 389"/>
                                <a:gd name="T32" fmla="+- 0 10141 10084"/>
                                <a:gd name="T33" fmla="*/ T32 w 390"/>
                                <a:gd name="T34" fmla="+- 0 1945 1614"/>
                                <a:gd name="T35" fmla="*/ 1945 h 389"/>
                                <a:gd name="T36" fmla="+- 0 10194 10084"/>
                                <a:gd name="T37" fmla="*/ T36 w 390"/>
                                <a:gd name="T38" fmla="+- 0 1983 1614"/>
                                <a:gd name="T39" fmla="*/ 1983 h 389"/>
                                <a:gd name="T40" fmla="+- 0 10259 10084"/>
                                <a:gd name="T41" fmla="*/ T40 w 390"/>
                                <a:gd name="T42" fmla="+- 0 2002 1614"/>
                                <a:gd name="T43" fmla="*/ 2002 h 389"/>
                                <a:gd name="T44" fmla="+- 0 10283 10084"/>
                                <a:gd name="T45" fmla="*/ T44 w 390"/>
                                <a:gd name="T46" fmla="+- 0 2003 1614"/>
                                <a:gd name="T47" fmla="*/ 2003 h 389"/>
                                <a:gd name="T48" fmla="+- 0 10305 10084"/>
                                <a:gd name="T49" fmla="*/ T48 w 390"/>
                                <a:gd name="T50" fmla="+- 0 2001 1614"/>
                                <a:gd name="T51" fmla="*/ 2001 h 389"/>
                                <a:gd name="T52" fmla="+- 0 10367 10084"/>
                                <a:gd name="T53" fmla="*/ T52 w 390"/>
                                <a:gd name="T54" fmla="+- 0 1982 1614"/>
                                <a:gd name="T55" fmla="*/ 1982 h 389"/>
                                <a:gd name="T56" fmla="+- 0 10418 10084"/>
                                <a:gd name="T57" fmla="*/ T56 w 390"/>
                                <a:gd name="T58" fmla="+- 0 1943 1614"/>
                                <a:gd name="T59" fmla="*/ 1943 h 389"/>
                                <a:gd name="T60" fmla="+- 0 10455 10084"/>
                                <a:gd name="T61" fmla="*/ T60 w 390"/>
                                <a:gd name="T62" fmla="+- 0 1889 1614"/>
                                <a:gd name="T63" fmla="*/ 1889 h 389"/>
                                <a:gd name="T64" fmla="+- 0 10472 10084"/>
                                <a:gd name="T65" fmla="*/ T64 w 390"/>
                                <a:gd name="T66" fmla="+- 0 1822 1614"/>
                                <a:gd name="T67" fmla="*/ 1822 h 389"/>
                                <a:gd name="T68" fmla="+- 0 10474 10084"/>
                                <a:gd name="T69" fmla="*/ T68 w 390"/>
                                <a:gd name="T70" fmla="+- 0 1797 1614"/>
                                <a:gd name="T71" fmla="*/ 1797 h 389"/>
                                <a:gd name="T72" fmla="+- 0 10471 10084"/>
                                <a:gd name="T73" fmla="*/ T72 w 390"/>
                                <a:gd name="T74" fmla="+- 0 1776 1614"/>
                                <a:gd name="T75" fmla="*/ 1776 h 389"/>
                                <a:gd name="T76" fmla="+- 0 10450 10084"/>
                                <a:gd name="T77" fmla="*/ T76 w 390"/>
                                <a:gd name="T78" fmla="+- 0 1716 1614"/>
                                <a:gd name="T79" fmla="*/ 1716 h 389"/>
                                <a:gd name="T80" fmla="+- 0 10411 10084"/>
                                <a:gd name="T81" fmla="*/ T80 w 390"/>
                                <a:gd name="T82" fmla="+- 0 1667 1614"/>
                                <a:gd name="T83" fmla="*/ 1667 h 389"/>
                                <a:gd name="T84" fmla="+- 0 10355 10084"/>
                                <a:gd name="T85" fmla="*/ T84 w 390"/>
                                <a:gd name="T86" fmla="+- 0 1632 1614"/>
                                <a:gd name="T87" fmla="*/ 1632 h 389"/>
                                <a:gd name="T88" fmla="+- 0 10286 10084"/>
                                <a:gd name="T89" fmla="*/ T88 w 390"/>
                                <a:gd name="T90" fmla="+- 0 1615 1614"/>
                                <a:gd name="T91" fmla="*/ 1615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5"/>
                                  </a:lnTo>
                                  <a:lnTo>
                                    <a:pt x="20" y="107"/>
                                  </a:lnTo>
                                  <a:lnTo>
                                    <a:pt x="1" y="171"/>
                                  </a:lnTo>
                                  <a:lnTo>
                                    <a:pt x="0" y="194"/>
                                  </a:lnTo>
                                  <a:lnTo>
                                    <a:pt x="1" y="215"/>
                                  </a:lnTo>
                                  <a:lnTo>
                                    <a:pt x="19" y="279"/>
                                  </a:lnTo>
                                  <a:lnTo>
                                    <a:pt x="57" y="331"/>
                                  </a:lnTo>
                                  <a:lnTo>
                                    <a:pt x="110" y="369"/>
                                  </a:lnTo>
                                  <a:lnTo>
                                    <a:pt x="175" y="388"/>
                                  </a:lnTo>
                                  <a:lnTo>
                                    <a:pt x="199" y="389"/>
                                  </a:lnTo>
                                  <a:lnTo>
                                    <a:pt x="221" y="387"/>
                                  </a:lnTo>
                                  <a:lnTo>
                                    <a:pt x="283" y="368"/>
                                  </a:lnTo>
                                  <a:lnTo>
                                    <a:pt x="334" y="329"/>
                                  </a:lnTo>
                                  <a:lnTo>
                                    <a:pt x="371" y="275"/>
                                  </a:lnTo>
                                  <a:lnTo>
                                    <a:pt x="388" y="208"/>
                                  </a:lnTo>
                                  <a:lnTo>
                                    <a:pt x="390" y="183"/>
                                  </a:lnTo>
                                  <a:lnTo>
                                    <a:pt x="387" y="162"/>
                                  </a:lnTo>
                                  <a:lnTo>
                                    <a:pt x="366" y="102"/>
                                  </a:lnTo>
                                  <a:lnTo>
                                    <a:pt x="327" y="53"/>
                                  </a:lnTo>
                                  <a:lnTo>
                                    <a:pt x="271" y="18"/>
                                  </a:lnTo>
                                  <a:lnTo>
                                    <a:pt x="202" y="1"/>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85"/>
                        <wpg:cNvGrpSpPr>
                          <a:grpSpLocks/>
                        </wpg:cNvGrpSpPr>
                        <wpg:grpSpPr bwMode="auto">
                          <a:xfrm>
                            <a:off x="10084" y="1614"/>
                            <a:ext cx="390" cy="389"/>
                            <a:chOff x="10084" y="1614"/>
                            <a:chExt cx="390" cy="389"/>
                          </a:xfrm>
                        </wpg:grpSpPr>
                        <wps:wsp>
                          <wps:cNvPr id="414" name="Freeform 286"/>
                          <wps:cNvSpPr>
                            <a:spLocks/>
                          </wps:cNvSpPr>
                          <wps:spPr bwMode="auto">
                            <a:xfrm>
                              <a:off x="10084" y="1614"/>
                              <a:ext cx="390" cy="389"/>
                            </a:xfrm>
                            <a:custGeom>
                              <a:avLst/>
                              <a:gdLst>
                                <a:gd name="T0" fmla="+- 0 10084 10084"/>
                                <a:gd name="T1" fmla="*/ T0 w 390"/>
                                <a:gd name="T2" fmla="+- 0 1808 1614"/>
                                <a:gd name="T3" fmla="*/ 1808 h 389"/>
                                <a:gd name="T4" fmla="+- 0 10096 10084"/>
                                <a:gd name="T5" fmla="*/ T4 w 390"/>
                                <a:gd name="T6" fmla="+- 0 1741 1614"/>
                                <a:gd name="T7" fmla="*/ 1741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7 1614"/>
                                <a:gd name="T19" fmla="*/ 1617 h 389"/>
                                <a:gd name="T20" fmla="+- 0 10261 10084"/>
                                <a:gd name="T21" fmla="*/ T20 w 390"/>
                                <a:gd name="T22" fmla="+- 0 1614 1614"/>
                                <a:gd name="T23" fmla="*/ 1614 h 389"/>
                                <a:gd name="T24" fmla="+- 0 10286 10084"/>
                                <a:gd name="T25" fmla="*/ T24 w 390"/>
                                <a:gd name="T26" fmla="+- 0 1615 1614"/>
                                <a:gd name="T27" fmla="*/ 1615 h 389"/>
                                <a:gd name="T28" fmla="+- 0 10355 10084"/>
                                <a:gd name="T29" fmla="*/ T28 w 390"/>
                                <a:gd name="T30" fmla="+- 0 1632 1614"/>
                                <a:gd name="T31" fmla="*/ 1632 h 389"/>
                                <a:gd name="T32" fmla="+- 0 10411 10084"/>
                                <a:gd name="T33" fmla="*/ T32 w 390"/>
                                <a:gd name="T34" fmla="+- 0 1667 1614"/>
                                <a:gd name="T35" fmla="*/ 1667 h 389"/>
                                <a:gd name="T36" fmla="+- 0 10450 10084"/>
                                <a:gd name="T37" fmla="*/ T36 w 390"/>
                                <a:gd name="T38" fmla="+- 0 1716 1614"/>
                                <a:gd name="T39" fmla="*/ 1716 h 389"/>
                                <a:gd name="T40" fmla="+- 0 10471 10084"/>
                                <a:gd name="T41" fmla="*/ T40 w 390"/>
                                <a:gd name="T42" fmla="+- 0 1776 1614"/>
                                <a:gd name="T43" fmla="*/ 1776 h 389"/>
                                <a:gd name="T44" fmla="+- 0 10474 10084"/>
                                <a:gd name="T45" fmla="*/ T44 w 390"/>
                                <a:gd name="T46" fmla="+- 0 1797 1614"/>
                                <a:gd name="T47" fmla="*/ 1797 h 389"/>
                                <a:gd name="T48" fmla="+- 0 10472 10084"/>
                                <a:gd name="T49" fmla="*/ T48 w 390"/>
                                <a:gd name="T50" fmla="+- 0 1822 1614"/>
                                <a:gd name="T51" fmla="*/ 1822 h 389"/>
                                <a:gd name="T52" fmla="+- 0 10455 10084"/>
                                <a:gd name="T53" fmla="*/ T52 w 390"/>
                                <a:gd name="T54" fmla="+- 0 1889 1614"/>
                                <a:gd name="T55" fmla="*/ 1889 h 389"/>
                                <a:gd name="T56" fmla="+- 0 10418 10084"/>
                                <a:gd name="T57" fmla="*/ T56 w 390"/>
                                <a:gd name="T58" fmla="+- 0 1943 1614"/>
                                <a:gd name="T59" fmla="*/ 1943 h 389"/>
                                <a:gd name="T60" fmla="+- 0 10367 10084"/>
                                <a:gd name="T61" fmla="*/ T60 w 390"/>
                                <a:gd name="T62" fmla="+- 0 1982 1614"/>
                                <a:gd name="T63" fmla="*/ 1982 h 389"/>
                                <a:gd name="T64" fmla="+- 0 10305 10084"/>
                                <a:gd name="T65" fmla="*/ T64 w 390"/>
                                <a:gd name="T66" fmla="+- 0 2001 1614"/>
                                <a:gd name="T67" fmla="*/ 2001 h 389"/>
                                <a:gd name="T68" fmla="+- 0 10283 10084"/>
                                <a:gd name="T69" fmla="*/ T68 w 390"/>
                                <a:gd name="T70" fmla="+- 0 2003 1614"/>
                                <a:gd name="T71" fmla="*/ 2003 h 389"/>
                                <a:gd name="T72" fmla="+- 0 10259 10084"/>
                                <a:gd name="T73" fmla="*/ T72 w 390"/>
                                <a:gd name="T74" fmla="+- 0 2002 1614"/>
                                <a:gd name="T75" fmla="*/ 2002 h 389"/>
                                <a:gd name="T76" fmla="+- 0 10194 10084"/>
                                <a:gd name="T77" fmla="*/ T76 w 390"/>
                                <a:gd name="T78" fmla="+- 0 1983 1614"/>
                                <a:gd name="T79" fmla="*/ 1983 h 389"/>
                                <a:gd name="T80" fmla="+- 0 10141 10084"/>
                                <a:gd name="T81" fmla="*/ T80 w 390"/>
                                <a:gd name="T82" fmla="+- 0 1945 1614"/>
                                <a:gd name="T83" fmla="*/ 1945 h 389"/>
                                <a:gd name="T84" fmla="+- 0 10103 10084"/>
                                <a:gd name="T85" fmla="*/ T84 w 390"/>
                                <a:gd name="T86" fmla="+- 0 1893 1614"/>
                                <a:gd name="T87" fmla="*/ 1893 h 389"/>
                                <a:gd name="T88" fmla="+- 0 10085 10084"/>
                                <a:gd name="T89" fmla="*/ T88 w 390"/>
                                <a:gd name="T90" fmla="+- 0 1829 1614"/>
                                <a:gd name="T91" fmla="*/ 1829 h 389"/>
                                <a:gd name="T92" fmla="+- 0 10084 10084"/>
                                <a:gd name="T93" fmla="*/ T92 w 390"/>
                                <a:gd name="T94" fmla="+- 0 1808 1614"/>
                                <a:gd name="T95" fmla="*/ 180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1"/>
                                  </a:lnTo>
                                  <a:lnTo>
                                    <a:pt x="93" y="28"/>
                                  </a:lnTo>
                                  <a:lnTo>
                                    <a:pt x="154" y="3"/>
                                  </a:lnTo>
                                  <a:lnTo>
                                    <a:pt x="177" y="0"/>
                                  </a:lnTo>
                                  <a:lnTo>
                                    <a:pt x="202" y="1"/>
                                  </a:lnTo>
                                  <a:lnTo>
                                    <a:pt x="271" y="18"/>
                                  </a:lnTo>
                                  <a:lnTo>
                                    <a:pt x="327" y="53"/>
                                  </a:lnTo>
                                  <a:lnTo>
                                    <a:pt x="366" y="102"/>
                                  </a:lnTo>
                                  <a:lnTo>
                                    <a:pt x="387" y="162"/>
                                  </a:lnTo>
                                  <a:lnTo>
                                    <a:pt x="390" y="183"/>
                                  </a:lnTo>
                                  <a:lnTo>
                                    <a:pt x="388" y="208"/>
                                  </a:lnTo>
                                  <a:lnTo>
                                    <a:pt x="371" y="275"/>
                                  </a:lnTo>
                                  <a:lnTo>
                                    <a:pt x="334" y="329"/>
                                  </a:lnTo>
                                  <a:lnTo>
                                    <a:pt x="283" y="368"/>
                                  </a:lnTo>
                                  <a:lnTo>
                                    <a:pt x="221" y="387"/>
                                  </a:lnTo>
                                  <a:lnTo>
                                    <a:pt x="199" y="389"/>
                                  </a:lnTo>
                                  <a:lnTo>
                                    <a:pt x="175" y="388"/>
                                  </a:lnTo>
                                  <a:lnTo>
                                    <a:pt x="110" y="369"/>
                                  </a:lnTo>
                                  <a:lnTo>
                                    <a:pt x="57" y="331"/>
                                  </a:lnTo>
                                  <a:lnTo>
                                    <a:pt x="19" y="279"/>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C16499" id="Group 284" o:spid="_x0000_s1026" style="position:absolute;margin-left:503.8pt;margin-top:80.3pt;width:20.25pt;height:20.2pt;z-index:-251738624;mso-position-horizontal-relative:page" coordorigin="10076,1606"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">
                <v:group id="Group 287"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288"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" path="m177,l112,17,59,55,20,107,1,171,,194r1,21l19,279r38,52l110,369r65,19l199,389r22,-2l283,368r51,-39l371,275r17,-67l390,183r-3,-21l366,102,327,53,271,18,202,1,177,xe" fillcolor="red" stroked="f">
                    <v:path arrowok="t" o:connecttype="custom" o:connectlocs="177,1614;112,1631;59,1669;20,1721;1,1785;0,1808;1,1829;19,1893;57,1945;110,1983;175,2002;199,2003;221,2001;283,1982;334,1943;371,1889;388,1822;390,1797;387,1776;366,1716;327,1667;271,1632;202,1615;177,1614" o:connectangles="0,0,0,0,0,0,0,0,0,0,0,0,0,0,0,0,0,0,0,0,0,0,0,0"/>
                  </v:shape>
                </v:group>
                <v:group id="Group 285"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286"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" path="m,194l12,127,44,71,93,28,154,3,177,r25,1l271,18r56,35l366,102r21,60l390,183r-2,25l371,275r-37,54l283,368r-62,19l199,389r-24,-1l110,369,57,331,19,279,1,215,,194xe" filled="f">
                    <v:path arrowok="t" o:connecttype="custom" o:connectlocs="0,1808;12,1741;44,1685;93,1642;154,1617;177,1614;202,1615;271,1632;327,1667;366,1716;387,1776;390,1797;388,1822;371,1889;334,1943;283,1982;221,2001;199,2003;175,2002;110,1983;57,1945;19,1893;1,1829;0,1808"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6"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116"/>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4"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4"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4"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Rec</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is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z w:val="24"/>
                <w:szCs w:val="24"/>
              </w:rPr>
              <w:t>las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ic</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ing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Hook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Law</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ks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sys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 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ok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su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h as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ndulum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SHM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SHM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 a s</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3"/>
                <w:sz w:val="24"/>
                <w:szCs w:val="24"/>
              </w:rPr>
              <w:t>g</w:t>
            </w:r>
            <w:r>
              <w:rPr>
                <w:rFonts w:ascii="Times New Roman" w:eastAsia="Times New Roman" w:hAnsi="Times New Roman" w:cs="Times New Roman"/>
                <w:b/>
                <w:bCs/>
                <w:sz w:val="24"/>
                <w:szCs w:val="24"/>
              </w:rPr>
              <w:t>ing 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du</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um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illa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ing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agn</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onic</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9"/>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ula a =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2"/>
                <w:sz w:val="24"/>
                <w:szCs w:val="24"/>
              </w:rPr>
              <w:t>ω</w:t>
            </w:r>
            <w:r>
              <w:rPr>
                <w:rFonts w:ascii="Times New Roman" w:eastAsia="Times New Roman" w:hAnsi="Times New Roman" w:cs="Times New Roman"/>
                <w:b/>
                <w:bCs/>
                <w:spacing w:val="-2"/>
                <w:position w:val="11"/>
                <w:sz w:val="16"/>
                <w:szCs w:val="16"/>
              </w:rPr>
              <w:t>2</w:t>
            </w:r>
            <w:r>
              <w:rPr>
                <w:rFonts w:ascii="Times New Roman" w:eastAsia="Times New Roman" w:hAnsi="Times New Roman" w:cs="Times New Roman"/>
                <w:b/>
                <w:bCs/>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os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illa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iod,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pli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h</w:t>
            </w:r>
            <w:r>
              <w:rPr>
                <w:rFonts w:ascii="Times New Roman" w:eastAsia="Times New Roman" w:hAnsi="Times New Roman" w:cs="Times New Roman"/>
                <w:b/>
                <w:bCs/>
                <w:spacing w:val="-1"/>
                <w:sz w:val="24"/>
                <w:szCs w:val="24"/>
              </w:rPr>
              <w:t>ert</w:t>
            </w:r>
            <w:r>
              <w:rPr>
                <w:rFonts w:ascii="Times New Roman" w:eastAsia="Times New Roman" w:hAnsi="Times New Roman" w:cs="Times New Roman"/>
                <w:b/>
                <w:bCs/>
                <w:sz w:val="24"/>
                <w:szCs w:val="24"/>
              </w:rPr>
              <w:t>z</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h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SHM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ula T = 1/f</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2π</w:t>
            </w:r>
            <w:r>
              <w:rPr>
                <w:rFonts w:ascii="Times New Roman" w:eastAsia="Times New Roman" w:hAnsi="Times New Roman" w:cs="Times New Roman"/>
                <w:b/>
                <w:bCs/>
                <w:spacing w:val="-2"/>
                <w:sz w:val="24"/>
                <w:szCs w:val="24"/>
              </w:rPr>
              <w:t>/</w:t>
            </w:r>
            <w:r>
              <w:rPr>
                <w:rFonts w:ascii="Times New Roman" w:eastAsia="Times New Roman" w:hAnsi="Times New Roman" w:cs="Times New Roman"/>
                <w:b/>
                <w:bCs/>
                <w:sz w:val="24"/>
                <w:szCs w:val="24"/>
              </w:rPr>
              <w:t>ω</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Rec</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ng</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ndu</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um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l is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p>
          <w:p w:rsidR="00326228" w:rsidRDefault="004B6062">
            <w:pPr>
              <w:pStyle w:val="TableParagraph"/>
              <w:ind w:left="102" w:right="19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ix</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point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sp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nsi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he </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body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7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FE730C">
            <w:pPr>
              <w:pStyle w:val="TableParagraph"/>
              <w:tabs>
                <w:tab w:val="left" w:pos="1713"/>
                <w:tab w:val="left" w:pos="2452"/>
              </w:tabs>
              <w:spacing w:before="83" w:line="154" w:lineRule="auto"/>
              <w:ind w:left="2549" w:right="2733" w:hanging="2448"/>
              <w:rPr>
                <w:rFonts w:ascii="Times New Roman" w:eastAsia="Times New Roman" w:hAnsi="Times New Roman" w:cs="Times New Roman"/>
                <w:sz w:val="18"/>
                <w:szCs w:val="18"/>
              </w:rPr>
            </w:pPr>
            <w:r>
              <w:rPr>
                <w:noProof/>
                <w:lang w:val="en-IE" w:eastAsia="en-IE"/>
              </w:rPr>
              <mc:AlternateContent>
                <mc:Choice Requires="wpg">
                  <w:drawing>
                    <wp:anchor distT="0" distB="0" distL="114300" distR="114300" simplePos="0" relativeHeight="251574784" behindDoc="1" locked="0" layoutInCell="1" allowOverlap="1">
                      <wp:simplePos x="0" y="0"/>
                      <wp:positionH relativeFrom="page">
                        <wp:posOffset>1449070</wp:posOffset>
                      </wp:positionH>
                      <wp:positionV relativeFrom="page">
                        <wp:posOffset>45720</wp:posOffset>
                      </wp:positionV>
                      <wp:extent cx="233045" cy="243840"/>
                      <wp:effectExtent l="10795" t="7620" r="3810" b="5715"/>
                      <wp:wrapNone/>
                      <wp:docPr id="4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43840"/>
                                <a:chOff x="4240" y="13721"/>
                                <a:chExt cx="367" cy="384"/>
                              </a:xfrm>
                            </wpg:grpSpPr>
                            <wpg:grpSp>
                              <wpg:cNvPr id="402" name="Group 306"/>
                              <wpg:cNvGrpSpPr>
                                <a:grpSpLocks/>
                              </wpg:cNvGrpSpPr>
                              <wpg:grpSpPr bwMode="auto">
                                <a:xfrm>
                                  <a:off x="4369" y="13760"/>
                                  <a:ext cx="234" cy="330"/>
                                  <a:chOff x="4369" y="13760"/>
                                  <a:chExt cx="234" cy="330"/>
                                </a:xfrm>
                              </wpg:grpSpPr>
                              <wps:wsp>
                                <wps:cNvPr id="403" name="Freeform 307"/>
                                <wps:cNvSpPr>
                                  <a:spLocks/>
                                </wps:cNvSpPr>
                                <wps:spPr bwMode="auto">
                                  <a:xfrm>
                                    <a:off x="4369" y="13760"/>
                                    <a:ext cx="234" cy="330"/>
                                  </a:xfrm>
                                  <a:custGeom>
                                    <a:avLst/>
                                    <a:gdLst>
                                      <a:gd name="T0" fmla="+- 0 4603 4369"/>
                                      <a:gd name="T1" fmla="*/ T0 w 234"/>
                                      <a:gd name="T2" fmla="+- 0 13760 13760"/>
                                      <a:gd name="T3" fmla="*/ 13760 h 330"/>
                                      <a:gd name="T4" fmla="+- 0 4369 4369"/>
                                      <a:gd name="T5" fmla="*/ T4 w 234"/>
                                      <a:gd name="T6" fmla="+- 0 14090 13760"/>
                                      <a:gd name="T7" fmla="*/ 14090 h 330"/>
                                    </a:gdLst>
                                    <a:ahLst/>
                                    <a:cxnLst>
                                      <a:cxn ang="0">
                                        <a:pos x="T1" y="T3"/>
                                      </a:cxn>
                                      <a:cxn ang="0">
                                        <a:pos x="T5" y="T7"/>
                                      </a:cxn>
                                    </a:cxnLst>
                                    <a:rect l="0" t="0" r="r" b="b"/>
                                    <a:pathLst>
                                      <a:path w="234" h="330">
                                        <a:moveTo>
                                          <a:pt x="234" y="0"/>
                                        </a:moveTo>
                                        <a:lnTo>
                                          <a:pt x="0" y="330"/>
                                        </a:lnTo>
                                      </a:path>
                                    </a:pathLst>
                                  </a:custGeom>
                                  <a:noFill/>
                                  <a:ln w="49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04"/>
                              <wpg:cNvGrpSpPr>
                                <a:grpSpLocks/>
                              </wpg:cNvGrpSpPr>
                              <wpg:grpSpPr bwMode="auto">
                                <a:xfrm>
                                  <a:off x="4244" y="13957"/>
                                  <a:ext cx="24" cy="14"/>
                                  <a:chOff x="4244" y="13957"/>
                                  <a:chExt cx="24" cy="14"/>
                                </a:xfrm>
                              </wpg:grpSpPr>
                              <wps:wsp>
                                <wps:cNvPr id="405" name="Freeform 305"/>
                                <wps:cNvSpPr>
                                  <a:spLocks/>
                                </wps:cNvSpPr>
                                <wps:spPr bwMode="auto">
                                  <a:xfrm>
                                    <a:off x="4244" y="13957"/>
                                    <a:ext cx="24" cy="14"/>
                                  </a:xfrm>
                                  <a:custGeom>
                                    <a:avLst/>
                                    <a:gdLst>
                                      <a:gd name="T0" fmla="+- 0 4244 4244"/>
                                      <a:gd name="T1" fmla="*/ T0 w 24"/>
                                      <a:gd name="T2" fmla="+- 0 13971 13957"/>
                                      <a:gd name="T3" fmla="*/ 13971 h 14"/>
                                      <a:gd name="T4" fmla="+- 0 4267 4244"/>
                                      <a:gd name="T5" fmla="*/ T4 w 24"/>
                                      <a:gd name="T6" fmla="+- 0 13957 13957"/>
                                      <a:gd name="T7" fmla="*/ 13957 h 14"/>
                                    </a:gdLst>
                                    <a:ahLst/>
                                    <a:cxnLst>
                                      <a:cxn ang="0">
                                        <a:pos x="T1" y="T3"/>
                                      </a:cxn>
                                      <a:cxn ang="0">
                                        <a:pos x="T5" y="T7"/>
                                      </a:cxn>
                                    </a:cxnLst>
                                    <a:rect l="0" t="0" r="r" b="b"/>
                                    <a:pathLst>
                                      <a:path w="24" h="14">
                                        <a:moveTo>
                                          <a:pt x="0" y="14"/>
                                        </a:moveTo>
                                        <a:lnTo>
                                          <a:pt x="23" y="0"/>
                                        </a:lnTo>
                                      </a:path>
                                    </a:pathLst>
                                  </a:custGeom>
                                  <a:noFill/>
                                  <a:ln w="4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02"/>
                              <wpg:cNvGrpSpPr>
                                <a:grpSpLocks/>
                              </wpg:cNvGrpSpPr>
                              <wpg:grpSpPr bwMode="auto">
                                <a:xfrm>
                                  <a:off x="4267" y="13961"/>
                                  <a:ext cx="34" cy="136"/>
                                  <a:chOff x="4267" y="13961"/>
                                  <a:chExt cx="34" cy="136"/>
                                </a:xfrm>
                              </wpg:grpSpPr>
                              <wps:wsp>
                                <wps:cNvPr id="407" name="Freeform 303"/>
                                <wps:cNvSpPr>
                                  <a:spLocks/>
                                </wps:cNvSpPr>
                                <wps:spPr bwMode="auto">
                                  <a:xfrm>
                                    <a:off x="4267" y="13961"/>
                                    <a:ext cx="34" cy="136"/>
                                  </a:xfrm>
                                  <a:custGeom>
                                    <a:avLst/>
                                    <a:gdLst>
                                      <a:gd name="T0" fmla="+- 0 4267 4267"/>
                                      <a:gd name="T1" fmla="*/ T0 w 34"/>
                                      <a:gd name="T2" fmla="+- 0 13961 13961"/>
                                      <a:gd name="T3" fmla="*/ 13961 h 136"/>
                                      <a:gd name="T4" fmla="+- 0 4302 4267"/>
                                      <a:gd name="T5" fmla="*/ T4 w 34"/>
                                      <a:gd name="T6" fmla="+- 0 14097 13961"/>
                                      <a:gd name="T7" fmla="*/ 14097 h 136"/>
                                    </a:gdLst>
                                    <a:ahLst/>
                                    <a:cxnLst>
                                      <a:cxn ang="0">
                                        <a:pos x="T1" y="T3"/>
                                      </a:cxn>
                                      <a:cxn ang="0">
                                        <a:pos x="T5" y="T7"/>
                                      </a:cxn>
                                    </a:cxnLst>
                                    <a:rect l="0" t="0" r="r" b="b"/>
                                    <a:pathLst>
                                      <a:path w="34" h="136">
                                        <a:moveTo>
                                          <a:pt x="0" y="0"/>
                                        </a:moveTo>
                                        <a:lnTo>
                                          <a:pt x="35" y="136"/>
                                        </a:lnTo>
                                      </a:path>
                                    </a:pathLst>
                                  </a:custGeom>
                                  <a:noFill/>
                                  <a:ln w="98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00"/>
                              <wpg:cNvGrpSpPr>
                                <a:grpSpLocks/>
                              </wpg:cNvGrpSpPr>
                              <wpg:grpSpPr bwMode="auto">
                                <a:xfrm>
                                  <a:off x="4306" y="13725"/>
                                  <a:ext cx="45" cy="372"/>
                                  <a:chOff x="4306" y="13725"/>
                                  <a:chExt cx="45" cy="372"/>
                                </a:xfrm>
                              </wpg:grpSpPr>
                              <wps:wsp>
                                <wps:cNvPr id="409" name="Freeform 301"/>
                                <wps:cNvSpPr>
                                  <a:spLocks/>
                                </wps:cNvSpPr>
                                <wps:spPr bwMode="auto">
                                  <a:xfrm>
                                    <a:off x="4306" y="13725"/>
                                    <a:ext cx="45" cy="372"/>
                                  </a:xfrm>
                                  <a:custGeom>
                                    <a:avLst/>
                                    <a:gdLst>
                                      <a:gd name="T0" fmla="+- 0 4306 4306"/>
                                      <a:gd name="T1" fmla="*/ T0 w 45"/>
                                      <a:gd name="T2" fmla="+- 0 14097 13725"/>
                                      <a:gd name="T3" fmla="*/ 14097 h 372"/>
                                      <a:gd name="T4" fmla="+- 0 4351 4306"/>
                                      <a:gd name="T5" fmla="*/ T4 w 45"/>
                                      <a:gd name="T6" fmla="+- 0 13725 13725"/>
                                      <a:gd name="T7" fmla="*/ 13725 h 372"/>
                                    </a:gdLst>
                                    <a:ahLst/>
                                    <a:cxnLst>
                                      <a:cxn ang="0">
                                        <a:pos x="T1" y="T3"/>
                                      </a:cxn>
                                      <a:cxn ang="0">
                                        <a:pos x="T5" y="T7"/>
                                      </a:cxn>
                                    </a:cxnLst>
                                    <a:rect l="0" t="0" r="r" b="b"/>
                                    <a:pathLst>
                                      <a:path w="45" h="372">
                                        <a:moveTo>
                                          <a:pt x="0" y="372"/>
                                        </a:moveTo>
                                        <a:lnTo>
                                          <a:pt x="45" y="0"/>
                                        </a:lnTo>
                                      </a:path>
                                    </a:pathLst>
                                  </a:custGeom>
                                  <a:noFill/>
                                  <a:ln w="4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0DE6E" id="Group 299" o:spid="_x0000_s1026" style="position:absolute;margin-left:114.1pt;margin-top:3.6pt;width:18.35pt;height:19.2pt;z-index:-251741696;mso-position-horizontal-relative:page;mso-position-vertical-relative:page" coordorigin="4240,13721" coordsize="36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">
                      <v:group id="Group 306" o:spid="_x0000_s1027" style="position:absolute;left:4369;top:13760;width:234;height:330" coordorigin="4369,13760" coordsize="23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07" o:spid="_x0000_s1028" style="position:absolute;left:4369;top:13760;width:234;height:330;visibility:visible;mso-wrap-style:square;v-text-anchor:top" coordsize="23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" path="m234,l,330e" filled="f" strokeweight=".1366mm">
                          <v:path arrowok="t" o:connecttype="custom" o:connectlocs="234,13760;0,14090" o:connectangles="0,0"/>
                        </v:shape>
                      </v:group>
                      <v:group id="Group 304" o:spid="_x0000_s1029" style="position:absolute;left:4244;top:13957;width:24;height:14" coordorigin="4244,13957"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05" o:spid="_x0000_s1030" style="position:absolute;left:4244;top:13957;width:24;height: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" path="m,14l23,e" filled="f" strokeweight=".137mm">
                          <v:path arrowok="t" o:connecttype="custom" o:connectlocs="0,13971;23,13957" o:connectangles="0,0"/>
                        </v:shape>
                      </v:group>
                      <v:group id="Group 302" o:spid="_x0000_s1031" style="position:absolute;left:4267;top:13961;width:34;height:136" coordorigin="4267,13961" coordsize="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03" o:spid="_x0000_s1032" style="position:absolute;left:4267;top:13961;width:34;height:136;visibility:visible;mso-wrap-style:square;v-text-anchor:top" coordsize="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" path="m,l35,136e" filled="f" strokeweight=".27281mm">
                          <v:path arrowok="t" o:connecttype="custom" o:connectlocs="0,13961;35,14097" o:connectangles="0,0"/>
                        </v:shape>
                      </v:group>
                      <v:group id="Group 300" o:spid="_x0000_s1033" style="position:absolute;left:4306;top:13725;width:45;height:372" coordorigin="4306,13725" coordsize="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01" o:spid="_x0000_s1034" style="position:absolute;left:4306;top:13725;width:45;height:372;visibility:visible;mso-wrap-style:square;v-text-anchor:top" coordsize="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" path="m,372l45,e" filled="f" strokeweight=".1364mm">
                          <v:path arrowok="t" o:connecttype="custom" o:connectlocs="0,14097;45,13725" o:connectangles="0,0"/>
                        </v:shape>
                      </v:group>
                      <w10:wrap anchorx="page" anchory="page"/>
                    </v:group>
                  </w:pict>
                </mc:Fallback>
              </mc:AlternateContent>
            </w:r>
            <w:r w:rsidR="004B6062">
              <w:rPr>
                <w:rFonts w:ascii="Times New Roman" w:eastAsia="Times New Roman" w:hAnsi="Times New Roman" w:cs="Times New Roman"/>
                <w:b/>
                <w:bCs/>
                <w:spacing w:val="-1"/>
                <w:sz w:val="24"/>
                <w:szCs w:val="24"/>
              </w:rPr>
              <w:t>Rec</w:t>
            </w:r>
            <w:r w:rsidR="004B6062">
              <w:rPr>
                <w:rFonts w:ascii="Times New Roman" w:eastAsia="Times New Roman" w:hAnsi="Times New Roman" w:cs="Times New Roman"/>
                <w:b/>
                <w:bCs/>
                <w:sz w:val="24"/>
                <w:szCs w:val="24"/>
              </w:rPr>
              <w:t xml:space="preserve">all </w:t>
            </w:r>
            <w:r w:rsidR="004B6062">
              <w:rPr>
                <w:rFonts w:ascii="Times New Roman" w:eastAsia="Times New Roman" w:hAnsi="Times New Roman" w:cs="Times New Roman"/>
                <w:b/>
                <w:bCs/>
                <w:spacing w:val="-1"/>
                <w:sz w:val="24"/>
                <w:szCs w:val="24"/>
              </w:rPr>
              <w:t>t</w:t>
            </w:r>
            <w:r w:rsidR="004B6062">
              <w:rPr>
                <w:rFonts w:ascii="Times New Roman" w:eastAsia="Times New Roman" w:hAnsi="Times New Roman" w:cs="Times New Roman"/>
                <w:b/>
                <w:bCs/>
                <w:sz w:val="24"/>
                <w:szCs w:val="24"/>
              </w:rPr>
              <w:t>hat</w:t>
            </w:r>
            <w:r w:rsidR="004B6062">
              <w:rPr>
                <w:rFonts w:ascii="Times New Roman" w:eastAsia="Times New Roman" w:hAnsi="Times New Roman" w:cs="Times New Roman"/>
                <w:b/>
                <w:bCs/>
                <w:sz w:val="24"/>
                <w:szCs w:val="24"/>
              </w:rPr>
              <w:tab/>
            </w:r>
            <w:r w:rsidR="004B6062">
              <w:rPr>
                <w:rFonts w:ascii="Times New Roman" w:eastAsia="Times New Roman" w:hAnsi="Times New Roman" w:cs="Times New Roman"/>
                <w:i/>
                <w:position w:val="-4"/>
                <w:sz w:val="18"/>
                <w:szCs w:val="18"/>
              </w:rPr>
              <w:t>T</w:t>
            </w:r>
            <w:r w:rsidR="004B6062">
              <w:rPr>
                <w:rFonts w:ascii="Times New Roman" w:eastAsia="Times New Roman" w:hAnsi="Times New Roman" w:cs="Times New Roman"/>
                <w:i/>
                <w:spacing w:val="22"/>
                <w:position w:val="-4"/>
                <w:sz w:val="18"/>
                <w:szCs w:val="18"/>
              </w:rPr>
              <w:t xml:space="preserve"> </w:t>
            </w:r>
            <w:r w:rsidR="004B6062">
              <w:rPr>
                <w:rFonts w:ascii="Arial" w:eastAsia="Arial" w:hAnsi="Arial" w:cs="Arial"/>
                <w:position w:val="-4"/>
                <w:sz w:val="18"/>
                <w:szCs w:val="18"/>
              </w:rPr>
              <w:t>=</w:t>
            </w:r>
            <w:r w:rsidR="004B6062">
              <w:rPr>
                <w:rFonts w:ascii="Arial" w:eastAsia="Arial" w:hAnsi="Arial" w:cs="Arial"/>
                <w:spacing w:val="-2"/>
                <w:position w:val="-4"/>
                <w:sz w:val="18"/>
                <w:szCs w:val="18"/>
              </w:rPr>
              <w:t xml:space="preserve"> </w:t>
            </w:r>
            <w:r w:rsidR="004B6062">
              <w:rPr>
                <w:rFonts w:ascii="Times New Roman" w:eastAsia="Times New Roman" w:hAnsi="Times New Roman" w:cs="Times New Roman"/>
                <w:spacing w:val="-9"/>
                <w:position w:val="-4"/>
                <w:sz w:val="18"/>
                <w:szCs w:val="18"/>
              </w:rPr>
              <w:t>2</w:t>
            </w:r>
            <w:r w:rsidR="004B6062">
              <w:rPr>
                <w:rFonts w:ascii="Arial" w:eastAsia="Arial" w:hAnsi="Arial" w:cs="Arial"/>
                <w:position w:val="-4"/>
                <w:sz w:val="19"/>
                <w:szCs w:val="19"/>
              </w:rPr>
              <w:t>π</w:t>
            </w:r>
            <w:r w:rsidR="004B6062">
              <w:rPr>
                <w:rFonts w:ascii="Arial" w:eastAsia="Arial" w:hAnsi="Arial" w:cs="Arial"/>
                <w:position w:val="-4"/>
                <w:sz w:val="19"/>
                <w:szCs w:val="19"/>
              </w:rPr>
              <w:tab/>
            </w:r>
            <w:r w:rsidR="004B6062">
              <w:rPr>
                <w:rFonts w:ascii="Times New Roman" w:eastAsia="Times New Roman" w:hAnsi="Times New Roman" w:cs="Times New Roman"/>
                <w:i/>
                <w:sz w:val="18"/>
                <w:szCs w:val="18"/>
              </w:rPr>
              <w:t>l</w:t>
            </w:r>
            <w:r w:rsidR="004B6062">
              <w:rPr>
                <w:rFonts w:ascii="Times New Roman" w:eastAsia="Times New Roman" w:hAnsi="Times New Roman" w:cs="Times New Roman"/>
                <w:i/>
                <w:w w:val="103"/>
                <w:sz w:val="18"/>
                <w:szCs w:val="18"/>
              </w:rPr>
              <w:t xml:space="preserve">  </w:t>
            </w:r>
            <w:r w:rsidR="004B6062">
              <w:rPr>
                <w:rFonts w:ascii="Times New Roman" w:eastAsia="Times New Roman" w:hAnsi="Times New Roman" w:cs="Times New Roman"/>
                <w:i/>
                <w:sz w:val="18"/>
                <w:szCs w:val="18"/>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40"/>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9"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1" w:line="276" w:lineRule="exact"/>
              <w:ind w:left="102" w:right="67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an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iga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 xml:space="preserve">he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ionship b</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n p</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iod and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ng</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si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ndulu</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and 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EE0B1B" w:rsidRDefault="00EE0B1B"/>
    <w:p w:rsidR="00EE0B1B" w:rsidRDefault="00EE0B1B">
      <w:r>
        <w:br w:type="page"/>
      </w:r>
    </w:p>
    <w:p w:rsidR="00326228" w:rsidRDefault="00326228"/>
    <w:p w:rsidR="00EE0B1B" w:rsidRDefault="00EE0B1B" w:rsidP="00EE0B1B">
      <w:pPr>
        <w:pStyle w:val="Heading3"/>
      </w:pPr>
      <w:bookmarkStart w:id="86" w:name="_Toc345780616"/>
      <w:bookmarkStart w:id="87" w:name="_Toc345790162"/>
      <w:r>
        <w:t>Past Exam Questions:</w:t>
      </w:r>
      <w:bookmarkEnd w:id="86"/>
      <w:bookmarkEnd w:id="87"/>
    </w:p>
    <w:p w:rsidR="00EE0B1B" w:rsidRDefault="00EE0B1B" w:rsidP="00EE0B1B"/>
    <w:p w:rsidR="00EE0B1B" w:rsidRPr="0065349A" w:rsidRDefault="00EE0B1B" w:rsidP="00C00ED7">
      <w:pPr>
        <w:pStyle w:val="NoSpacing"/>
        <w:numPr>
          <w:ilvl w:val="0"/>
          <w:numId w:val="102"/>
        </w:numPr>
      </w:pPr>
      <w:r w:rsidRPr="0065349A">
        <w:t xml:space="preserve">State Hooke’s law. </w:t>
      </w:r>
    </w:p>
    <w:p w:rsidR="00EE0B1B" w:rsidRPr="0065349A" w:rsidRDefault="00EE0B1B" w:rsidP="00EE0B1B">
      <w:pPr>
        <w:pStyle w:val="NoSpacing"/>
      </w:pPr>
    </w:p>
    <w:p w:rsidR="00EE0B1B" w:rsidRPr="0065349A" w:rsidRDefault="00EE0B1B" w:rsidP="00C00ED7">
      <w:pPr>
        <w:pStyle w:val="NoSpacing"/>
        <w:numPr>
          <w:ilvl w:val="0"/>
          <w:numId w:val="102"/>
        </w:numPr>
      </w:pPr>
      <w:r w:rsidRPr="0065349A">
        <w:t xml:space="preserve">A mass at the end of a spring is an example of a system that obeys Hooke’s Law. </w:t>
      </w:r>
    </w:p>
    <w:p w:rsidR="00EE0B1B" w:rsidRPr="0065349A" w:rsidRDefault="00EE0B1B" w:rsidP="00EE0B1B">
      <w:pPr>
        <w:pStyle w:val="NoSpacing"/>
        <w:ind w:left="360"/>
      </w:pPr>
      <w:r w:rsidRPr="0065349A">
        <w:t xml:space="preserve">Give two other examples of systems that obey this law. </w:t>
      </w:r>
    </w:p>
    <w:p w:rsidR="00EE0B1B" w:rsidRPr="0065349A" w:rsidRDefault="00EE0B1B" w:rsidP="00EE0B1B">
      <w:pPr>
        <w:pStyle w:val="NoSpacing"/>
      </w:pPr>
    </w:p>
    <w:p w:rsidR="00EE0B1B" w:rsidRPr="0065349A" w:rsidRDefault="00EE0B1B" w:rsidP="00C00ED7">
      <w:pPr>
        <w:pStyle w:val="NoSpacing"/>
        <w:numPr>
          <w:ilvl w:val="0"/>
          <w:numId w:val="102"/>
        </w:numPr>
      </w:pPr>
    </w:p>
    <w:p w:rsidR="00EE0B1B" w:rsidRPr="0065349A" w:rsidRDefault="00EE0B1B" w:rsidP="00C00ED7">
      <w:pPr>
        <w:pStyle w:val="NoSpacing"/>
        <w:numPr>
          <w:ilvl w:val="0"/>
          <w:numId w:val="99"/>
        </w:numPr>
        <w:rPr>
          <w:bCs/>
        </w:rPr>
      </w:pPr>
      <w:r w:rsidRPr="0065349A">
        <w:t xml:space="preserve">The equation F = – ks, where k is a constant, is an expression for a law that governs the motion of a body. </w:t>
      </w:r>
    </w:p>
    <w:p w:rsidR="00EE0B1B" w:rsidRPr="0065349A" w:rsidRDefault="00EE0B1B" w:rsidP="00EE0B1B">
      <w:pPr>
        <w:pStyle w:val="NoSpacing"/>
        <w:ind w:left="360"/>
      </w:pPr>
      <w:r w:rsidRPr="0065349A">
        <w:t>Name this law and give a statement of it.</w:t>
      </w:r>
    </w:p>
    <w:p w:rsidR="00EE0B1B" w:rsidRPr="0065349A" w:rsidRDefault="00EE0B1B" w:rsidP="00C00ED7">
      <w:pPr>
        <w:pStyle w:val="NoSpacing"/>
        <w:numPr>
          <w:ilvl w:val="0"/>
          <w:numId w:val="99"/>
        </w:numPr>
      </w:pPr>
      <w:r w:rsidRPr="0065349A">
        <w:t xml:space="preserve">Give the name for this type of motion and describe the motion. </w:t>
      </w:r>
    </w:p>
    <w:p w:rsidR="00EE0B1B" w:rsidRPr="0065349A" w:rsidRDefault="00EE0B1B" w:rsidP="00EE0B1B">
      <w:pPr>
        <w:pStyle w:val="NoSpacing"/>
        <w:ind w:left="360"/>
      </w:pPr>
    </w:p>
    <w:p w:rsidR="00EE0B1B" w:rsidRPr="0065349A" w:rsidRDefault="00EE0B1B" w:rsidP="00C00ED7">
      <w:pPr>
        <w:pStyle w:val="NoSpacing"/>
        <w:numPr>
          <w:ilvl w:val="0"/>
          <w:numId w:val="102"/>
        </w:numPr>
      </w:pPr>
    </w:p>
    <w:p w:rsidR="00EE0B1B" w:rsidRPr="0065349A" w:rsidRDefault="00EE0B1B" w:rsidP="00C00ED7">
      <w:pPr>
        <w:pStyle w:val="NoSpacing"/>
        <w:numPr>
          <w:ilvl w:val="0"/>
          <w:numId w:val="98"/>
        </w:numPr>
        <w:rPr>
          <w:lang w:eastAsia="en-IE"/>
        </w:rPr>
      </w:pPr>
      <w:r w:rsidRPr="0065349A">
        <w:rPr>
          <w:lang w:eastAsia="en-IE"/>
        </w:rPr>
        <w:t xml:space="preserve">When a sphere of mass 500 g is attached to a spring of length 300 mm, the length of the spring increases to 330 mm. Calculate the spring constant. </w:t>
      </w:r>
    </w:p>
    <w:p w:rsidR="00EE0B1B" w:rsidRPr="0065349A" w:rsidRDefault="00EE0B1B" w:rsidP="00C00ED7">
      <w:pPr>
        <w:pStyle w:val="NoSpacing"/>
        <w:numPr>
          <w:ilvl w:val="0"/>
          <w:numId w:val="98"/>
        </w:numPr>
        <w:rPr>
          <w:lang w:eastAsia="en-IE"/>
        </w:rPr>
      </w:pPr>
      <w:r w:rsidRPr="0065349A">
        <w:rPr>
          <w:lang w:eastAsia="en-IE"/>
        </w:rPr>
        <w:t>The sphere is then pulled down until the spring’s length has increased to 350 mm and is then released.</w:t>
      </w:r>
    </w:p>
    <w:p w:rsidR="00EE0B1B" w:rsidRPr="0065349A" w:rsidRDefault="00EE0B1B" w:rsidP="00EE0B1B">
      <w:pPr>
        <w:pStyle w:val="NoSpacing"/>
        <w:ind w:left="360"/>
        <w:rPr>
          <w:lang w:eastAsia="en-IE"/>
        </w:rPr>
      </w:pPr>
      <w:r w:rsidRPr="0065349A">
        <w:rPr>
          <w:lang w:eastAsia="en-IE"/>
        </w:rPr>
        <w:t xml:space="preserve">Describe the motion of the sphere when it is released. </w:t>
      </w:r>
    </w:p>
    <w:p w:rsidR="00EE0B1B" w:rsidRPr="0065349A" w:rsidRDefault="00EE0B1B" w:rsidP="00C00ED7">
      <w:pPr>
        <w:pStyle w:val="NoSpacing"/>
        <w:numPr>
          <w:ilvl w:val="0"/>
          <w:numId w:val="98"/>
        </w:numPr>
        <w:rPr>
          <w:lang w:eastAsia="en-IE"/>
        </w:rPr>
      </w:pPr>
      <w:r w:rsidRPr="0065349A">
        <w:rPr>
          <w:lang w:eastAsia="en-IE"/>
        </w:rPr>
        <w:t xml:space="preserve">What is the maximum acceleration of the sphere? </w:t>
      </w:r>
    </w:p>
    <w:p w:rsidR="00EE0B1B" w:rsidRPr="0065349A" w:rsidRDefault="00EE0B1B" w:rsidP="00EE0B1B">
      <w:pPr>
        <w:pStyle w:val="NoSpacing"/>
        <w:ind w:left="360"/>
      </w:pPr>
    </w:p>
    <w:p w:rsidR="00EE0B1B" w:rsidRPr="0065349A" w:rsidRDefault="00EE0B1B" w:rsidP="00C00ED7">
      <w:pPr>
        <w:pStyle w:val="NoSpacing"/>
        <w:numPr>
          <w:ilvl w:val="0"/>
          <w:numId w:val="102"/>
        </w:numPr>
      </w:pPr>
    </w:p>
    <w:p w:rsidR="00EE0B1B" w:rsidRPr="0065349A" w:rsidRDefault="00EE0B1B" w:rsidP="00C00ED7">
      <w:pPr>
        <w:pStyle w:val="NoSpacing"/>
        <w:numPr>
          <w:ilvl w:val="0"/>
          <w:numId w:val="100"/>
        </w:numPr>
      </w:pPr>
      <w:r w:rsidRPr="0065349A">
        <w:t>When a small sphere of mass 300 g is attached to a spring of length 200 mm, its length increases to 285 mm.</w:t>
      </w:r>
    </w:p>
    <w:p w:rsidR="00EE0B1B" w:rsidRPr="0065349A" w:rsidRDefault="00EE0B1B" w:rsidP="00EE0B1B">
      <w:pPr>
        <w:pStyle w:val="NoSpacing"/>
        <w:ind w:left="360"/>
      </w:pPr>
      <w:r w:rsidRPr="0065349A">
        <w:t xml:space="preserve">Calculate its spring constant. </w:t>
      </w:r>
    </w:p>
    <w:p w:rsidR="00EE0B1B" w:rsidRPr="0065349A" w:rsidRDefault="00EE0B1B" w:rsidP="00C00ED7">
      <w:pPr>
        <w:pStyle w:val="NoSpacing"/>
        <w:numPr>
          <w:ilvl w:val="0"/>
          <w:numId w:val="100"/>
        </w:numPr>
      </w:pPr>
      <w:r w:rsidRPr="0065349A">
        <w:t>The sphere is pulled down until the length of the spring is 310 mm.</w:t>
      </w:r>
    </w:p>
    <w:p w:rsidR="00EE0B1B" w:rsidRPr="0065349A" w:rsidRDefault="00EE0B1B" w:rsidP="00EE0B1B">
      <w:pPr>
        <w:pStyle w:val="NoSpacing"/>
        <w:ind w:left="360"/>
      </w:pPr>
      <w:r w:rsidRPr="0065349A">
        <w:t>The sphere is then released and oscillates about a fixed point.</w:t>
      </w:r>
    </w:p>
    <w:p w:rsidR="00EE0B1B" w:rsidRPr="0065349A" w:rsidRDefault="00EE0B1B" w:rsidP="00EE0B1B">
      <w:pPr>
        <w:pStyle w:val="NoSpacing"/>
        <w:ind w:left="360"/>
      </w:pPr>
      <w:r w:rsidRPr="0065349A">
        <w:t>Derive the relationship between the acceleration of the sphere and its displacement from the fixed point.</w:t>
      </w:r>
    </w:p>
    <w:p w:rsidR="00EE0B1B" w:rsidRPr="0065349A" w:rsidRDefault="00EE0B1B" w:rsidP="00C00ED7">
      <w:pPr>
        <w:pStyle w:val="NoSpacing"/>
        <w:numPr>
          <w:ilvl w:val="0"/>
          <w:numId w:val="100"/>
        </w:numPr>
      </w:pPr>
      <w:r w:rsidRPr="0065349A">
        <w:t xml:space="preserve">Why does the sphere oscillate with simple harmonic motion? </w:t>
      </w:r>
    </w:p>
    <w:p w:rsidR="00EE0B1B" w:rsidRPr="0065349A" w:rsidRDefault="00EE0B1B" w:rsidP="00C00ED7">
      <w:pPr>
        <w:pStyle w:val="NoSpacing"/>
        <w:numPr>
          <w:ilvl w:val="0"/>
          <w:numId w:val="100"/>
        </w:numPr>
      </w:pPr>
      <w:r w:rsidRPr="0065349A">
        <w:t>Calculate the period of oscillation of the sphere.</w:t>
      </w:r>
    </w:p>
    <w:p w:rsidR="00EE0B1B" w:rsidRPr="0065349A" w:rsidRDefault="00EE0B1B" w:rsidP="00C00ED7">
      <w:pPr>
        <w:pStyle w:val="NoSpacing"/>
        <w:numPr>
          <w:ilvl w:val="0"/>
          <w:numId w:val="100"/>
        </w:numPr>
      </w:pPr>
      <w:r w:rsidRPr="0065349A">
        <w:t>Calculate the maximum acceleration of the sphere.</w:t>
      </w:r>
    </w:p>
    <w:p w:rsidR="00EE0B1B" w:rsidRPr="0065349A" w:rsidRDefault="00EE0B1B" w:rsidP="00C00ED7">
      <w:pPr>
        <w:pStyle w:val="NoSpacing"/>
        <w:numPr>
          <w:ilvl w:val="0"/>
          <w:numId w:val="100"/>
        </w:numPr>
      </w:pPr>
      <w:r w:rsidRPr="0065349A">
        <w:t xml:space="preserve">Calculate the length of the spring when the acceleration of the sphere is zero. </w:t>
      </w:r>
    </w:p>
    <w:p w:rsidR="00EE0B1B" w:rsidRDefault="00EE0B1B" w:rsidP="00EE0B1B">
      <w:pPr>
        <w:pStyle w:val="NoSpacing"/>
      </w:pPr>
    </w:p>
    <w:p w:rsidR="00EE0B1B" w:rsidRDefault="00EE0B1B" w:rsidP="00EE0B1B">
      <w:pPr>
        <w:pStyle w:val="NoSpacing"/>
      </w:pPr>
    </w:p>
    <w:p w:rsidR="00EE0B1B" w:rsidRDefault="00EE0B1B" w:rsidP="00EE0B1B">
      <w:pPr>
        <w:pStyle w:val="NoSpacing"/>
      </w:pPr>
    </w:p>
    <w:p w:rsidR="00EE0B1B" w:rsidRPr="0065349A" w:rsidRDefault="003D7CCE" w:rsidP="00EE0B1B">
      <w:pPr>
        <w:pStyle w:val="NoSpacing"/>
      </w:pPr>
      <w:r>
        <w:t xml:space="preserve">6: </w:t>
      </w:r>
    </w:p>
    <w:p w:rsidR="00EE0B1B" w:rsidRPr="00E31B73" w:rsidRDefault="00EE0B1B" w:rsidP="00C00ED7">
      <w:pPr>
        <w:pStyle w:val="NoSpacing"/>
        <w:numPr>
          <w:ilvl w:val="0"/>
          <w:numId w:val="103"/>
        </w:numPr>
      </w:pPr>
      <w:r w:rsidRPr="00E31B73">
        <w:t xml:space="preserve">The springs of a mountain bike are compressed vertically by 5 mm when a cyclist of mass 60 kg sits on it. </w:t>
      </w:r>
    </w:p>
    <w:p w:rsidR="00EE0B1B" w:rsidRPr="0065349A" w:rsidRDefault="00EE0B1B" w:rsidP="00EE0B1B">
      <w:pPr>
        <w:pStyle w:val="NoSpacing"/>
        <w:ind w:left="360"/>
      </w:pPr>
      <w:r w:rsidRPr="0065349A">
        <w:t>When the cyclist rides the bike over a bump on a track, the frame of the bike and the cyclist oscillate up and down.</w:t>
      </w:r>
    </w:p>
    <w:p w:rsidR="00EE0B1B" w:rsidRPr="0065349A" w:rsidRDefault="00EE0B1B" w:rsidP="00EE0B1B">
      <w:pPr>
        <w:pStyle w:val="NoSpacing"/>
        <w:ind w:left="360"/>
      </w:pPr>
      <w:r w:rsidRPr="0065349A">
        <w:t>Using the formula F = – ks, calculate the value of k, the constant for the springs of the bike.</w:t>
      </w:r>
    </w:p>
    <w:p w:rsidR="00EE0B1B" w:rsidRPr="0065349A" w:rsidRDefault="00EE0B1B" w:rsidP="00C00ED7">
      <w:pPr>
        <w:pStyle w:val="NoSpacing"/>
        <w:numPr>
          <w:ilvl w:val="0"/>
          <w:numId w:val="103"/>
        </w:numPr>
      </w:pPr>
      <w:r w:rsidRPr="0065349A">
        <w:t xml:space="preserve">The total mass of the frame of the bike and the cyclist is 80 kg. </w:t>
      </w:r>
    </w:p>
    <w:p w:rsidR="00EE0B1B" w:rsidRPr="0065349A" w:rsidRDefault="00EE0B1B" w:rsidP="00EE0B1B">
      <w:pPr>
        <w:pStyle w:val="NoSpacing"/>
        <w:ind w:left="360"/>
      </w:pPr>
      <w:r w:rsidRPr="0065349A">
        <w:t>Calculate the period of oscillation of the cyclist.</w:t>
      </w:r>
    </w:p>
    <w:p w:rsidR="00EE0B1B" w:rsidRPr="0065349A" w:rsidRDefault="00EE0B1B" w:rsidP="00C00ED7">
      <w:pPr>
        <w:pStyle w:val="NoSpacing"/>
        <w:numPr>
          <w:ilvl w:val="0"/>
          <w:numId w:val="103"/>
        </w:numPr>
      </w:pPr>
      <w:r w:rsidRPr="0065349A">
        <w:t xml:space="preserve">Calculate the number of oscillations of the cyclist per second. </w:t>
      </w:r>
    </w:p>
    <w:p w:rsidR="00EE0B1B" w:rsidRPr="0065349A" w:rsidRDefault="00EE0B1B" w:rsidP="00EE0B1B">
      <w:pPr>
        <w:pStyle w:val="NoSpacing"/>
        <w:ind w:left="360"/>
      </w:pPr>
    </w:p>
    <w:p w:rsidR="00EE0B1B" w:rsidRPr="0065349A" w:rsidRDefault="00EE0B1B" w:rsidP="00EE0B1B">
      <w:pPr>
        <w:pStyle w:val="NoSpacing"/>
        <w:ind w:left="360"/>
      </w:pPr>
    </w:p>
    <w:p w:rsidR="00EE0B1B" w:rsidRPr="0065349A" w:rsidRDefault="00EE0B1B" w:rsidP="00EE0B1B">
      <w:pPr>
        <w:pStyle w:val="NoSpacing"/>
        <w:ind w:left="360"/>
        <w:jc w:val="center"/>
        <w:rPr>
          <w:b/>
        </w:rPr>
      </w:pPr>
      <w:r>
        <w:br w:type="page"/>
      </w:r>
    </w:p>
    <w:p w:rsidR="00EE0B1B" w:rsidRPr="00E31B73" w:rsidRDefault="003D7CCE" w:rsidP="003D7CCE">
      <w:pPr>
        <w:pStyle w:val="NoSpacing"/>
      </w:pPr>
      <w:r>
        <w:lastRenderedPageBreak/>
        <w:t xml:space="preserve">7: </w:t>
      </w:r>
      <w:r w:rsidR="00EE0B1B" w:rsidRPr="00E31B73">
        <w:t xml:space="preserve">A student investigated the relationship between the period and the length of a simple pendulum. The student measured the length </w:t>
      </w:r>
      <w:r w:rsidR="00EE0B1B" w:rsidRPr="00E31B73">
        <w:rPr>
          <w:iCs/>
        </w:rPr>
        <w:t xml:space="preserve">l </w:t>
      </w:r>
      <w:r w:rsidR="00EE0B1B" w:rsidRPr="00E31B73">
        <w:t xml:space="preserve">of the pendulum. </w:t>
      </w:r>
    </w:p>
    <w:p w:rsidR="00EE0B1B" w:rsidRPr="0065349A" w:rsidRDefault="00EE0B1B" w:rsidP="00EE0B1B">
      <w:pPr>
        <w:pStyle w:val="NoSpacing"/>
      </w:pPr>
      <w:r w:rsidRPr="0065349A">
        <w:t xml:space="preserve">The pendulum was then allowed to swing through a small angle and the time </w:t>
      </w:r>
      <w:r w:rsidRPr="0065349A">
        <w:rPr>
          <w:iCs/>
        </w:rPr>
        <w:t xml:space="preserve">t </w:t>
      </w:r>
      <w:r w:rsidRPr="0065349A">
        <w:t xml:space="preserve">for 30 oscillations was measured. </w:t>
      </w:r>
    </w:p>
    <w:p w:rsidR="00EE0B1B" w:rsidRPr="0065349A" w:rsidRDefault="00EE0B1B" w:rsidP="00EE0B1B">
      <w:pPr>
        <w:pStyle w:val="NoSpacing"/>
      </w:pPr>
      <w:r w:rsidRPr="0065349A">
        <w:t xml:space="preserve">This procedure was repeated for different values of the length of the pendulum. </w:t>
      </w:r>
    </w:p>
    <w:p w:rsidR="00EE0B1B" w:rsidRPr="0065349A" w:rsidRDefault="00EE0B1B" w:rsidP="00EE0B1B">
      <w:pPr>
        <w:pStyle w:val="NoSpacing"/>
      </w:pPr>
      <w:r w:rsidRPr="0065349A">
        <w:t>The student recorded the following data:</w:t>
      </w:r>
    </w:p>
    <w:tbl>
      <w:tblPr>
        <w:tblW w:w="0" w:type="auto"/>
        <w:tblInd w:w="4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07"/>
        <w:gridCol w:w="913"/>
        <w:gridCol w:w="913"/>
        <w:gridCol w:w="913"/>
        <w:gridCol w:w="913"/>
        <w:gridCol w:w="913"/>
        <w:gridCol w:w="913"/>
        <w:gridCol w:w="913"/>
      </w:tblGrid>
      <w:tr w:rsidR="00EE0B1B" w:rsidRPr="0065349A" w:rsidTr="00F335CB">
        <w:trPr>
          <w:trHeight w:val="146"/>
        </w:trPr>
        <w:tc>
          <w:tcPr>
            <w:tcW w:w="2007" w:type="dxa"/>
            <w:tcBorders>
              <w:top w:val="single" w:sz="8" w:space="0" w:color="000000"/>
              <w:bottom w:val="single" w:sz="8" w:space="0" w:color="000000"/>
              <w:right w:val="single" w:sz="8" w:space="0" w:color="000000"/>
            </w:tcBorders>
          </w:tcPr>
          <w:p w:rsidR="00EE0B1B" w:rsidRPr="0065349A" w:rsidRDefault="00EE0B1B" w:rsidP="00F335CB">
            <w:pPr>
              <w:pStyle w:val="NoSpacing"/>
            </w:pPr>
            <w:r w:rsidRPr="0065349A">
              <w:rPr>
                <w:iCs/>
              </w:rPr>
              <w:t xml:space="preserve">l </w:t>
            </w:r>
            <w:r w:rsidRPr="0065349A">
              <w:t xml:space="preserve">/cm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40.0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50.0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60.0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70.0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80.0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90.0 </w:t>
            </w:r>
          </w:p>
        </w:tc>
        <w:tc>
          <w:tcPr>
            <w:tcW w:w="913" w:type="dxa"/>
            <w:tcBorders>
              <w:top w:val="single" w:sz="8" w:space="0" w:color="000000"/>
              <w:left w:val="single" w:sz="8" w:space="0" w:color="000000"/>
              <w:bottom w:val="single" w:sz="8" w:space="0" w:color="000000"/>
            </w:tcBorders>
          </w:tcPr>
          <w:p w:rsidR="00EE0B1B" w:rsidRPr="0065349A" w:rsidRDefault="00EE0B1B" w:rsidP="00F335CB">
            <w:pPr>
              <w:pStyle w:val="NoSpacing"/>
            </w:pPr>
            <w:r w:rsidRPr="0065349A">
              <w:t xml:space="preserve">100.0 </w:t>
            </w:r>
          </w:p>
        </w:tc>
      </w:tr>
      <w:tr w:rsidR="00EE0B1B" w:rsidRPr="0065349A" w:rsidTr="00F335CB">
        <w:trPr>
          <w:trHeight w:val="146"/>
        </w:trPr>
        <w:tc>
          <w:tcPr>
            <w:tcW w:w="2007" w:type="dxa"/>
            <w:tcBorders>
              <w:top w:val="single" w:sz="8" w:space="0" w:color="000000"/>
              <w:bottom w:val="single" w:sz="8" w:space="0" w:color="000000"/>
              <w:right w:val="single" w:sz="8" w:space="0" w:color="000000"/>
            </w:tcBorders>
          </w:tcPr>
          <w:p w:rsidR="00EE0B1B" w:rsidRPr="0065349A" w:rsidRDefault="00EE0B1B" w:rsidP="00F335CB">
            <w:pPr>
              <w:pStyle w:val="NoSpacing"/>
            </w:pPr>
            <w:r w:rsidRPr="0065349A">
              <w:rPr>
                <w:iCs/>
              </w:rPr>
              <w:t xml:space="preserve">t </w:t>
            </w:r>
            <w:r w:rsidRPr="0065349A">
              <w:t xml:space="preserve">/s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38.4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42.6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47.4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51.6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54.6 </w:t>
            </w:r>
          </w:p>
        </w:tc>
        <w:tc>
          <w:tcPr>
            <w:tcW w:w="913" w:type="dxa"/>
            <w:tcBorders>
              <w:top w:val="single" w:sz="8" w:space="0" w:color="000000"/>
              <w:left w:val="single" w:sz="8" w:space="0" w:color="000000"/>
              <w:bottom w:val="single" w:sz="8" w:space="0" w:color="000000"/>
              <w:right w:val="single" w:sz="8" w:space="0" w:color="000000"/>
            </w:tcBorders>
          </w:tcPr>
          <w:p w:rsidR="00EE0B1B" w:rsidRPr="0065349A" w:rsidRDefault="00EE0B1B" w:rsidP="00F335CB">
            <w:pPr>
              <w:pStyle w:val="NoSpacing"/>
            </w:pPr>
            <w:r w:rsidRPr="0065349A">
              <w:t xml:space="preserve">57.9 </w:t>
            </w:r>
          </w:p>
        </w:tc>
        <w:tc>
          <w:tcPr>
            <w:tcW w:w="913" w:type="dxa"/>
            <w:tcBorders>
              <w:top w:val="single" w:sz="8" w:space="0" w:color="000000"/>
              <w:left w:val="single" w:sz="8" w:space="0" w:color="000000"/>
              <w:bottom w:val="single" w:sz="8" w:space="0" w:color="000000"/>
            </w:tcBorders>
          </w:tcPr>
          <w:p w:rsidR="00EE0B1B" w:rsidRPr="0065349A" w:rsidRDefault="00EE0B1B" w:rsidP="00F335CB">
            <w:pPr>
              <w:pStyle w:val="NoSpacing"/>
            </w:pPr>
            <w:r w:rsidRPr="0065349A">
              <w:t xml:space="preserve">60.0 </w:t>
            </w:r>
          </w:p>
        </w:tc>
      </w:tr>
    </w:tbl>
    <w:p w:rsidR="00EE0B1B" w:rsidRPr="0065349A" w:rsidRDefault="00EE0B1B" w:rsidP="00EE0B1B">
      <w:pPr>
        <w:pStyle w:val="NoSpacing"/>
      </w:pPr>
    </w:p>
    <w:p w:rsidR="00EE0B1B" w:rsidRPr="0065349A" w:rsidRDefault="00EE0B1B" w:rsidP="00C00ED7">
      <w:pPr>
        <w:pStyle w:val="NoSpacing"/>
        <w:numPr>
          <w:ilvl w:val="0"/>
          <w:numId w:val="101"/>
        </w:numPr>
      </w:pPr>
      <w:r w:rsidRPr="0065349A">
        <w:rPr>
          <w:bCs/>
        </w:rPr>
        <w:t xml:space="preserve">Why did the student measure the time for 30 oscillations instead of measuring the time for one? </w:t>
      </w:r>
    </w:p>
    <w:p w:rsidR="00EE0B1B" w:rsidRPr="0065349A" w:rsidRDefault="00EE0B1B" w:rsidP="00C00ED7">
      <w:pPr>
        <w:pStyle w:val="NoSpacing"/>
        <w:numPr>
          <w:ilvl w:val="0"/>
          <w:numId w:val="101"/>
        </w:numPr>
      </w:pPr>
      <w:r w:rsidRPr="0065349A">
        <w:rPr>
          <w:bCs/>
        </w:rPr>
        <w:t xml:space="preserve">How did the student ensure that the length of the pendulum remained constant when the pendulum was swinging? </w:t>
      </w:r>
    </w:p>
    <w:p w:rsidR="00EE0B1B" w:rsidRPr="0065349A" w:rsidRDefault="00EE0B1B" w:rsidP="00C00ED7">
      <w:pPr>
        <w:pStyle w:val="NoSpacing"/>
        <w:numPr>
          <w:ilvl w:val="0"/>
          <w:numId w:val="101"/>
        </w:numPr>
      </w:pPr>
      <w:r w:rsidRPr="0065349A">
        <w:rPr>
          <w:bCs/>
        </w:rPr>
        <w:t xml:space="preserve">Using the recorded data draw a suitable graph to show the relationship between the period and the length of a simple pendulum. </w:t>
      </w:r>
    </w:p>
    <w:p w:rsidR="00EE0B1B" w:rsidRPr="0065349A" w:rsidRDefault="00EE0B1B" w:rsidP="00C00ED7">
      <w:pPr>
        <w:pStyle w:val="NoSpacing"/>
        <w:numPr>
          <w:ilvl w:val="0"/>
          <w:numId w:val="101"/>
        </w:numPr>
      </w:pPr>
      <w:r w:rsidRPr="0065349A">
        <w:rPr>
          <w:bCs/>
        </w:rPr>
        <w:t xml:space="preserve">What is this relationship? </w:t>
      </w:r>
    </w:p>
    <w:p w:rsidR="00EE0B1B" w:rsidRPr="0065349A" w:rsidRDefault="00EE0B1B" w:rsidP="00C00ED7">
      <w:pPr>
        <w:pStyle w:val="NoSpacing"/>
        <w:numPr>
          <w:ilvl w:val="0"/>
          <w:numId w:val="101"/>
        </w:numPr>
      </w:pPr>
      <w:r w:rsidRPr="0065349A">
        <w:rPr>
          <w:bCs/>
        </w:rPr>
        <w:t xml:space="preserve">Use your graph to calculate the acceleration due to gravity. </w:t>
      </w:r>
    </w:p>
    <w:p w:rsidR="00EE0B1B" w:rsidRDefault="00EE0B1B" w:rsidP="00EE0B1B">
      <w:pPr>
        <w:pStyle w:val="NoSpacing"/>
      </w:pPr>
    </w:p>
    <w:p w:rsidR="00EE0B1B" w:rsidRDefault="00EE0B1B" w:rsidP="00EE0B1B">
      <w:pPr>
        <w:pStyle w:val="NoSpacing"/>
      </w:pPr>
    </w:p>
    <w:p w:rsidR="00EE0B1B" w:rsidRPr="0065349A" w:rsidRDefault="00EE0B1B" w:rsidP="00EE0B1B">
      <w:pPr>
        <w:pStyle w:val="NoSpacing"/>
      </w:pPr>
    </w:p>
    <w:p w:rsidR="00EE0B1B" w:rsidRPr="00E31B73" w:rsidRDefault="003D7CCE" w:rsidP="003D7CCE">
      <w:pPr>
        <w:pStyle w:val="NoSpacing"/>
        <w:rPr>
          <w:bCs/>
          <w:color w:val="000000"/>
        </w:rPr>
      </w:pPr>
      <w:r>
        <w:rPr>
          <w:color w:val="000000"/>
        </w:rPr>
        <w:t xml:space="preserve">8: </w:t>
      </w:r>
      <w:r w:rsidR="00EE0B1B" w:rsidRPr="00E31B73">
        <w:rPr>
          <w:color w:val="000000"/>
        </w:rPr>
        <w:t xml:space="preserve">In investigating the relationship between the period and the length of a simple pendulum, a pendulum was set up so that it could swing freely about a fixed point. </w:t>
      </w:r>
    </w:p>
    <w:p w:rsidR="00EE0B1B" w:rsidRPr="0065349A" w:rsidRDefault="00EE0B1B" w:rsidP="00EE0B1B">
      <w:pPr>
        <w:pStyle w:val="NoSpacing"/>
        <w:rPr>
          <w:color w:val="000000"/>
        </w:rPr>
      </w:pPr>
      <w:r w:rsidRPr="0065349A">
        <w:rPr>
          <w:color w:val="000000"/>
        </w:rPr>
        <w:t xml:space="preserve">The length </w:t>
      </w:r>
      <w:r w:rsidRPr="0065349A">
        <w:rPr>
          <w:iCs/>
          <w:color w:val="000000"/>
        </w:rPr>
        <w:t xml:space="preserve">l </w:t>
      </w:r>
      <w:r w:rsidRPr="0065349A">
        <w:rPr>
          <w:color w:val="000000"/>
        </w:rPr>
        <w:t xml:space="preserve">of the pendulum and the time </w:t>
      </w:r>
      <w:r w:rsidRPr="0065349A">
        <w:rPr>
          <w:iCs/>
          <w:color w:val="000000"/>
        </w:rPr>
        <w:t xml:space="preserve">t </w:t>
      </w:r>
      <w:r w:rsidRPr="0065349A">
        <w:rPr>
          <w:color w:val="000000"/>
        </w:rPr>
        <w:t xml:space="preserve">taken for 25 oscillations were recorded. </w:t>
      </w:r>
    </w:p>
    <w:p w:rsidR="00EE0B1B" w:rsidRPr="0065349A" w:rsidRDefault="00EE0B1B" w:rsidP="00EE0B1B">
      <w:pPr>
        <w:pStyle w:val="NoSpacing"/>
        <w:rPr>
          <w:color w:val="000000"/>
        </w:rPr>
      </w:pPr>
      <w:r w:rsidRPr="0065349A">
        <w:rPr>
          <w:color w:val="000000"/>
        </w:rPr>
        <w:t>This procedure was repeated for different values of the length.</w:t>
      </w:r>
    </w:p>
    <w:p w:rsidR="00EE0B1B" w:rsidRPr="0065349A" w:rsidRDefault="00EE0B1B" w:rsidP="00EE0B1B">
      <w:pPr>
        <w:pStyle w:val="NoSpacing"/>
        <w:rPr>
          <w:color w:val="000000"/>
        </w:rPr>
      </w:pPr>
      <w:r w:rsidRPr="0065349A">
        <w:rPr>
          <w:color w:val="000000"/>
        </w:rPr>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636"/>
        <w:gridCol w:w="636"/>
        <w:gridCol w:w="636"/>
        <w:gridCol w:w="636"/>
        <w:gridCol w:w="636"/>
        <w:gridCol w:w="636"/>
        <w:gridCol w:w="756"/>
      </w:tblGrid>
      <w:tr w:rsidR="00EE0B1B" w:rsidRPr="0065349A" w:rsidTr="00F335CB">
        <w:trPr>
          <w:jc w:val="center"/>
        </w:trPr>
        <w:tc>
          <w:tcPr>
            <w:tcW w:w="0" w:type="auto"/>
          </w:tcPr>
          <w:p w:rsidR="00EE0B1B" w:rsidRPr="0065349A" w:rsidRDefault="00EE0B1B" w:rsidP="00F335CB">
            <w:pPr>
              <w:pStyle w:val="NoSpacing"/>
              <w:rPr>
                <w:color w:val="000000"/>
              </w:rPr>
            </w:pPr>
            <w:r w:rsidRPr="0065349A">
              <w:rPr>
                <w:iCs/>
                <w:color w:val="000000"/>
              </w:rPr>
              <w:t>l</w:t>
            </w:r>
            <w:r w:rsidRPr="0065349A">
              <w:rPr>
                <w:color w:val="000000"/>
              </w:rPr>
              <w:t>/cm</w:t>
            </w:r>
          </w:p>
        </w:tc>
        <w:tc>
          <w:tcPr>
            <w:tcW w:w="0" w:type="auto"/>
          </w:tcPr>
          <w:p w:rsidR="00EE0B1B" w:rsidRPr="0065349A" w:rsidRDefault="00EE0B1B" w:rsidP="00F335CB">
            <w:pPr>
              <w:pStyle w:val="NoSpacing"/>
              <w:rPr>
                <w:color w:val="000000"/>
              </w:rPr>
            </w:pPr>
            <w:r w:rsidRPr="0065349A">
              <w:rPr>
                <w:color w:val="000000"/>
              </w:rPr>
              <w:t>40.0</w:t>
            </w:r>
          </w:p>
        </w:tc>
        <w:tc>
          <w:tcPr>
            <w:tcW w:w="0" w:type="auto"/>
          </w:tcPr>
          <w:p w:rsidR="00EE0B1B" w:rsidRPr="0065349A" w:rsidRDefault="00EE0B1B" w:rsidP="00F335CB">
            <w:pPr>
              <w:pStyle w:val="NoSpacing"/>
              <w:rPr>
                <w:color w:val="000000"/>
              </w:rPr>
            </w:pPr>
            <w:r w:rsidRPr="0065349A">
              <w:rPr>
                <w:color w:val="000000"/>
              </w:rPr>
              <w:t>50.0</w:t>
            </w:r>
          </w:p>
        </w:tc>
        <w:tc>
          <w:tcPr>
            <w:tcW w:w="0" w:type="auto"/>
          </w:tcPr>
          <w:p w:rsidR="00EE0B1B" w:rsidRPr="0065349A" w:rsidRDefault="00EE0B1B" w:rsidP="00F335CB">
            <w:pPr>
              <w:pStyle w:val="NoSpacing"/>
              <w:rPr>
                <w:color w:val="000000"/>
              </w:rPr>
            </w:pPr>
            <w:r w:rsidRPr="0065349A">
              <w:rPr>
                <w:color w:val="000000"/>
              </w:rPr>
              <w:t>60.0</w:t>
            </w:r>
          </w:p>
        </w:tc>
        <w:tc>
          <w:tcPr>
            <w:tcW w:w="0" w:type="auto"/>
          </w:tcPr>
          <w:p w:rsidR="00EE0B1B" w:rsidRPr="0065349A" w:rsidRDefault="00EE0B1B" w:rsidP="00F335CB">
            <w:pPr>
              <w:pStyle w:val="NoSpacing"/>
              <w:rPr>
                <w:color w:val="000000"/>
              </w:rPr>
            </w:pPr>
            <w:r w:rsidRPr="0065349A">
              <w:rPr>
                <w:color w:val="000000"/>
              </w:rPr>
              <w:t>70.0</w:t>
            </w:r>
          </w:p>
        </w:tc>
        <w:tc>
          <w:tcPr>
            <w:tcW w:w="0" w:type="auto"/>
          </w:tcPr>
          <w:p w:rsidR="00EE0B1B" w:rsidRPr="0065349A" w:rsidRDefault="00EE0B1B" w:rsidP="00F335CB">
            <w:pPr>
              <w:pStyle w:val="NoSpacing"/>
              <w:rPr>
                <w:color w:val="000000"/>
              </w:rPr>
            </w:pPr>
            <w:r w:rsidRPr="0065349A">
              <w:rPr>
                <w:color w:val="000000"/>
              </w:rPr>
              <w:t>80.0</w:t>
            </w:r>
          </w:p>
        </w:tc>
        <w:tc>
          <w:tcPr>
            <w:tcW w:w="0" w:type="auto"/>
          </w:tcPr>
          <w:p w:rsidR="00EE0B1B" w:rsidRPr="0065349A" w:rsidRDefault="00EE0B1B" w:rsidP="00F335CB">
            <w:pPr>
              <w:pStyle w:val="NoSpacing"/>
              <w:rPr>
                <w:color w:val="000000"/>
              </w:rPr>
            </w:pPr>
            <w:r w:rsidRPr="0065349A">
              <w:rPr>
                <w:color w:val="000000"/>
              </w:rPr>
              <w:t>90.0</w:t>
            </w:r>
          </w:p>
        </w:tc>
        <w:tc>
          <w:tcPr>
            <w:tcW w:w="0" w:type="auto"/>
          </w:tcPr>
          <w:p w:rsidR="00EE0B1B" w:rsidRPr="0065349A" w:rsidRDefault="00EE0B1B" w:rsidP="00F335CB">
            <w:pPr>
              <w:pStyle w:val="NoSpacing"/>
              <w:rPr>
                <w:color w:val="000000"/>
              </w:rPr>
            </w:pPr>
            <w:r w:rsidRPr="0065349A">
              <w:rPr>
                <w:color w:val="000000"/>
              </w:rPr>
              <w:t>100.0</w:t>
            </w:r>
          </w:p>
        </w:tc>
      </w:tr>
      <w:tr w:rsidR="00EE0B1B" w:rsidRPr="0065349A" w:rsidTr="00F335CB">
        <w:trPr>
          <w:jc w:val="center"/>
        </w:trPr>
        <w:tc>
          <w:tcPr>
            <w:tcW w:w="0" w:type="auto"/>
          </w:tcPr>
          <w:p w:rsidR="00EE0B1B" w:rsidRPr="0065349A" w:rsidRDefault="00EE0B1B" w:rsidP="00F335CB">
            <w:pPr>
              <w:pStyle w:val="NoSpacing"/>
              <w:rPr>
                <w:color w:val="000000"/>
              </w:rPr>
            </w:pPr>
            <w:r w:rsidRPr="0065349A">
              <w:rPr>
                <w:iCs/>
                <w:color w:val="000000"/>
              </w:rPr>
              <w:t>t</w:t>
            </w:r>
            <w:r w:rsidRPr="0065349A">
              <w:rPr>
                <w:color w:val="000000"/>
              </w:rPr>
              <w:t>/s</w:t>
            </w:r>
          </w:p>
        </w:tc>
        <w:tc>
          <w:tcPr>
            <w:tcW w:w="0" w:type="auto"/>
          </w:tcPr>
          <w:p w:rsidR="00EE0B1B" w:rsidRPr="0065349A" w:rsidRDefault="00EE0B1B" w:rsidP="00F335CB">
            <w:pPr>
              <w:pStyle w:val="NoSpacing"/>
              <w:rPr>
                <w:color w:val="000000"/>
              </w:rPr>
            </w:pPr>
            <w:r w:rsidRPr="0065349A">
              <w:rPr>
                <w:color w:val="000000"/>
              </w:rPr>
              <w:t>31.3</w:t>
            </w:r>
          </w:p>
        </w:tc>
        <w:tc>
          <w:tcPr>
            <w:tcW w:w="0" w:type="auto"/>
          </w:tcPr>
          <w:p w:rsidR="00EE0B1B" w:rsidRPr="0065349A" w:rsidRDefault="00EE0B1B" w:rsidP="00F335CB">
            <w:pPr>
              <w:pStyle w:val="NoSpacing"/>
              <w:rPr>
                <w:color w:val="000000"/>
              </w:rPr>
            </w:pPr>
            <w:r w:rsidRPr="0065349A">
              <w:rPr>
                <w:color w:val="000000"/>
              </w:rPr>
              <w:t>35.4</w:t>
            </w:r>
          </w:p>
        </w:tc>
        <w:tc>
          <w:tcPr>
            <w:tcW w:w="0" w:type="auto"/>
          </w:tcPr>
          <w:p w:rsidR="00EE0B1B" w:rsidRPr="0065349A" w:rsidRDefault="00EE0B1B" w:rsidP="00F335CB">
            <w:pPr>
              <w:pStyle w:val="NoSpacing"/>
              <w:rPr>
                <w:color w:val="000000"/>
              </w:rPr>
            </w:pPr>
            <w:r w:rsidRPr="0065349A">
              <w:rPr>
                <w:color w:val="000000"/>
              </w:rPr>
              <w:t>39.1</w:t>
            </w:r>
          </w:p>
        </w:tc>
        <w:tc>
          <w:tcPr>
            <w:tcW w:w="0" w:type="auto"/>
          </w:tcPr>
          <w:p w:rsidR="00EE0B1B" w:rsidRPr="0065349A" w:rsidRDefault="00EE0B1B" w:rsidP="00F335CB">
            <w:pPr>
              <w:pStyle w:val="NoSpacing"/>
              <w:rPr>
                <w:color w:val="000000"/>
              </w:rPr>
            </w:pPr>
            <w:r w:rsidRPr="0065349A">
              <w:rPr>
                <w:color w:val="000000"/>
              </w:rPr>
              <w:t>43.0</w:t>
            </w:r>
          </w:p>
        </w:tc>
        <w:tc>
          <w:tcPr>
            <w:tcW w:w="0" w:type="auto"/>
          </w:tcPr>
          <w:p w:rsidR="00EE0B1B" w:rsidRPr="0065349A" w:rsidRDefault="00EE0B1B" w:rsidP="00F335CB">
            <w:pPr>
              <w:pStyle w:val="NoSpacing"/>
              <w:rPr>
                <w:color w:val="000000"/>
              </w:rPr>
            </w:pPr>
            <w:r w:rsidRPr="0065349A">
              <w:rPr>
                <w:color w:val="000000"/>
              </w:rPr>
              <w:t>45.5</w:t>
            </w:r>
          </w:p>
        </w:tc>
        <w:tc>
          <w:tcPr>
            <w:tcW w:w="0" w:type="auto"/>
          </w:tcPr>
          <w:p w:rsidR="00EE0B1B" w:rsidRPr="0065349A" w:rsidRDefault="00EE0B1B" w:rsidP="00F335CB">
            <w:pPr>
              <w:pStyle w:val="NoSpacing"/>
              <w:rPr>
                <w:color w:val="000000"/>
              </w:rPr>
            </w:pPr>
            <w:r w:rsidRPr="0065349A">
              <w:rPr>
                <w:color w:val="000000"/>
              </w:rPr>
              <w:t>48.2</w:t>
            </w:r>
          </w:p>
        </w:tc>
        <w:tc>
          <w:tcPr>
            <w:tcW w:w="0" w:type="auto"/>
          </w:tcPr>
          <w:p w:rsidR="00EE0B1B" w:rsidRPr="0065349A" w:rsidRDefault="00EE0B1B" w:rsidP="00F335CB">
            <w:pPr>
              <w:pStyle w:val="NoSpacing"/>
              <w:rPr>
                <w:color w:val="000000"/>
              </w:rPr>
            </w:pPr>
            <w:r w:rsidRPr="0065349A">
              <w:rPr>
                <w:color w:val="000000"/>
              </w:rPr>
              <w:t>50.1</w:t>
            </w:r>
          </w:p>
        </w:tc>
      </w:tr>
    </w:tbl>
    <w:p w:rsidR="00EE0B1B" w:rsidRPr="0065349A" w:rsidRDefault="00EE0B1B" w:rsidP="00EE0B1B">
      <w:pPr>
        <w:pStyle w:val="NoSpacing"/>
        <w:rPr>
          <w:color w:val="000000"/>
        </w:rPr>
      </w:pPr>
      <w:r w:rsidRPr="0065349A">
        <w:rPr>
          <w:color w:val="000000"/>
        </w:rPr>
        <w:t>The pendulum used consisted of a small heavy bob attached to a length of inextensible string.</w:t>
      </w:r>
    </w:p>
    <w:p w:rsidR="00EE0B1B" w:rsidRPr="0065349A" w:rsidRDefault="00EE0B1B" w:rsidP="00C00ED7">
      <w:pPr>
        <w:pStyle w:val="NoSpacing"/>
        <w:numPr>
          <w:ilvl w:val="0"/>
          <w:numId w:val="71"/>
        </w:numPr>
      </w:pPr>
      <w:r w:rsidRPr="0065349A">
        <w:rPr>
          <w:color w:val="000000"/>
        </w:rPr>
        <w:t>Explain why a small heavy bob was used.</w:t>
      </w:r>
    </w:p>
    <w:p w:rsidR="00EE0B1B" w:rsidRPr="0065349A" w:rsidRDefault="00EE0B1B" w:rsidP="00C00ED7">
      <w:pPr>
        <w:pStyle w:val="NoSpacing"/>
        <w:numPr>
          <w:ilvl w:val="0"/>
          <w:numId w:val="71"/>
        </w:numPr>
      </w:pPr>
      <w:r w:rsidRPr="0065349A">
        <w:rPr>
          <w:color w:val="000000"/>
        </w:rPr>
        <w:t>Explain why the string was inextensible.</w:t>
      </w:r>
    </w:p>
    <w:p w:rsidR="00EE0B1B" w:rsidRPr="0065349A" w:rsidRDefault="00EE0B1B" w:rsidP="00C00ED7">
      <w:pPr>
        <w:pStyle w:val="NoSpacing"/>
        <w:numPr>
          <w:ilvl w:val="0"/>
          <w:numId w:val="71"/>
        </w:numPr>
      </w:pPr>
      <w:r w:rsidRPr="0065349A">
        <w:rPr>
          <w:color w:val="000000"/>
        </w:rPr>
        <w:t>Describe how the pendulum was set up so that it swung freely about a fixed point.</w:t>
      </w:r>
    </w:p>
    <w:p w:rsidR="00EE0B1B" w:rsidRPr="0065349A" w:rsidRDefault="00EE0B1B" w:rsidP="00C00ED7">
      <w:pPr>
        <w:pStyle w:val="NoSpacing"/>
        <w:numPr>
          <w:ilvl w:val="0"/>
          <w:numId w:val="71"/>
        </w:numPr>
      </w:pPr>
      <w:r w:rsidRPr="0065349A">
        <w:rPr>
          <w:color w:val="000000"/>
        </w:rPr>
        <w:t>Give one other precaution taken when allowing the pendulum to swing.</w:t>
      </w:r>
    </w:p>
    <w:p w:rsidR="00EE0B1B" w:rsidRPr="0065349A" w:rsidRDefault="00EE0B1B" w:rsidP="00C00ED7">
      <w:pPr>
        <w:pStyle w:val="NoSpacing"/>
        <w:numPr>
          <w:ilvl w:val="0"/>
          <w:numId w:val="71"/>
        </w:numPr>
      </w:pPr>
      <w:r w:rsidRPr="0065349A">
        <w:rPr>
          <w:color w:val="000000"/>
        </w:rPr>
        <w:t xml:space="preserve">Draw a suitable graph to investigate the relationship between the period of the simple pendulum and its length. </w:t>
      </w:r>
    </w:p>
    <w:p w:rsidR="00EE0B1B" w:rsidRPr="0065349A" w:rsidRDefault="00EE0B1B" w:rsidP="00C00ED7">
      <w:pPr>
        <w:pStyle w:val="NoSpacing"/>
        <w:numPr>
          <w:ilvl w:val="0"/>
          <w:numId w:val="71"/>
        </w:numPr>
      </w:pPr>
      <w:r w:rsidRPr="0065349A">
        <w:rPr>
          <w:color w:val="000000"/>
        </w:rPr>
        <w:t xml:space="preserve">What is this relationship? </w:t>
      </w:r>
    </w:p>
    <w:p w:rsidR="00EE0B1B" w:rsidRPr="0065349A" w:rsidRDefault="00EE0B1B" w:rsidP="00C00ED7">
      <w:pPr>
        <w:pStyle w:val="NoSpacing"/>
        <w:numPr>
          <w:ilvl w:val="0"/>
          <w:numId w:val="71"/>
        </w:numPr>
        <w:rPr>
          <w:bCs/>
        </w:rPr>
      </w:pPr>
      <w:r w:rsidRPr="0065349A">
        <w:rPr>
          <w:color w:val="000000"/>
        </w:rPr>
        <w:t>Justify your answer.</w:t>
      </w:r>
    </w:p>
    <w:p w:rsidR="00EE0B1B" w:rsidRDefault="00EE0B1B" w:rsidP="00EE0B1B"/>
    <w:p w:rsidR="00EE0B1B" w:rsidRPr="00EE0B1B" w:rsidRDefault="00EE0B1B" w:rsidP="00EE0B1B">
      <w:pPr>
        <w:sectPr w:rsidR="00EE0B1B" w:rsidRPr="00EE0B1B">
          <w:pgSz w:w="11907" w:h="16840"/>
          <w:pgMar w:top="1840" w:right="1220" w:bottom="280" w:left="1040" w:header="1484" w:footer="0" w:gutter="0"/>
          <w:cols w:space="720"/>
        </w:sectPr>
      </w:pPr>
    </w:p>
    <w:p w:rsidR="00326228" w:rsidRDefault="00326228">
      <w:pPr>
        <w:spacing w:before="1" w:line="180" w:lineRule="exact"/>
        <w:rPr>
          <w:sz w:val="18"/>
          <w:szCs w:val="18"/>
        </w:rPr>
      </w:pPr>
    </w:p>
    <w:p w:rsidR="00326228" w:rsidRDefault="004B6062" w:rsidP="00EE0B1B">
      <w:pPr>
        <w:pStyle w:val="Heading2"/>
        <w:jc w:val="center"/>
      </w:pPr>
      <w:bookmarkStart w:id="88" w:name="Work,_energy,_Power_SA"/>
      <w:bookmarkStart w:id="89" w:name="_Toc345780617"/>
      <w:bookmarkStart w:id="90" w:name="_Toc345790163"/>
      <w:bookmarkEnd w:id="88"/>
      <w:r>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t>W</w:t>
      </w:r>
      <w:r>
        <w:rPr>
          <w:spacing w:val="-3"/>
        </w:rPr>
        <w:t>o</w:t>
      </w:r>
      <w:r>
        <w:rPr>
          <w:spacing w:val="1"/>
        </w:rPr>
        <w:t>r</w:t>
      </w:r>
      <w:r>
        <w:rPr>
          <w:spacing w:val="-1"/>
        </w:rPr>
        <w:t>k</w:t>
      </w:r>
      <w:r>
        <w:t>,</w:t>
      </w:r>
      <w:r>
        <w:rPr>
          <w:spacing w:val="2"/>
        </w:rPr>
        <w:t xml:space="preserve"> </w:t>
      </w:r>
      <w:r>
        <w:rPr>
          <w:spacing w:val="-3"/>
        </w:rPr>
        <w:t>E</w:t>
      </w:r>
      <w:r>
        <w:rPr>
          <w:spacing w:val="-1"/>
        </w:rPr>
        <w:t>n</w:t>
      </w:r>
      <w:r>
        <w:rPr>
          <w:spacing w:val="1"/>
        </w:rPr>
        <w:t>er</w:t>
      </w:r>
      <w:r>
        <w:t>gy, P</w:t>
      </w:r>
      <w:r>
        <w:rPr>
          <w:spacing w:val="-3"/>
        </w:rPr>
        <w:t>o</w:t>
      </w:r>
      <w:r>
        <w:rPr>
          <w:spacing w:val="1"/>
        </w:rPr>
        <w:t>wer</w:t>
      </w:r>
      <w:bookmarkEnd w:id="89"/>
      <w:bookmarkEnd w:id="90"/>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91" w:name="_Toc345757650"/>
      <w:bookmarkStart w:id="92" w:name="_Toc345780618"/>
      <w:bookmarkStart w:id="93" w:name="_Toc345789916"/>
      <w:bookmarkStart w:id="94" w:name="_Toc345790164"/>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91"/>
      <w:bookmarkEnd w:id="92"/>
      <w:bookmarkEnd w:id="93"/>
      <w:bookmarkEnd w:id="94"/>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78880"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39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397" name="Group 282"/>
                        <wpg:cNvGrpSpPr>
                          <a:grpSpLocks/>
                        </wpg:cNvGrpSpPr>
                        <wpg:grpSpPr bwMode="auto">
                          <a:xfrm>
                            <a:off x="8997" y="1614"/>
                            <a:ext cx="390" cy="389"/>
                            <a:chOff x="8997" y="1614"/>
                            <a:chExt cx="390" cy="389"/>
                          </a:xfrm>
                        </wpg:grpSpPr>
                        <wps:wsp>
                          <wps:cNvPr id="398" name="Freeform 283"/>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280"/>
                        <wpg:cNvGrpSpPr>
                          <a:grpSpLocks/>
                        </wpg:cNvGrpSpPr>
                        <wpg:grpSpPr bwMode="auto">
                          <a:xfrm>
                            <a:off x="8997" y="1614"/>
                            <a:ext cx="390" cy="389"/>
                            <a:chOff x="8997" y="1614"/>
                            <a:chExt cx="390" cy="389"/>
                          </a:xfrm>
                        </wpg:grpSpPr>
                        <wps:wsp>
                          <wps:cNvPr id="400" name="Freeform 281"/>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3D8FCF" id="Group 279" o:spid="_x0000_s1026" style="position:absolute;margin-left:449.35pt;margin-top:80.2pt;width:20.5pt;height:20.45pt;z-index:-251737600;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">
                <v:group id="Group 282"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83"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80"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281"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79904"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39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392" name="Group 277"/>
                        <wpg:cNvGrpSpPr>
                          <a:grpSpLocks/>
                        </wpg:cNvGrpSpPr>
                        <wpg:grpSpPr bwMode="auto">
                          <a:xfrm>
                            <a:off x="7774" y="1616"/>
                            <a:ext cx="390" cy="389"/>
                            <a:chOff x="7774" y="1616"/>
                            <a:chExt cx="390" cy="389"/>
                          </a:xfrm>
                        </wpg:grpSpPr>
                        <wps:wsp>
                          <wps:cNvPr id="393" name="Freeform 278"/>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75"/>
                        <wpg:cNvGrpSpPr>
                          <a:grpSpLocks/>
                        </wpg:cNvGrpSpPr>
                        <wpg:grpSpPr bwMode="auto">
                          <a:xfrm>
                            <a:off x="7774" y="1616"/>
                            <a:ext cx="390" cy="389"/>
                            <a:chOff x="7774" y="1616"/>
                            <a:chExt cx="390" cy="389"/>
                          </a:xfrm>
                        </wpg:grpSpPr>
                        <wps:wsp>
                          <wps:cNvPr id="395" name="Freeform 276"/>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29B63E" id="Group 274" o:spid="_x0000_s1026" style="position:absolute;margin-left:388.3pt;margin-top:80.4pt;width:20.25pt;height:20.2pt;z-index:-251736576;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">
                <v:group id="Group 277"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78"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275"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276"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0928"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38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387" name="Group 272"/>
                        <wpg:cNvGrpSpPr>
                          <a:grpSpLocks/>
                        </wpg:cNvGrpSpPr>
                        <wpg:grpSpPr bwMode="auto">
                          <a:xfrm>
                            <a:off x="10084" y="1614"/>
                            <a:ext cx="390" cy="389"/>
                            <a:chOff x="10084" y="1614"/>
                            <a:chExt cx="390" cy="389"/>
                          </a:xfrm>
                        </wpg:grpSpPr>
                        <wps:wsp>
                          <wps:cNvPr id="388" name="Freeform 273"/>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270"/>
                        <wpg:cNvGrpSpPr>
                          <a:grpSpLocks/>
                        </wpg:cNvGrpSpPr>
                        <wpg:grpSpPr bwMode="auto">
                          <a:xfrm>
                            <a:off x="10084" y="1614"/>
                            <a:ext cx="390" cy="389"/>
                            <a:chOff x="10084" y="1614"/>
                            <a:chExt cx="390" cy="389"/>
                          </a:xfrm>
                        </wpg:grpSpPr>
                        <wps:wsp>
                          <wps:cNvPr id="390" name="Freeform 271"/>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7E598E" id="Group 269" o:spid="_x0000_s1026" style="position:absolute;margin-left:503.8pt;margin-top:80.35pt;width:20.25pt;height:20.2pt;z-index:-251735552;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">
                <v:group id="Group 272"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73"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70"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71"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joule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to 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is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done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rea</w:t>
            </w:r>
            <w:r>
              <w:rPr>
                <w:rFonts w:ascii="Times New Roman" w:eastAsia="Times New Roman" w:hAnsi="Times New Roman" w:cs="Times New Roman"/>
                <w:sz w:val="24"/>
                <w:szCs w:val="24"/>
              </w:rPr>
              <w:t>l 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involving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displ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ist,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p>
          <w:p w:rsidR="00326228" w:rsidRDefault="004B606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non-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4"/>
              <w:ind w:left="102"/>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is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position w:val="11"/>
                <w:sz w:val="16"/>
                <w:szCs w:val="16"/>
              </w:rPr>
              <w:t>2</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ight="436"/>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into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is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eff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hom</w:t>
            </w:r>
            <w:r>
              <w:rPr>
                <w:rFonts w:ascii="Times New Roman" w:eastAsia="Times New Roman" w:hAnsi="Times New Roman" w:cs="Times New Roman"/>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p>
          <w:p w:rsidR="00326228" w:rsidRDefault="004B6062">
            <w:pPr>
              <w:pStyle w:val="TableParagraph"/>
              <w:ind w:left="102" w:right="17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upst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c.</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hts, bulbs. Moto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EE0B1B">
        <w:trPr>
          <w:trHeight w:hRule="exact" w:val="901"/>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9"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8" w:type="dxa"/>
            <w:tcBorders>
              <w:top w:val="single" w:sz="5" w:space="0" w:color="000000"/>
              <w:left w:val="single" w:sz="5" w:space="0" w:color="000000"/>
              <w:bottom w:val="single" w:sz="5" w:space="0" w:color="000000"/>
              <w:right w:val="single" w:sz="5" w:space="0" w:color="000000"/>
            </w:tcBorders>
          </w:tcPr>
          <w:p w:rsidR="00F335CB"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p>
          <w:p w:rsidR="00326228" w:rsidRPr="003D7CCE" w:rsidRDefault="004B6062" w:rsidP="00F335CB">
            <w:pPr>
              <w:pStyle w:val="TableParagraph"/>
              <w:spacing w:line="267" w:lineRule="exact"/>
              <w:ind w:left="102"/>
              <w:rPr>
                <w:rFonts w:ascii="Cambria Math" w:eastAsia="Cambria Math" w:hAnsi="Cambria Math" w:cs="Cambria Math"/>
              </w:rPr>
            </w:pP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sidR="00F335CB">
              <w:rPr>
                <w:rFonts w:ascii="Times New Roman" w:eastAsia="Times New Roman" w:hAnsi="Times New Roman" w:cs="Times New Roman"/>
                <w:sz w:val="24"/>
                <w:szCs w:val="24"/>
              </w:rPr>
              <w:t xml:space="preserve"> </w:t>
            </w:r>
            <w:r w:rsidRPr="003D7CCE">
              <w:rPr>
                <w:rFonts w:ascii="Cambria Math" w:eastAsia="Cambria Math" w:hAnsi="Cambria Math" w:cs="Cambria Math"/>
                <w:u w:val="single" w:color="000000"/>
              </w:rPr>
              <w:t>𝑃𝑜</w:t>
            </w:r>
            <w:r w:rsidRPr="003D7CCE">
              <w:rPr>
                <w:rFonts w:ascii="Cambria Math" w:eastAsia="Cambria Math" w:hAnsi="Cambria Math" w:cs="Cambria Math"/>
                <w:spacing w:val="-1"/>
                <w:u w:val="single" w:color="000000"/>
              </w:rPr>
              <w:t>𝑤</w:t>
            </w:r>
            <w:r w:rsidR="00EE0B1B" w:rsidRPr="003D7CCE">
              <w:rPr>
                <w:rFonts w:ascii="Cambria Math" w:eastAsia="Cambria Math" w:hAnsi="Cambria Math" w:cs="Cambria Math"/>
                <w:spacing w:val="-1"/>
                <w:u w:val="single" w:color="000000"/>
              </w:rPr>
              <w:t>e</w:t>
            </w:r>
            <w:r w:rsidRPr="003D7CCE">
              <w:rPr>
                <w:rFonts w:ascii="Cambria Math" w:eastAsia="Cambria Math" w:hAnsi="Cambria Math" w:cs="Cambria Math"/>
                <w:u w:val="single" w:color="000000"/>
              </w:rPr>
              <w:t>𝑟</w:t>
            </w:r>
            <w:r w:rsidRPr="003D7CCE">
              <w:rPr>
                <w:rFonts w:ascii="Cambria Math" w:eastAsia="Cambria Math" w:hAnsi="Cambria Math" w:cs="Cambria Math"/>
                <w:spacing w:val="9"/>
                <w:u w:val="single" w:color="000000"/>
              </w:rPr>
              <w:t xml:space="preserve"> </w:t>
            </w:r>
            <w:r w:rsidRPr="003D7CCE">
              <w:rPr>
                <w:rFonts w:ascii="Cambria Math" w:eastAsia="Cambria Math" w:hAnsi="Cambria Math" w:cs="Cambria Math"/>
                <w:u w:val="single" w:color="000000"/>
              </w:rPr>
              <w:t>𝑜</w:t>
            </w:r>
            <w:r w:rsidRPr="003D7CCE">
              <w:rPr>
                <w:rFonts w:ascii="Cambria Math" w:eastAsia="Cambria Math" w:hAnsi="Cambria Math" w:cs="Cambria Math"/>
                <w:spacing w:val="-1"/>
                <w:u w:val="single" w:color="000000"/>
              </w:rPr>
              <w:t>𝑢</w:t>
            </w:r>
            <w:r w:rsidR="00EE0B1B" w:rsidRPr="003D7CCE">
              <w:rPr>
                <w:rFonts w:ascii="Cambria Math" w:eastAsia="Cambria Math" w:hAnsi="Cambria Math" w:cs="Cambria Math"/>
                <w:spacing w:val="-1"/>
                <w:u w:val="single" w:color="000000"/>
              </w:rPr>
              <w:t>t</w:t>
            </w:r>
            <w:r w:rsidRPr="003D7CCE">
              <w:rPr>
                <w:rFonts w:ascii="Cambria Math" w:eastAsia="Cambria Math" w:hAnsi="Cambria Math" w:cs="Cambria Math"/>
                <w:u w:val="single" w:color="000000"/>
              </w:rPr>
              <w:t>𝑝</w:t>
            </w:r>
            <w:r w:rsidRPr="003D7CCE">
              <w:rPr>
                <w:rFonts w:ascii="Cambria Math" w:eastAsia="Cambria Math" w:hAnsi="Cambria Math" w:cs="Cambria Math"/>
                <w:spacing w:val="-1"/>
                <w:u w:val="single" w:color="000000"/>
              </w:rPr>
              <w:t>𝑢</w:t>
            </w:r>
            <w:r w:rsidR="00EE0B1B" w:rsidRPr="003D7CCE">
              <w:rPr>
                <w:rFonts w:ascii="Cambria Math" w:eastAsia="Cambria Math" w:hAnsi="Cambria Math" w:cs="Cambria Math"/>
                <w:spacing w:val="-1"/>
                <w:u w:val="single" w:color="000000"/>
              </w:rPr>
              <w:t>t</w:t>
            </w:r>
            <w:r w:rsidRPr="003D7CCE">
              <w:rPr>
                <w:rFonts w:ascii="Cambria Math" w:eastAsia="Cambria Math" w:hAnsi="Cambria Math" w:cs="Cambria Math"/>
                <w:spacing w:val="8"/>
                <w:u w:val="single" w:color="000000"/>
              </w:rPr>
              <w:t xml:space="preserve"> </w:t>
            </w:r>
            <w:r w:rsidRPr="003D7CCE">
              <w:rPr>
                <w:rFonts w:ascii="Cambria Math" w:eastAsia="Cambria Math" w:hAnsi="Cambria Math" w:cs="Cambria Math"/>
                <w:u w:val="single" w:color="000000"/>
              </w:rPr>
              <w:t>×</w:t>
            </w:r>
            <w:r w:rsidRPr="003D7CCE">
              <w:rPr>
                <w:rFonts w:ascii="Cambria Math" w:eastAsia="Cambria Math" w:hAnsi="Cambria Math" w:cs="Cambria Math"/>
                <w:spacing w:val="-1"/>
                <w:u w:val="single" w:color="000000"/>
              </w:rPr>
              <w:t>10</w:t>
            </w:r>
            <w:r w:rsidRPr="003D7CCE">
              <w:rPr>
                <w:rFonts w:ascii="Cambria Math" w:eastAsia="Cambria Math" w:hAnsi="Cambria Math" w:cs="Cambria Math"/>
                <w:u w:val="single" w:color="000000"/>
              </w:rPr>
              <w:t>0</w:t>
            </w:r>
          </w:p>
          <w:p w:rsidR="00EE0B1B" w:rsidRDefault="00F335CB" w:rsidP="00F335CB">
            <w:pPr>
              <w:pStyle w:val="TableParagraph"/>
              <w:spacing w:line="276" w:lineRule="auto"/>
              <w:ind w:right="3563"/>
              <w:jc w:val="center"/>
              <w:rPr>
                <w:rFonts w:ascii="Cambria Math" w:eastAsia="Cambria Math" w:hAnsi="Cambria Math" w:cs="Cambria Math"/>
                <w:sz w:val="17"/>
                <w:szCs w:val="17"/>
              </w:rPr>
            </w:pPr>
            <w:r w:rsidRPr="003D7CCE">
              <w:rPr>
                <w:rFonts w:ascii="Cambria Math" w:eastAsia="Cambria Math" w:hAnsi="Cambria Math" w:cs="Cambria Math"/>
              </w:rPr>
              <w:t xml:space="preserve">                       P</w:t>
            </w:r>
            <w:r w:rsidR="00EE0B1B" w:rsidRPr="003D7CCE">
              <w:rPr>
                <w:rFonts w:ascii="Cambria Math" w:eastAsia="Cambria Math" w:hAnsi="Cambria Math" w:cs="Cambria Math"/>
              </w:rPr>
              <w:t>ower Input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EE0B1B" w:rsidRDefault="00EE0B1B"/>
    <w:p w:rsidR="00F335CB" w:rsidRDefault="00F335CB"/>
    <w:p w:rsidR="00EE0B1B" w:rsidRDefault="00EE0B1B" w:rsidP="00EE0B1B">
      <w:pPr>
        <w:pStyle w:val="Heading3"/>
      </w:pPr>
      <w:bookmarkStart w:id="95" w:name="_Toc345780619"/>
      <w:bookmarkStart w:id="96" w:name="_Toc345790165"/>
      <w:r>
        <w:lastRenderedPageBreak/>
        <w:t>Past Exam Questions:</w:t>
      </w:r>
      <w:bookmarkEnd w:id="95"/>
      <w:bookmarkEnd w:id="96"/>
    </w:p>
    <w:p w:rsidR="00EE0B1B" w:rsidRDefault="00EE0B1B" w:rsidP="00EE0B1B"/>
    <w:p w:rsidR="00EE0B1B" w:rsidRDefault="00EE0B1B" w:rsidP="00EE0B1B"/>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Define work and give the unit of measurement.</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sz w:val="22"/>
          <w:szCs w:val="22"/>
          <w:lang w:eastAsia="en-IE"/>
        </w:rPr>
        <w:t xml:space="preserve">A person pushed a car a distance of 15 m with a force of 500 N. Calculate the work done by the person. </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The force T exerted by the engine in an aircraft is 20 000 N. Calculate the work done by the engines while the aircraft travels a distance of 500 km.</w:t>
      </w:r>
    </w:p>
    <w:p w:rsidR="00EE0B1B" w:rsidRPr="00DE3AB3" w:rsidRDefault="00EE0B1B" w:rsidP="00EE0B1B">
      <w:pPr>
        <w:pStyle w:val="NoSpacing"/>
        <w:ind w:left="360"/>
        <w:rPr>
          <w:color w:val="000000"/>
          <w:sz w:val="22"/>
          <w:szCs w:val="22"/>
          <w:lang w:eastAsia="en-IE"/>
        </w:rPr>
      </w:pPr>
    </w:p>
    <w:p w:rsidR="00EF37E3" w:rsidRDefault="00EE0B1B" w:rsidP="00C00ED7">
      <w:pPr>
        <w:pStyle w:val="NoSpacing"/>
        <w:numPr>
          <w:ilvl w:val="0"/>
          <w:numId w:val="104"/>
        </w:numPr>
        <w:rPr>
          <w:color w:val="000000"/>
          <w:sz w:val="22"/>
          <w:szCs w:val="22"/>
          <w:lang w:eastAsia="en-IE"/>
        </w:rPr>
      </w:pPr>
      <w:r w:rsidRPr="006F57DB">
        <w:rPr>
          <w:color w:val="000000"/>
          <w:sz w:val="22"/>
          <w:szCs w:val="22"/>
          <w:lang w:eastAsia="en-IE"/>
        </w:rPr>
        <w:t>Define energy.</w:t>
      </w:r>
    </w:p>
    <w:p w:rsidR="00EE0B1B" w:rsidRDefault="00EE0B1B" w:rsidP="00EF37E3">
      <w:pPr>
        <w:pStyle w:val="NoSpacing"/>
        <w:ind w:left="142"/>
        <w:rPr>
          <w:color w:val="000000"/>
          <w:sz w:val="22"/>
          <w:szCs w:val="22"/>
          <w:lang w:eastAsia="en-IE"/>
        </w:rPr>
      </w:pPr>
      <w:r w:rsidRPr="006F57DB">
        <w:rPr>
          <w:color w:val="000000"/>
          <w:sz w:val="22"/>
          <w:szCs w:val="22"/>
          <w:lang w:eastAsia="en-IE"/>
        </w:rPr>
        <w:t xml:space="preserve"> </w:t>
      </w:r>
    </w:p>
    <w:p w:rsidR="00EF37E3" w:rsidRPr="006F57DB" w:rsidRDefault="00EF37E3" w:rsidP="00C00ED7">
      <w:pPr>
        <w:pStyle w:val="NoSpacing"/>
        <w:numPr>
          <w:ilvl w:val="0"/>
          <w:numId w:val="104"/>
        </w:numPr>
        <w:rPr>
          <w:color w:val="000000"/>
          <w:sz w:val="22"/>
          <w:szCs w:val="22"/>
          <w:lang w:eastAsia="en-IE"/>
        </w:rPr>
      </w:pPr>
      <w:r>
        <w:rPr>
          <w:rFonts w:ascii="TimesNewRoman" w:hAnsi="TimesNewRoman" w:cs="TimesNewRoman"/>
          <w:lang w:val="en-IE"/>
        </w:rPr>
        <w:t>What is the main source of energy in the sun</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Which of the following is the unit of energy; </w:t>
      </w:r>
      <w:r w:rsidRPr="006F57DB">
        <w:rPr>
          <w:bCs/>
          <w:color w:val="000000"/>
          <w:sz w:val="22"/>
          <w:szCs w:val="22"/>
          <w:lang w:eastAsia="en-IE"/>
        </w:rPr>
        <w:t>kilogram, watt, joule, ampere</w:t>
      </w:r>
      <w:r w:rsidRPr="006F57DB">
        <w:rPr>
          <w:color w:val="000000"/>
          <w:sz w:val="22"/>
          <w:szCs w:val="22"/>
          <w:lang w:eastAsia="en-IE"/>
        </w:rPr>
        <w:t>?</w:t>
      </w:r>
    </w:p>
    <w:p w:rsidR="00EE0B1B" w:rsidRPr="00DE3AB3" w:rsidRDefault="00EE0B1B" w:rsidP="00EE0B1B">
      <w:pPr>
        <w:pStyle w:val="NoSpacing"/>
        <w:ind w:left="360"/>
        <w:rPr>
          <w:sz w:val="22"/>
          <w:szCs w:val="22"/>
        </w:rPr>
      </w:pPr>
    </w:p>
    <w:p w:rsidR="00EE0B1B" w:rsidRPr="006F57DB" w:rsidRDefault="00EE0B1B" w:rsidP="00C00ED7">
      <w:pPr>
        <w:pStyle w:val="NoSpacing"/>
        <w:numPr>
          <w:ilvl w:val="0"/>
          <w:numId w:val="104"/>
        </w:numPr>
        <w:rPr>
          <w:sz w:val="22"/>
          <w:szCs w:val="22"/>
          <w:lang w:val="en-IE"/>
        </w:rPr>
      </w:pPr>
      <w:r w:rsidRPr="006F57DB">
        <w:rPr>
          <w:sz w:val="22"/>
          <w:szCs w:val="22"/>
          <w:lang w:val="en-IE"/>
        </w:rPr>
        <w:t xml:space="preserve">State the principle of conservation of energy. </w:t>
      </w:r>
    </w:p>
    <w:p w:rsidR="00EE0B1B" w:rsidRPr="00C87F59" w:rsidRDefault="00EE0B1B" w:rsidP="00EE0B1B">
      <w:pPr>
        <w:pStyle w:val="NoSpacing"/>
        <w:ind w:left="360"/>
        <w:rPr>
          <w:sz w:val="22"/>
          <w:szCs w:val="22"/>
        </w:rPr>
      </w:pPr>
    </w:p>
    <w:p w:rsidR="00EE0B1B" w:rsidRPr="006F57DB" w:rsidRDefault="00EE0B1B" w:rsidP="00C00ED7">
      <w:pPr>
        <w:pStyle w:val="NoSpacing"/>
        <w:numPr>
          <w:ilvl w:val="0"/>
          <w:numId w:val="104"/>
        </w:numPr>
        <w:rPr>
          <w:sz w:val="22"/>
          <w:szCs w:val="22"/>
        </w:rPr>
      </w:pPr>
      <w:r w:rsidRPr="006F57DB">
        <w:rPr>
          <w:sz w:val="22"/>
          <w:szCs w:val="22"/>
        </w:rPr>
        <w:t xml:space="preserve">Define kinetic energy </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Name one method of producing electricity. </w:t>
      </w:r>
    </w:p>
    <w:p w:rsidR="00EE0B1B" w:rsidRPr="00DE3AB3" w:rsidRDefault="00EE0B1B" w:rsidP="00EE0B1B">
      <w:pPr>
        <w:pStyle w:val="Default"/>
        <w:ind w:left="360"/>
        <w:rPr>
          <w:sz w:val="22"/>
          <w:szCs w:val="22"/>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What type of energy is associated with wind, waves and moving water? </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Which of the following is </w:t>
      </w:r>
      <w:r w:rsidRPr="006F57DB">
        <w:rPr>
          <w:bCs/>
          <w:color w:val="000000"/>
          <w:sz w:val="22"/>
          <w:szCs w:val="22"/>
          <w:lang w:eastAsia="en-IE"/>
        </w:rPr>
        <w:t xml:space="preserve">not </w:t>
      </w:r>
      <w:r w:rsidRPr="006F57DB">
        <w:rPr>
          <w:color w:val="000000"/>
          <w:sz w:val="22"/>
          <w:szCs w:val="22"/>
          <w:lang w:eastAsia="en-IE"/>
        </w:rPr>
        <w:t xml:space="preserve">a renewable source of energy: </w:t>
      </w:r>
      <w:r w:rsidRPr="006F57DB">
        <w:rPr>
          <w:bCs/>
          <w:color w:val="000000"/>
          <w:sz w:val="22"/>
          <w:szCs w:val="22"/>
          <w:lang w:eastAsia="en-IE"/>
        </w:rPr>
        <w:t>wind, nuclear, solar, hydroelectric?</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Give one disadvantage of non-renewable energy sources. </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How does the sun produce heat and light? </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sz w:val="22"/>
          <w:szCs w:val="22"/>
          <w:lang w:eastAsia="en-IE"/>
        </w:rPr>
      </w:pPr>
      <w:r w:rsidRPr="006F57DB">
        <w:rPr>
          <w:sz w:val="22"/>
          <w:szCs w:val="22"/>
          <w:lang w:eastAsia="en-IE"/>
        </w:rPr>
        <w:t xml:space="preserve">State one energy conversion that takes place in an electrical generator. </w:t>
      </w:r>
    </w:p>
    <w:p w:rsidR="00EE0B1B" w:rsidRPr="00DE3AB3" w:rsidRDefault="00EE0B1B" w:rsidP="00EE0B1B">
      <w:pPr>
        <w:pStyle w:val="NoSpacing"/>
        <w:ind w:left="360"/>
        <w:rPr>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What energy conversion takes place when a fuel is burnt? </w:t>
      </w:r>
    </w:p>
    <w:p w:rsidR="00EE0B1B" w:rsidRPr="00DE3AB3" w:rsidRDefault="00EE0B1B" w:rsidP="00EE0B1B">
      <w:pPr>
        <w:pStyle w:val="NoSpacing"/>
        <w:ind w:left="360"/>
        <w:rPr>
          <w:sz w:val="22"/>
          <w:szCs w:val="22"/>
          <w:lang w:eastAsia="en-IE"/>
        </w:rPr>
      </w:pPr>
    </w:p>
    <w:p w:rsidR="00EE0B1B" w:rsidRPr="006F57DB" w:rsidRDefault="00EE0B1B" w:rsidP="00C00ED7">
      <w:pPr>
        <w:pStyle w:val="NoSpacing"/>
        <w:numPr>
          <w:ilvl w:val="0"/>
          <w:numId w:val="104"/>
        </w:numPr>
        <w:rPr>
          <w:sz w:val="22"/>
          <w:szCs w:val="22"/>
        </w:rPr>
      </w:pPr>
      <w:r w:rsidRPr="006F57DB">
        <w:rPr>
          <w:sz w:val="22"/>
          <w:szCs w:val="22"/>
        </w:rPr>
        <w:t>What energy conversion takes place in a solar panel?</w:t>
      </w:r>
    </w:p>
    <w:p w:rsidR="00EE0B1B" w:rsidRPr="00DE3AB3" w:rsidRDefault="00EE0B1B" w:rsidP="00EE0B1B">
      <w:pPr>
        <w:pStyle w:val="NoSpacing"/>
        <w:ind w:left="360"/>
        <w:rPr>
          <w:sz w:val="22"/>
          <w:szCs w:val="22"/>
        </w:rPr>
      </w:pPr>
    </w:p>
    <w:p w:rsidR="00EE0B1B" w:rsidRPr="006F57DB" w:rsidRDefault="00EE0B1B" w:rsidP="00C00ED7">
      <w:pPr>
        <w:pStyle w:val="NoSpacing"/>
        <w:numPr>
          <w:ilvl w:val="0"/>
          <w:numId w:val="104"/>
        </w:numPr>
        <w:rPr>
          <w:iCs/>
          <w:sz w:val="22"/>
          <w:szCs w:val="22"/>
        </w:rPr>
      </w:pPr>
      <w:r w:rsidRPr="006F57DB">
        <w:rPr>
          <w:sz w:val="22"/>
          <w:szCs w:val="22"/>
        </w:rPr>
        <w:t>Why is a fluorescent tube an efficient source of light?</w:t>
      </w:r>
    </w:p>
    <w:p w:rsidR="00EE0B1B" w:rsidRPr="00DE3AB3" w:rsidRDefault="00EE0B1B" w:rsidP="00EE0B1B">
      <w:pPr>
        <w:pStyle w:val="NoSpacing"/>
        <w:rPr>
          <w:sz w:val="22"/>
          <w:szCs w:val="22"/>
          <w:lang w:val="en-IE"/>
        </w:rPr>
      </w:pPr>
    </w:p>
    <w:p w:rsidR="00EE0B1B" w:rsidRPr="006F57DB" w:rsidRDefault="00EE0B1B" w:rsidP="00C00ED7">
      <w:pPr>
        <w:pStyle w:val="NoSpacing"/>
        <w:numPr>
          <w:ilvl w:val="0"/>
          <w:numId w:val="104"/>
        </w:numPr>
        <w:rPr>
          <w:sz w:val="22"/>
          <w:szCs w:val="22"/>
        </w:rPr>
      </w:pPr>
      <w:r w:rsidRPr="006F57DB">
        <w:rPr>
          <w:sz w:val="22"/>
          <w:szCs w:val="22"/>
        </w:rPr>
        <w:t xml:space="preserve">Why is a filament light bulb </w:t>
      </w:r>
      <w:r w:rsidRPr="006F57DB">
        <w:rPr>
          <w:bCs/>
          <w:sz w:val="22"/>
          <w:szCs w:val="22"/>
        </w:rPr>
        <w:t xml:space="preserve">not </w:t>
      </w:r>
      <w:r w:rsidRPr="006F57DB">
        <w:rPr>
          <w:sz w:val="22"/>
          <w:szCs w:val="22"/>
        </w:rPr>
        <w:t xml:space="preserve">an efficient source of light? </w:t>
      </w:r>
    </w:p>
    <w:p w:rsidR="00EE0B1B" w:rsidRPr="00DE3AB3" w:rsidRDefault="00EE0B1B" w:rsidP="00EE0B1B">
      <w:pPr>
        <w:pStyle w:val="NoSpacing"/>
        <w:ind w:left="360"/>
        <w:rPr>
          <w:color w:val="000000"/>
          <w:sz w:val="22"/>
          <w:szCs w:val="22"/>
          <w:lang w:eastAsia="en-IE"/>
        </w:rPr>
      </w:pPr>
    </w:p>
    <w:p w:rsidR="00EE0B1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What is the difference between potential energy and kinetic energy? </w:t>
      </w:r>
    </w:p>
    <w:p w:rsidR="0023325B" w:rsidRDefault="0023325B" w:rsidP="0023325B">
      <w:pPr>
        <w:pStyle w:val="NoSpacing"/>
        <w:ind w:left="142"/>
        <w:rPr>
          <w:color w:val="000000"/>
          <w:sz w:val="22"/>
          <w:szCs w:val="22"/>
          <w:lang w:eastAsia="en-IE"/>
        </w:rPr>
      </w:pPr>
    </w:p>
    <w:p w:rsidR="0023325B" w:rsidRPr="006F57DB" w:rsidRDefault="0023325B" w:rsidP="00C00ED7">
      <w:pPr>
        <w:pStyle w:val="NoSpacing"/>
        <w:numPr>
          <w:ilvl w:val="0"/>
          <w:numId w:val="104"/>
        </w:numPr>
        <w:rPr>
          <w:color w:val="000000"/>
          <w:sz w:val="22"/>
          <w:szCs w:val="22"/>
          <w:lang w:eastAsia="en-IE"/>
        </w:rPr>
      </w:pPr>
      <w:r>
        <w:rPr>
          <w:rFonts w:ascii="TimesNewRoman" w:hAnsi="TimesNewRoman" w:cs="TimesNewRoman"/>
          <w:lang w:val="en-IE"/>
        </w:rPr>
        <w:t>Give one factor on which the potential energy of a body depends</w:t>
      </w:r>
    </w:p>
    <w:p w:rsidR="00EE0B1B" w:rsidRPr="00DE3AB3" w:rsidRDefault="00EE0B1B" w:rsidP="00EE0B1B">
      <w:pPr>
        <w:pStyle w:val="NoSpacing"/>
        <w:ind w:left="360"/>
        <w:rPr>
          <w:color w:val="000000"/>
          <w:sz w:val="22"/>
          <w:szCs w:val="22"/>
          <w:lang w:eastAsia="en-IE"/>
        </w:rPr>
      </w:pPr>
    </w:p>
    <w:p w:rsidR="00EE0B1B" w:rsidRPr="006F57DB" w:rsidRDefault="00EE0B1B" w:rsidP="00C00ED7">
      <w:pPr>
        <w:pStyle w:val="NoSpacing"/>
        <w:numPr>
          <w:ilvl w:val="0"/>
          <w:numId w:val="104"/>
        </w:numPr>
        <w:rPr>
          <w:color w:val="000000"/>
          <w:sz w:val="22"/>
          <w:szCs w:val="22"/>
          <w:lang w:eastAsia="en-IE"/>
        </w:rPr>
      </w:pPr>
      <w:r w:rsidRPr="006F57DB">
        <w:rPr>
          <w:color w:val="000000"/>
          <w:sz w:val="22"/>
          <w:szCs w:val="22"/>
          <w:lang w:eastAsia="en-IE"/>
        </w:rPr>
        <w:t xml:space="preserve">Give one factor on which the potential energy of a body depends. </w:t>
      </w:r>
    </w:p>
    <w:p w:rsidR="00EE0B1B" w:rsidRPr="00DE3AB3" w:rsidRDefault="00EE0B1B" w:rsidP="00EE0B1B">
      <w:pPr>
        <w:pStyle w:val="NoSpacing"/>
        <w:rPr>
          <w:color w:val="000000"/>
          <w:sz w:val="22"/>
          <w:szCs w:val="22"/>
          <w:lang w:eastAsia="en-IE"/>
        </w:rPr>
      </w:pPr>
    </w:p>
    <w:p w:rsidR="00EE0B1B" w:rsidRPr="006F57DB" w:rsidRDefault="00EE0B1B" w:rsidP="00C00ED7">
      <w:pPr>
        <w:pStyle w:val="NoSpacing"/>
        <w:numPr>
          <w:ilvl w:val="0"/>
          <w:numId w:val="104"/>
        </w:numPr>
        <w:rPr>
          <w:sz w:val="22"/>
          <w:szCs w:val="22"/>
          <w:lang w:eastAsia="en-IE"/>
        </w:rPr>
      </w:pPr>
      <w:r>
        <w:rPr>
          <w:noProof/>
          <w:sz w:val="22"/>
          <w:szCs w:val="22"/>
          <w:lang w:val="en-IE" w:eastAsia="en-IE"/>
        </w:rPr>
        <w:drawing>
          <wp:anchor distT="0" distB="0" distL="114300" distR="114300" simplePos="0" relativeHeight="251686400" behindDoc="0" locked="0" layoutInCell="1" allowOverlap="1" wp14:anchorId="209BD282" wp14:editId="14E79447">
            <wp:simplePos x="0" y="0"/>
            <wp:positionH relativeFrom="column">
              <wp:posOffset>5305425</wp:posOffset>
            </wp:positionH>
            <wp:positionV relativeFrom="paragraph">
              <wp:posOffset>26670</wp:posOffset>
            </wp:positionV>
            <wp:extent cx="914400" cy="125349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7DB">
        <w:rPr>
          <w:sz w:val="22"/>
          <w:szCs w:val="22"/>
          <w:lang w:eastAsia="en-IE"/>
        </w:rPr>
        <w:t>A student holds a metal ball 2 m above the ground. The mass of the ball is 5 kg.</w:t>
      </w:r>
    </w:p>
    <w:p w:rsidR="00EE0B1B" w:rsidRPr="00DE3AB3" w:rsidRDefault="00EE0B1B" w:rsidP="00EE0B1B">
      <w:pPr>
        <w:pStyle w:val="NoSpacing"/>
        <w:ind w:left="357"/>
        <w:rPr>
          <w:sz w:val="22"/>
          <w:szCs w:val="22"/>
          <w:lang w:eastAsia="en-IE"/>
        </w:rPr>
      </w:pPr>
      <w:r w:rsidRPr="00DE3AB3">
        <w:rPr>
          <w:sz w:val="22"/>
          <w:szCs w:val="22"/>
          <w:lang w:eastAsia="en-IE"/>
        </w:rPr>
        <w:t xml:space="preserve">Calculate the potential energy of the ball. </w:t>
      </w:r>
    </w:p>
    <w:p w:rsidR="00EE0B1B" w:rsidRPr="00DE3AB3" w:rsidRDefault="00EE0B1B" w:rsidP="00EE0B1B">
      <w:pPr>
        <w:pStyle w:val="NoSpacing"/>
        <w:ind w:left="360"/>
        <w:rPr>
          <w:color w:val="000000"/>
          <w:sz w:val="22"/>
          <w:szCs w:val="22"/>
          <w:lang w:eastAsia="en-IE"/>
        </w:rPr>
      </w:pPr>
    </w:p>
    <w:p w:rsidR="00EE0B1B" w:rsidRPr="00DE3AB3" w:rsidRDefault="00EE0B1B" w:rsidP="00C00ED7">
      <w:pPr>
        <w:pStyle w:val="NoSpacing"/>
        <w:numPr>
          <w:ilvl w:val="0"/>
          <w:numId w:val="104"/>
        </w:numPr>
        <w:rPr>
          <w:color w:val="000000"/>
          <w:sz w:val="22"/>
          <w:szCs w:val="22"/>
          <w:lang w:eastAsia="en-IE"/>
        </w:rPr>
      </w:pPr>
      <w:r w:rsidRPr="00DE3AB3">
        <w:rPr>
          <w:color w:val="000000"/>
          <w:sz w:val="22"/>
          <w:szCs w:val="22"/>
          <w:lang w:eastAsia="en-IE"/>
        </w:rPr>
        <w:t>A car of mass 800 kg is travelling at 10 m s</w:t>
      </w:r>
      <w:r w:rsidRPr="00DE3AB3">
        <w:rPr>
          <w:color w:val="000000"/>
          <w:sz w:val="22"/>
          <w:szCs w:val="22"/>
          <w:vertAlign w:val="superscript"/>
          <w:lang w:eastAsia="en-IE"/>
        </w:rPr>
        <w:t>-1</w:t>
      </w:r>
      <w:r w:rsidRPr="00DE3AB3">
        <w:rPr>
          <w:color w:val="000000"/>
          <w:sz w:val="22"/>
          <w:szCs w:val="22"/>
          <w:lang w:eastAsia="en-IE"/>
        </w:rPr>
        <w:t xml:space="preserve">. What is its kinetic energy? </w:t>
      </w:r>
    </w:p>
    <w:p w:rsidR="00EE0B1B" w:rsidRPr="00DE3AB3" w:rsidRDefault="00EE0B1B" w:rsidP="00EE0B1B">
      <w:pPr>
        <w:pStyle w:val="NoSpacing"/>
        <w:rPr>
          <w:sz w:val="22"/>
          <w:szCs w:val="22"/>
        </w:rPr>
      </w:pPr>
    </w:p>
    <w:p w:rsidR="00EE0B1B" w:rsidRPr="006F57DB" w:rsidRDefault="00EE0B1B" w:rsidP="00C00ED7">
      <w:pPr>
        <w:pStyle w:val="NoSpacing"/>
        <w:numPr>
          <w:ilvl w:val="0"/>
          <w:numId w:val="104"/>
        </w:numPr>
        <w:rPr>
          <w:sz w:val="22"/>
          <w:szCs w:val="22"/>
          <w:lang w:val="en-IE"/>
        </w:rPr>
      </w:pPr>
      <w:r w:rsidRPr="006F57DB">
        <w:rPr>
          <w:color w:val="000000"/>
          <w:sz w:val="22"/>
          <w:szCs w:val="22"/>
          <w:lang w:eastAsia="en-IE"/>
        </w:rPr>
        <w:t>A train of mass 30000 kg can reached a top speed of 50 m s</w:t>
      </w:r>
      <w:r w:rsidRPr="006F57DB">
        <w:rPr>
          <w:color w:val="000000"/>
          <w:sz w:val="22"/>
          <w:szCs w:val="22"/>
          <w:vertAlign w:val="superscript"/>
          <w:lang w:eastAsia="en-IE"/>
        </w:rPr>
        <w:t>−1</w:t>
      </w:r>
      <w:r w:rsidRPr="006F57DB">
        <w:rPr>
          <w:color w:val="000000"/>
          <w:sz w:val="22"/>
          <w:szCs w:val="22"/>
          <w:lang w:eastAsia="en-IE"/>
        </w:rPr>
        <w:t>.</w:t>
      </w:r>
    </w:p>
    <w:p w:rsidR="00EE0B1B" w:rsidRPr="00DE3AB3" w:rsidRDefault="00EE0B1B" w:rsidP="00EE0B1B">
      <w:pPr>
        <w:pStyle w:val="NoSpacing"/>
        <w:ind w:left="357"/>
        <w:rPr>
          <w:color w:val="000000"/>
          <w:sz w:val="22"/>
          <w:szCs w:val="22"/>
          <w:lang w:eastAsia="en-IE"/>
        </w:rPr>
      </w:pPr>
      <w:r w:rsidRPr="00DE3AB3">
        <w:rPr>
          <w:color w:val="000000"/>
          <w:sz w:val="22"/>
          <w:szCs w:val="22"/>
          <w:lang w:eastAsia="en-IE"/>
        </w:rPr>
        <w:t>As the train approached the next station the driver applied the brakes uniformly to bring the train to a stop.</w:t>
      </w:r>
    </w:p>
    <w:p w:rsidR="00EE0B1B" w:rsidRPr="00DE3AB3" w:rsidRDefault="00EE0B1B" w:rsidP="00C00ED7">
      <w:pPr>
        <w:pStyle w:val="NoSpacing"/>
        <w:numPr>
          <w:ilvl w:val="0"/>
          <w:numId w:val="105"/>
        </w:numPr>
        <w:rPr>
          <w:color w:val="000000"/>
          <w:sz w:val="22"/>
          <w:szCs w:val="22"/>
          <w:lang w:eastAsia="en-IE"/>
        </w:rPr>
      </w:pPr>
      <w:r w:rsidRPr="00DE3AB3">
        <w:rPr>
          <w:color w:val="000000"/>
          <w:sz w:val="22"/>
          <w:szCs w:val="22"/>
          <w:lang w:eastAsia="en-IE"/>
        </w:rPr>
        <w:t xml:space="preserve">Calculate the kinetic energy lost by the train in stopping. </w:t>
      </w:r>
    </w:p>
    <w:p w:rsidR="00EE0B1B" w:rsidRPr="00DE3AB3" w:rsidRDefault="00EE0B1B" w:rsidP="00C00ED7">
      <w:pPr>
        <w:pStyle w:val="NoSpacing"/>
        <w:numPr>
          <w:ilvl w:val="0"/>
          <w:numId w:val="105"/>
        </w:numPr>
        <w:rPr>
          <w:color w:val="000000"/>
          <w:sz w:val="22"/>
          <w:szCs w:val="22"/>
          <w:lang w:eastAsia="en-IE"/>
        </w:rPr>
      </w:pPr>
      <w:r w:rsidRPr="00DE3AB3">
        <w:rPr>
          <w:color w:val="000000"/>
          <w:sz w:val="22"/>
          <w:szCs w:val="22"/>
          <w:lang w:eastAsia="en-IE"/>
        </w:rPr>
        <w:t xml:space="preserve">What happened to the kinetic energy lost by the train? </w:t>
      </w:r>
    </w:p>
    <w:p w:rsidR="00EE0B1B" w:rsidRPr="00DE3AB3" w:rsidRDefault="00EE0B1B" w:rsidP="00EE0B1B">
      <w:pPr>
        <w:pStyle w:val="NoSpacing"/>
        <w:ind w:left="360"/>
        <w:rPr>
          <w:sz w:val="22"/>
          <w:szCs w:val="22"/>
          <w:lang w:val="en-IE"/>
        </w:rPr>
      </w:pPr>
    </w:p>
    <w:p w:rsidR="00EE0B1B" w:rsidRPr="008F22CC" w:rsidRDefault="00EE0B1B" w:rsidP="00EE0B1B">
      <w:pPr>
        <w:pStyle w:val="NoSpacing"/>
        <w:rPr>
          <w:sz w:val="22"/>
          <w:szCs w:val="22"/>
          <w:lang w:val="en-IE"/>
        </w:rPr>
      </w:pPr>
    </w:p>
    <w:p w:rsidR="00EE0B1B" w:rsidRPr="008F22CC" w:rsidRDefault="003D7CCE" w:rsidP="003D7CCE">
      <w:pPr>
        <w:pStyle w:val="NoSpacing"/>
      </w:pPr>
      <w:r>
        <w:lastRenderedPageBreak/>
        <w:t xml:space="preserve">23. </w:t>
      </w:r>
      <w:r w:rsidR="00EE0B1B" w:rsidRPr="008F22CC">
        <w:t>An ice skater of mass 50 kg was moving with a speed of 6 m s</w:t>
      </w:r>
      <w:r w:rsidR="00EE0B1B" w:rsidRPr="008F22CC">
        <w:rPr>
          <w:vertAlign w:val="superscript"/>
        </w:rPr>
        <w:t>−1</w:t>
      </w:r>
      <w:r w:rsidR="00EE0B1B" w:rsidRPr="008F22CC">
        <w:t xml:space="preserve"> then she collides with another skater of mass 70 kg who was standing still. The two skaters then moved off together</w:t>
      </w:r>
      <w:r w:rsidR="00EE0B1B">
        <w:t xml:space="preserve"> at a </w:t>
      </w:r>
      <w:r w:rsidR="00EE0B1B" w:rsidRPr="008F22CC">
        <w:t>speed of 2.5 m s</w:t>
      </w:r>
      <w:r w:rsidR="00EE0B1B" w:rsidRPr="008F22CC">
        <w:rPr>
          <w:vertAlign w:val="superscript"/>
        </w:rPr>
        <w:t>−1</w:t>
      </w:r>
      <w:r w:rsidR="00EE0B1B" w:rsidRPr="008F22CC">
        <w:t>.</w:t>
      </w:r>
    </w:p>
    <w:p w:rsidR="00EE0B1B" w:rsidRPr="008F22CC" w:rsidRDefault="003D7CCE" w:rsidP="00EE0B1B">
      <w:pPr>
        <w:pStyle w:val="NoSpacing"/>
        <w:ind w:left="360"/>
      </w:pPr>
      <w:r>
        <w:t xml:space="preserve">(i) </w:t>
      </w:r>
      <w:r w:rsidR="00EE0B1B" w:rsidRPr="008F22CC">
        <w:t xml:space="preserve">Calculate the kinetic energy of each skater before the collision. </w:t>
      </w:r>
    </w:p>
    <w:p w:rsidR="00EE0B1B" w:rsidRPr="008F22CC" w:rsidRDefault="003D7CCE" w:rsidP="003D7CCE">
      <w:pPr>
        <w:pStyle w:val="NoSpacing"/>
        <w:ind w:firstLine="360"/>
      </w:pPr>
      <w:r>
        <w:t>(ii)</w:t>
      </w:r>
      <w:r w:rsidR="00EE0B1B" w:rsidRPr="008F22CC">
        <w:t>Calculate the kinetic energy of the pair of skaters after the collision.</w:t>
      </w:r>
    </w:p>
    <w:p w:rsidR="00EE0B1B" w:rsidRPr="008F22CC" w:rsidRDefault="003D7CCE" w:rsidP="003D7CCE">
      <w:pPr>
        <w:pStyle w:val="NoSpacing"/>
        <w:ind w:firstLine="360"/>
      </w:pPr>
      <w:r>
        <w:t>(iii)</w:t>
      </w:r>
      <w:r w:rsidR="00EE0B1B" w:rsidRPr="008F22CC">
        <w:t>Comment on the total kinetic energy values before and after the collision.</w:t>
      </w:r>
    </w:p>
    <w:p w:rsidR="00EE0B1B" w:rsidRDefault="00EE0B1B" w:rsidP="00EE0B1B">
      <w:pPr>
        <w:pStyle w:val="NoSpacing"/>
        <w:ind w:left="360"/>
        <w:rPr>
          <w:sz w:val="22"/>
          <w:szCs w:val="22"/>
          <w:lang w:val="en-IE"/>
        </w:rPr>
      </w:pPr>
    </w:p>
    <w:p w:rsidR="00EE0B1B" w:rsidRPr="00BE4B95" w:rsidRDefault="003D7CCE" w:rsidP="003D7CCE">
      <w:pPr>
        <w:pStyle w:val="NoSpacing"/>
        <w:rPr>
          <w:sz w:val="22"/>
          <w:szCs w:val="22"/>
          <w:lang w:val="en-IE"/>
        </w:rPr>
      </w:pPr>
      <w:r>
        <w:rPr>
          <w:sz w:val="22"/>
          <w:szCs w:val="22"/>
          <w:lang w:val="en-IE"/>
        </w:rPr>
        <w:t xml:space="preserve">24.  </w:t>
      </w:r>
      <w:r w:rsidR="00EE0B1B" w:rsidRPr="00BE4B95">
        <w:rPr>
          <w:sz w:val="22"/>
          <w:szCs w:val="22"/>
          <w:lang w:val="en-IE"/>
        </w:rPr>
        <w:t>In a pole-vaulting competition an athlete, whose centre of gravity is 1.1 m above the ground, sprints from rest and reaches a maximum velocity of 9.2 ms</w:t>
      </w:r>
      <w:r w:rsidR="00EE0B1B" w:rsidRPr="00BE4B95">
        <w:rPr>
          <w:sz w:val="22"/>
          <w:szCs w:val="22"/>
          <w:vertAlign w:val="superscript"/>
          <w:lang w:val="en-IE"/>
        </w:rPr>
        <w:t>–1</w:t>
      </w:r>
      <w:r w:rsidR="00EE0B1B" w:rsidRPr="00BE4B95">
        <w:rPr>
          <w:sz w:val="22"/>
          <w:szCs w:val="22"/>
          <w:lang w:val="en-IE"/>
        </w:rPr>
        <w:t>.</w:t>
      </w:r>
    </w:p>
    <w:p w:rsidR="00EE0B1B" w:rsidRPr="00DE3AB3" w:rsidRDefault="00EE0B1B" w:rsidP="00EE0B1B">
      <w:pPr>
        <w:pStyle w:val="NoSpacing"/>
        <w:ind w:left="360"/>
        <w:rPr>
          <w:bCs/>
          <w:sz w:val="22"/>
          <w:szCs w:val="22"/>
          <w:lang w:val="en-IE"/>
        </w:rPr>
      </w:pPr>
      <w:r w:rsidRPr="00DE3AB3">
        <w:rPr>
          <w:bCs/>
          <w:sz w:val="22"/>
          <w:szCs w:val="22"/>
          <w:lang w:val="en-IE"/>
        </w:rPr>
        <w:t>What is the maximum height above the ground that the athlete can raise his centre of gravity?</w:t>
      </w:r>
    </w:p>
    <w:p w:rsidR="00EE0B1B" w:rsidRPr="00DE3AB3" w:rsidRDefault="00EE0B1B" w:rsidP="00EE0B1B">
      <w:pPr>
        <w:pStyle w:val="NoSpacing"/>
        <w:rPr>
          <w:sz w:val="22"/>
          <w:szCs w:val="22"/>
        </w:rPr>
      </w:pPr>
    </w:p>
    <w:p w:rsidR="00EE0B1B" w:rsidRPr="00BE4B95" w:rsidRDefault="003D7CCE" w:rsidP="003D7CCE">
      <w:pPr>
        <w:pStyle w:val="NoSpacing"/>
        <w:rPr>
          <w:sz w:val="22"/>
          <w:szCs w:val="22"/>
        </w:rPr>
      </w:pPr>
      <w:r>
        <w:rPr>
          <w:sz w:val="22"/>
          <w:szCs w:val="22"/>
        </w:rPr>
        <w:t>25.</w:t>
      </w:r>
      <w:r w:rsidR="00EE0B1B" w:rsidRPr="00BE4B95">
        <w:rPr>
          <w:sz w:val="22"/>
          <w:szCs w:val="22"/>
        </w:rPr>
        <w:t xml:space="preserve">A pendulum bob was raised to a height of 20 cm and allowed to swing so that it collided with a block at rest on a bench, as shown. </w:t>
      </w:r>
    </w:p>
    <w:p w:rsidR="00EE0B1B" w:rsidRPr="00DE3AB3" w:rsidRDefault="00EE0B1B" w:rsidP="00EE0B1B">
      <w:pPr>
        <w:pStyle w:val="NoSpacing"/>
        <w:ind w:left="360"/>
        <w:rPr>
          <w:sz w:val="22"/>
          <w:szCs w:val="22"/>
        </w:rPr>
      </w:pPr>
      <w:r w:rsidRPr="00DE3AB3">
        <w:rPr>
          <w:sz w:val="22"/>
          <w:szCs w:val="22"/>
        </w:rPr>
        <w:t>Calculate the velocity of the bob just before the collision.</w:t>
      </w:r>
    </w:p>
    <w:p w:rsidR="00EE0B1B" w:rsidRPr="00DE3AB3" w:rsidRDefault="00EE0B1B" w:rsidP="00EE0B1B">
      <w:pPr>
        <w:pStyle w:val="NoSpacing"/>
        <w:ind w:left="360"/>
        <w:rPr>
          <w:sz w:val="22"/>
          <w:szCs w:val="22"/>
        </w:rPr>
      </w:pPr>
    </w:p>
    <w:p w:rsidR="00EE0B1B" w:rsidRPr="00BE4B95" w:rsidRDefault="00EE0B1B" w:rsidP="003D7CCE">
      <w:pPr>
        <w:pStyle w:val="NoSpacing"/>
        <w:rPr>
          <w:color w:val="000000"/>
          <w:sz w:val="22"/>
          <w:szCs w:val="22"/>
        </w:rPr>
      </w:pPr>
      <w:r>
        <w:rPr>
          <w:rFonts w:ascii="Symbol" w:hAnsi="Symbol"/>
          <w:iCs/>
          <w:noProof/>
          <w:sz w:val="22"/>
          <w:szCs w:val="22"/>
          <w:lang w:val="en-IE" w:eastAsia="en-IE"/>
        </w:rPr>
        <w:drawing>
          <wp:anchor distT="0" distB="0" distL="114300" distR="114300" simplePos="0" relativeHeight="251687424" behindDoc="0" locked="0" layoutInCell="1" allowOverlap="1" wp14:anchorId="13303379" wp14:editId="3B336DF7">
            <wp:simplePos x="0" y="0"/>
            <wp:positionH relativeFrom="column">
              <wp:posOffset>4328160</wp:posOffset>
            </wp:positionH>
            <wp:positionV relativeFrom="paragraph">
              <wp:posOffset>38100</wp:posOffset>
            </wp:positionV>
            <wp:extent cx="1983105" cy="106108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310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CCE">
        <w:rPr>
          <w:color w:val="000000"/>
          <w:sz w:val="22"/>
          <w:szCs w:val="22"/>
        </w:rPr>
        <w:t>26.</w:t>
      </w:r>
      <w:r w:rsidRPr="00BE4B95">
        <w:rPr>
          <w:color w:val="000000"/>
          <w:sz w:val="22"/>
          <w:szCs w:val="22"/>
        </w:rPr>
        <w:t>A basketball of mass 600 g which was resting on a hoop falls to the ground 3.05 m below.</w:t>
      </w:r>
    </w:p>
    <w:p w:rsidR="00EE0B1B" w:rsidRPr="00DE3AB3" w:rsidRDefault="00EE0B1B" w:rsidP="00C00ED7">
      <w:pPr>
        <w:pStyle w:val="NoSpacing"/>
        <w:numPr>
          <w:ilvl w:val="0"/>
          <w:numId w:val="106"/>
        </w:numPr>
        <w:ind w:left="720"/>
        <w:rPr>
          <w:color w:val="000000"/>
          <w:sz w:val="22"/>
          <w:szCs w:val="22"/>
        </w:rPr>
      </w:pPr>
      <w:r w:rsidRPr="00DE3AB3">
        <w:rPr>
          <w:color w:val="000000"/>
          <w:sz w:val="22"/>
          <w:szCs w:val="22"/>
        </w:rPr>
        <w:t xml:space="preserve">What is the maximum kinetic energy of the ball as it falls? </w:t>
      </w:r>
    </w:p>
    <w:p w:rsidR="00EE0B1B" w:rsidRPr="00DE3AB3" w:rsidRDefault="00EE0B1B" w:rsidP="00C00ED7">
      <w:pPr>
        <w:pStyle w:val="NoSpacing"/>
        <w:numPr>
          <w:ilvl w:val="0"/>
          <w:numId w:val="106"/>
        </w:numPr>
        <w:ind w:left="720"/>
        <w:rPr>
          <w:color w:val="000000"/>
          <w:sz w:val="22"/>
          <w:szCs w:val="22"/>
        </w:rPr>
      </w:pPr>
      <w:r w:rsidRPr="00DE3AB3">
        <w:rPr>
          <w:color w:val="000000"/>
          <w:sz w:val="22"/>
          <w:szCs w:val="22"/>
        </w:rPr>
        <w:t xml:space="preserve">On bouncing from the ground the ball loses 6 joules of energy. </w:t>
      </w:r>
    </w:p>
    <w:p w:rsidR="00EE0B1B" w:rsidRPr="00DE3AB3" w:rsidRDefault="00EE0B1B" w:rsidP="003D7CCE">
      <w:pPr>
        <w:pStyle w:val="NoSpacing"/>
        <w:ind w:left="720"/>
        <w:rPr>
          <w:color w:val="000000"/>
          <w:sz w:val="22"/>
          <w:szCs w:val="22"/>
        </w:rPr>
      </w:pPr>
      <w:r w:rsidRPr="00DE3AB3">
        <w:rPr>
          <w:color w:val="000000"/>
          <w:sz w:val="22"/>
          <w:szCs w:val="22"/>
        </w:rPr>
        <w:t xml:space="preserve">What happens to the energy lost by the ball? </w:t>
      </w:r>
    </w:p>
    <w:p w:rsidR="00EE0B1B" w:rsidRPr="00DE3AB3" w:rsidRDefault="00EE0B1B" w:rsidP="00C00ED7">
      <w:pPr>
        <w:pStyle w:val="NoSpacing"/>
        <w:numPr>
          <w:ilvl w:val="0"/>
          <w:numId w:val="106"/>
        </w:numPr>
        <w:ind w:left="720"/>
        <w:rPr>
          <w:color w:val="000000"/>
          <w:sz w:val="22"/>
          <w:szCs w:val="22"/>
        </w:rPr>
      </w:pPr>
      <w:r w:rsidRPr="00DE3AB3">
        <w:rPr>
          <w:color w:val="000000"/>
          <w:sz w:val="22"/>
          <w:szCs w:val="22"/>
        </w:rPr>
        <w:t xml:space="preserve">Calculate the height of the first bounce of the ball. </w:t>
      </w:r>
    </w:p>
    <w:p w:rsidR="00EE0B1B" w:rsidRPr="00DE3AB3" w:rsidRDefault="00EE0B1B" w:rsidP="00EE0B1B">
      <w:pPr>
        <w:pStyle w:val="NoSpacing"/>
        <w:rPr>
          <w:sz w:val="22"/>
          <w:szCs w:val="22"/>
        </w:rPr>
      </w:pPr>
    </w:p>
    <w:p w:rsidR="00EE0B1B" w:rsidRPr="00DE3AB3" w:rsidRDefault="003D7CCE" w:rsidP="003D7CCE">
      <w:pPr>
        <w:pStyle w:val="NoSpacing"/>
        <w:rPr>
          <w:sz w:val="22"/>
          <w:szCs w:val="22"/>
        </w:rPr>
      </w:pPr>
      <w:r>
        <w:rPr>
          <w:sz w:val="22"/>
          <w:szCs w:val="22"/>
        </w:rPr>
        <w:t>27.</w:t>
      </w:r>
      <w:r w:rsidR="00EE0B1B" w:rsidRPr="00DE3AB3">
        <w:rPr>
          <w:sz w:val="22"/>
          <w:szCs w:val="22"/>
        </w:rPr>
        <w:t>Define power.</w:t>
      </w:r>
    </w:p>
    <w:p w:rsidR="00EE0B1B" w:rsidRPr="00DE3AB3" w:rsidRDefault="00EE0B1B" w:rsidP="00EE0B1B">
      <w:pPr>
        <w:pStyle w:val="NoSpacing"/>
        <w:ind w:left="360"/>
        <w:rPr>
          <w:sz w:val="22"/>
          <w:szCs w:val="22"/>
        </w:rPr>
      </w:pPr>
    </w:p>
    <w:p w:rsidR="00EE0B1B" w:rsidRPr="00BE4B95" w:rsidRDefault="003D7CCE" w:rsidP="003D7CCE">
      <w:pPr>
        <w:pStyle w:val="NoSpacing"/>
        <w:rPr>
          <w:sz w:val="22"/>
          <w:szCs w:val="22"/>
        </w:rPr>
      </w:pPr>
      <w:r>
        <w:rPr>
          <w:sz w:val="22"/>
          <w:szCs w:val="22"/>
        </w:rPr>
        <w:t xml:space="preserve">28. </w:t>
      </w:r>
      <w:r w:rsidR="00EE0B1B" w:rsidRPr="00BE4B95">
        <w:rPr>
          <w:sz w:val="22"/>
          <w:szCs w:val="22"/>
        </w:rPr>
        <w:t>What is the unit of power?</w:t>
      </w:r>
    </w:p>
    <w:p w:rsidR="00EE0B1B" w:rsidRPr="00DE3AB3" w:rsidRDefault="00EE0B1B" w:rsidP="00EE0B1B">
      <w:pPr>
        <w:pStyle w:val="NoSpacing"/>
        <w:rPr>
          <w:sz w:val="22"/>
          <w:szCs w:val="22"/>
        </w:rPr>
      </w:pPr>
    </w:p>
    <w:p w:rsidR="00EE0B1B" w:rsidRPr="00BE4B95" w:rsidRDefault="003D7CCE" w:rsidP="003D7CCE">
      <w:pPr>
        <w:pStyle w:val="NoSpacing"/>
        <w:rPr>
          <w:sz w:val="22"/>
          <w:szCs w:val="22"/>
          <w:lang w:eastAsia="en-IE"/>
        </w:rPr>
      </w:pPr>
      <w:r>
        <w:rPr>
          <w:sz w:val="22"/>
          <w:szCs w:val="22"/>
          <w:lang w:eastAsia="en-IE"/>
        </w:rPr>
        <w:t xml:space="preserve">29.  </w:t>
      </w:r>
      <w:r w:rsidR="00EE0B1B">
        <w:rPr>
          <w:sz w:val="22"/>
          <w:szCs w:val="22"/>
          <w:lang w:eastAsia="en-IE"/>
        </w:rPr>
        <w:t>A</w:t>
      </w:r>
      <w:r w:rsidR="00EE0B1B" w:rsidRPr="00BE4B95">
        <w:rPr>
          <w:sz w:val="22"/>
          <w:szCs w:val="22"/>
          <w:lang w:eastAsia="en-IE"/>
        </w:rPr>
        <w:t xml:space="preserve"> toaster has a power rating of 1050 W when it is connected to the mains supply.</w:t>
      </w:r>
    </w:p>
    <w:p w:rsidR="00EE0B1B" w:rsidRPr="00DE3AB3" w:rsidRDefault="00EE0B1B" w:rsidP="00EE0B1B">
      <w:pPr>
        <w:pStyle w:val="NoSpacing"/>
        <w:ind w:left="360"/>
        <w:rPr>
          <w:sz w:val="22"/>
          <w:szCs w:val="22"/>
          <w:lang w:eastAsia="en-IE"/>
        </w:rPr>
      </w:pPr>
      <w:r w:rsidRPr="00DE3AB3">
        <w:rPr>
          <w:sz w:val="22"/>
          <w:szCs w:val="22"/>
          <w:lang w:eastAsia="en-IE"/>
        </w:rPr>
        <w:t xml:space="preserve">Calculate the heat generated by the toaster in 2 minutes if it has an efficiency of 96%. </w:t>
      </w:r>
    </w:p>
    <w:p w:rsidR="00EE0B1B" w:rsidRPr="00DE3AB3" w:rsidRDefault="00EE0B1B" w:rsidP="00EE0B1B">
      <w:pPr>
        <w:pStyle w:val="NoSpacing"/>
        <w:ind w:left="360"/>
        <w:rPr>
          <w:sz w:val="22"/>
          <w:szCs w:val="22"/>
        </w:rPr>
      </w:pPr>
    </w:p>
    <w:p w:rsidR="00EE0B1B" w:rsidRPr="00BE4B95" w:rsidRDefault="003D7CCE" w:rsidP="003D7CCE">
      <w:pPr>
        <w:pStyle w:val="NoSpacing"/>
        <w:rPr>
          <w:rFonts w:eastAsia="Calibri"/>
          <w:color w:val="000000"/>
          <w:sz w:val="22"/>
          <w:szCs w:val="22"/>
          <w:lang w:val="en-IE"/>
        </w:rPr>
      </w:pPr>
      <w:r>
        <w:rPr>
          <w:sz w:val="22"/>
          <w:szCs w:val="22"/>
          <w:lang w:val="en-IE"/>
        </w:rPr>
        <w:t xml:space="preserve">30.  </w:t>
      </w:r>
      <w:r w:rsidR="00EE0B1B" w:rsidRPr="00BE4B95">
        <w:rPr>
          <w:sz w:val="22"/>
          <w:szCs w:val="22"/>
          <w:lang w:val="en-IE"/>
        </w:rPr>
        <w:t xml:space="preserve">A kettle uses 532 950 J to boil water. If it takes 4 minutes calculate the power of the kettle. </w:t>
      </w:r>
    </w:p>
    <w:p w:rsidR="00EE0B1B" w:rsidRPr="00DE3AB3" w:rsidRDefault="00EE0B1B" w:rsidP="00EE0B1B">
      <w:pPr>
        <w:pStyle w:val="NoSpacing"/>
        <w:ind w:left="360"/>
        <w:rPr>
          <w:sz w:val="22"/>
          <w:szCs w:val="22"/>
        </w:rPr>
      </w:pPr>
    </w:p>
    <w:p w:rsidR="00EE0B1B" w:rsidRPr="00BE4B95" w:rsidRDefault="003D7CCE" w:rsidP="003D7CCE">
      <w:pPr>
        <w:pStyle w:val="NoSpacing"/>
        <w:rPr>
          <w:sz w:val="22"/>
          <w:szCs w:val="22"/>
          <w:lang w:eastAsia="en-IE"/>
        </w:rPr>
      </w:pPr>
      <w:r>
        <w:rPr>
          <w:sz w:val="22"/>
          <w:szCs w:val="22"/>
          <w:lang w:eastAsia="en-IE"/>
        </w:rPr>
        <w:t xml:space="preserve">31. </w:t>
      </w:r>
      <w:r w:rsidR="00EE0B1B" w:rsidRPr="00BE4B95">
        <w:rPr>
          <w:sz w:val="22"/>
          <w:szCs w:val="22"/>
          <w:lang w:eastAsia="en-IE"/>
        </w:rPr>
        <w:t xml:space="preserve">During a ten-hour period the energy gained by the bricks in a storage heater is </w:t>
      </w:r>
      <w:r w:rsidR="00EE0B1B" w:rsidRPr="00BE4B95">
        <w:rPr>
          <w:sz w:val="22"/>
          <w:szCs w:val="22"/>
        </w:rPr>
        <w:t>34.2 MJ.</w:t>
      </w:r>
    </w:p>
    <w:p w:rsidR="00EE0B1B" w:rsidRPr="00DE3AB3" w:rsidRDefault="00EE0B1B" w:rsidP="00EE0B1B">
      <w:pPr>
        <w:pStyle w:val="NoSpacing"/>
        <w:ind w:left="360"/>
        <w:rPr>
          <w:sz w:val="22"/>
          <w:szCs w:val="22"/>
          <w:lang w:eastAsia="en-IE"/>
        </w:rPr>
      </w:pPr>
      <w:r w:rsidRPr="00DE3AB3">
        <w:rPr>
          <w:sz w:val="22"/>
          <w:szCs w:val="22"/>
          <w:lang w:eastAsia="en-IE"/>
        </w:rPr>
        <w:t xml:space="preserve">Calculate the power of the heating coil. </w:t>
      </w:r>
    </w:p>
    <w:p w:rsidR="00EE0B1B" w:rsidRDefault="00EE0B1B" w:rsidP="00EE0B1B">
      <w:pPr>
        <w:pStyle w:val="NoSpacing"/>
        <w:rPr>
          <w:sz w:val="22"/>
          <w:szCs w:val="22"/>
        </w:rPr>
      </w:pPr>
    </w:p>
    <w:p w:rsidR="00EE0B1B" w:rsidRPr="00DE3AB3" w:rsidRDefault="00EE0B1B" w:rsidP="00EE0B1B">
      <w:pPr>
        <w:pStyle w:val="NoSpacing"/>
        <w:ind w:left="360"/>
        <w:rPr>
          <w:sz w:val="22"/>
          <w:szCs w:val="22"/>
        </w:rPr>
      </w:pPr>
    </w:p>
    <w:p w:rsidR="00EE0B1B" w:rsidRPr="00BE4B95" w:rsidRDefault="003D7CCE" w:rsidP="003D7CCE">
      <w:pPr>
        <w:pStyle w:val="NoSpacing"/>
        <w:rPr>
          <w:color w:val="000000"/>
          <w:sz w:val="22"/>
          <w:szCs w:val="22"/>
          <w:lang w:eastAsia="en-IE"/>
        </w:rPr>
      </w:pPr>
      <w:r>
        <w:rPr>
          <w:color w:val="000000"/>
          <w:sz w:val="22"/>
          <w:szCs w:val="22"/>
          <w:lang w:eastAsia="en-IE"/>
        </w:rPr>
        <w:t xml:space="preserve">32.  </w:t>
      </w:r>
      <w:r w:rsidR="00EE0B1B" w:rsidRPr="00BE4B95">
        <w:rPr>
          <w:color w:val="000000"/>
          <w:sz w:val="22"/>
          <w:szCs w:val="22"/>
          <w:lang w:eastAsia="en-IE"/>
        </w:rPr>
        <w:t>An empty lift has a weight of 7200 N and is powered by an electric motor. The lift takes a person up 25 m in 40 seconds. The person weighs 800 N.</w:t>
      </w:r>
    </w:p>
    <w:p w:rsidR="00EE0B1B" w:rsidRPr="00DE3AB3" w:rsidRDefault="00EE0B1B" w:rsidP="00C00ED7">
      <w:pPr>
        <w:pStyle w:val="NoSpacing"/>
        <w:numPr>
          <w:ilvl w:val="0"/>
          <w:numId w:val="107"/>
        </w:numPr>
        <w:rPr>
          <w:color w:val="000000"/>
          <w:sz w:val="22"/>
          <w:szCs w:val="22"/>
          <w:lang w:eastAsia="en-IE"/>
        </w:rPr>
      </w:pPr>
      <w:r w:rsidRPr="00DE3AB3">
        <w:rPr>
          <w:color w:val="000000"/>
          <w:sz w:val="22"/>
          <w:szCs w:val="22"/>
          <w:lang w:eastAsia="en-IE"/>
        </w:rPr>
        <w:t>Calculate the total weight raised by the lift’s motor.</w:t>
      </w:r>
    </w:p>
    <w:p w:rsidR="00EE0B1B" w:rsidRPr="00DE3AB3" w:rsidRDefault="00EE0B1B" w:rsidP="00C00ED7">
      <w:pPr>
        <w:pStyle w:val="NoSpacing"/>
        <w:numPr>
          <w:ilvl w:val="0"/>
          <w:numId w:val="107"/>
        </w:numPr>
        <w:rPr>
          <w:color w:val="000000"/>
          <w:sz w:val="22"/>
          <w:szCs w:val="22"/>
          <w:lang w:eastAsia="en-IE"/>
        </w:rPr>
      </w:pPr>
      <w:r w:rsidRPr="00DE3AB3">
        <w:rPr>
          <w:color w:val="000000"/>
          <w:sz w:val="22"/>
          <w:szCs w:val="22"/>
          <w:lang w:eastAsia="en-IE"/>
        </w:rPr>
        <w:t xml:space="preserve">Calculate the work done by the lift’s motor. </w:t>
      </w:r>
    </w:p>
    <w:p w:rsidR="00EE0B1B" w:rsidRPr="00DE3AB3" w:rsidRDefault="00EE0B1B" w:rsidP="00C00ED7">
      <w:pPr>
        <w:pStyle w:val="NoSpacing"/>
        <w:numPr>
          <w:ilvl w:val="0"/>
          <w:numId w:val="107"/>
        </w:numPr>
        <w:rPr>
          <w:color w:val="000000"/>
          <w:sz w:val="22"/>
          <w:szCs w:val="22"/>
          <w:lang w:eastAsia="en-IE"/>
        </w:rPr>
      </w:pPr>
      <w:r w:rsidRPr="00DE3AB3">
        <w:rPr>
          <w:color w:val="000000"/>
          <w:sz w:val="22"/>
          <w:szCs w:val="22"/>
          <w:lang w:eastAsia="en-IE"/>
        </w:rPr>
        <w:t>Calculate the power output of the motor.</w:t>
      </w:r>
    </w:p>
    <w:p w:rsidR="00EE0B1B" w:rsidRPr="00DE3AB3" w:rsidRDefault="00EE0B1B" w:rsidP="00C00ED7">
      <w:pPr>
        <w:pStyle w:val="NoSpacing"/>
        <w:numPr>
          <w:ilvl w:val="0"/>
          <w:numId w:val="107"/>
        </w:numPr>
        <w:rPr>
          <w:color w:val="000000"/>
          <w:sz w:val="22"/>
          <w:szCs w:val="22"/>
          <w:lang w:eastAsia="en-IE"/>
        </w:rPr>
      </w:pPr>
      <w:r w:rsidRPr="00DE3AB3">
        <w:rPr>
          <w:color w:val="000000"/>
          <w:sz w:val="22"/>
          <w:szCs w:val="22"/>
          <w:lang w:eastAsia="en-IE"/>
        </w:rPr>
        <w:t xml:space="preserve">Calculate the energy gained by the person in taking the lift. </w:t>
      </w:r>
    </w:p>
    <w:p w:rsidR="00EE0B1B" w:rsidRPr="00DE3AB3" w:rsidRDefault="00EE0B1B" w:rsidP="00C00ED7">
      <w:pPr>
        <w:pStyle w:val="NoSpacing"/>
        <w:numPr>
          <w:ilvl w:val="0"/>
          <w:numId w:val="107"/>
        </w:numPr>
        <w:rPr>
          <w:color w:val="000000"/>
          <w:sz w:val="22"/>
          <w:szCs w:val="22"/>
          <w:lang w:eastAsia="en-IE"/>
        </w:rPr>
      </w:pPr>
      <w:r w:rsidRPr="00DE3AB3">
        <w:rPr>
          <w:color w:val="000000"/>
          <w:sz w:val="22"/>
          <w:szCs w:val="22"/>
          <w:lang w:eastAsia="en-IE"/>
        </w:rPr>
        <w:t xml:space="preserve">If instead the person climbed the stairs to the same height in 2 minutes, calculate the power generated by the person in climbing the stairs. </w:t>
      </w:r>
    </w:p>
    <w:p w:rsidR="00EE0B1B" w:rsidRDefault="00EE0B1B" w:rsidP="00C00ED7">
      <w:pPr>
        <w:pStyle w:val="NoSpacing"/>
        <w:numPr>
          <w:ilvl w:val="0"/>
          <w:numId w:val="107"/>
        </w:numPr>
        <w:rPr>
          <w:color w:val="000000"/>
          <w:sz w:val="22"/>
          <w:szCs w:val="22"/>
          <w:lang w:eastAsia="en-IE"/>
        </w:rPr>
      </w:pPr>
      <w:r w:rsidRPr="00DE3AB3">
        <w:rPr>
          <w:color w:val="000000"/>
          <w:sz w:val="22"/>
          <w:szCs w:val="22"/>
          <w:lang w:eastAsia="en-IE"/>
        </w:rPr>
        <w:t>Give two disadvantages of using a lift.</w:t>
      </w:r>
    </w:p>
    <w:p w:rsidR="00EE0B1B" w:rsidRDefault="00EE0B1B" w:rsidP="00EE0B1B">
      <w:pPr>
        <w:pStyle w:val="NoSpacing"/>
        <w:rPr>
          <w:color w:val="000000"/>
          <w:sz w:val="22"/>
          <w:szCs w:val="22"/>
          <w:lang w:eastAsia="en-IE"/>
        </w:rPr>
      </w:pPr>
    </w:p>
    <w:p w:rsidR="00EE0B1B" w:rsidRPr="00DE3AB3" w:rsidRDefault="00EE0B1B" w:rsidP="00EE0B1B">
      <w:pPr>
        <w:pStyle w:val="NoSpacing"/>
        <w:rPr>
          <w:color w:val="000000"/>
          <w:sz w:val="22"/>
          <w:szCs w:val="22"/>
          <w:lang w:eastAsia="en-IE"/>
        </w:rPr>
      </w:pPr>
    </w:p>
    <w:p w:rsidR="00EE0B1B" w:rsidRPr="00BE4B95" w:rsidRDefault="003D7CCE" w:rsidP="003D7CCE">
      <w:pPr>
        <w:pStyle w:val="NoSpacing"/>
        <w:rPr>
          <w:color w:val="000000"/>
          <w:sz w:val="22"/>
          <w:szCs w:val="22"/>
        </w:rPr>
      </w:pPr>
      <w:r>
        <w:rPr>
          <w:sz w:val="22"/>
          <w:szCs w:val="22"/>
        </w:rPr>
        <w:t>33.</w:t>
      </w:r>
      <w:r w:rsidR="00EE0B1B" w:rsidRPr="00BE4B95">
        <w:rPr>
          <w:sz w:val="22"/>
          <w:szCs w:val="22"/>
        </w:rPr>
        <w:t xml:space="preserve"> </w:t>
      </w:r>
      <w:r w:rsidR="00EE0B1B" w:rsidRPr="00BE4B95">
        <w:rPr>
          <w:color w:val="000000"/>
          <w:sz w:val="22"/>
          <w:szCs w:val="22"/>
        </w:rPr>
        <w:t xml:space="preserve">A person in a wheelchair is moving up a ramp. The force required to keep the wheelchair moving at a constant speed up the ramp is </w:t>
      </w:r>
      <w:r w:rsidR="00EE0B1B" w:rsidRPr="00BE4B95">
        <w:rPr>
          <w:color w:val="000000"/>
          <w:spacing w:val="-4"/>
          <w:sz w:val="22"/>
          <w:szCs w:val="22"/>
        </w:rPr>
        <w:t>156.3 N.</w:t>
      </w:r>
      <w:r w:rsidR="00EE0B1B" w:rsidRPr="00BE4B95">
        <w:rPr>
          <w:color w:val="000000"/>
          <w:sz w:val="22"/>
          <w:szCs w:val="22"/>
        </w:rPr>
        <w:t xml:space="preserve"> The ramp is 5 m long. Calculate the power exerted by the person in the wheelchair if it takes her 10 s to travel up the ramp. </w:t>
      </w:r>
    </w:p>
    <w:p w:rsidR="00EE0B1B" w:rsidRDefault="00EE0B1B" w:rsidP="00EE0B1B">
      <w:pPr>
        <w:pStyle w:val="NoSpacing"/>
        <w:ind w:left="360"/>
        <w:rPr>
          <w:color w:val="000000"/>
          <w:sz w:val="22"/>
          <w:szCs w:val="22"/>
        </w:rPr>
      </w:pPr>
      <w:r w:rsidRPr="00DE3AB3">
        <w:rPr>
          <w:color w:val="000000"/>
          <w:sz w:val="22"/>
          <w:szCs w:val="22"/>
        </w:rPr>
        <w:tab/>
      </w:r>
    </w:p>
    <w:p w:rsidR="003D7CCE" w:rsidRDefault="003D7CCE" w:rsidP="00EE0B1B">
      <w:pPr>
        <w:pStyle w:val="NoSpacing"/>
        <w:ind w:left="360"/>
        <w:rPr>
          <w:color w:val="000000"/>
          <w:sz w:val="22"/>
          <w:szCs w:val="22"/>
        </w:rPr>
      </w:pPr>
      <w:r>
        <w:rPr>
          <w:noProof/>
          <w:color w:val="000000"/>
          <w:sz w:val="22"/>
          <w:szCs w:val="22"/>
          <w:lang w:val="en-IE" w:eastAsia="en-IE"/>
        </w:rPr>
        <w:drawing>
          <wp:anchor distT="0" distB="0" distL="114300" distR="114300" simplePos="0" relativeHeight="251688448" behindDoc="0" locked="0" layoutInCell="1" allowOverlap="1" wp14:anchorId="3F0E81BC" wp14:editId="2A93DD71">
            <wp:simplePos x="0" y="0"/>
            <wp:positionH relativeFrom="column">
              <wp:posOffset>2114550</wp:posOffset>
            </wp:positionH>
            <wp:positionV relativeFrom="paragraph">
              <wp:posOffset>41910</wp:posOffset>
            </wp:positionV>
            <wp:extent cx="1606550" cy="42735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0"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CCE" w:rsidRPr="00DE3AB3" w:rsidRDefault="003D7CCE" w:rsidP="00EE0B1B">
      <w:pPr>
        <w:pStyle w:val="NoSpacing"/>
        <w:ind w:left="360"/>
        <w:rPr>
          <w:color w:val="000000"/>
          <w:sz w:val="22"/>
          <w:szCs w:val="22"/>
        </w:rPr>
      </w:pPr>
    </w:p>
    <w:p w:rsidR="00EE0B1B" w:rsidRPr="00DE3AB3" w:rsidRDefault="00EE0B1B" w:rsidP="00EE0B1B">
      <w:pPr>
        <w:pStyle w:val="NoSpacing"/>
        <w:ind w:left="360"/>
        <w:rPr>
          <w:color w:val="000000"/>
          <w:sz w:val="22"/>
          <w:szCs w:val="22"/>
        </w:rPr>
      </w:pPr>
    </w:p>
    <w:p w:rsidR="00EE0B1B" w:rsidRPr="00BE4B95" w:rsidRDefault="003D7CCE" w:rsidP="003D7CCE">
      <w:pPr>
        <w:pStyle w:val="NoSpacing"/>
        <w:rPr>
          <w:sz w:val="22"/>
          <w:szCs w:val="22"/>
        </w:rPr>
      </w:pPr>
      <w:r>
        <w:rPr>
          <w:sz w:val="22"/>
          <w:szCs w:val="22"/>
        </w:rPr>
        <w:t>34.</w:t>
      </w:r>
      <w:r w:rsidR="00EE0B1B" w:rsidRPr="00BE4B95">
        <w:rPr>
          <w:sz w:val="22"/>
          <w:szCs w:val="22"/>
        </w:rPr>
        <w:t>A large number of solar cells are joined together in series and cover an area of 20 m</w:t>
      </w:r>
      <w:r w:rsidR="00EE0B1B" w:rsidRPr="00BE4B95">
        <w:rPr>
          <w:sz w:val="22"/>
          <w:szCs w:val="22"/>
          <w:vertAlign w:val="superscript"/>
        </w:rPr>
        <w:t>2</w:t>
      </w:r>
      <w:r w:rsidR="00EE0B1B" w:rsidRPr="00BE4B95">
        <w:rPr>
          <w:sz w:val="22"/>
          <w:szCs w:val="22"/>
        </w:rPr>
        <w:t>.</w:t>
      </w:r>
    </w:p>
    <w:p w:rsidR="00EE0B1B" w:rsidRPr="00DE3AB3" w:rsidRDefault="00EE0B1B" w:rsidP="00EE0B1B">
      <w:pPr>
        <w:pStyle w:val="NoSpacing"/>
        <w:ind w:left="360"/>
        <w:rPr>
          <w:sz w:val="22"/>
          <w:szCs w:val="22"/>
        </w:rPr>
      </w:pPr>
      <w:r w:rsidRPr="00DE3AB3">
        <w:rPr>
          <w:sz w:val="22"/>
          <w:szCs w:val="22"/>
        </w:rPr>
        <w:t>The efficiency of the solar cells is 20%. If the solar constant is 1400 W m</w:t>
      </w:r>
      <w:r w:rsidRPr="00DE3AB3">
        <w:rPr>
          <w:sz w:val="22"/>
          <w:szCs w:val="22"/>
          <w:vertAlign w:val="superscript"/>
        </w:rPr>
        <w:t>–2</w:t>
      </w:r>
      <w:r w:rsidRPr="00DE3AB3">
        <w:rPr>
          <w:sz w:val="22"/>
          <w:szCs w:val="22"/>
        </w:rPr>
        <w:t xml:space="preserve">, what is the maximum power generated by the solar cells? </w:t>
      </w:r>
    </w:p>
    <w:p w:rsidR="00EE0B1B" w:rsidRPr="00DE3AB3" w:rsidRDefault="00EE0B1B" w:rsidP="00EE0B1B">
      <w:pPr>
        <w:pStyle w:val="NoSpacing"/>
        <w:rPr>
          <w:sz w:val="22"/>
          <w:szCs w:val="22"/>
        </w:rPr>
      </w:pPr>
    </w:p>
    <w:p w:rsidR="00EE0B1B" w:rsidRPr="00BE4B95" w:rsidRDefault="00DD3511" w:rsidP="00DD3511">
      <w:pPr>
        <w:pStyle w:val="NoSpacing"/>
        <w:rPr>
          <w:sz w:val="22"/>
          <w:szCs w:val="22"/>
        </w:rPr>
      </w:pPr>
      <w:r>
        <w:rPr>
          <w:sz w:val="22"/>
          <w:szCs w:val="22"/>
        </w:rPr>
        <w:lastRenderedPageBreak/>
        <w:t>35.</w:t>
      </w:r>
      <w:r w:rsidR="00EE0B1B" w:rsidRPr="00BE4B95">
        <w:rPr>
          <w:sz w:val="22"/>
          <w:szCs w:val="22"/>
        </w:rPr>
        <w:t>The solar constant is 1.35 kW m</w:t>
      </w:r>
      <w:r w:rsidR="00EE0B1B" w:rsidRPr="00BE4B95">
        <w:rPr>
          <w:sz w:val="22"/>
          <w:szCs w:val="22"/>
          <w:vertAlign w:val="superscript"/>
        </w:rPr>
        <w:t>-2</w:t>
      </w:r>
      <w:r w:rsidR="00EE0B1B" w:rsidRPr="00BE4B95">
        <w:rPr>
          <w:sz w:val="22"/>
          <w:szCs w:val="22"/>
        </w:rPr>
        <w:t>. What is the average amount of energy falling normally on each square metre of the earth’s atmosphere in one year? (one year = 3.16 × 10</w:t>
      </w:r>
      <w:r w:rsidR="00EE0B1B" w:rsidRPr="00BE4B95">
        <w:rPr>
          <w:position w:val="10"/>
          <w:sz w:val="22"/>
          <w:szCs w:val="22"/>
          <w:vertAlign w:val="superscript"/>
        </w:rPr>
        <w:t xml:space="preserve"> </w:t>
      </w:r>
      <w:r w:rsidR="00EE0B1B" w:rsidRPr="00BE4B95">
        <w:rPr>
          <w:sz w:val="22"/>
          <w:szCs w:val="22"/>
          <w:vertAlign w:val="superscript"/>
        </w:rPr>
        <w:t>7</w:t>
      </w:r>
      <w:r w:rsidR="00EE0B1B" w:rsidRPr="00BE4B95">
        <w:rPr>
          <w:sz w:val="22"/>
          <w:szCs w:val="22"/>
        </w:rPr>
        <w:t>s)</w:t>
      </w:r>
    </w:p>
    <w:p w:rsidR="00EE0B1B" w:rsidRPr="00DE3AB3" w:rsidRDefault="00EE0B1B" w:rsidP="00EE0B1B">
      <w:pPr>
        <w:pStyle w:val="NoSpacing"/>
        <w:rPr>
          <w:sz w:val="22"/>
          <w:szCs w:val="22"/>
        </w:rPr>
      </w:pPr>
    </w:p>
    <w:p w:rsidR="00EE0B1B" w:rsidRPr="00BE4B95" w:rsidRDefault="00DD3511" w:rsidP="00DD3511">
      <w:pPr>
        <w:pStyle w:val="NoSpacing"/>
        <w:rPr>
          <w:sz w:val="22"/>
          <w:szCs w:val="22"/>
        </w:rPr>
      </w:pPr>
      <w:r>
        <w:rPr>
          <w:sz w:val="22"/>
          <w:szCs w:val="22"/>
          <w:lang w:eastAsia="en-IE"/>
        </w:rPr>
        <w:t>36.</w:t>
      </w:r>
      <w:r w:rsidR="00EE0B1B" w:rsidRPr="00BE4B95">
        <w:rPr>
          <w:sz w:val="22"/>
          <w:szCs w:val="22"/>
          <w:lang w:eastAsia="en-IE"/>
        </w:rPr>
        <w:t>What is the max energy that can fall on an area of 8 m</w:t>
      </w:r>
      <w:r w:rsidR="00EE0B1B" w:rsidRPr="00BE4B95">
        <w:rPr>
          <w:sz w:val="22"/>
          <w:szCs w:val="22"/>
          <w:vertAlign w:val="superscript"/>
          <w:lang w:eastAsia="en-IE"/>
        </w:rPr>
        <w:t>2</w:t>
      </w:r>
      <w:r w:rsidR="00EE0B1B" w:rsidRPr="00BE4B95">
        <w:rPr>
          <w:sz w:val="22"/>
          <w:szCs w:val="22"/>
          <w:lang w:eastAsia="en-IE"/>
        </w:rPr>
        <w:t xml:space="preserve"> in one hour if the solar constant is 1350 W m</w:t>
      </w:r>
      <w:r w:rsidR="00EE0B1B" w:rsidRPr="00BE4B95">
        <w:rPr>
          <w:sz w:val="22"/>
          <w:szCs w:val="22"/>
          <w:vertAlign w:val="superscript"/>
          <w:lang w:eastAsia="en-IE"/>
        </w:rPr>
        <w:t>–2</w:t>
      </w:r>
      <w:r w:rsidR="00EE0B1B" w:rsidRPr="00BE4B95">
        <w:rPr>
          <w:sz w:val="22"/>
          <w:szCs w:val="22"/>
          <w:lang w:eastAsia="en-IE"/>
        </w:rPr>
        <w:t xml:space="preserve">? </w:t>
      </w:r>
    </w:p>
    <w:p w:rsidR="00EE0B1B" w:rsidRPr="00DE3AB3" w:rsidRDefault="00EE0B1B" w:rsidP="00EE0B1B">
      <w:pPr>
        <w:pStyle w:val="NoSpacing"/>
        <w:ind w:left="360"/>
        <w:rPr>
          <w:sz w:val="22"/>
          <w:szCs w:val="22"/>
        </w:rPr>
      </w:pPr>
    </w:p>
    <w:p w:rsidR="00EE0B1B" w:rsidRPr="00BE4B95" w:rsidRDefault="00DD3511" w:rsidP="00DD3511">
      <w:pPr>
        <w:pStyle w:val="NoSpacing"/>
        <w:rPr>
          <w:sz w:val="22"/>
          <w:szCs w:val="22"/>
        </w:rPr>
      </w:pPr>
      <w:r>
        <w:rPr>
          <w:color w:val="000000"/>
          <w:sz w:val="22"/>
          <w:szCs w:val="22"/>
        </w:rPr>
        <w:t>37.</w:t>
      </w:r>
      <w:r w:rsidR="00EE0B1B" w:rsidRPr="00BE4B95">
        <w:rPr>
          <w:color w:val="000000"/>
          <w:sz w:val="22"/>
          <w:szCs w:val="22"/>
        </w:rPr>
        <w:t>The average value for the solar constant in Ireland is 1.2 × 10</w:t>
      </w:r>
      <w:r w:rsidR="00EE0B1B" w:rsidRPr="00BE4B95">
        <w:rPr>
          <w:color w:val="000000"/>
          <w:sz w:val="22"/>
          <w:szCs w:val="22"/>
          <w:vertAlign w:val="superscript"/>
        </w:rPr>
        <w:t>2</w:t>
      </w:r>
      <w:r w:rsidR="00EE0B1B" w:rsidRPr="00BE4B95">
        <w:rPr>
          <w:color w:val="000000"/>
          <w:sz w:val="22"/>
          <w:szCs w:val="22"/>
        </w:rPr>
        <w:t xml:space="preserve"> W m</w:t>
      </w:r>
      <w:r w:rsidR="00EE0B1B" w:rsidRPr="00BE4B95">
        <w:rPr>
          <w:color w:val="000000"/>
          <w:sz w:val="22"/>
          <w:szCs w:val="22"/>
          <w:vertAlign w:val="superscript"/>
        </w:rPr>
        <w:t>–2</w:t>
      </w:r>
      <w:r w:rsidR="00EE0B1B" w:rsidRPr="00BE4B95">
        <w:rPr>
          <w:color w:val="000000"/>
          <w:sz w:val="22"/>
          <w:szCs w:val="22"/>
        </w:rPr>
        <w:t>. What is the average energy falling normally on an area of 5 m</w:t>
      </w:r>
      <w:r w:rsidR="00EE0B1B" w:rsidRPr="00BE4B95">
        <w:rPr>
          <w:color w:val="000000"/>
          <w:sz w:val="22"/>
          <w:szCs w:val="22"/>
          <w:vertAlign w:val="superscript"/>
        </w:rPr>
        <w:t>2</w:t>
      </w:r>
      <w:r w:rsidR="00EE0B1B" w:rsidRPr="00BE4B95">
        <w:rPr>
          <w:color w:val="000000"/>
          <w:sz w:val="22"/>
          <w:szCs w:val="22"/>
        </w:rPr>
        <w:t xml:space="preserve"> of ground in Ireland in 1 minute?</w:t>
      </w:r>
    </w:p>
    <w:p w:rsidR="00EE0B1B" w:rsidRPr="00DE3AB3" w:rsidRDefault="00EE0B1B" w:rsidP="00EE0B1B">
      <w:pPr>
        <w:pStyle w:val="NoSpacing"/>
        <w:rPr>
          <w:sz w:val="22"/>
          <w:szCs w:val="22"/>
        </w:rPr>
      </w:pPr>
    </w:p>
    <w:p w:rsidR="00EE0B1B" w:rsidRPr="00BE4B95" w:rsidRDefault="00DD3511" w:rsidP="00DD3511">
      <w:pPr>
        <w:pStyle w:val="NoSpacing"/>
        <w:rPr>
          <w:sz w:val="22"/>
          <w:szCs w:val="22"/>
        </w:rPr>
      </w:pPr>
      <w:r>
        <w:rPr>
          <w:sz w:val="22"/>
          <w:szCs w:val="22"/>
        </w:rPr>
        <w:t>38.</w:t>
      </w:r>
      <w:r w:rsidR="00EE0B1B" w:rsidRPr="00BE4B95">
        <w:rPr>
          <w:sz w:val="22"/>
          <w:szCs w:val="22"/>
        </w:rPr>
        <w:t>Nuclear power generates three hundred gigawatts of energy worldwide.</w:t>
      </w:r>
    </w:p>
    <w:p w:rsidR="00EE0B1B" w:rsidRPr="00DE3AB3" w:rsidRDefault="00EE0B1B" w:rsidP="00EE0B1B">
      <w:pPr>
        <w:pStyle w:val="NoSpacing"/>
        <w:ind w:left="360"/>
        <w:rPr>
          <w:sz w:val="22"/>
          <w:szCs w:val="22"/>
        </w:rPr>
      </w:pPr>
      <w:r w:rsidRPr="00DE3AB3">
        <w:rPr>
          <w:sz w:val="22"/>
          <w:szCs w:val="22"/>
        </w:rPr>
        <w:t xml:space="preserve">How much energy is generated worldwide every minute by nuclear power today? </w:t>
      </w:r>
    </w:p>
    <w:p w:rsidR="00EE0B1B" w:rsidRPr="00DE3AB3" w:rsidRDefault="00EE0B1B" w:rsidP="00EE0B1B">
      <w:pPr>
        <w:pStyle w:val="NoSpacing"/>
        <w:ind w:left="360"/>
        <w:rPr>
          <w:sz w:val="22"/>
          <w:szCs w:val="22"/>
        </w:rPr>
      </w:pPr>
      <w:r>
        <w:rPr>
          <w:noProof/>
          <w:sz w:val="22"/>
          <w:szCs w:val="22"/>
          <w:lang w:val="en-IE" w:eastAsia="en-IE"/>
        </w:rPr>
        <w:drawing>
          <wp:anchor distT="0" distB="0" distL="114300" distR="114300" simplePos="0" relativeHeight="251689472" behindDoc="0" locked="0" layoutInCell="1" allowOverlap="1" wp14:anchorId="05A31138" wp14:editId="5BD84AAA">
            <wp:simplePos x="0" y="0"/>
            <wp:positionH relativeFrom="column">
              <wp:posOffset>4067175</wp:posOffset>
            </wp:positionH>
            <wp:positionV relativeFrom="paragraph">
              <wp:posOffset>23495</wp:posOffset>
            </wp:positionV>
            <wp:extent cx="1990725" cy="185737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07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B1B" w:rsidRPr="00DE3AB3" w:rsidRDefault="00DD3511" w:rsidP="00DD3511">
      <w:pPr>
        <w:pStyle w:val="NoSpacing"/>
        <w:rPr>
          <w:sz w:val="22"/>
          <w:szCs w:val="22"/>
        </w:rPr>
      </w:pPr>
      <w:r>
        <w:rPr>
          <w:sz w:val="22"/>
          <w:szCs w:val="22"/>
        </w:rPr>
        <w:t>39.</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State two uses of energy in the home.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Give two ways to reduce energy needs in the home.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List the main sources of renewable energy.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What are the main parts of a solar heating system?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Why does a solar panel need to face south?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What is the function of the backup heater?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Why</w:t>
      </w:r>
      <w:r>
        <w:rPr>
          <w:sz w:val="22"/>
          <w:szCs w:val="22"/>
          <w:lang w:eastAsia="en-IE"/>
        </w:rPr>
        <w:t xml:space="preserve"> are</w:t>
      </w:r>
      <w:r w:rsidRPr="00DE3AB3">
        <w:rPr>
          <w:sz w:val="22"/>
          <w:szCs w:val="22"/>
          <w:lang w:eastAsia="en-IE"/>
        </w:rPr>
        <w:t xml:space="preserve"> </w:t>
      </w:r>
      <w:r>
        <w:rPr>
          <w:sz w:val="22"/>
          <w:szCs w:val="22"/>
          <w:lang w:eastAsia="en-IE"/>
        </w:rPr>
        <w:t xml:space="preserve">parts of the solar panel </w:t>
      </w:r>
      <w:r w:rsidRPr="00DE3AB3">
        <w:rPr>
          <w:sz w:val="22"/>
          <w:szCs w:val="22"/>
          <w:lang w:eastAsia="en-IE"/>
        </w:rPr>
        <w:t xml:space="preserve">painted black? </w:t>
      </w:r>
    </w:p>
    <w:p w:rsidR="00EE0B1B" w:rsidRPr="00DE3AB3" w:rsidRDefault="00EE0B1B" w:rsidP="00C00ED7">
      <w:pPr>
        <w:pStyle w:val="NoSpacing"/>
        <w:numPr>
          <w:ilvl w:val="0"/>
          <w:numId w:val="108"/>
        </w:numPr>
        <w:rPr>
          <w:sz w:val="22"/>
          <w:szCs w:val="22"/>
          <w:lang w:eastAsia="en-IE"/>
        </w:rPr>
      </w:pPr>
      <w:r w:rsidRPr="00DE3AB3">
        <w:rPr>
          <w:sz w:val="22"/>
          <w:szCs w:val="22"/>
          <w:lang w:eastAsia="en-IE"/>
        </w:rPr>
        <w:t xml:space="preserve">What is the name given to the tendency of water to circulate as it is heated? </w:t>
      </w:r>
    </w:p>
    <w:p w:rsidR="00EE0B1B" w:rsidRPr="00DE3AB3" w:rsidRDefault="00EE0B1B" w:rsidP="00EE0B1B">
      <w:pPr>
        <w:pStyle w:val="NoSpacing"/>
        <w:ind w:left="360"/>
        <w:rPr>
          <w:sz w:val="22"/>
          <w:szCs w:val="22"/>
        </w:rPr>
      </w:pPr>
    </w:p>
    <w:p w:rsidR="00EE0B1B" w:rsidRPr="00DE3AB3" w:rsidRDefault="00EE0B1B" w:rsidP="00EE0B1B">
      <w:pPr>
        <w:pStyle w:val="NoSpacing"/>
        <w:rPr>
          <w:sz w:val="22"/>
          <w:szCs w:val="22"/>
        </w:rPr>
      </w:pPr>
    </w:p>
    <w:p w:rsidR="00EE0B1B" w:rsidRPr="00DE3AB3" w:rsidRDefault="00757988" w:rsidP="00EE0B1B">
      <w:pPr>
        <w:pStyle w:val="NoSpacing"/>
        <w:rPr>
          <w:sz w:val="22"/>
          <w:szCs w:val="22"/>
        </w:rPr>
      </w:pPr>
      <w:r>
        <w:rPr>
          <w:noProof/>
          <w:lang w:val="en-IE" w:eastAsia="en-IE"/>
        </w:rPr>
        <w:drawing>
          <wp:anchor distT="0" distB="0" distL="114300" distR="114300" simplePos="0" relativeHeight="251785728" behindDoc="1" locked="0" layoutInCell="1" allowOverlap="1" wp14:anchorId="16D9C15A" wp14:editId="3ADB4F0B">
            <wp:simplePos x="0" y="0"/>
            <wp:positionH relativeFrom="column">
              <wp:posOffset>5330825</wp:posOffset>
            </wp:positionH>
            <wp:positionV relativeFrom="paragraph">
              <wp:posOffset>635</wp:posOffset>
            </wp:positionV>
            <wp:extent cx="1266825" cy="2186940"/>
            <wp:effectExtent l="0" t="0" r="9525" b="3810"/>
            <wp:wrapThrough wrapText="bothSides">
              <wp:wrapPolygon edited="0">
                <wp:start x="0" y="0"/>
                <wp:lineTo x="0" y="21449"/>
                <wp:lineTo x="21438" y="21449"/>
                <wp:lineTo x="21438"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266825" cy="2186940"/>
                    </a:xfrm>
                    <a:prstGeom prst="rect">
                      <a:avLst/>
                    </a:prstGeom>
                  </pic:spPr>
                </pic:pic>
              </a:graphicData>
            </a:graphic>
            <wp14:sizeRelH relativeFrom="page">
              <wp14:pctWidth>0</wp14:pctWidth>
            </wp14:sizeRelH>
            <wp14:sizeRelV relativeFrom="page">
              <wp14:pctHeight>0</wp14:pctHeight>
            </wp14:sizeRelV>
          </wp:anchor>
        </w:drawing>
      </w:r>
    </w:p>
    <w:p w:rsidR="00757988" w:rsidRDefault="00757988" w:rsidP="00757988">
      <w:r>
        <w:t>40. State the law of conservation of energy. (4)</w:t>
      </w:r>
    </w:p>
    <w:p w:rsidR="00757988" w:rsidRDefault="00757988" w:rsidP="00757988"/>
    <w:p w:rsidR="00757988" w:rsidRDefault="00757988" w:rsidP="00757988">
      <w:r>
        <w:t>The pendulum in the diagram is 8 m long with a small bob of mass 6 kg at its end. It is displaced through an angle of 30° from the vertical (position A) and is then held in position B, as shown. Calculate the height through which the bob has been raised and the potential energy that it has gained. (9)</w:t>
      </w:r>
    </w:p>
    <w:p w:rsidR="00757988" w:rsidRDefault="00757988" w:rsidP="00757988"/>
    <w:p w:rsidR="00757988" w:rsidRDefault="00757988" w:rsidP="00757988">
      <w:r>
        <w:t>The bob is then released and allowed to swing freely. What is the maximum velocity it attains? (9)</w:t>
      </w:r>
    </w:p>
    <w:p w:rsidR="00757988" w:rsidRDefault="00757988" w:rsidP="00757988"/>
    <w:p w:rsidR="00EE0B1B" w:rsidRPr="00EE0B1B" w:rsidRDefault="00757988" w:rsidP="00757988">
      <w:pPr>
        <w:sectPr w:rsidR="00EE0B1B" w:rsidRPr="00EE0B1B">
          <w:headerReference w:type="default" r:id="rId46"/>
          <w:pgSz w:w="11907" w:h="16840"/>
          <w:pgMar w:top="1320" w:right="1220" w:bottom="280" w:left="1040" w:header="0" w:footer="0" w:gutter="0"/>
          <w:cols w:space="720"/>
        </w:sectPr>
      </w:pPr>
      <w:r>
        <w:t xml:space="preserve">When the moving bob is at position A, a force is applied which brings the bob to a stop in a distance of 5 mm. Calculate the force applied. (6) </w:t>
      </w:r>
    </w:p>
    <w:p w:rsidR="00326228" w:rsidRDefault="004B6062" w:rsidP="00F335CB">
      <w:pPr>
        <w:pStyle w:val="Heading2"/>
        <w:jc w:val="center"/>
      </w:pPr>
      <w:bookmarkStart w:id="97" w:name="Temperature_SA"/>
      <w:bookmarkStart w:id="98" w:name="_Toc345780620"/>
      <w:bookmarkStart w:id="99" w:name="_Toc345790166"/>
      <w:bookmarkEnd w:id="97"/>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3"/>
        </w:rPr>
        <w:t>T</w:t>
      </w:r>
      <w:r>
        <w:rPr>
          <w:spacing w:val="1"/>
        </w:rPr>
        <w:t>e</w:t>
      </w:r>
      <w:r>
        <w:t>m</w:t>
      </w:r>
      <w:r>
        <w:rPr>
          <w:spacing w:val="-1"/>
        </w:rPr>
        <w:t>p</w:t>
      </w:r>
      <w:r>
        <w:rPr>
          <w:spacing w:val="1"/>
        </w:rPr>
        <w:t>er</w:t>
      </w:r>
      <w:r>
        <w:rPr>
          <w:spacing w:val="-3"/>
        </w:rPr>
        <w:t>a</w:t>
      </w:r>
      <w:r>
        <w:t>t</w:t>
      </w:r>
      <w:r>
        <w:rPr>
          <w:spacing w:val="-1"/>
        </w:rPr>
        <w:t>u</w:t>
      </w:r>
      <w:r>
        <w:rPr>
          <w:spacing w:val="1"/>
        </w:rPr>
        <w:t>re</w:t>
      </w:r>
      <w:bookmarkEnd w:id="98"/>
      <w:bookmarkEnd w:id="99"/>
    </w:p>
    <w:p w:rsidR="00326228" w:rsidRDefault="00326228" w:rsidP="00F335CB">
      <w:pPr>
        <w:pStyle w:val="Heading2"/>
        <w:jc w:val="center"/>
        <w:rPr>
          <w:sz w:val="20"/>
          <w:szCs w:val="20"/>
        </w:rPr>
      </w:pPr>
    </w:p>
    <w:p w:rsidR="00326228" w:rsidRDefault="00326228">
      <w:pPr>
        <w:spacing w:before="4" w:line="280" w:lineRule="exact"/>
        <w:rPr>
          <w:sz w:val="28"/>
          <w:szCs w:val="28"/>
        </w:rPr>
      </w:pPr>
    </w:p>
    <w:p w:rsidR="00326228" w:rsidRDefault="004B6062">
      <w:pPr>
        <w:pStyle w:val="Heading2"/>
        <w:ind w:left="540"/>
        <w:rPr>
          <w:rFonts w:cs="Times New Roman"/>
          <w:b w:val="0"/>
          <w:bCs w:val="0"/>
        </w:rPr>
      </w:pPr>
      <w:bookmarkStart w:id="100" w:name="_Toc345757652"/>
      <w:bookmarkStart w:id="101" w:name="_Toc345780621"/>
      <w:bookmarkStart w:id="102" w:name="_Toc345789919"/>
      <w:bookmarkStart w:id="103" w:name="_Toc345790167"/>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00"/>
      <w:bookmarkEnd w:id="101"/>
      <w:bookmarkEnd w:id="102"/>
      <w:bookmarkEnd w:id="103"/>
    </w:p>
    <w:p w:rsidR="00326228" w:rsidRDefault="00326228">
      <w:pPr>
        <w:spacing w:before="10" w:line="260" w:lineRule="exact"/>
        <w:rPr>
          <w:sz w:val="26"/>
          <w:szCs w:val="26"/>
        </w:rPr>
      </w:pPr>
    </w:p>
    <w:p w:rsidR="00326228" w:rsidRDefault="004B6062">
      <w:pPr>
        <w:pStyle w:val="BodyText"/>
        <w:tabs>
          <w:tab w:val="left" w:pos="2702"/>
        </w:tabs>
        <w:ind w:left="540"/>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699"/>
        </w:tabs>
        <w:ind w:left="540"/>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699"/>
        </w:tabs>
        <w:ind w:left="540"/>
        <w:rPr>
          <w:rFonts w:cs="Times New Roman"/>
        </w:rPr>
      </w:pPr>
      <w:r>
        <w:rPr>
          <w:noProof/>
          <w:lang w:val="en-IE" w:eastAsia="en-IE"/>
        </w:rPr>
        <mc:AlternateContent>
          <mc:Choice Requires="wpg">
            <w:drawing>
              <wp:anchor distT="0" distB="0" distL="114300" distR="114300" simplePos="0" relativeHeight="251581952" behindDoc="1" locked="0" layoutInCell="1" allowOverlap="1">
                <wp:simplePos x="0" y="0"/>
                <wp:positionH relativeFrom="page">
                  <wp:posOffset>5708015</wp:posOffset>
                </wp:positionH>
                <wp:positionV relativeFrom="paragraph">
                  <wp:posOffset>1018540</wp:posOffset>
                </wp:positionV>
                <wp:extent cx="260350" cy="259715"/>
                <wp:effectExtent l="12065" t="8890" r="3810" b="7620"/>
                <wp:wrapNone/>
                <wp:docPr id="38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9" y="1604"/>
                          <a:chExt cx="410" cy="409"/>
                        </a:xfrm>
                      </wpg:grpSpPr>
                      <wpg:grpSp>
                        <wpg:cNvPr id="382" name="Group 267"/>
                        <wpg:cNvGrpSpPr>
                          <a:grpSpLocks/>
                        </wpg:cNvGrpSpPr>
                        <wpg:grpSpPr bwMode="auto">
                          <a:xfrm>
                            <a:off x="8999" y="1614"/>
                            <a:ext cx="390" cy="389"/>
                            <a:chOff x="8999" y="1614"/>
                            <a:chExt cx="390" cy="389"/>
                          </a:xfrm>
                        </wpg:grpSpPr>
                        <wps:wsp>
                          <wps:cNvPr id="383" name="Freeform 268"/>
                          <wps:cNvSpPr>
                            <a:spLocks/>
                          </wps:cNvSpPr>
                          <wps:spPr bwMode="auto">
                            <a:xfrm>
                              <a:off x="8999" y="1614"/>
                              <a:ext cx="390" cy="389"/>
                            </a:xfrm>
                            <a:custGeom>
                              <a:avLst/>
                              <a:gdLst>
                                <a:gd name="T0" fmla="+- 0 9176 8999"/>
                                <a:gd name="T1" fmla="*/ T0 w 390"/>
                                <a:gd name="T2" fmla="+- 0 1614 1614"/>
                                <a:gd name="T3" fmla="*/ 1614 h 389"/>
                                <a:gd name="T4" fmla="+- 0 9111 8999"/>
                                <a:gd name="T5" fmla="*/ T4 w 390"/>
                                <a:gd name="T6" fmla="+- 0 1632 1614"/>
                                <a:gd name="T7" fmla="*/ 1632 h 389"/>
                                <a:gd name="T8" fmla="+- 0 9058 8999"/>
                                <a:gd name="T9" fmla="*/ T8 w 390"/>
                                <a:gd name="T10" fmla="+- 0 1669 1614"/>
                                <a:gd name="T11" fmla="*/ 1669 h 389"/>
                                <a:gd name="T12" fmla="+- 0 9019 8999"/>
                                <a:gd name="T13" fmla="*/ T12 w 390"/>
                                <a:gd name="T14" fmla="+- 0 1722 1614"/>
                                <a:gd name="T15" fmla="*/ 1722 h 389"/>
                                <a:gd name="T16" fmla="+- 0 9000 8999"/>
                                <a:gd name="T17" fmla="*/ T16 w 390"/>
                                <a:gd name="T18" fmla="+- 0 1786 1614"/>
                                <a:gd name="T19" fmla="*/ 1786 h 389"/>
                                <a:gd name="T20" fmla="+- 0 8999 8999"/>
                                <a:gd name="T21" fmla="*/ T20 w 390"/>
                                <a:gd name="T22" fmla="+- 0 1809 1614"/>
                                <a:gd name="T23" fmla="*/ 1809 h 389"/>
                                <a:gd name="T24" fmla="+- 0 9000 8999"/>
                                <a:gd name="T25" fmla="*/ T24 w 390"/>
                                <a:gd name="T26" fmla="+- 0 1830 1614"/>
                                <a:gd name="T27" fmla="*/ 1830 h 389"/>
                                <a:gd name="T28" fmla="+- 0 9018 8999"/>
                                <a:gd name="T29" fmla="*/ T28 w 390"/>
                                <a:gd name="T30" fmla="+- 0 1893 1614"/>
                                <a:gd name="T31" fmla="*/ 1893 h 389"/>
                                <a:gd name="T32" fmla="+- 0 9056 8999"/>
                                <a:gd name="T33" fmla="*/ T32 w 390"/>
                                <a:gd name="T34" fmla="+- 0 1946 1614"/>
                                <a:gd name="T35" fmla="*/ 1946 h 389"/>
                                <a:gd name="T36" fmla="+- 0 9109 8999"/>
                                <a:gd name="T37" fmla="*/ T36 w 390"/>
                                <a:gd name="T38" fmla="+- 0 1984 1614"/>
                                <a:gd name="T39" fmla="*/ 1984 h 389"/>
                                <a:gd name="T40" fmla="+- 0 9174 8999"/>
                                <a:gd name="T41" fmla="*/ T40 w 390"/>
                                <a:gd name="T42" fmla="+- 0 2002 1614"/>
                                <a:gd name="T43" fmla="*/ 2002 h 389"/>
                                <a:gd name="T44" fmla="+- 0 9198 8999"/>
                                <a:gd name="T45" fmla="*/ T44 w 390"/>
                                <a:gd name="T46" fmla="+- 0 2004 1614"/>
                                <a:gd name="T47" fmla="*/ 2004 h 389"/>
                                <a:gd name="T48" fmla="+- 0 9220 8999"/>
                                <a:gd name="T49" fmla="*/ T48 w 390"/>
                                <a:gd name="T50" fmla="+- 0 2002 1614"/>
                                <a:gd name="T51" fmla="*/ 2002 h 389"/>
                                <a:gd name="T52" fmla="+- 0 9282 8999"/>
                                <a:gd name="T53" fmla="*/ T52 w 390"/>
                                <a:gd name="T54" fmla="+- 0 1982 1614"/>
                                <a:gd name="T55" fmla="*/ 1982 h 389"/>
                                <a:gd name="T56" fmla="+- 0 9333 8999"/>
                                <a:gd name="T57" fmla="*/ T56 w 390"/>
                                <a:gd name="T58" fmla="+- 0 1944 1614"/>
                                <a:gd name="T59" fmla="*/ 1944 h 389"/>
                                <a:gd name="T60" fmla="+- 0 9370 8999"/>
                                <a:gd name="T61" fmla="*/ T60 w 390"/>
                                <a:gd name="T62" fmla="+- 0 1890 1614"/>
                                <a:gd name="T63" fmla="*/ 1890 h 389"/>
                                <a:gd name="T64" fmla="+- 0 9387 8999"/>
                                <a:gd name="T65" fmla="*/ T64 w 390"/>
                                <a:gd name="T66" fmla="+- 0 1823 1614"/>
                                <a:gd name="T67" fmla="*/ 1823 h 389"/>
                                <a:gd name="T68" fmla="+- 0 9389 8999"/>
                                <a:gd name="T69" fmla="*/ T68 w 390"/>
                                <a:gd name="T70" fmla="+- 0 1798 1614"/>
                                <a:gd name="T71" fmla="*/ 1798 h 389"/>
                                <a:gd name="T72" fmla="+- 0 9386 8999"/>
                                <a:gd name="T73" fmla="*/ T72 w 390"/>
                                <a:gd name="T74" fmla="+- 0 1776 1614"/>
                                <a:gd name="T75" fmla="*/ 1776 h 389"/>
                                <a:gd name="T76" fmla="+- 0 9365 8999"/>
                                <a:gd name="T77" fmla="*/ T76 w 390"/>
                                <a:gd name="T78" fmla="+- 0 1717 1614"/>
                                <a:gd name="T79" fmla="*/ 1717 h 389"/>
                                <a:gd name="T80" fmla="+- 0 9326 8999"/>
                                <a:gd name="T81" fmla="*/ T80 w 390"/>
                                <a:gd name="T82" fmla="+- 0 1667 1614"/>
                                <a:gd name="T83" fmla="*/ 1667 h 389"/>
                                <a:gd name="T84" fmla="+- 0 9270 8999"/>
                                <a:gd name="T85" fmla="*/ T84 w 390"/>
                                <a:gd name="T86" fmla="+- 0 1633 1614"/>
                                <a:gd name="T87" fmla="*/ 1633 h 389"/>
                                <a:gd name="T88" fmla="+- 0 9201 8999"/>
                                <a:gd name="T89" fmla="*/ T88 w 390"/>
                                <a:gd name="T90" fmla="+- 0 1616 1614"/>
                                <a:gd name="T91" fmla="*/ 1616 h 389"/>
                                <a:gd name="T92" fmla="+- 0 9176 8999"/>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265"/>
                        <wpg:cNvGrpSpPr>
                          <a:grpSpLocks/>
                        </wpg:cNvGrpSpPr>
                        <wpg:grpSpPr bwMode="auto">
                          <a:xfrm>
                            <a:off x="8999" y="1614"/>
                            <a:ext cx="390" cy="389"/>
                            <a:chOff x="8999" y="1614"/>
                            <a:chExt cx="390" cy="389"/>
                          </a:xfrm>
                        </wpg:grpSpPr>
                        <wps:wsp>
                          <wps:cNvPr id="385" name="Freeform 266"/>
                          <wps:cNvSpPr>
                            <a:spLocks/>
                          </wps:cNvSpPr>
                          <wps:spPr bwMode="auto">
                            <a:xfrm>
                              <a:off x="8999" y="1614"/>
                              <a:ext cx="390" cy="389"/>
                            </a:xfrm>
                            <a:custGeom>
                              <a:avLst/>
                              <a:gdLst>
                                <a:gd name="T0" fmla="+- 0 8999 8999"/>
                                <a:gd name="T1" fmla="*/ T0 w 390"/>
                                <a:gd name="T2" fmla="+- 0 1809 1614"/>
                                <a:gd name="T3" fmla="*/ 1809 h 389"/>
                                <a:gd name="T4" fmla="+- 0 9011 8999"/>
                                <a:gd name="T5" fmla="*/ T4 w 390"/>
                                <a:gd name="T6" fmla="+- 0 1742 1614"/>
                                <a:gd name="T7" fmla="*/ 1742 h 389"/>
                                <a:gd name="T8" fmla="+- 0 9043 8999"/>
                                <a:gd name="T9" fmla="*/ T8 w 390"/>
                                <a:gd name="T10" fmla="+- 0 1685 1614"/>
                                <a:gd name="T11" fmla="*/ 1685 h 389"/>
                                <a:gd name="T12" fmla="+- 0 9092 8999"/>
                                <a:gd name="T13" fmla="*/ T12 w 390"/>
                                <a:gd name="T14" fmla="+- 0 1642 1614"/>
                                <a:gd name="T15" fmla="*/ 1642 h 389"/>
                                <a:gd name="T16" fmla="+- 0 9153 8999"/>
                                <a:gd name="T17" fmla="*/ T16 w 390"/>
                                <a:gd name="T18" fmla="+- 0 1618 1614"/>
                                <a:gd name="T19" fmla="*/ 1618 h 389"/>
                                <a:gd name="T20" fmla="+- 0 9176 8999"/>
                                <a:gd name="T21" fmla="*/ T20 w 390"/>
                                <a:gd name="T22" fmla="+- 0 1614 1614"/>
                                <a:gd name="T23" fmla="*/ 1614 h 389"/>
                                <a:gd name="T24" fmla="+- 0 9201 8999"/>
                                <a:gd name="T25" fmla="*/ T24 w 390"/>
                                <a:gd name="T26" fmla="+- 0 1616 1614"/>
                                <a:gd name="T27" fmla="*/ 1616 h 389"/>
                                <a:gd name="T28" fmla="+- 0 9270 8999"/>
                                <a:gd name="T29" fmla="*/ T28 w 390"/>
                                <a:gd name="T30" fmla="+- 0 1633 1614"/>
                                <a:gd name="T31" fmla="*/ 1633 h 389"/>
                                <a:gd name="T32" fmla="+- 0 9326 8999"/>
                                <a:gd name="T33" fmla="*/ T32 w 390"/>
                                <a:gd name="T34" fmla="+- 0 1667 1614"/>
                                <a:gd name="T35" fmla="*/ 1667 h 389"/>
                                <a:gd name="T36" fmla="+- 0 9365 8999"/>
                                <a:gd name="T37" fmla="*/ T36 w 390"/>
                                <a:gd name="T38" fmla="+- 0 1717 1614"/>
                                <a:gd name="T39" fmla="*/ 1717 h 389"/>
                                <a:gd name="T40" fmla="+- 0 9386 8999"/>
                                <a:gd name="T41" fmla="*/ T40 w 390"/>
                                <a:gd name="T42" fmla="+- 0 1776 1614"/>
                                <a:gd name="T43" fmla="*/ 1776 h 389"/>
                                <a:gd name="T44" fmla="+- 0 9389 8999"/>
                                <a:gd name="T45" fmla="*/ T44 w 390"/>
                                <a:gd name="T46" fmla="+- 0 1798 1614"/>
                                <a:gd name="T47" fmla="*/ 1798 h 389"/>
                                <a:gd name="T48" fmla="+- 0 9387 8999"/>
                                <a:gd name="T49" fmla="*/ T48 w 390"/>
                                <a:gd name="T50" fmla="+- 0 1823 1614"/>
                                <a:gd name="T51" fmla="*/ 1823 h 389"/>
                                <a:gd name="T52" fmla="+- 0 9370 8999"/>
                                <a:gd name="T53" fmla="*/ T52 w 390"/>
                                <a:gd name="T54" fmla="+- 0 1890 1614"/>
                                <a:gd name="T55" fmla="*/ 1890 h 389"/>
                                <a:gd name="T56" fmla="+- 0 9333 8999"/>
                                <a:gd name="T57" fmla="*/ T56 w 390"/>
                                <a:gd name="T58" fmla="+- 0 1944 1614"/>
                                <a:gd name="T59" fmla="*/ 1944 h 389"/>
                                <a:gd name="T60" fmla="+- 0 9282 8999"/>
                                <a:gd name="T61" fmla="*/ T60 w 390"/>
                                <a:gd name="T62" fmla="+- 0 1982 1614"/>
                                <a:gd name="T63" fmla="*/ 1982 h 389"/>
                                <a:gd name="T64" fmla="+- 0 9220 8999"/>
                                <a:gd name="T65" fmla="*/ T64 w 390"/>
                                <a:gd name="T66" fmla="+- 0 2002 1614"/>
                                <a:gd name="T67" fmla="*/ 2002 h 389"/>
                                <a:gd name="T68" fmla="+- 0 9198 8999"/>
                                <a:gd name="T69" fmla="*/ T68 w 390"/>
                                <a:gd name="T70" fmla="+- 0 2004 1614"/>
                                <a:gd name="T71" fmla="*/ 2004 h 389"/>
                                <a:gd name="T72" fmla="+- 0 9174 8999"/>
                                <a:gd name="T73" fmla="*/ T72 w 390"/>
                                <a:gd name="T74" fmla="+- 0 2002 1614"/>
                                <a:gd name="T75" fmla="*/ 2002 h 389"/>
                                <a:gd name="T76" fmla="+- 0 9109 8999"/>
                                <a:gd name="T77" fmla="*/ T76 w 390"/>
                                <a:gd name="T78" fmla="+- 0 1984 1614"/>
                                <a:gd name="T79" fmla="*/ 1984 h 389"/>
                                <a:gd name="T80" fmla="+- 0 9056 8999"/>
                                <a:gd name="T81" fmla="*/ T80 w 390"/>
                                <a:gd name="T82" fmla="+- 0 1946 1614"/>
                                <a:gd name="T83" fmla="*/ 1946 h 389"/>
                                <a:gd name="T84" fmla="+- 0 9018 8999"/>
                                <a:gd name="T85" fmla="*/ T84 w 390"/>
                                <a:gd name="T86" fmla="+- 0 1893 1614"/>
                                <a:gd name="T87" fmla="*/ 1893 h 389"/>
                                <a:gd name="T88" fmla="+- 0 9000 8999"/>
                                <a:gd name="T89" fmla="*/ T88 w 390"/>
                                <a:gd name="T90" fmla="+- 0 1830 1614"/>
                                <a:gd name="T91" fmla="*/ 1830 h 389"/>
                                <a:gd name="T92" fmla="+- 0 8999 8999"/>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F6CFC" id="Group 264" o:spid="_x0000_s1026" style="position:absolute;margin-left:449.45pt;margin-top:80.2pt;width:20.5pt;height:20.45pt;z-index:-251734528;mso-position-horizontal-relative:page" coordorigin="8989,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">
                <v:group id="Group 267" o:spid="_x0000_s1027"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68" o:spid="_x0000_s1028"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65" o:spid="_x0000_s1029"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266" o:spid="_x0000_s1030"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2976" behindDoc="1" locked="0" layoutInCell="1" allowOverlap="1">
                <wp:simplePos x="0" y="0"/>
                <wp:positionH relativeFrom="page">
                  <wp:posOffset>4933315</wp:posOffset>
                </wp:positionH>
                <wp:positionV relativeFrom="paragraph">
                  <wp:posOffset>1021080</wp:posOffset>
                </wp:positionV>
                <wp:extent cx="257175" cy="256540"/>
                <wp:effectExtent l="8890" t="11430" r="10160" b="8255"/>
                <wp:wrapNone/>
                <wp:docPr id="37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9" y="1608"/>
                          <a:chExt cx="405" cy="404"/>
                        </a:xfrm>
                      </wpg:grpSpPr>
                      <wpg:grpSp>
                        <wpg:cNvPr id="377" name="Group 262"/>
                        <wpg:cNvGrpSpPr>
                          <a:grpSpLocks/>
                        </wpg:cNvGrpSpPr>
                        <wpg:grpSpPr bwMode="auto">
                          <a:xfrm>
                            <a:off x="7776" y="1616"/>
                            <a:ext cx="390" cy="389"/>
                            <a:chOff x="7776" y="1616"/>
                            <a:chExt cx="390" cy="389"/>
                          </a:xfrm>
                        </wpg:grpSpPr>
                        <wps:wsp>
                          <wps:cNvPr id="378" name="Freeform 263"/>
                          <wps:cNvSpPr>
                            <a:spLocks/>
                          </wps:cNvSpPr>
                          <wps:spPr bwMode="auto">
                            <a:xfrm>
                              <a:off x="7776" y="1616"/>
                              <a:ext cx="390" cy="389"/>
                            </a:xfrm>
                            <a:custGeom>
                              <a:avLst/>
                              <a:gdLst>
                                <a:gd name="T0" fmla="+- 0 7953 7776"/>
                                <a:gd name="T1" fmla="*/ T0 w 390"/>
                                <a:gd name="T2" fmla="+- 0 1616 1616"/>
                                <a:gd name="T3" fmla="*/ 1616 h 389"/>
                                <a:gd name="T4" fmla="+- 0 7888 7776"/>
                                <a:gd name="T5" fmla="*/ T4 w 390"/>
                                <a:gd name="T6" fmla="+- 0 1633 1616"/>
                                <a:gd name="T7" fmla="*/ 1633 h 389"/>
                                <a:gd name="T8" fmla="+- 0 7835 7776"/>
                                <a:gd name="T9" fmla="*/ T8 w 390"/>
                                <a:gd name="T10" fmla="+- 0 1670 1616"/>
                                <a:gd name="T11" fmla="*/ 1670 h 389"/>
                                <a:gd name="T12" fmla="+- 0 7796 7776"/>
                                <a:gd name="T13" fmla="*/ T12 w 390"/>
                                <a:gd name="T14" fmla="+- 0 1723 1616"/>
                                <a:gd name="T15" fmla="*/ 1723 h 389"/>
                                <a:gd name="T16" fmla="+- 0 7777 7776"/>
                                <a:gd name="T17" fmla="*/ T16 w 390"/>
                                <a:gd name="T18" fmla="+- 0 1787 1616"/>
                                <a:gd name="T19" fmla="*/ 1787 h 389"/>
                                <a:gd name="T20" fmla="+- 0 7776 7776"/>
                                <a:gd name="T21" fmla="*/ T20 w 390"/>
                                <a:gd name="T22" fmla="+- 0 1810 1616"/>
                                <a:gd name="T23" fmla="*/ 1810 h 389"/>
                                <a:gd name="T24" fmla="+- 0 7777 7776"/>
                                <a:gd name="T25" fmla="*/ T24 w 390"/>
                                <a:gd name="T26" fmla="+- 0 1831 1616"/>
                                <a:gd name="T27" fmla="*/ 1831 h 389"/>
                                <a:gd name="T28" fmla="+- 0 7795 7776"/>
                                <a:gd name="T29" fmla="*/ T28 w 390"/>
                                <a:gd name="T30" fmla="+- 0 1894 1616"/>
                                <a:gd name="T31" fmla="*/ 1894 h 389"/>
                                <a:gd name="T32" fmla="+- 0 7833 7776"/>
                                <a:gd name="T33" fmla="*/ T32 w 390"/>
                                <a:gd name="T34" fmla="+- 0 1947 1616"/>
                                <a:gd name="T35" fmla="*/ 1947 h 389"/>
                                <a:gd name="T36" fmla="+- 0 7886 7776"/>
                                <a:gd name="T37" fmla="*/ T36 w 390"/>
                                <a:gd name="T38" fmla="+- 0 1985 1616"/>
                                <a:gd name="T39" fmla="*/ 1985 h 389"/>
                                <a:gd name="T40" fmla="+- 0 7951 7776"/>
                                <a:gd name="T41" fmla="*/ T40 w 390"/>
                                <a:gd name="T42" fmla="+- 0 2003 1616"/>
                                <a:gd name="T43" fmla="*/ 2003 h 389"/>
                                <a:gd name="T44" fmla="+- 0 7975 7776"/>
                                <a:gd name="T45" fmla="*/ T44 w 390"/>
                                <a:gd name="T46" fmla="+- 0 2005 1616"/>
                                <a:gd name="T47" fmla="*/ 2005 h 389"/>
                                <a:gd name="T48" fmla="+- 0 7997 7776"/>
                                <a:gd name="T49" fmla="*/ T48 w 390"/>
                                <a:gd name="T50" fmla="+- 0 2003 1616"/>
                                <a:gd name="T51" fmla="*/ 2003 h 389"/>
                                <a:gd name="T52" fmla="+- 0 8059 7776"/>
                                <a:gd name="T53" fmla="*/ T52 w 390"/>
                                <a:gd name="T54" fmla="+- 0 1983 1616"/>
                                <a:gd name="T55" fmla="*/ 1983 h 389"/>
                                <a:gd name="T56" fmla="+- 0 8110 7776"/>
                                <a:gd name="T57" fmla="*/ T56 w 390"/>
                                <a:gd name="T58" fmla="+- 0 1945 1616"/>
                                <a:gd name="T59" fmla="*/ 1945 h 389"/>
                                <a:gd name="T60" fmla="+- 0 8147 7776"/>
                                <a:gd name="T61" fmla="*/ T60 w 390"/>
                                <a:gd name="T62" fmla="+- 0 1891 1616"/>
                                <a:gd name="T63" fmla="*/ 1891 h 389"/>
                                <a:gd name="T64" fmla="+- 0 8164 7776"/>
                                <a:gd name="T65" fmla="*/ T64 w 390"/>
                                <a:gd name="T66" fmla="+- 0 1824 1616"/>
                                <a:gd name="T67" fmla="*/ 1824 h 389"/>
                                <a:gd name="T68" fmla="+- 0 8166 7776"/>
                                <a:gd name="T69" fmla="*/ T68 w 390"/>
                                <a:gd name="T70" fmla="+- 0 1799 1616"/>
                                <a:gd name="T71" fmla="*/ 1799 h 389"/>
                                <a:gd name="T72" fmla="+- 0 8163 7776"/>
                                <a:gd name="T73" fmla="*/ T72 w 390"/>
                                <a:gd name="T74" fmla="+- 0 1777 1616"/>
                                <a:gd name="T75" fmla="*/ 1777 h 389"/>
                                <a:gd name="T76" fmla="+- 0 8142 7776"/>
                                <a:gd name="T77" fmla="*/ T76 w 390"/>
                                <a:gd name="T78" fmla="+- 0 1718 1616"/>
                                <a:gd name="T79" fmla="*/ 1718 h 389"/>
                                <a:gd name="T80" fmla="+- 0 8103 7776"/>
                                <a:gd name="T81" fmla="*/ T80 w 390"/>
                                <a:gd name="T82" fmla="+- 0 1668 1616"/>
                                <a:gd name="T83" fmla="*/ 1668 h 389"/>
                                <a:gd name="T84" fmla="+- 0 8047 7776"/>
                                <a:gd name="T85" fmla="*/ T84 w 390"/>
                                <a:gd name="T86" fmla="+- 0 1634 1616"/>
                                <a:gd name="T87" fmla="*/ 1634 h 389"/>
                                <a:gd name="T88" fmla="+- 0 7978 7776"/>
                                <a:gd name="T89" fmla="*/ T88 w 390"/>
                                <a:gd name="T90" fmla="+- 0 1617 1616"/>
                                <a:gd name="T91" fmla="*/ 1617 h 389"/>
                                <a:gd name="T92" fmla="+- 0 7953 7776"/>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60"/>
                        <wpg:cNvGrpSpPr>
                          <a:grpSpLocks/>
                        </wpg:cNvGrpSpPr>
                        <wpg:grpSpPr bwMode="auto">
                          <a:xfrm>
                            <a:off x="7776" y="1616"/>
                            <a:ext cx="390" cy="389"/>
                            <a:chOff x="7776" y="1616"/>
                            <a:chExt cx="390" cy="389"/>
                          </a:xfrm>
                        </wpg:grpSpPr>
                        <wps:wsp>
                          <wps:cNvPr id="380" name="Freeform 261"/>
                          <wps:cNvSpPr>
                            <a:spLocks/>
                          </wps:cNvSpPr>
                          <wps:spPr bwMode="auto">
                            <a:xfrm>
                              <a:off x="7776" y="1616"/>
                              <a:ext cx="390" cy="389"/>
                            </a:xfrm>
                            <a:custGeom>
                              <a:avLst/>
                              <a:gdLst>
                                <a:gd name="T0" fmla="+- 0 7776 7776"/>
                                <a:gd name="T1" fmla="*/ T0 w 390"/>
                                <a:gd name="T2" fmla="+- 0 1810 1616"/>
                                <a:gd name="T3" fmla="*/ 1810 h 389"/>
                                <a:gd name="T4" fmla="+- 0 7788 7776"/>
                                <a:gd name="T5" fmla="*/ T4 w 390"/>
                                <a:gd name="T6" fmla="+- 0 1743 1616"/>
                                <a:gd name="T7" fmla="*/ 1743 h 389"/>
                                <a:gd name="T8" fmla="+- 0 7820 7776"/>
                                <a:gd name="T9" fmla="*/ T8 w 390"/>
                                <a:gd name="T10" fmla="+- 0 1686 1616"/>
                                <a:gd name="T11" fmla="*/ 1686 h 389"/>
                                <a:gd name="T12" fmla="+- 0 7869 7776"/>
                                <a:gd name="T13" fmla="*/ T12 w 390"/>
                                <a:gd name="T14" fmla="+- 0 1643 1616"/>
                                <a:gd name="T15" fmla="*/ 1643 h 389"/>
                                <a:gd name="T16" fmla="+- 0 7930 7776"/>
                                <a:gd name="T17" fmla="*/ T16 w 390"/>
                                <a:gd name="T18" fmla="+- 0 1619 1616"/>
                                <a:gd name="T19" fmla="*/ 1619 h 389"/>
                                <a:gd name="T20" fmla="+- 0 7953 7776"/>
                                <a:gd name="T21" fmla="*/ T20 w 390"/>
                                <a:gd name="T22" fmla="+- 0 1616 1616"/>
                                <a:gd name="T23" fmla="*/ 1616 h 389"/>
                                <a:gd name="T24" fmla="+- 0 7978 7776"/>
                                <a:gd name="T25" fmla="*/ T24 w 390"/>
                                <a:gd name="T26" fmla="+- 0 1617 1616"/>
                                <a:gd name="T27" fmla="*/ 1617 h 389"/>
                                <a:gd name="T28" fmla="+- 0 8047 7776"/>
                                <a:gd name="T29" fmla="*/ T28 w 390"/>
                                <a:gd name="T30" fmla="+- 0 1634 1616"/>
                                <a:gd name="T31" fmla="*/ 1634 h 389"/>
                                <a:gd name="T32" fmla="+- 0 8103 7776"/>
                                <a:gd name="T33" fmla="*/ T32 w 390"/>
                                <a:gd name="T34" fmla="+- 0 1668 1616"/>
                                <a:gd name="T35" fmla="*/ 1668 h 389"/>
                                <a:gd name="T36" fmla="+- 0 8142 7776"/>
                                <a:gd name="T37" fmla="*/ T36 w 390"/>
                                <a:gd name="T38" fmla="+- 0 1718 1616"/>
                                <a:gd name="T39" fmla="*/ 1718 h 389"/>
                                <a:gd name="T40" fmla="+- 0 8163 7776"/>
                                <a:gd name="T41" fmla="*/ T40 w 390"/>
                                <a:gd name="T42" fmla="+- 0 1777 1616"/>
                                <a:gd name="T43" fmla="*/ 1777 h 389"/>
                                <a:gd name="T44" fmla="+- 0 8166 7776"/>
                                <a:gd name="T45" fmla="*/ T44 w 390"/>
                                <a:gd name="T46" fmla="+- 0 1799 1616"/>
                                <a:gd name="T47" fmla="*/ 1799 h 389"/>
                                <a:gd name="T48" fmla="+- 0 8164 7776"/>
                                <a:gd name="T49" fmla="*/ T48 w 390"/>
                                <a:gd name="T50" fmla="+- 0 1824 1616"/>
                                <a:gd name="T51" fmla="*/ 1824 h 389"/>
                                <a:gd name="T52" fmla="+- 0 8147 7776"/>
                                <a:gd name="T53" fmla="*/ T52 w 390"/>
                                <a:gd name="T54" fmla="+- 0 1891 1616"/>
                                <a:gd name="T55" fmla="*/ 1891 h 389"/>
                                <a:gd name="T56" fmla="+- 0 8110 7776"/>
                                <a:gd name="T57" fmla="*/ T56 w 390"/>
                                <a:gd name="T58" fmla="+- 0 1945 1616"/>
                                <a:gd name="T59" fmla="*/ 1945 h 389"/>
                                <a:gd name="T60" fmla="+- 0 8059 7776"/>
                                <a:gd name="T61" fmla="*/ T60 w 390"/>
                                <a:gd name="T62" fmla="+- 0 1983 1616"/>
                                <a:gd name="T63" fmla="*/ 1983 h 389"/>
                                <a:gd name="T64" fmla="+- 0 7997 7776"/>
                                <a:gd name="T65" fmla="*/ T64 w 390"/>
                                <a:gd name="T66" fmla="+- 0 2003 1616"/>
                                <a:gd name="T67" fmla="*/ 2003 h 389"/>
                                <a:gd name="T68" fmla="+- 0 7975 7776"/>
                                <a:gd name="T69" fmla="*/ T68 w 390"/>
                                <a:gd name="T70" fmla="+- 0 2005 1616"/>
                                <a:gd name="T71" fmla="*/ 2005 h 389"/>
                                <a:gd name="T72" fmla="+- 0 7951 7776"/>
                                <a:gd name="T73" fmla="*/ T72 w 390"/>
                                <a:gd name="T74" fmla="+- 0 2003 1616"/>
                                <a:gd name="T75" fmla="*/ 2003 h 389"/>
                                <a:gd name="T76" fmla="+- 0 7886 7776"/>
                                <a:gd name="T77" fmla="*/ T76 w 390"/>
                                <a:gd name="T78" fmla="+- 0 1985 1616"/>
                                <a:gd name="T79" fmla="*/ 1985 h 389"/>
                                <a:gd name="T80" fmla="+- 0 7833 7776"/>
                                <a:gd name="T81" fmla="*/ T80 w 390"/>
                                <a:gd name="T82" fmla="+- 0 1947 1616"/>
                                <a:gd name="T83" fmla="*/ 1947 h 389"/>
                                <a:gd name="T84" fmla="+- 0 7795 7776"/>
                                <a:gd name="T85" fmla="*/ T84 w 390"/>
                                <a:gd name="T86" fmla="+- 0 1894 1616"/>
                                <a:gd name="T87" fmla="*/ 1894 h 389"/>
                                <a:gd name="T88" fmla="+- 0 7777 7776"/>
                                <a:gd name="T89" fmla="*/ T88 w 390"/>
                                <a:gd name="T90" fmla="+- 0 1831 1616"/>
                                <a:gd name="T91" fmla="*/ 1831 h 389"/>
                                <a:gd name="T92" fmla="+- 0 7776 7776"/>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C8675" id="Group 259" o:spid="_x0000_s1026" style="position:absolute;margin-left:388.45pt;margin-top:80.4pt;width:20.25pt;height:20.2pt;z-index:-251733504;mso-position-horizontal-relative:page" coordorigin="7769,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">
                <v:group id="Group 262" o:spid="_x0000_s1027"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63" o:spid="_x0000_s1028"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260" o:spid="_x0000_s1029"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61" o:spid="_x0000_s1030"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4000" behindDoc="1" locked="0" layoutInCell="1" allowOverlap="1">
                <wp:simplePos x="0" y="0"/>
                <wp:positionH relativeFrom="page">
                  <wp:posOffset>6399530</wp:posOffset>
                </wp:positionH>
                <wp:positionV relativeFrom="paragraph">
                  <wp:posOffset>1020445</wp:posOffset>
                </wp:positionV>
                <wp:extent cx="257175" cy="256540"/>
                <wp:effectExtent l="8255" t="10795" r="10795" b="8890"/>
                <wp:wrapNone/>
                <wp:docPr id="37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8" y="1607"/>
                          <a:chExt cx="405" cy="404"/>
                        </a:xfrm>
                      </wpg:grpSpPr>
                      <wpg:grpSp>
                        <wpg:cNvPr id="372" name="Group 257"/>
                        <wpg:cNvGrpSpPr>
                          <a:grpSpLocks/>
                        </wpg:cNvGrpSpPr>
                        <wpg:grpSpPr bwMode="auto">
                          <a:xfrm>
                            <a:off x="10086" y="1614"/>
                            <a:ext cx="390" cy="389"/>
                            <a:chOff x="10086" y="1614"/>
                            <a:chExt cx="390" cy="389"/>
                          </a:xfrm>
                        </wpg:grpSpPr>
                        <wps:wsp>
                          <wps:cNvPr id="373" name="Freeform 258"/>
                          <wps:cNvSpPr>
                            <a:spLocks/>
                          </wps:cNvSpPr>
                          <wps:spPr bwMode="auto">
                            <a:xfrm>
                              <a:off x="10086" y="1614"/>
                              <a:ext cx="390" cy="389"/>
                            </a:xfrm>
                            <a:custGeom>
                              <a:avLst/>
                              <a:gdLst>
                                <a:gd name="T0" fmla="+- 0 10263 10086"/>
                                <a:gd name="T1" fmla="*/ T0 w 390"/>
                                <a:gd name="T2" fmla="+- 0 1614 1614"/>
                                <a:gd name="T3" fmla="*/ 1614 h 389"/>
                                <a:gd name="T4" fmla="+- 0 10198 10086"/>
                                <a:gd name="T5" fmla="*/ T4 w 390"/>
                                <a:gd name="T6" fmla="+- 0 1632 1614"/>
                                <a:gd name="T7" fmla="*/ 1632 h 389"/>
                                <a:gd name="T8" fmla="+- 0 10145 10086"/>
                                <a:gd name="T9" fmla="*/ T8 w 390"/>
                                <a:gd name="T10" fmla="+- 0 1669 1614"/>
                                <a:gd name="T11" fmla="*/ 1669 h 389"/>
                                <a:gd name="T12" fmla="+- 0 10106 10086"/>
                                <a:gd name="T13" fmla="*/ T12 w 390"/>
                                <a:gd name="T14" fmla="+- 0 1722 1614"/>
                                <a:gd name="T15" fmla="*/ 1722 h 389"/>
                                <a:gd name="T16" fmla="+- 0 10087 10086"/>
                                <a:gd name="T17" fmla="*/ T16 w 390"/>
                                <a:gd name="T18" fmla="+- 0 1786 1614"/>
                                <a:gd name="T19" fmla="*/ 1786 h 389"/>
                                <a:gd name="T20" fmla="+- 0 10086 10086"/>
                                <a:gd name="T21" fmla="*/ T20 w 390"/>
                                <a:gd name="T22" fmla="+- 0 1809 1614"/>
                                <a:gd name="T23" fmla="*/ 1809 h 389"/>
                                <a:gd name="T24" fmla="+- 0 10087 10086"/>
                                <a:gd name="T25" fmla="*/ T24 w 390"/>
                                <a:gd name="T26" fmla="+- 0 1830 1614"/>
                                <a:gd name="T27" fmla="*/ 1830 h 389"/>
                                <a:gd name="T28" fmla="+- 0 10105 10086"/>
                                <a:gd name="T29" fmla="*/ T28 w 390"/>
                                <a:gd name="T30" fmla="+- 0 1893 1614"/>
                                <a:gd name="T31" fmla="*/ 1893 h 389"/>
                                <a:gd name="T32" fmla="+- 0 10143 10086"/>
                                <a:gd name="T33" fmla="*/ T32 w 390"/>
                                <a:gd name="T34" fmla="+- 0 1946 1614"/>
                                <a:gd name="T35" fmla="*/ 1946 h 389"/>
                                <a:gd name="T36" fmla="+- 0 10196 10086"/>
                                <a:gd name="T37" fmla="*/ T36 w 390"/>
                                <a:gd name="T38" fmla="+- 0 1984 1614"/>
                                <a:gd name="T39" fmla="*/ 1984 h 389"/>
                                <a:gd name="T40" fmla="+- 0 10261 10086"/>
                                <a:gd name="T41" fmla="*/ T40 w 390"/>
                                <a:gd name="T42" fmla="+- 0 2002 1614"/>
                                <a:gd name="T43" fmla="*/ 2002 h 389"/>
                                <a:gd name="T44" fmla="+- 0 10285 10086"/>
                                <a:gd name="T45" fmla="*/ T44 w 390"/>
                                <a:gd name="T46" fmla="+- 0 2004 1614"/>
                                <a:gd name="T47" fmla="*/ 2004 h 389"/>
                                <a:gd name="T48" fmla="+- 0 10307 10086"/>
                                <a:gd name="T49" fmla="*/ T48 w 390"/>
                                <a:gd name="T50" fmla="+- 0 2002 1614"/>
                                <a:gd name="T51" fmla="*/ 2002 h 389"/>
                                <a:gd name="T52" fmla="+- 0 10369 10086"/>
                                <a:gd name="T53" fmla="*/ T52 w 390"/>
                                <a:gd name="T54" fmla="+- 0 1982 1614"/>
                                <a:gd name="T55" fmla="*/ 1982 h 389"/>
                                <a:gd name="T56" fmla="+- 0 10420 10086"/>
                                <a:gd name="T57" fmla="*/ T56 w 390"/>
                                <a:gd name="T58" fmla="+- 0 1944 1614"/>
                                <a:gd name="T59" fmla="*/ 1944 h 389"/>
                                <a:gd name="T60" fmla="+- 0 10457 10086"/>
                                <a:gd name="T61" fmla="*/ T60 w 390"/>
                                <a:gd name="T62" fmla="+- 0 1890 1614"/>
                                <a:gd name="T63" fmla="*/ 1890 h 389"/>
                                <a:gd name="T64" fmla="+- 0 10474 10086"/>
                                <a:gd name="T65" fmla="*/ T64 w 390"/>
                                <a:gd name="T66" fmla="+- 0 1823 1614"/>
                                <a:gd name="T67" fmla="*/ 1823 h 389"/>
                                <a:gd name="T68" fmla="+- 0 10476 10086"/>
                                <a:gd name="T69" fmla="*/ T68 w 390"/>
                                <a:gd name="T70" fmla="+- 0 1798 1614"/>
                                <a:gd name="T71" fmla="*/ 1798 h 389"/>
                                <a:gd name="T72" fmla="+- 0 10473 10086"/>
                                <a:gd name="T73" fmla="*/ T72 w 390"/>
                                <a:gd name="T74" fmla="+- 0 1776 1614"/>
                                <a:gd name="T75" fmla="*/ 1776 h 389"/>
                                <a:gd name="T76" fmla="+- 0 10452 10086"/>
                                <a:gd name="T77" fmla="*/ T76 w 390"/>
                                <a:gd name="T78" fmla="+- 0 1717 1614"/>
                                <a:gd name="T79" fmla="*/ 1717 h 389"/>
                                <a:gd name="T80" fmla="+- 0 10413 10086"/>
                                <a:gd name="T81" fmla="*/ T80 w 390"/>
                                <a:gd name="T82" fmla="+- 0 1667 1614"/>
                                <a:gd name="T83" fmla="*/ 1667 h 389"/>
                                <a:gd name="T84" fmla="+- 0 10357 10086"/>
                                <a:gd name="T85" fmla="*/ T84 w 390"/>
                                <a:gd name="T86" fmla="+- 0 1633 1614"/>
                                <a:gd name="T87" fmla="*/ 1633 h 389"/>
                                <a:gd name="T88" fmla="+- 0 10288 10086"/>
                                <a:gd name="T89" fmla="*/ T88 w 390"/>
                                <a:gd name="T90" fmla="+- 0 1616 1614"/>
                                <a:gd name="T91" fmla="*/ 1616 h 389"/>
                                <a:gd name="T92" fmla="+- 0 10263 10086"/>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255"/>
                        <wpg:cNvGrpSpPr>
                          <a:grpSpLocks/>
                        </wpg:cNvGrpSpPr>
                        <wpg:grpSpPr bwMode="auto">
                          <a:xfrm>
                            <a:off x="10086" y="1614"/>
                            <a:ext cx="390" cy="389"/>
                            <a:chOff x="10086" y="1614"/>
                            <a:chExt cx="390" cy="389"/>
                          </a:xfrm>
                        </wpg:grpSpPr>
                        <wps:wsp>
                          <wps:cNvPr id="375" name="Freeform 256"/>
                          <wps:cNvSpPr>
                            <a:spLocks/>
                          </wps:cNvSpPr>
                          <wps:spPr bwMode="auto">
                            <a:xfrm>
                              <a:off x="10086" y="1614"/>
                              <a:ext cx="390" cy="389"/>
                            </a:xfrm>
                            <a:custGeom>
                              <a:avLst/>
                              <a:gdLst>
                                <a:gd name="T0" fmla="+- 0 10086 10086"/>
                                <a:gd name="T1" fmla="*/ T0 w 390"/>
                                <a:gd name="T2" fmla="+- 0 1809 1614"/>
                                <a:gd name="T3" fmla="*/ 1809 h 389"/>
                                <a:gd name="T4" fmla="+- 0 10098 10086"/>
                                <a:gd name="T5" fmla="*/ T4 w 390"/>
                                <a:gd name="T6" fmla="+- 0 1742 1614"/>
                                <a:gd name="T7" fmla="*/ 1742 h 389"/>
                                <a:gd name="T8" fmla="+- 0 10130 10086"/>
                                <a:gd name="T9" fmla="*/ T8 w 390"/>
                                <a:gd name="T10" fmla="+- 0 1685 1614"/>
                                <a:gd name="T11" fmla="*/ 1685 h 389"/>
                                <a:gd name="T12" fmla="+- 0 10179 10086"/>
                                <a:gd name="T13" fmla="*/ T12 w 390"/>
                                <a:gd name="T14" fmla="+- 0 1642 1614"/>
                                <a:gd name="T15" fmla="*/ 1642 h 389"/>
                                <a:gd name="T16" fmla="+- 0 10240 10086"/>
                                <a:gd name="T17" fmla="*/ T16 w 390"/>
                                <a:gd name="T18" fmla="+- 0 1618 1614"/>
                                <a:gd name="T19" fmla="*/ 1618 h 389"/>
                                <a:gd name="T20" fmla="+- 0 10263 10086"/>
                                <a:gd name="T21" fmla="*/ T20 w 390"/>
                                <a:gd name="T22" fmla="+- 0 1614 1614"/>
                                <a:gd name="T23" fmla="*/ 1614 h 389"/>
                                <a:gd name="T24" fmla="+- 0 10288 10086"/>
                                <a:gd name="T25" fmla="*/ T24 w 390"/>
                                <a:gd name="T26" fmla="+- 0 1616 1614"/>
                                <a:gd name="T27" fmla="*/ 1616 h 389"/>
                                <a:gd name="T28" fmla="+- 0 10357 10086"/>
                                <a:gd name="T29" fmla="*/ T28 w 390"/>
                                <a:gd name="T30" fmla="+- 0 1633 1614"/>
                                <a:gd name="T31" fmla="*/ 1633 h 389"/>
                                <a:gd name="T32" fmla="+- 0 10413 10086"/>
                                <a:gd name="T33" fmla="*/ T32 w 390"/>
                                <a:gd name="T34" fmla="+- 0 1667 1614"/>
                                <a:gd name="T35" fmla="*/ 1667 h 389"/>
                                <a:gd name="T36" fmla="+- 0 10452 10086"/>
                                <a:gd name="T37" fmla="*/ T36 w 390"/>
                                <a:gd name="T38" fmla="+- 0 1717 1614"/>
                                <a:gd name="T39" fmla="*/ 1717 h 389"/>
                                <a:gd name="T40" fmla="+- 0 10473 10086"/>
                                <a:gd name="T41" fmla="*/ T40 w 390"/>
                                <a:gd name="T42" fmla="+- 0 1776 1614"/>
                                <a:gd name="T43" fmla="*/ 1776 h 389"/>
                                <a:gd name="T44" fmla="+- 0 10476 10086"/>
                                <a:gd name="T45" fmla="*/ T44 w 390"/>
                                <a:gd name="T46" fmla="+- 0 1798 1614"/>
                                <a:gd name="T47" fmla="*/ 1798 h 389"/>
                                <a:gd name="T48" fmla="+- 0 10474 10086"/>
                                <a:gd name="T49" fmla="*/ T48 w 390"/>
                                <a:gd name="T50" fmla="+- 0 1823 1614"/>
                                <a:gd name="T51" fmla="*/ 1823 h 389"/>
                                <a:gd name="T52" fmla="+- 0 10457 10086"/>
                                <a:gd name="T53" fmla="*/ T52 w 390"/>
                                <a:gd name="T54" fmla="+- 0 1890 1614"/>
                                <a:gd name="T55" fmla="*/ 1890 h 389"/>
                                <a:gd name="T56" fmla="+- 0 10420 10086"/>
                                <a:gd name="T57" fmla="*/ T56 w 390"/>
                                <a:gd name="T58" fmla="+- 0 1944 1614"/>
                                <a:gd name="T59" fmla="*/ 1944 h 389"/>
                                <a:gd name="T60" fmla="+- 0 10369 10086"/>
                                <a:gd name="T61" fmla="*/ T60 w 390"/>
                                <a:gd name="T62" fmla="+- 0 1982 1614"/>
                                <a:gd name="T63" fmla="*/ 1982 h 389"/>
                                <a:gd name="T64" fmla="+- 0 10307 10086"/>
                                <a:gd name="T65" fmla="*/ T64 w 390"/>
                                <a:gd name="T66" fmla="+- 0 2002 1614"/>
                                <a:gd name="T67" fmla="*/ 2002 h 389"/>
                                <a:gd name="T68" fmla="+- 0 10285 10086"/>
                                <a:gd name="T69" fmla="*/ T68 w 390"/>
                                <a:gd name="T70" fmla="+- 0 2004 1614"/>
                                <a:gd name="T71" fmla="*/ 2004 h 389"/>
                                <a:gd name="T72" fmla="+- 0 10261 10086"/>
                                <a:gd name="T73" fmla="*/ T72 w 390"/>
                                <a:gd name="T74" fmla="+- 0 2002 1614"/>
                                <a:gd name="T75" fmla="*/ 2002 h 389"/>
                                <a:gd name="T76" fmla="+- 0 10196 10086"/>
                                <a:gd name="T77" fmla="*/ T76 w 390"/>
                                <a:gd name="T78" fmla="+- 0 1984 1614"/>
                                <a:gd name="T79" fmla="*/ 1984 h 389"/>
                                <a:gd name="T80" fmla="+- 0 10143 10086"/>
                                <a:gd name="T81" fmla="*/ T80 w 390"/>
                                <a:gd name="T82" fmla="+- 0 1946 1614"/>
                                <a:gd name="T83" fmla="*/ 1946 h 389"/>
                                <a:gd name="T84" fmla="+- 0 10105 10086"/>
                                <a:gd name="T85" fmla="*/ T84 w 390"/>
                                <a:gd name="T86" fmla="+- 0 1893 1614"/>
                                <a:gd name="T87" fmla="*/ 1893 h 389"/>
                                <a:gd name="T88" fmla="+- 0 10087 10086"/>
                                <a:gd name="T89" fmla="*/ T88 w 390"/>
                                <a:gd name="T90" fmla="+- 0 1830 1614"/>
                                <a:gd name="T91" fmla="*/ 1830 h 389"/>
                                <a:gd name="T92" fmla="+- 0 10086 10086"/>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DA52B" id="Group 254" o:spid="_x0000_s1026" style="position:absolute;margin-left:503.9pt;margin-top:80.35pt;width:20.25pt;height:20.2pt;z-index:-251732480;mso-position-horizontal-relative:page" coordorigin="10078,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">
                <v:group id="Group 257" o:spid="_x0000_s1027"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58" o:spid="_x0000_s1028"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55" o:spid="_x0000_s1029"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256" o:spid="_x0000_s1030"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955"/>
        <w:gridCol w:w="5388"/>
        <w:gridCol w:w="1147"/>
        <w:gridCol w:w="1061"/>
        <w:gridCol w:w="1010"/>
      </w:tblGrid>
      <w:tr w:rsidR="00326228">
        <w:trPr>
          <w:trHeight w:hRule="exact" w:val="111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lsius 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lsius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Ke</w:t>
            </w:r>
            <w:r>
              <w:rPr>
                <w:rFonts w:ascii="Times New Roman" w:eastAsia="Times New Roman" w:hAnsi="Times New Roman" w:cs="Times New Roman"/>
                <w:sz w:val="24"/>
                <w:szCs w:val="24"/>
              </w:rPr>
              <w:t>lvin 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p>
          <w:p w:rsidR="00326228" w:rsidRDefault="004B606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Gra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 poin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plot 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lib</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w:t>
            </w:r>
          </w:p>
          <w:p w:rsidR="00326228" w:rsidRDefault="004B6062">
            <w:pPr>
              <w:pStyle w:val="TableParagraph"/>
              <w:ind w:left="102" w:right="966"/>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326228" w:rsidRDefault="004B6062">
            <w:pPr>
              <w:pStyle w:val="TableParagraph"/>
              <w:ind w:left="102" w:right="8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boil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car</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EE0B1B" w:rsidRDefault="00EE0B1B"/>
    <w:p w:rsidR="00EE0B1B" w:rsidRDefault="00EE0B1B">
      <w:r>
        <w:br w:type="page"/>
      </w:r>
    </w:p>
    <w:p w:rsidR="00EE0B1B" w:rsidRDefault="00EE0B1B" w:rsidP="00EE0B1B">
      <w:pPr>
        <w:pStyle w:val="Heading3"/>
      </w:pPr>
      <w:bookmarkStart w:id="104" w:name="_Toc345780622"/>
      <w:bookmarkStart w:id="105" w:name="_Toc345790168"/>
      <w:r>
        <w:lastRenderedPageBreak/>
        <w:t>Past Exam Questions:</w:t>
      </w:r>
      <w:bookmarkEnd w:id="104"/>
      <w:bookmarkEnd w:id="105"/>
    </w:p>
    <w:p w:rsidR="00EE0B1B" w:rsidRDefault="00EE0B1B" w:rsidP="00EE0B1B"/>
    <w:p w:rsidR="00EE0B1B" w:rsidRDefault="00EE0B1B" w:rsidP="00C00ED7">
      <w:pPr>
        <w:pStyle w:val="NoSpacing"/>
        <w:numPr>
          <w:ilvl w:val="0"/>
          <w:numId w:val="109"/>
        </w:numPr>
        <w:rPr>
          <w:lang w:eastAsia="en-IE"/>
        </w:rPr>
      </w:pPr>
      <w:r w:rsidRPr="00F6688D">
        <w:rPr>
          <w:lang w:eastAsia="en-IE"/>
        </w:rPr>
        <w:t>What is meant by temperature?</w:t>
      </w:r>
    </w:p>
    <w:p w:rsidR="00902763" w:rsidRPr="00902763" w:rsidRDefault="00902763" w:rsidP="00C00ED7">
      <w:pPr>
        <w:pStyle w:val="ListParagraph"/>
        <w:widowControl/>
        <w:numPr>
          <w:ilvl w:val="0"/>
          <w:numId w:val="109"/>
        </w:numPr>
        <w:autoSpaceDE w:val="0"/>
        <w:autoSpaceDN w:val="0"/>
        <w:adjustRightInd w:val="0"/>
        <w:rPr>
          <w:rFonts w:ascii="TimesNewRoman" w:hAnsi="TimesNewRoman" w:cs="TimesNewRoman"/>
          <w:sz w:val="24"/>
          <w:szCs w:val="24"/>
          <w:lang w:val="en-IE"/>
        </w:rPr>
      </w:pPr>
      <w:r w:rsidRPr="00902763">
        <w:rPr>
          <w:rFonts w:ascii="TimesNewRoman" w:hAnsi="TimesNewRoman" w:cs="TimesNewRoman"/>
          <w:sz w:val="24"/>
          <w:szCs w:val="24"/>
          <w:lang w:val="en-IE"/>
        </w:rPr>
        <w:t xml:space="preserve">What </w:t>
      </w:r>
      <w:r>
        <w:rPr>
          <w:rFonts w:ascii="TimesNewRoman" w:hAnsi="TimesNewRoman" w:cs="TimesNewRoman"/>
          <w:sz w:val="24"/>
          <w:szCs w:val="24"/>
          <w:lang w:val="en-IE"/>
        </w:rPr>
        <w:t xml:space="preserve">is the SI unit of temperature? </w:t>
      </w:r>
    </w:p>
    <w:p w:rsidR="00902763" w:rsidRPr="00F6688D" w:rsidRDefault="00902763" w:rsidP="00C00ED7">
      <w:pPr>
        <w:pStyle w:val="ListParagraph"/>
        <w:widowControl/>
        <w:numPr>
          <w:ilvl w:val="0"/>
          <w:numId w:val="109"/>
        </w:numPr>
        <w:autoSpaceDE w:val="0"/>
        <w:autoSpaceDN w:val="0"/>
        <w:adjustRightInd w:val="0"/>
        <w:rPr>
          <w:lang w:eastAsia="en-IE"/>
        </w:rPr>
      </w:pPr>
      <w:r w:rsidRPr="00902763">
        <w:rPr>
          <w:rFonts w:ascii="TimesNewRoman" w:hAnsi="TimesNewRoman" w:cs="TimesNewRoman"/>
          <w:sz w:val="24"/>
          <w:szCs w:val="24"/>
          <w:lang w:val="en-IE"/>
        </w:rPr>
        <w:t>The Celsius scale is the practical temperature scale.</w:t>
      </w:r>
      <w:r>
        <w:rPr>
          <w:rFonts w:ascii="TimesNewRoman" w:hAnsi="TimesNewRoman" w:cs="TimesNewRoman"/>
          <w:sz w:val="24"/>
          <w:szCs w:val="24"/>
          <w:lang w:val="en-IE"/>
        </w:rPr>
        <w:t xml:space="preserve"> </w:t>
      </w:r>
      <w:r w:rsidRPr="00902763">
        <w:rPr>
          <w:rFonts w:ascii="TimesNewRoman" w:hAnsi="TimesNewRoman" w:cs="TimesNewRoman"/>
          <w:lang w:val="en-IE"/>
        </w:rPr>
        <w:t xml:space="preserve">    </w:t>
      </w:r>
      <w:r>
        <w:rPr>
          <w:rFonts w:ascii="TimesNewRoman" w:hAnsi="TimesNewRoman" w:cs="TimesNewRoman"/>
          <w:lang w:val="en-IE"/>
        </w:rPr>
        <w:t>H</w:t>
      </w:r>
      <w:r w:rsidRPr="00902763">
        <w:rPr>
          <w:rFonts w:ascii="TimesNewRoman" w:hAnsi="TimesNewRoman" w:cs="TimesNewRoman"/>
          <w:sz w:val="24"/>
          <w:szCs w:val="24"/>
          <w:lang w:val="en-IE"/>
        </w:rPr>
        <w:t>ow is the degree Celsius (</w:t>
      </w:r>
      <w:r w:rsidRPr="00902763">
        <w:rPr>
          <w:rFonts w:ascii="Symbol" w:hAnsi="Symbol" w:cs="Symbol"/>
          <w:sz w:val="24"/>
          <w:szCs w:val="24"/>
          <w:lang w:val="en-IE"/>
        </w:rPr>
        <w:t></w:t>
      </w:r>
      <w:r w:rsidRPr="00902763">
        <w:rPr>
          <w:rFonts w:ascii="TimesNewRoman" w:hAnsi="TimesNewRoman" w:cs="TimesNewRoman"/>
          <w:sz w:val="24"/>
          <w:szCs w:val="24"/>
          <w:lang w:val="en-IE"/>
        </w:rPr>
        <w:t>C) related to the SI unit of temperature?</w:t>
      </w:r>
    </w:p>
    <w:p w:rsidR="00EE0B1B" w:rsidRPr="00892B0A" w:rsidRDefault="00EE0B1B" w:rsidP="00EE0B1B">
      <w:pPr>
        <w:pStyle w:val="NoSpacing"/>
        <w:ind w:left="357"/>
        <w:rPr>
          <w:b/>
          <w:lang w:eastAsia="en-IE"/>
        </w:rPr>
      </w:pPr>
    </w:p>
    <w:p w:rsidR="00EE0B1B" w:rsidRPr="00F6688D" w:rsidRDefault="00EE0B1B" w:rsidP="00C00ED7">
      <w:pPr>
        <w:pStyle w:val="NoSpacing"/>
        <w:numPr>
          <w:ilvl w:val="0"/>
          <w:numId w:val="109"/>
        </w:numPr>
        <w:rPr>
          <w:lang w:eastAsia="en-IE"/>
        </w:rPr>
      </w:pPr>
      <w:r w:rsidRPr="00F6688D">
        <w:t xml:space="preserve"> </w:t>
      </w:r>
      <w:r w:rsidRPr="00F6688D">
        <w:rPr>
          <w:lang w:eastAsia="en-IE"/>
        </w:rPr>
        <w:t xml:space="preserve">What does a thermometer measure? </w:t>
      </w:r>
    </w:p>
    <w:p w:rsidR="00EE0B1B" w:rsidRPr="00892B0A" w:rsidRDefault="00EE0B1B" w:rsidP="00EE0B1B">
      <w:pPr>
        <w:pStyle w:val="NoSpacing"/>
        <w:ind w:left="360"/>
      </w:pPr>
    </w:p>
    <w:p w:rsidR="00EE0B1B" w:rsidRPr="00F6688D" w:rsidRDefault="00EE0B1B" w:rsidP="00C00ED7">
      <w:pPr>
        <w:pStyle w:val="NoSpacing"/>
        <w:numPr>
          <w:ilvl w:val="0"/>
          <w:numId w:val="109"/>
        </w:numPr>
        <w:rPr>
          <w:lang w:eastAsia="en-IE"/>
        </w:rPr>
      </w:pPr>
      <w:r w:rsidRPr="00F6688D">
        <w:rPr>
          <w:lang w:eastAsia="en-IE"/>
        </w:rPr>
        <w:t>What is the unit of temperature?</w:t>
      </w:r>
    </w:p>
    <w:p w:rsidR="00EE0B1B" w:rsidRPr="00FD23FB" w:rsidRDefault="00EE0B1B" w:rsidP="00EE0B1B">
      <w:pPr>
        <w:pStyle w:val="NoSpacing"/>
        <w:ind w:left="360"/>
      </w:pPr>
    </w:p>
    <w:p w:rsidR="00EE0B1B" w:rsidRPr="00F6688D" w:rsidRDefault="00EE0B1B" w:rsidP="00C00ED7">
      <w:pPr>
        <w:pStyle w:val="NoSpacing"/>
        <w:numPr>
          <w:ilvl w:val="0"/>
          <w:numId w:val="109"/>
        </w:numPr>
        <w:rPr>
          <w:color w:val="000000"/>
        </w:rPr>
      </w:pPr>
      <w:r w:rsidRPr="00F6688D">
        <w:rPr>
          <w:color w:val="000000"/>
        </w:rPr>
        <w:t xml:space="preserve">What is the difference between heat and temperature? </w:t>
      </w:r>
    </w:p>
    <w:p w:rsidR="00EE0B1B" w:rsidRDefault="00EE0B1B" w:rsidP="00EE0B1B">
      <w:pPr>
        <w:pStyle w:val="NoSpacing"/>
      </w:pPr>
    </w:p>
    <w:p w:rsidR="00EE0B1B" w:rsidRPr="00F6688D" w:rsidRDefault="00EE0B1B" w:rsidP="00C00ED7">
      <w:pPr>
        <w:pStyle w:val="NoSpacing"/>
        <w:numPr>
          <w:ilvl w:val="0"/>
          <w:numId w:val="109"/>
        </w:numPr>
        <w:rPr>
          <w:lang w:eastAsia="en-IE"/>
        </w:rPr>
      </w:pPr>
      <w:r w:rsidRPr="00F6688D">
        <w:rPr>
          <w:lang w:eastAsia="en-IE"/>
        </w:rPr>
        <w:t>To calibrate a thermometer, a thermometric property and two fixed points are needed.</w:t>
      </w:r>
    </w:p>
    <w:p w:rsidR="00EE0B1B" w:rsidRPr="00FD23FB" w:rsidRDefault="00EE0B1B" w:rsidP="00EE0B1B">
      <w:pPr>
        <w:pStyle w:val="NoSpacing"/>
        <w:ind w:left="360"/>
        <w:rPr>
          <w:b/>
          <w:lang w:eastAsia="en-IE"/>
        </w:rPr>
      </w:pPr>
      <w:r w:rsidRPr="00E965F8">
        <w:rPr>
          <w:lang w:eastAsia="en-IE"/>
        </w:rPr>
        <w:t>What are the two fixed points on the Celsius scale</w:t>
      </w:r>
      <w:r w:rsidRPr="00FD23FB">
        <w:rPr>
          <w:b/>
          <w:lang w:eastAsia="en-IE"/>
        </w:rPr>
        <w:t xml:space="preserve">? </w:t>
      </w:r>
    </w:p>
    <w:p w:rsidR="00EE0B1B" w:rsidRDefault="00EE0B1B" w:rsidP="00EE0B1B">
      <w:pPr>
        <w:pStyle w:val="NoSpacing"/>
      </w:pPr>
    </w:p>
    <w:p w:rsidR="00EE0B1B" w:rsidRPr="00F6688D" w:rsidRDefault="00EE0B1B" w:rsidP="00C00ED7">
      <w:pPr>
        <w:pStyle w:val="NoSpacing"/>
        <w:numPr>
          <w:ilvl w:val="0"/>
          <w:numId w:val="109"/>
        </w:numPr>
        <w:rPr>
          <w:color w:val="000000"/>
          <w:lang w:eastAsia="en-IE"/>
        </w:rPr>
      </w:pPr>
      <w:r w:rsidRPr="00F6688D">
        <w:rPr>
          <w:color w:val="000000"/>
          <w:lang w:eastAsia="en-IE"/>
        </w:rPr>
        <w:t>Name two scales that are used to measure temperature.</w:t>
      </w:r>
    </w:p>
    <w:p w:rsidR="00EE0B1B" w:rsidRDefault="00EE0B1B" w:rsidP="00EE0B1B">
      <w:pPr>
        <w:pStyle w:val="NoSpacing"/>
        <w:ind w:left="360"/>
      </w:pPr>
    </w:p>
    <w:p w:rsidR="00EE0B1B" w:rsidRPr="00F6688D" w:rsidRDefault="00EE0B1B" w:rsidP="00C00ED7">
      <w:pPr>
        <w:pStyle w:val="NoSpacing"/>
        <w:numPr>
          <w:ilvl w:val="0"/>
          <w:numId w:val="109"/>
        </w:numPr>
      </w:pPr>
      <w:r w:rsidRPr="00F6688D">
        <w:t>Give the equation that defines temperature on the Celsius scale.</w:t>
      </w:r>
    </w:p>
    <w:p w:rsidR="00EE0B1B" w:rsidRPr="00403DE8" w:rsidRDefault="00EE0B1B" w:rsidP="00EE0B1B">
      <w:pPr>
        <w:pStyle w:val="NoSpacing"/>
        <w:ind w:left="360"/>
      </w:pPr>
    </w:p>
    <w:p w:rsidR="00EE0B1B" w:rsidRPr="00F6688D" w:rsidRDefault="00EE0B1B" w:rsidP="00C00ED7">
      <w:pPr>
        <w:pStyle w:val="NoSpacing"/>
        <w:numPr>
          <w:ilvl w:val="0"/>
          <w:numId w:val="109"/>
        </w:numPr>
        <w:rPr>
          <w:color w:val="000000"/>
          <w:lang w:eastAsia="en-IE"/>
        </w:rPr>
      </w:pPr>
      <w:r w:rsidRPr="00F6688D">
        <w:rPr>
          <w:color w:val="000000"/>
          <w:lang w:eastAsia="en-IE"/>
        </w:rPr>
        <w:t>What is the boiling point of water on the Celsius scale?</w:t>
      </w:r>
    </w:p>
    <w:p w:rsidR="00EE0B1B" w:rsidRDefault="00EE0B1B" w:rsidP="00EE0B1B">
      <w:pPr>
        <w:pStyle w:val="NoSpacing"/>
        <w:rPr>
          <w:b/>
        </w:rPr>
      </w:pPr>
    </w:p>
    <w:p w:rsidR="00EE0B1B" w:rsidRPr="00F6688D" w:rsidRDefault="00EE0B1B" w:rsidP="00C00ED7">
      <w:pPr>
        <w:pStyle w:val="NoSpacing"/>
        <w:numPr>
          <w:ilvl w:val="0"/>
          <w:numId w:val="109"/>
        </w:numPr>
        <w:rPr>
          <w:lang w:val="en-IE"/>
        </w:rPr>
      </w:pPr>
      <w:r w:rsidRPr="00F6688D">
        <w:rPr>
          <w:lang w:val="en-IE"/>
        </w:rPr>
        <w:t xml:space="preserve">The SI unit is named in honour of Lord Kelvin. What is the temperature of the boiling point of water in kelvin? </w:t>
      </w:r>
    </w:p>
    <w:p w:rsidR="00EE0B1B" w:rsidRDefault="00EE0B1B" w:rsidP="00EE0B1B">
      <w:pPr>
        <w:pStyle w:val="NoSpacing"/>
        <w:ind w:left="360"/>
        <w:rPr>
          <w:lang w:eastAsia="en-IE"/>
        </w:rPr>
      </w:pPr>
    </w:p>
    <w:p w:rsidR="00EE0B1B" w:rsidRPr="00F6688D" w:rsidRDefault="00EE0B1B" w:rsidP="00C00ED7">
      <w:pPr>
        <w:pStyle w:val="NoSpacing"/>
        <w:numPr>
          <w:ilvl w:val="0"/>
          <w:numId w:val="109"/>
        </w:numPr>
        <w:rPr>
          <w:lang w:eastAsia="en-IE"/>
        </w:rPr>
      </w:pPr>
      <w:r>
        <w:rPr>
          <w:lang w:eastAsia="en-IE"/>
        </w:rPr>
        <w:t>T</w:t>
      </w:r>
      <w:r w:rsidRPr="00F6688D">
        <w:rPr>
          <w:lang w:eastAsia="en-IE"/>
        </w:rPr>
        <w:t xml:space="preserve">he temperature of a body is 300 K. What is its temperature in degrees Celsius? </w:t>
      </w:r>
    </w:p>
    <w:p w:rsidR="00EE0B1B" w:rsidRDefault="00EE0B1B" w:rsidP="00EE0B1B">
      <w:pPr>
        <w:pStyle w:val="NoSpacing"/>
        <w:ind w:left="360"/>
        <w:rPr>
          <w:b/>
          <w:color w:val="000000"/>
          <w:lang w:eastAsia="en-IE"/>
        </w:rPr>
      </w:pPr>
    </w:p>
    <w:p w:rsidR="00EE0B1B" w:rsidRPr="00F6688D" w:rsidRDefault="00EE0B1B" w:rsidP="00C00ED7">
      <w:pPr>
        <w:pStyle w:val="NoSpacing"/>
        <w:numPr>
          <w:ilvl w:val="0"/>
          <w:numId w:val="109"/>
        </w:numPr>
        <w:rPr>
          <w:color w:val="000000"/>
          <w:lang w:eastAsia="en-IE"/>
        </w:rPr>
      </w:pPr>
      <w:r w:rsidRPr="00F6688D">
        <w:rPr>
          <w:color w:val="000000"/>
          <w:lang w:eastAsia="en-IE"/>
        </w:rPr>
        <w:t xml:space="preserve">The temperature of a body is 34 °C. What is its temperature in kelvin? </w:t>
      </w:r>
    </w:p>
    <w:p w:rsidR="00EE0B1B" w:rsidRDefault="00EE0B1B" w:rsidP="00EE0B1B">
      <w:pPr>
        <w:pStyle w:val="NoSpacing"/>
        <w:ind w:left="360"/>
        <w:rPr>
          <w:color w:val="000000"/>
          <w:lang w:eastAsia="en-IE"/>
        </w:rPr>
      </w:pPr>
    </w:p>
    <w:p w:rsidR="00EE0B1B" w:rsidRPr="00F93C27" w:rsidRDefault="00EE0B1B" w:rsidP="00C00ED7">
      <w:pPr>
        <w:pStyle w:val="NoSpacing"/>
        <w:numPr>
          <w:ilvl w:val="0"/>
          <w:numId w:val="109"/>
        </w:numPr>
        <w:rPr>
          <w:color w:val="000000"/>
          <w:lang w:eastAsia="en-IE"/>
        </w:rPr>
      </w:pPr>
      <w:r w:rsidRPr="00F93C27">
        <w:t xml:space="preserve">If the temperature of an object is 28 </w:t>
      </w:r>
      <w:r w:rsidRPr="00F93C27">
        <w:rPr>
          <w:vertAlign w:val="superscript"/>
        </w:rPr>
        <w:t>0</w:t>
      </w:r>
      <w:r w:rsidRPr="00F93C27">
        <w:t>C, what is its temperature in Kelvin?</w:t>
      </w:r>
    </w:p>
    <w:p w:rsidR="00EE0B1B" w:rsidRDefault="00EE0B1B" w:rsidP="00EE0B1B">
      <w:pPr>
        <w:pStyle w:val="NoSpacing"/>
        <w:rPr>
          <w:b/>
        </w:rPr>
      </w:pPr>
    </w:p>
    <w:p w:rsidR="00EE0B1B" w:rsidRPr="00F6688D" w:rsidRDefault="00EE0B1B" w:rsidP="00C00ED7">
      <w:pPr>
        <w:pStyle w:val="NoSpacing"/>
        <w:numPr>
          <w:ilvl w:val="0"/>
          <w:numId w:val="109"/>
        </w:numPr>
      </w:pPr>
      <w:r w:rsidRPr="00F6688D">
        <w:t xml:space="preserve">Explain the term thermometric property. </w:t>
      </w:r>
    </w:p>
    <w:p w:rsidR="00EE0B1B" w:rsidRDefault="00EE0B1B" w:rsidP="00EE0B1B">
      <w:pPr>
        <w:pStyle w:val="NoSpacing"/>
        <w:rPr>
          <w:b/>
        </w:rPr>
      </w:pPr>
    </w:p>
    <w:p w:rsidR="00EE0B1B" w:rsidRPr="00F6688D" w:rsidRDefault="00EE0B1B" w:rsidP="00C00ED7">
      <w:pPr>
        <w:pStyle w:val="NoSpacing"/>
        <w:numPr>
          <w:ilvl w:val="0"/>
          <w:numId w:val="109"/>
        </w:numPr>
        <w:rPr>
          <w:lang w:eastAsia="en-IE"/>
        </w:rPr>
      </w:pPr>
      <w:r w:rsidRPr="00F6688D">
        <w:rPr>
          <w:lang w:eastAsia="en-IE"/>
        </w:rPr>
        <w:t xml:space="preserve">Name the thermometric property used in a mercury thermometer. </w:t>
      </w:r>
    </w:p>
    <w:p w:rsidR="00EE0B1B" w:rsidRDefault="00EE0B1B" w:rsidP="00EE0B1B">
      <w:pPr>
        <w:pStyle w:val="NoSpacing"/>
        <w:rPr>
          <w:b/>
        </w:rPr>
      </w:pPr>
    </w:p>
    <w:p w:rsidR="00EE0B1B" w:rsidRPr="00F6688D" w:rsidRDefault="00EE0B1B" w:rsidP="00C00ED7">
      <w:pPr>
        <w:pStyle w:val="NoSpacing"/>
        <w:numPr>
          <w:ilvl w:val="0"/>
          <w:numId w:val="109"/>
        </w:numPr>
        <w:rPr>
          <w:color w:val="000000"/>
        </w:rPr>
      </w:pPr>
      <w:r w:rsidRPr="00F6688D">
        <w:rPr>
          <w:color w:val="000000"/>
        </w:rPr>
        <w:t>What is the thermometric property of a thermocouple?</w:t>
      </w:r>
    </w:p>
    <w:p w:rsidR="00EE0B1B" w:rsidRDefault="00EE0B1B" w:rsidP="00EE0B1B">
      <w:pPr>
        <w:pStyle w:val="NoSpacing"/>
      </w:pPr>
    </w:p>
    <w:p w:rsidR="00EE0B1B" w:rsidRPr="00F6688D" w:rsidRDefault="00EE0B1B" w:rsidP="00C00ED7">
      <w:pPr>
        <w:pStyle w:val="NoSpacing"/>
        <w:numPr>
          <w:ilvl w:val="0"/>
          <w:numId w:val="109"/>
        </w:numPr>
        <w:rPr>
          <w:color w:val="000000"/>
        </w:rPr>
      </w:pPr>
      <w:r w:rsidRPr="00F6688D">
        <w:rPr>
          <w:color w:val="000000"/>
        </w:rPr>
        <w:t xml:space="preserve">Name a thermometric property other than emf. </w:t>
      </w:r>
    </w:p>
    <w:p w:rsidR="00EE0B1B" w:rsidRDefault="00EE0B1B" w:rsidP="00EE0B1B"/>
    <w:p w:rsidR="00EE0B1B" w:rsidRPr="00F6688D" w:rsidRDefault="00EE0B1B" w:rsidP="00C00ED7">
      <w:pPr>
        <w:pStyle w:val="NoSpacing"/>
        <w:numPr>
          <w:ilvl w:val="0"/>
          <w:numId w:val="109"/>
        </w:numPr>
        <w:rPr>
          <w:color w:val="000000"/>
          <w:lang w:eastAsia="en-IE"/>
        </w:rPr>
      </w:pPr>
      <w:r w:rsidRPr="00F6688D">
        <w:rPr>
          <w:color w:val="000000"/>
          <w:lang w:eastAsia="en-IE"/>
        </w:rPr>
        <w:t xml:space="preserve">Name one other type of thermometer and state its thermometric property. </w:t>
      </w:r>
    </w:p>
    <w:p w:rsidR="00EE0B1B" w:rsidRDefault="00EE0B1B" w:rsidP="00EE0B1B">
      <w:pPr>
        <w:pStyle w:val="NoSpacing"/>
        <w:ind w:left="360"/>
        <w:rPr>
          <w:color w:val="000000"/>
        </w:rPr>
      </w:pPr>
    </w:p>
    <w:p w:rsidR="00EE0B1B" w:rsidRPr="00F6688D" w:rsidRDefault="00EE0B1B" w:rsidP="00C00ED7">
      <w:pPr>
        <w:pStyle w:val="NoSpacing"/>
        <w:numPr>
          <w:ilvl w:val="0"/>
          <w:numId w:val="109"/>
        </w:numPr>
        <w:rPr>
          <w:color w:val="000000"/>
        </w:rPr>
      </w:pPr>
      <w:r w:rsidRPr="00F6688D">
        <w:rPr>
          <w:color w:val="000000"/>
        </w:rPr>
        <w:t xml:space="preserve">Explain why it is necessary </w:t>
      </w:r>
      <w:r>
        <w:rPr>
          <w:color w:val="000000"/>
        </w:rPr>
        <w:t>to have a standard thermometer.</w:t>
      </w:r>
    </w:p>
    <w:p w:rsidR="00EE0B1B" w:rsidRDefault="00EE0B1B" w:rsidP="00EE0B1B">
      <w:pPr>
        <w:pStyle w:val="NoSpacing"/>
        <w:rPr>
          <w:color w:val="000000"/>
          <w:lang w:val="en-US"/>
        </w:rPr>
      </w:pPr>
    </w:p>
    <w:p w:rsidR="00EE0B1B" w:rsidRPr="00F6688D" w:rsidRDefault="00EE0B1B" w:rsidP="00EE0B1B">
      <w:pPr>
        <w:pStyle w:val="NoSpacing"/>
        <w:rPr>
          <w:color w:val="000000"/>
        </w:rPr>
      </w:pPr>
    </w:p>
    <w:p w:rsidR="00EE0B1B" w:rsidRPr="00F6688D" w:rsidRDefault="00EE0B1B" w:rsidP="00C00ED7">
      <w:pPr>
        <w:pStyle w:val="NoSpacing"/>
        <w:numPr>
          <w:ilvl w:val="0"/>
          <w:numId w:val="109"/>
        </w:numPr>
        <w:rPr>
          <w:color w:val="000000"/>
          <w:lang w:eastAsia="en-IE"/>
        </w:rPr>
      </w:pPr>
      <w:r w:rsidRPr="00F6688D">
        <w:rPr>
          <w:color w:val="000000"/>
          <w:lang w:eastAsia="en-IE"/>
        </w:rPr>
        <w:t>A student carried out an experiment to obtain the calibration curve of a thermometer.</w:t>
      </w:r>
    </w:p>
    <w:p w:rsidR="00EE0B1B" w:rsidRDefault="00EE0B1B" w:rsidP="00EE0B1B">
      <w:pPr>
        <w:pStyle w:val="NoSpacing"/>
        <w:ind w:left="360"/>
        <w:rPr>
          <w:color w:val="000000"/>
          <w:lang w:eastAsia="en-IE"/>
        </w:rPr>
      </w:pPr>
      <w:r w:rsidRPr="00AB6AB7">
        <w:rPr>
          <w:color w:val="000000"/>
          <w:lang w:eastAsia="en-IE"/>
        </w:rPr>
        <w:t>The following is an extract from her report.</w:t>
      </w:r>
    </w:p>
    <w:p w:rsidR="00EE0B1B" w:rsidRDefault="00EE0B1B" w:rsidP="00EE0B1B">
      <w:pPr>
        <w:pStyle w:val="NoSpacing"/>
        <w:ind w:left="360"/>
        <w:rPr>
          <w:color w:val="000000"/>
          <w:lang w:eastAsia="en-IE"/>
        </w:rPr>
      </w:pPr>
      <w:r w:rsidRPr="00AB6AB7">
        <w:rPr>
          <w:color w:val="000000"/>
          <w:lang w:eastAsia="en-IE"/>
        </w:rPr>
        <w:t>I placed the thermometer I was calibrating in a beaker of water along with a mercury thermometer which I used as the standard</w:t>
      </w:r>
      <w:r w:rsidRPr="00AB6AB7">
        <w:rPr>
          <w:color w:val="808080"/>
          <w:lang w:eastAsia="en-IE"/>
        </w:rPr>
        <w:t xml:space="preserve">. </w:t>
      </w:r>
      <w:r w:rsidRPr="00AB6AB7">
        <w:rPr>
          <w:color w:val="000000"/>
          <w:lang w:eastAsia="en-IE"/>
        </w:rPr>
        <w:t>I recorded the value of the thermometric property of my thermometer and the temperature of the water as shown on the mercury thermometer. I repeated this procedure at different temperatures. The following is the table of results that I obtained.</w:t>
      </w:r>
    </w:p>
    <w:p w:rsidR="00902763" w:rsidRPr="00AB6AB7" w:rsidRDefault="00902763" w:rsidP="00EE0B1B">
      <w:pPr>
        <w:pStyle w:val="NoSpacing"/>
        <w:ind w:left="360"/>
        <w:rPr>
          <w:color w:val="000000"/>
          <w:lang w:eastAsia="en-IE"/>
        </w:rPr>
      </w:pPr>
    </w:p>
    <w:tbl>
      <w:tblPr>
        <w:tblpPr w:leftFromText="180" w:rightFromText="180" w:vertAnchor="text" w:horzAnchor="page" w:tblpX="1903"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708"/>
        <w:gridCol w:w="661"/>
        <w:gridCol w:w="615"/>
        <w:gridCol w:w="567"/>
        <w:gridCol w:w="567"/>
        <w:gridCol w:w="576"/>
      </w:tblGrid>
      <w:tr w:rsidR="00EE0B1B" w:rsidRPr="00AB6AB7" w:rsidTr="00AB7CC5">
        <w:tc>
          <w:tcPr>
            <w:tcW w:w="3369" w:type="dxa"/>
          </w:tcPr>
          <w:p w:rsidR="00EE0B1B" w:rsidRPr="00AB6AB7" w:rsidRDefault="00EE0B1B" w:rsidP="00AB7CC5">
            <w:pPr>
              <w:pStyle w:val="NoSpacing"/>
              <w:jc w:val="center"/>
              <w:rPr>
                <w:color w:val="000000"/>
                <w:lang w:eastAsia="en-IE"/>
              </w:rPr>
            </w:pPr>
            <w:r w:rsidRPr="00AB6AB7">
              <w:rPr>
                <w:lang w:eastAsia="en-IE"/>
              </w:rPr>
              <w:lastRenderedPageBreak/>
              <w:t>Temperature/°C</w:t>
            </w:r>
          </w:p>
        </w:tc>
        <w:tc>
          <w:tcPr>
            <w:tcW w:w="708" w:type="dxa"/>
          </w:tcPr>
          <w:p w:rsidR="00EE0B1B" w:rsidRPr="00AB6AB7" w:rsidRDefault="00EE0B1B" w:rsidP="00AB7CC5">
            <w:pPr>
              <w:pStyle w:val="NoSpacing"/>
              <w:jc w:val="center"/>
              <w:rPr>
                <w:color w:val="000000"/>
                <w:lang w:eastAsia="en-IE"/>
              </w:rPr>
            </w:pPr>
            <w:r w:rsidRPr="00AB6AB7">
              <w:rPr>
                <w:color w:val="000000"/>
                <w:lang w:eastAsia="en-IE"/>
              </w:rPr>
              <w:t>0</w:t>
            </w:r>
          </w:p>
        </w:tc>
        <w:tc>
          <w:tcPr>
            <w:tcW w:w="661" w:type="dxa"/>
          </w:tcPr>
          <w:p w:rsidR="00EE0B1B" w:rsidRPr="00AB6AB7" w:rsidRDefault="00EE0B1B" w:rsidP="00AB7CC5">
            <w:pPr>
              <w:pStyle w:val="NoSpacing"/>
              <w:jc w:val="center"/>
              <w:rPr>
                <w:color w:val="000000"/>
                <w:lang w:eastAsia="en-IE"/>
              </w:rPr>
            </w:pPr>
            <w:r w:rsidRPr="00AB6AB7">
              <w:rPr>
                <w:color w:val="000000"/>
                <w:lang w:eastAsia="en-IE"/>
              </w:rPr>
              <w:t>20</w:t>
            </w:r>
          </w:p>
        </w:tc>
        <w:tc>
          <w:tcPr>
            <w:tcW w:w="615" w:type="dxa"/>
          </w:tcPr>
          <w:p w:rsidR="00EE0B1B" w:rsidRPr="00AB6AB7" w:rsidRDefault="00EE0B1B" w:rsidP="00AB7CC5">
            <w:pPr>
              <w:pStyle w:val="NoSpacing"/>
              <w:jc w:val="center"/>
              <w:rPr>
                <w:color w:val="000000"/>
                <w:lang w:eastAsia="en-IE"/>
              </w:rPr>
            </w:pPr>
            <w:r w:rsidRPr="00AB6AB7">
              <w:rPr>
                <w:color w:val="000000"/>
                <w:lang w:eastAsia="en-IE"/>
              </w:rPr>
              <w:t>40</w:t>
            </w:r>
          </w:p>
        </w:tc>
        <w:tc>
          <w:tcPr>
            <w:tcW w:w="567" w:type="dxa"/>
          </w:tcPr>
          <w:p w:rsidR="00EE0B1B" w:rsidRPr="00AB6AB7" w:rsidRDefault="00EE0B1B" w:rsidP="00AB7CC5">
            <w:pPr>
              <w:pStyle w:val="NoSpacing"/>
              <w:jc w:val="center"/>
              <w:rPr>
                <w:color w:val="000000"/>
                <w:lang w:eastAsia="en-IE"/>
              </w:rPr>
            </w:pPr>
            <w:r w:rsidRPr="00AB6AB7">
              <w:rPr>
                <w:color w:val="000000"/>
                <w:lang w:eastAsia="en-IE"/>
              </w:rPr>
              <w:t>60</w:t>
            </w:r>
          </w:p>
        </w:tc>
        <w:tc>
          <w:tcPr>
            <w:tcW w:w="567" w:type="dxa"/>
          </w:tcPr>
          <w:p w:rsidR="00EE0B1B" w:rsidRPr="00AB6AB7" w:rsidRDefault="00EE0B1B" w:rsidP="00AB7CC5">
            <w:pPr>
              <w:pStyle w:val="NoSpacing"/>
              <w:jc w:val="center"/>
              <w:rPr>
                <w:color w:val="000000"/>
                <w:lang w:eastAsia="en-IE"/>
              </w:rPr>
            </w:pPr>
            <w:r w:rsidRPr="00AB6AB7">
              <w:rPr>
                <w:color w:val="000000"/>
                <w:lang w:eastAsia="en-IE"/>
              </w:rPr>
              <w:t>80</w:t>
            </w:r>
          </w:p>
        </w:tc>
        <w:tc>
          <w:tcPr>
            <w:tcW w:w="576" w:type="dxa"/>
          </w:tcPr>
          <w:p w:rsidR="00EE0B1B" w:rsidRPr="00AB6AB7" w:rsidRDefault="00EE0B1B" w:rsidP="00AB7CC5">
            <w:pPr>
              <w:pStyle w:val="NoSpacing"/>
              <w:jc w:val="center"/>
              <w:rPr>
                <w:color w:val="000000"/>
                <w:lang w:eastAsia="en-IE"/>
              </w:rPr>
            </w:pPr>
            <w:r w:rsidRPr="00AB6AB7">
              <w:rPr>
                <w:color w:val="000000"/>
                <w:lang w:eastAsia="en-IE"/>
              </w:rPr>
              <w:t>100</w:t>
            </w:r>
          </w:p>
        </w:tc>
      </w:tr>
      <w:tr w:rsidR="00EE0B1B" w:rsidRPr="00AB6AB7" w:rsidTr="00AB7CC5">
        <w:tc>
          <w:tcPr>
            <w:tcW w:w="3369" w:type="dxa"/>
          </w:tcPr>
          <w:p w:rsidR="00EE0B1B" w:rsidRPr="00AB6AB7" w:rsidRDefault="00EE0B1B" w:rsidP="00AB7CC5">
            <w:pPr>
              <w:jc w:val="center"/>
              <w:rPr>
                <w:lang w:eastAsia="en-IE"/>
              </w:rPr>
            </w:pPr>
            <w:r w:rsidRPr="00AB6AB7">
              <w:rPr>
                <w:lang w:eastAsia="en-IE"/>
              </w:rPr>
              <w:t>Value of thermometric property</w:t>
            </w:r>
          </w:p>
        </w:tc>
        <w:tc>
          <w:tcPr>
            <w:tcW w:w="708" w:type="dxa"/>
          </w:tcPr>
          <w:p w:rsidR="00EE0B1B" w:rsidRPr="00AB6AB7" w:rsidRDefault="00EE0B1B" w:rsidP="00AB7CC5">
            <w:pPr>
              <w:pStyle w:val="NoSpacing"/>
              <w:jc w:val="center"/>
              <w:rPr>
                <w:color w:val="000000"/>
                <w:lang w:eastAsia="en-IE"/>
              </w:rPr>
            </w:pPr>
            <w:r w:rsidRPr="00AB6AB7">
              <w:rPr>
                <w:color w:val="000000"/>
                <w:lang w:eastAsia="en-IE"/>
              </w:rPr>
              <w:t>4</w:t>
            </w:r>
          </w:p>
        </w:tc>
        <w:tc>
          <w:tcPr>
            <w:tcW w:w="661" w:type="dxa"/>
          </w:tcPr>
          <w:p w:rsidR="00EE0B1B" w:rsidRPr="00AB6AB7" w:rsidRDefault="00EE0B1B" w:rsidP="00AB7CC5">
            <w:pPr>
              <w:pStyle w:val="NoSpacing"/>
              <w:jc w:val="center"/>
              <w:rPr>
                <w:color w:val="000000"/>
                <w:lang w:eastAsia="en-IE"/>
              </w:rPr>
            </w:pPr>
            <w:r w:rsidRPr="00AB6AB7">
              <w:rPr>
                <w:color w:val="000000"/>
                <w:lang w:eastAsia="en-IE"/>
              </w:rPr>
              <w:t>12</w:t>
            </w:r>
          </w:p>
        </w:tc>
        <w:tc>
          <w:tcPr>
            <w:tcW w:w="615" w:type="dxa"/>
          </w:tcPr>
          <w:p w:rsidR="00EE0B1B" w:rsidRPr="00AB6AB7" w:rsidRDefault="00EE0B1B" w:rsidP="00AB7CC5">
            <w:pPr>
              <w:pStyle w:val="NoSpacing"/>
              <w:jc w:val="center"/>
              <w:rPr>
                <w:color w:val="000000"/>
                <w:lang w:eastAsia="en-IE"/>
              </w:rPr>
            </w:pPr>
            <w:r w:rsidRPr="00AB6AB7">
              <w:rPr>
                <w:color w:val="000000"/>
                <w:lang w:eastAsia="en-IE"/>
              </w:rPr>
              <w:t>24</w:t>
            </w:r>
          </w:p>
        </w:tc>
        <w:tc>
          <w:tcPr>
            <w:tcW w:w="567" w:type="dxa"/>
          </w:tcPr>
          <w:p w:rsidR="00EE0B1B" w:rsidRPr="00AB6AB7" w:rsidRDefault="00EE0B1B" w:rsidP="00AB7CC5">
            <w:pPr>
              <w:pStyle w:val="NoSpacing"/>
              <w:jc w:val="center"/>
              <w:rPr>
                <w:color w:val="000000"/>
                <w:lang w:eastAsia="en-IE"/>
              </w:rPr>
            </w:pPr>
            <w:r w:rsidRPr="00AB6AB7">
              <w:rPr>
                <w:color w:val="000000"/>
                <w:lang w:eastAsia="en-IE"/>
              </w:rPr>
              <w:t>40</w:t>
            </w:r>
          </w:p>
        </w:tc>
        <w:tc>
          <w:tcPr>
            <w:tcW w:w="567" w:type="dxa"/>
          </w:tcPr>
          <w:p w:rsidR="00EE0B1B" w:rsidRPr="00AB6AB7" w:rsidRDefault="00EE0B1B" w:rsidP="00AB7CC5">
            <w:pPr>
              <w:pStyle w:val="NoSpacing"/>
              <w:jc w:val="center"/>
              <w:rPr>
                <w:color w:val="000000"/>
                <w:lang w:eastAsia="en-IE"/>
              </w:rPr>
            </w:pPr>
            <w:r w:rsidRPr="00AB6AB7">
              <w:rPr>
                <w:color w:val="000000"/>
                <w:lang w:eastAsia="en-IE"/>
              </w:rPr>
              <w:t>64</w:t>
            </w:r>
          </w:p>
        </w:tc>
        <w:tc>
          <w:tcPr>
            <w:tcW w:w="576" w:type="dxa"/>
          </w:tcPr>
          <w:p w:rsidR="00EE0B1B" w:rsidRPr="00AB6AB7" w:rsidRDefault="00EE0B1B" w:rsidP="00AB7CC5">
            <w:pPr>
              <w:pStyle w:val="NoSpacing"/>
              <w:jc w:val="center"/>
              <w:rPr>
                <w:color w:val="000000"/>
                <w:lang w:eastAsia="en-IE"/>
              </w:rPr>
            </w:pPr>
            <w:r w:rsidRPr="00AB6AB7">
              <w:rPr>
                <w:color w:val="000000"/>
                <w:lang w:eastAsia="en-IE"/>
              </w:rPr>
              <w:t>150</w:t>
            </w:r>
          </w:p>
        </w:tc>
      </w:tr>
    </w:tbl>
    <w:p w:rsidR="00EE0B1B" w:rsidRPr="00AB6AB7" w:rsidRDefault="00EE0B1B" w:rsidP="00EE0B1B">
      <w:pPr>
        <w:pStyle w:val="NoSpacing"/>
        <w:rPr>
          <w:color w:val="000000"/>
          <w:lang w:eastAsia="en-IE"/>
        </w:rPr>
      </w:pPr>
    </w:p>
    <w:p w:rsidR="00EE0B1B" w:rsidRPr="00AB6AB7" w:rsidRDefault="00EE0B1B" w:rsidP="00EE0B1B">
      <w:pPr>
        <w:pStyle w:val="NoSpacing"/>
        <w:rPr>
          <w:color w:val="000000"/>
          <w:lang w:eastAsia="en-IE"/>
        </w:rPr>
      </w:pPr>
    </w:p>
    <w:p w:rsidR="00EE0B1B" w:rsidRPr="00AB6AB7" w:rsidRDefault="00EE0B1B" w:rsidP="00EE0B1B">
      <w:pPr>
        <w:pStyle w:val="NoSpacing"/>
        <w:rPr>
          <w:color w:val="000000"/>
          <w:lang w:eastAsia="en-IE"/>
        </w:rPr>
      </w:pPr>
    </w:p>
    <w:p w:rsidR="00EE0B1B" w:rsidRPr="00AB6AB7" w:rsidRDefault="00EE0B1B" w:rsidP="00EE0B1B">
      <w:pPr>
        <w:pStyle w:val="NoSpacing"/>
        <w:rPr>
          <w:color w:val="000000"/>
          <w:lang w:eastAsia="en-IE"/>
        </w:rPr>
      </w:pPr>
    </w:p>
    <w:p w:rsidR="00EE0B1B" w:rsidRPr="00EA6C26" w:rsidRDefault="00EE0B1B" w:rsidP="00C00ED7">
      <w:pPr>
        <w:pStyle w:val="NoSpacing"/>
        <w:numPr>
          <w:ilvl w:val="0"/>
          <w:numId w:val="110"/>
        </w:numPr>
        <w:rPr>
          <w:color w:val="000000"/>
          <w:lang w:eastAsia="en-IE"/>
        </w:rPr>
      </w:pPr>
      <w:r w:rsidRPr="00EA6C26">
        <w:rPr>
          <w:color w:val="000000"/>
          <w:lang w:eastAsia="en-IE"/>
        </w:rPr>
        <w:t>Draw a labelled diagram of the apparatus used in the experiment.</w:t>
      </w:r>
    </w:p>
    <w:p w:rsidR="00EE0B1B" w:rsidRPr="00EA6C26" w:rsidRDefault="00EE0B1B" w:rsidP="00C00ED7">
      <w:pPr>
        <w:pStyle w:val="NoSpacing"/>
        <w:numPr>
          <w:ilvl w:val="0"/>
          <w:numId w:val="110"/>
        </w:numPr>
        <w:rPr>
          <w:color w:val="000000"/>
          <w:lang w:eastAsia="en-IE"/>
        </w:rPr>
      </w:pPr>
      <w:r w:rsidRPr="00EA6C26">
        <w:rPr>
          <w:color w:val="000000"/>
          <w:lang w:eastAsia="en-IE"/>
        </w:rPr>
        <w:t xml:space="preserve">Using the data in the table, draw a graph on graph paper of the value of the thermometric property against its temperature. Put temperature on the horizontal axis (X-axis). </w:t>
      </w:r>
    </w:p>
    <w:p w:rsidR="00EE0B1B" w:rsidRPr="00EA6C26" w:rsidRDefault="00EE0B1B" w:rsidP="00C00ED7">
      <w:pPr>
        <w:pStyle w:val="NoSpacing"/>
        <w:numPr>
          <w:ilvl w:val="0"/>
          <w:numId w:val="110"/>
        </w:numPr>
        <w:rPr>
          <w:color w:val="000000"/>
          <w:lang w:eastAsia="en-IE"/>
        </w:rPr>
      </w:pPr>
      <w:r w:rsidRPr="00EA6C26">
        <w:rPr>
          <w:color w:val="000000"/>
          <w:lang w:eastAsia="en-IE"/>
        </w:rPr>
        <w:t>Use your graph to estimate the temperature when the value of the thermometric property is 50.</w:t>
      </w:r>
    </w:p>
    <w:p w:rsidR="00EE0B1B" w:rsidRPr="00EA6C26" w:rsidRDefault="00EE0B1B" w:rsidP="00C00ED7">
      <w:pPr>
        <w:pStyle w:val="NoSpacing"/>
        <w:numPr>
          <w:ilvl w:val="0"/>
          <w:numId w:val="110"/>
        </w:numPr>
        <w:rPr>
          <w:color w:val="000000"/>
          <w:lang w:eastAsia="en-IE"/>
        </w:rPr>
      </w:pPr>
      <w:r w:rsidRPr="00EA6C26">
        <w:rPr>
          <w:color w:val="000000"/>
          <w:lang w:eastAsia="en-IE"/>
        </w:rPr>
        <w:t xml:space="preserve">Give an example of a thermometric property. </w:t>
      </w:r>
    </w:p>
    <w:p w:rsidR="00EE0B1B" w:rsidRPr="00F93C27" w:rsidRDefault="00EE0B1B" w:rsidP="00C00ED7">
      <w:pPr>
        <w:pStyle w:val="NoSpacing"/>
        <w:numPr>
          <w:ilvl w:val="0"/>
          <w:numId w:val="110"/>
        </w:numPr>
        <w:rPr>
          <w:color w:val="000000"/>
          <w:lang w:eastAsia="en-IE"/>
        </w:rPr>
      </w:pPr>
      <w:r w:rsidRPr="00EA6C26">
        <w:rPr>
          <w:color w:val="000000"/>
          <w:lang w:eastAsia="en-IE"/>
        </w:rPr>
        <w:t xml:space="preserve">How was the value of this thermometric property measured? </w:t>
      </w:r>
    </w:p>
    <w:p w:rsidR="00EE0B1B" w:rsidRDefault="00EE0B1B" w:rsidP="00EE0B1B"/>
    <w:p w:rsidR="00AB7CC5" w:rsidRDefault="00AB7CC5">
      <w:pPr>
        <w:rPr>
          <w:rFonts w:ascii="Times New Roman" w:eastAsia="Times New Roman" w:hAnsi="Times New Roman"/>
          <w:b/>
          <w:bCs/>
          <w:sz w:val="28"/>
          <w:szCs w:val="28"/>
        </w:rPr>
      </w:pPr>
      <w:bookmarkStart w:id="106" w:name="Heat_SA"/>
      <w:bookmarkStart w:id="107" w:name="_Toc345780623"/>
      <w:bookmarkEnd w:id="106"/>
      <w:r>
        <w:br w:type="page"/>
      </w:r>
    </w:p>
    <w:p w:rsidR="00326228" w:rsidRDefault="004B6062" w:rsidP="00EB6FE8">
      <w:pPr>
        <w:pStyle w:val="Heading2"/>
        <w:jc w:val="center"/>
      </w:pPr>
      <w:bookmarkStart w:id="108" w:name="_Toc345790169"/>
      <w:r>
        <w:lastRenderedPageBreak/>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Heat</w:t>
      </w:r>
      <w:bookmarkEnd w:id="107"/>
      <w:bookmarkEnd w:id="108"/>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09" w:name="_Toc345757654"/>
      <w:bookmarkStart w:id="110" w:name="_Toc345780624"/>
      <w:bookmarkStart w:id="111" w:name="_Toc345789922"/>
      <w:bookmarkStart w:id="112" w:name="_Toc345790170"/>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09"/>
      <w:bookmarkEnd w:id="110"/>
      <w:bookmarkEnd w:id="111"/>
      <w:bookmarkEnd w:id="112"/>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85024"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36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367" name="Group 252"/>
                        <wpg:cNvGrpSpPr>
                          <a:grpSpLocks/>
                        </wpg:cNvGrpSpPr>
                        <wpg:grpSpPr bwMode="auto">
                          <a:xfrm>
                            <a:off x="8997" y="1614"/>
                            <a:ext cx="390" cy="389"/>
                            <a:chOff x="8997" y="1614"/>
                            <a:chExt cx="390" cy="389"/>
                          </a:xfrm>
                        </wpg:grpSpPr>
                        <wps:wsp>
                          <wps:cNvPr id="368" name="Freeform 253"/>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50"/>
                        <wpg:cNvGrpSpPr>
                          <a:grpSpLocks/>
                        </wpg:cNvGrpSpPr>
                        <wpg:grpSpPr bwMode="auto">
                          <a:xfrm>
                            <a:off x="8997" y="1614"/>
                            <a:ext cx="390" cy="389"/>
                            <a:chOff x="8997" y="1614"/>
                            <a:chExt cx="390" cy="389"/>
                          </a:xfrm>
                        </wpg:grpSpPr>
                        <wps:wsp>
                          <wps:cNvPr id="370" name="Freeform 251"/>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2A11E" id="Group 249" o:spid="_x0000_s1026" style="position:absolute;margin-left:449.35pt;margin-top:80.2pt;width:20.5pt;height:20.45pt;z-index:-251731456;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">
                <v:group id="Group 252"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53"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50"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51"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6048"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3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362" name="Group 247"/>
                        <wpg:cNvGrpSpPr>
                          <a:grpSpLocks/>
                        </wpg:cNvGrpSpPr>
                        <wpg:grpSpPr bwMode="auto">
                          <a:xfrm>
                            <a:off x="7774" y="1616"/>
                            <a:ext cx="390" cy="389"/>
                            <a:chOff x="7774" y="1616"/>
                            <a:chExt cx="390" cy="389"/>
                          </a:xfrm>
                        </wpg:grpSpPr>
                        <wps:wsp>
                          <wps:cNvPr id="363" name="Freeform 248"/>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45"/>
                        <wpg:cNvGrpSpPr>
                          <a:grpSpLocks/>
                        </wpg:cNvGrpSpPr>
                        <wpg:grpSpPr bwMode="auto">
                          <a:xfrm>
                            <a:off x="7774" y="1616"/>
                            <a:ext cx="390" cy="389"/>
                            <a:chOff x="7774" y="1616"/>
                            <a:chExt cx="390" cy="389"/>
                          </a:xfrm>
                        </wpg:grpSpPr>
                        <wps:wsp>
                          <wps:cNvPr id="365" name="Freeform 246"/>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D21BF" id="Group 244" o:spid="_x0000_s1026" style="position:absolute;margin-left:388.3pt;margin-top:80.4pt;width:20.25pt;height:20.2pt;z-index:-251730432;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">
                <v:group id="Group 247"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48"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245"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46"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7072"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35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357" name="Group 242"/>
                        <wpg:cNvGrpSpPr>
                          <a:grpSpLocks/>
                        </wpg:cNvGrpSpPr>
                        <wpg:grpSpPr bwMode="auto">
                          <a:xfrm>
                            <a:off x="10084" y="1614"/>
                            <a:ext cx="390" cy="389"/>
                            <a:chOff x="10084" y="1614"/>
                            <a:chExt cx="390" cy="389"/>
                          </a:xfrm>
                        </wpg:grpSpPr>
                        <wps:wsp>
                          <wps:cNvPr id="358" name="Freeform 243"/>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40"/>
                        <wpg:cNvGrpSpPr>
                          <a:grpSpLocks/>
                        </wpg:cNvGrpSpPr>
                        <wpg:grpSpPr bwMode="auto">
                          <a:xfrm>
                            <a:off x="10084" y="1614"/>
                            <a:ext cx="390" cy="389"/>
                            <a:chOff x="10084" y="1614"/>
                            <a:chExt cx="390" cy="389"/>
                          </a:xfrm>
                        </wpg:grpSpPr>
                        <wps:wsp>
                          <wps:cNvPr id="360" name="Freeform 241"/>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72EAB" id="Group 239" o:spid="_x0000_s1026" style="position:absolute;margin-left:503.8pt;margin-top:80.35pt;width:20.25pt;height:20.2pt;z-index:-251729408;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">
                <v:group id="Group 242"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43"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40"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41"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ist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7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4" w:line="280" w:lineRule="exact"/>
              <w:rPr>
                <w:sz w:val="28"/>
                <w:szCs w:val="2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EB6FE8" w:rsidRDefault="004B6062">
            <w:pPr>
              <w:pStyle w:val="TableParagraph"/>
              <w:spacing w:before="49" w:line="177" w:lineRule="auto"/>
              <w:ind w:left="102" w:right="190"/>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p>
          <w:p w:rsidR="00326228" w:rsidRDefault="00EB6FE8">
            <w:pPr>
              <w:pStyle w:val="TableParagraph"/>
              <w:spacing w:before="49" w:line="177" w:lineRule="auto"/>
              <w:ind w:left="102" w:right="19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4B6062">
              <w:rPr>
                <w:rFonts w:ascii="Times New Roman" w:eastAsia="Times New Roman" w:hAnsi="Times New Roman" w:cs="Times New Roman"/>
                <w:sz w:val="24"/>
                <w:szCs w:val="24"/>
              </w:rPr>
              <w:t>Q</w:t>
            </w:r>
            <w:r w:rsidR="004B6062">
              <w:rPr>
                <w:rFonts w:ascii="Times New Roman" w:eastAsia="Times New Roman" w:hAnsi="Times New Roman" w:cs="Times New Roman"/>
                <w:spacing w:val="1"/>
                <w:sz w:val="24"/>
                <w:szCs w:val="24"/>
              </w:rPr>
              <w:t xml:space="preserve"> </w:t>
            </w:r>
            <w:r w:rsidR="004B6062">
              <w:rPr>
                <w:rFonts w:ascii="Times New Roman" w:eastAsia="Times New Roman" w:hAnsi="Times New Roman" w:cs="Times New Roman"/>
                <w:sz w:val="24"/>
                <w:szCs w:val="24"/>
              </w:rPr>
              <w:t>= mc</w:t>
            </w:r>
            <w:r w:rsidR="004B6062">
              <w:rPr>
                <w:rFonts w:ascii="Times New Roman" w:eastAsia="Times New Roman" w:hAnsi="Times New Roman" w:cs="Times New Roman"/>
                <w:spacing w:val="-1"/>
                <w:sz w:val="24"/>
                <w:szCs w:val="24"/>
              </w:rPr>
              <w:t xml:space="preserve"> </w:t>
            </w:r>
            <w:r w:rsidR="004B6062">
              <w:rPr>
                <w:rFonts w:ascii="Gulim" w:eastAsia="Gulim" w:hAnsi="Gulim" w:cs="Gulim"/>
                <w:sz w:val="24"/>
                <w:szCs w:val="24"/>
              </w:rPr>
              <w:t>ᅀ</w:t>
            </w:r>
            <w:r w:rsidR="004B6062">
              <w:rPr>
                <w:rFonts w:ascii="Times New Roman" w:eastAsia="Times New Roman" w:hAnsi="Times New Roman" w:cs="Times New Roman"/>
                <w:sz w:val="24"/>
                <w:szCs w:val="24"/>
              </w:rPr>
              <w:t>θ</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usion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eat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ump</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solids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pgSz w:w="11907" w:h="16840"/>
          <w:pgMar w:top="1840" w:right="1220" w:bottom="280" w:left="1040" w:header="0" w:footer="0" w:gutter="0"/>
          <w:cols w:space="720"/>
        </w:sectPr>
      </w:pPr>
    </w:p>
    <w:p w:rsidR="00326228" w:rsidRDefault="00326228">
      <w:pPr>
        <w:spacing w:before="1" w:line="100" w:lineRule="exact"/>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 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ious solids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7"/>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alu</w:t>
            </w:r>
            <w:r>
              <w:rPr>
                <w:rFonts w:ascii="Calibri" w:eastAsia="Calibri" w:hAnsi="Calibri" w:cs="Calibri"/>
              </w:rPr>
              <w:t xml:space="preserve">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dis</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s</w:t>
            </w:r>
            <w:r>
              <w:rPr>
                <w:rFonts w:ascii="Calibri" w:eastAsia="Calibri" w:hAnsi="Calibri" w:cs="Calibri"/>
              </w:rPr>
              <w:t>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d</w:t>
            </w:r>
            <w:r>
              <w:rPr>
                <w:rFonts w:ascii="Calibri" w:eastAsia="Calibri" w:hAnsi="Calibri" w:cs="Calibri"/>
                <w:spacing w:val="-2"/>
              </w:rPr>
              <w:t>om</w:t>
            </w:r>
            <w:r>
              <w:rPr>
                <w:rFonts w:ascii="Calibri" w:eastAsia="Calibri" w:hAnsi="Calibri" w:cs="Calibri"/>
              </w:rPr>
              <w:t>est</w:t>
            </w:r>
            <w:r>
              <w:rPr>
                <w:rFonts w:ascii="Calibri" w:eastAsia="Calibri" w:hAnsi="Calibri" w:cs="Calibri"/>
                <w:spacing w:val="-1"/>
              </w:rPr>
              <w:t>i</w:t>
            </w:r>
            <w:r>
              <w:rPr>
                <w:rFonts w:ascii="Calibri" w:eastAsia="Calibri" w:hAnsi="Calibri" w:cs="Calibri"/>
              </w:rPr>
              <w:t>c</w:t>
            </w:r>
          </w:p>
          <w:p w:rsidR="00326228" w:rsidRDefault="004B6062">
            <w:pPr>
              <w:pStyle w:val="TableParagraph"/>
              <w:ind w:left="102"/>
              <w:rPr>
                <w:rFonts w:ascii="Calibri" w:eastAsia="Calibri" w:hAnsi="Calibri" w:cs="Calibri"/>
              </w:rPr>
            </w:pPr>
            <w:r>
              <w:rPr>
                <w:rFonts w:ascii="Calibri" w:eastAsia="Calibri" w:hAnsi="Calibri" w:cs="Calibri"/>
              </w:rPr>
              <w:t>s</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ua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7"/>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D</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est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a</w:t>
            </w:r>
            <w:r>
              <w:rPr>
                <w:rFonts w:ascii="Calibri" w:eastAsia="Calibri" w:hAnsi="Calibri" w:cs="Calibri"/>
              </w:rPr>
              <w:t>ter</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h</w:t>
            </w:r>
            <w:r>
              <w:rPr>
                <w:rFonts w:ascii="Calibri" w:eastAsia="Calibri" w:hAnsi="Calibri" w:cs="Calibri"/>
              </w:rPr>
              <w:t>e</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4"/>
              </w:rPr>
              <w:t>n</w:t>
            </w:r>
            <w:r>
              <w:rPr>
                <w:rFonts w:ascii="Calibri" w:eastAsia="Calibri" w:hAnsi="Calibri" w:cs="Calibri"/>
              </w:rPr>
              <w:t>g</w:t>
            </w:r>
          </w:p>
          <w:p w:rsidR="00326228" w:rsidRDefault="004B6062">
            <w:pPr>
              <w:pStyle w:val="TableParagraph"/>
              <w:ind w:left="102"/>
              <w:rPr>
                <w:rFonts w:ascii="Calibri" w:eastAsia="Calibri" w:hAnsi="Calibri" w:cs="Calibri"/>
              </w:rPr>
            </w:pPr>
            <w:r>
              <w:rPr>
                <w:rFonts w:ascii="Calibri" w:eastAsia="Calibri" w:hAnsi="Calibri" w:cs="Calibri"/>
              </w:rPr>
              <w:t>syst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liquid</w:t>
            </w:r>
            <w:r>
              <w:rPr>
                <w:rFonts w:ascii="Calibri" w:eastAsia="Calibri" w:hAnsi="Calibri" w:cs="Calibri"/>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radia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8"/>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la</w:t>
            </w:r>
            <w:r>
              <w:rPr>
                <w:rFonts w:ascii="Calibri" w:eastAsia="Calibri" w:hAnsi="Calibri" w:cs="Calibri"/>
              </w:rPr>
              <w:t xml:space="preserve">r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w:t>
            </w:r>
            <w:r>
              <w:rPr>
                <w:rFonts w:ascii="Calibri" w:eastAsia="Calibri" w:hAnsi="Calibri" w:cs="Calibri"/>
                <w:spacing w:val="-1"/>
              </w:rPr>
              <w:t>an</w:t>
            </w:r>
            <w:r>
              <w:rPr>
                <w:rFonts w:ascii="Calibri" w:eastAsia="Calibri" w:hAnsi="Calibri" w:cs="Calibri"/>
              </w:rPr>
              <w:t>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radi</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f</w:t>
            </w:r>
            <w:r>
              <w:rPr>
                <w:rFonts w:ascii="Calibri" w:eastAsia="Calibri" w:hAnsi="Calibri" w:cs="Calibri"/>
                <w:spacing w:val="-3"/>
              </w:rPr>
              <w:t>r</w:t>
            </w:r>
            <w:r>
              <w:rPr>
                <w:rFonts w:ascii="Calibri" w:eastAsia="Calibri" w:hAnsi="Calibri" w:cs="Calibri"/>
                <w:spacing w:val="-2"/>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la</w:t>
            </w:r>
            <w:r>
              <w:rPr>
                <w:rFonts w:ascii="Calibri" w:eastAsia="Calibri" w:hAnsi="Calibri" w:cs="Calibri"/>
              </w:rPr>
              <w:t xml:space="preserve">r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w:t>
            </w:r>
            <w:r>
              <w:rPr>
                <w:rFonts w:ascii="Calibri" w:eastAsia="Calibri" w:hAnsi="Calibri" w:cs="Calibri"/>
                <w:spacing w:val="-1"/>
              </w:rPr>
              <w:t>an</w:t>
            </w:r>
            <w:r>
              <w:rPr>
                <w:rFonts w:ascii="Calibri" w:eastAsia="Calibri" w:hAnsi="Calibri" w:cs="Calibri"/>
              </w:rPr>
              <w:t>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9"/>
              <w:ind w:left="10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radi</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9"/>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88" w:type="dxa"/>
            <w:tcBorders>
              <w:top w:val="single" w:sz="5" w:space="0" w:color="000000"/>
              <w:left w:val="single" w:sz="5" w:space="0" w:color="000000"/>
              <w:bottom w:val="single" w:sz="5" w:space="0" w:color="000000"/>
              <w:right w:val="single" w:sz="5" w:space="0" w:color="000000"/>
            </w:tcBorders>
          </w:tcPr>
          <w:p w:rsidR="00326228" w:rsidRDefault="00EB6FE8" w:rsidP="00EB6FE8">
            <w:pPr>
              <w:pStyle w:val="Heading4"/>
            </w:pPr>
            <w:r>
              <w:t>Mandatory Experiments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EB6FE8">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B6062">
              <w:rPr>
                <w:rFonts w:ascii="Times New Roman" w:eastAsia="Times New Roman" w:hAnsi="Times New Roman" w:cs="Times New Roman"/>
                <w:sz w:val="24"/>
                <w:szCs w:val="24"/>
              </w:rPr>
              <w:t>.</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rsidP="00EB6FE8">
            <w:pPr>
              <w:pStyle w:val="TableParagraph"/>
              <w:spacing w:line="26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lib</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EB6FE8">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102" w:right="19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 xml:space="preserve">or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i/>
                <w:sz w:val="24"/>
                <w:szCs w:val="24"/>
              </w:rPr>
              <w:t xml:space="preserve">or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 xml:space="preserve">al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EB6FE8">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EB6FE8">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EB6FE8" w:rsidRDefault="00EB6FE8"/>
    <w:p w:rsidR="00EB6FE8" w:rsidRDefault="00EB6FE8"/>
    <w:p w:rsidR="00EB6FE8" w:rsidRDefault="00EB6FE8"/>
    <w:p w:rsidR="00EB6FE8" w:rsidRDefault="00EB6FE8" w:rsidP="003567FA">
      <w:pPr>
        <w:pStyle w:val="Heading3"/>
      </w:pPr>
      <w:bookmarkStart w:id="113" w:name="_Toc345790171"/>
      <w:r>
        <w:t>Past Exam Questions:</w:t>
      </w:r>
      <w:bookmarkEnd w:id="113"/>
    </w:p>
    <w:p w:rsidR="00EB6FE8" w:rsidRDefault="00EB6FE8" w:rsidP="003567FA">
      <w:pPr>
        <w:pStyle w:val="Heading3"/>
      </w:pPr>
    </w:p>
    <w:p w:rsidR="00EB6FE8" w:rsidRPr="00376AC7" w:rsidRDefault="00EB6FE8" w:rsidP="00C00ED7">
      <w:pPr>
        <w:pStyle w:val="NoSpacing"/>
        <w:numPr>
          <w:ilvl w:val="0"/>
          <w:numId w:val="120"/>
        </w:numPr>
        <w:ind w:left="357"/>
        <w:rPr>
          <w:rFonts w:eastAsia="Calibri"/>
          <w:lang w:val="en-IE" w:eastAsia="en-IE"/>
        </w:rPr>
      </w:pPr>
      <w:r w:rsidRPr="00376AC7">
        <w:rPr>
          <w:rFonts w:eastAsia="Calibri"/>
          <w:lang w:val="en-IE" w:eastAsia="en-IE"/>
        </w:rPr>
        <w:t>What is heat?</w:t>
      </w:r>
    </w:p>
    <w:p w:rsidR="00EB6FE8" w:rsidRDefault="00EB6FE8" w:rsidP="00C00ED7">
      <w:pPr>
        <w:pStyle w:val="NoSpacing"/>
        <w:numPr>
          <w:ilvl w:val="0"/>
          <w:numId w:val="120"/>
        </w:numPr>
        <w:rPr>
          <w:lang w:eastAsia="en-IE"/>
        </w:rPr>
      </w:pPr>
      <w:r>
        <w:rPr>
          <w:lang w:eastAsia="en-IE"/>
        </w:rPr>
        <w:t>N</w:t>
      </w:r>
      <w:r w:rsidRPr="00376AC7">
        <w:rPr>
          <w:lang w:eastAsia="en-IE"/>
        </w:rPr>
        <w:t>ame t</w:t>
      </w:r>
      <w:r w:rsidR="00902763">
        <w:rPr>
          <w:lang w:eastAsia="en-IE"/>
        </w:rPr>
        <w:t>hree</w:t>
      </w:r>
      <w:r w:rsidRPr="00376AC7">
        <w:rPr>
          <w:lang w:eastAsia="en-IE"/>
        </w:rPr>
        <w:t xml:space="preserve"> methods by which heat can be transferred. </w:t>
      </w:r>
    </w:p>
    <w:p w:rsidR="00902763" w:rsidRPr="00376AC7" w:rsidRDefault="00902763" w:rsidP="00C00ED7">
      <w:pPr>
        <w:pStyle w:val="NoSpacing"/>
        <w:numPr>
          <w:ilvl w:val="0"/>
          <w:numId w:val="120"/>
        </w:numPr>
        <w:rPr>
          <w:lang w:eastAsia="en-IE"/>
        </w:rPr>
      </w:pPr>
      <w:r>
        <w:rPr>
          <w:rFonts w:ascii="TimesNewRoman" w:hAnsi="TimesNewRoman" w:cs="TimesNewRoman"/>
          <w:lang w:val="en-IE"/>
        </w:rPr>
        <w:t>What is meant by the change in state of a substance?</w:t>
      </w:r>
    </w:p>
    <w:p w:rsidR="00EB6FE8" w:rsidRDefault="00EB6FE8" w:rsidP="00C00ED7">
      <w:pPr>
        <w:pStyle w:val="NoSpacing"/>
        <w:numPr>
          <w:ilvl w:val="0"/>
          <w:numId w:val="120"/>
        </w:numPr>
      </w:pPr>
      <w:r w:rsidRPr="00376AC7">
        <w:t>What is meant by conduction?</w:t>
      </w:r>
    </w:p>
    <w:p w:rsidR="009B0F51" w:rsidRPr="00376AC7" w:rsidRDefault="009B0F51" w:rsidP="00C00ED7">
      <w:pPr>
        <w:pStyle w:val="ListParagraph"/>
        <w:widowControl/>
        <w:numPr>
          <w:ilvl w:val="0"/>
          <w:numId w:val="120"/>
        </w:numPr>
        <w:autoSpaceDE w:val="0"/>
        <w:autoSpaceDN w:val="0"/>
        <w:adjustRightInd w:val="0"/>
      </w:pPr>
      <w:r w:rsidRPr="009B0F51">
        <w:rPr>
          <w:rFonts w:ascii="TimesNewRoman" w:hAnsi="TimesNewRoman" w:cs="TimesNewRoman"/>
          <w:sz w:val="24"/>
          <w:szCs w:val="24"/>
          <w:lang w:val="en-IE"/>
        </w:rPr>
        <w:t>A person smokes a cigarette at the entrance to a building. Explain how a significant</w:t>
      </w:r>
      <w:r>
        <w:rPr>
          <w:rFonts w:ascii="TimesNewRoman" w:hAnsi="TimesNewRoman" w:cs="TimesNewRoman"/>
          <w:sz w:val="24"/>
          <w:szCs w:val="24"/>
          <w:lang w:val="en-IE"/>
        </w:rPr>
        <w:t xml:space="preserve"> </w:t>
      </w:r>
      <w:r w:rsidRPr="009B0F51">
        <w:rPr>
          <w:rFonts w:ascii="TimesNewRoman" w:hAnsi="TimesNewRoman" w:cs="TimesNewRoman"/>
          <w:sz w:val="24"/>
          <w:szCs w:val="24"/>
          <w:lang w:val="en-IE"/>
        </w:rPr>
        <w:t>amount of the smoke from the cigarette can enter the building.</w:t>
      </w:r>
    </w:p>
    <w:p w:rsidR="00EB6FE8" w:rsidRPr="00376AC7" w:rsidRDefault="00EB6FE8" w:rsidP="00C00ED7">
      <w:pPr>
        <w:pStyle w:val="NoSpacing"/>
        <w:numPr>
          <w:ilvl w:val="0"/>
          <w:numId w:val="120"/>
        </w:numPr>
        <w:rPr>
          <w:lang w:eastAsia="en-IE"/>
        </w:rPr>
      </w:pPr>
      <w:r w:rsidRPr="00376AC7">
        <w:t>Explain how heat is transferred in a solid.</w:t>
      </w:r>
    </w:p>
    <w:p w:rsidR="00EB6FE8" w:rsidRPr="00376AC7" w:rsidRDefault="00EB6FE8" w:rsidP="00C00ED7">
      <w:pPr>
        <w:pStyle w:val="NoSpacing"/>
        <w:numPr>
          <w:ilvl w:val="0"/>
          <w:numId w:val="120"/>
        </w:numPr>
      </w:pPr>
      <w:r w:rsidRPr="00376AC7">
        <w:t xml:space="preserve">Describe an experiment to show how different solids conduct heat at different rates. </w:t>
      </w:r>
    </w:p>
    <w:p w:rsidR="00EB6FE8" w:rsidRPr="00376AC7" w:rsidRDefault="00EB6FE8" w:rsidP="00C00ED7">
      <w:pPr>
        <w:pStyle w:val="NoSpacing"/>
        <w:numPr>
          <w:ilvl w:val="0"/>
          <w:numId w:val="120"/>
        </w:numPr>
      </w:pPr>
      <w:r w:rsidRPr="00376AC7">
        <w:t xml:space="preserve">Why are the pipes in the solar panel usually made from copper? </w:t>
      </w:r>
    </w:p>
    <w:p w:rsidR="00A2609F" w:rsidRDefault="00EB6FE8" w:rsidP="00C00ED7">
      <w:pPr>
        <w:widowControl/>
        <w:numPr>
          <w:ilvl w:val="0"/>
          <w:numId w:val="120"/>
        </w:numPr>
        <w:rPr>
          <w:rFonts w:ascii="Times New Roman" w:eastAsia="Calibri" w:hAnsi="Times New Roman"/>
          <w:color w:val="000000"/>
        </w:rPr>
      </w:pPr>
      <w:r w:rsidRPr="00376AC7">
        <w:rPr>
          <w:rFonts w:ascii="Times New Roman" w:eastAsia="Calibri" w:hAnsi="Times New Roman"/>
          <w:color w:val="000000"/>
        </w:rPr>
        <w:t>Explain the term ‘U-value’.</w:t>
      </w:r>
    </w:p>
    <w:p w:rsidR="00EB6FE8" w:rsidRPr="00376AC7" w:rsidRDefault="00A2609F" w:rsidP="00C00ED7">
      <w:pPr>
        <w:widowControl/>
        <w:numPr>
          <w:ilvl w:val="0"/>
          <w:numId w:val="120"/>
        </w:numPr>
        <w:rPr>
          <w:rFonts w:ascii="Times New Roman" w:eastAsia="Calibri" w:hAnsi="Times New Roman"/>
          <w:color w:val="000000"/>
        </w:rPr>
      </w:pPr>
      <w:r>
        <w:rPr>
          <w:rFonts w:ascii="Times New Roman" w:eastAsia="Calibri" w:hAnsi="Times New Roman"/>
          <w:color w:val="000000"/>
        </w:rPr>
        <w:t xml:space="preserve">A  </w:t>
      </w:r>
      <w:r>
        <w:rPr>
          <w:rFonts w:ascii="TimesNewRoman" w:hAnsi="TimesNewRoman" w:cs="TimesNewRoman"/>
          <w:sz w:val="24"/>
          <w:szCs w:val="24"/>
          <w:lang w:val="en-IE"/>
        </w:rPr>
        <w:t>building has a low U-value. What is the advantage of this?</w:t>
      </w:r>
    </w:p>
    <w:p w:rsidR="00EB6FE8" w:rsidRPr="00376AC7" w:rsidRDefault="00EB6FE8" w:rsidP="00C00ED7">
      <w:pPr>
        <w:widowControl/>
        <w:numPr>
          <w:ilvl w:val="0"/>
          <w:numId w:val="120"/>
        </w:numPr>
        <w:rPr>
          <w:rFonts w:ascii="Times New Roman" w:eastAsia="Calibri" w:hAnsi="Times New Roman"/>
          <w:color w:val="000000"/>
        </w:rPr>
      </w:pPr>
      <w:r w:rsidRPr="00376AC7">
        <w:rPr>
          <w:rFonts w:ascii="Times New Roman" w:eastAsia="Calibri" w:hAnsi="Times New Roman"/>
          <w:color w:val="000000"/>
        </w:rPr>
        <w:t xml:space="preserve">What is the effect of increasing the U-value of a structure? </w:t>
      </w:r>
    </w:p>
    <w:p w:rsidR="00EB6FE8" w:rsidRPr="00376AC7" w:rsidRDefault="00EB6FE8" w:rsidP="00C00ED7">
      <w:pPr>
        <w:widowControl/>
        <w:numPr>
          <w:ilvl w:val="0"/>
          <w:numId w:val="120"/>
        </w:numPr>
        <w:rPr>
          <w:rFonts w:ascii="Times New Roman" w:hAnsi="Times New Roman"/>
          <w:szCs w:val="24"/>
        </w:rPr>
      </w:pPr>
      <w:r w:rsidRPr="00376AC7">
        <w:rPr>
          <w:rFonts w:ascii="Times New Roman" w:hAnsi="Times New Roman"/>
          <w:szCs w:val="24"/>
        </w:rPr>
        <w:t>The U-value of a house is a measure of the rate of heat loss to the surroundings.</w:t>
      </w:r>
    </w:p>
    <w:p w:rsidR="00EB6FE8" w:rsidRPr="00CC1B46" w:rsidRDefault="00EB6FE8" w:rsidP="00EB6FE8">
      <w:pPr>
        <w:pStyle w:val="NoSpacing"/>
        <w:ind w:left="360"/>
      </w:pPr>
      <w:r w:rsidRPr="00CC1B46">
        <w:t xml:space="preserve">Give two ways in which the U-value of a house can be reduced. </w:t>
      </w:r>
    </w:p>
    <w:p w:rsidR="00EB6FE8" w:rsidRPr="00376AC7" w:rsidRDefault="00EB6FE8" w:rsidP="00C00ED7">
      <w:pPr>
        <w:pStyle w:val="NoSpacing"/>
        <w:numPr>
          <w:ilvl w:val="0"/>
          <w:numId w:val="120"/>
        </w:numPr>
        <w:rPr>
          <w:lang w:eastAsia="en-IE"/>
        </w:rPr>
      </w:pPr>
      <w:r>
        <w:rPr>
          <w:noProof/>
          <w:lang w:val="en-IE" w:eastAsia="en-IE"/>
        </w:rPr>
        <w:lastRenderedPageBreak/>
        <w:drawing>
          <wp:anchor distT="0" distB="0" distL="114300" distR="114300" simplePos="0" relativeHeight="251690496" behindDoc="0" locked="0" layoutInCell="1" allowOverlap="1" wp14:anchorId="13B533E0" wp14:editId="2993E33B">
            <wp:simplePos x="0" y="0"/>
            <wp:positionH relativeFrom="column">
              <wp:posOffset>3686175</wp:posOffset>
            </wp:positionH>
            <wp:positionV relativeFrom="paragraph">
              <wp:posOffset>105410</wp:posOffset>
            </wp:positionV>
            <wp:extent cx="2133600" cy="84264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360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C7">
        <w:rPr>
          <w:lang w:eastAsia="en-IE"/>
        </w:rPr>
        <w:t>In an electric storage heater, bricks with a high specific heat capacity are heated overnight by passing an electric current through a heating coil in the bricks. The bricks are surrounded by insulation.</w:t>
      </w:r>
    </w:p>
    <w:p w:rsidR="00EB6FE8" w:rsidRPr="00CC1B46" w:rsidRDefault="00EB6FE8" w:rsidP="00EB6FE8">
      <w:pPr>
        <w:pStyle w:val="NoSpacing"/>
        <w:ind w:left="360"/>
        <w:rPr>
          <w:lang w:eastAsia="en-IE"/>
        </w:rPr>
      </w:pPr>
      <w:r w:rsidRPr="00CC1B46">
        <w:rPr>
          <w:lang w:eastAsia="en-IE"/>
        </w:rPr>
        <w:t>Why is insulation used to surround the bricks?</w:t>
      </w:r>
    </w:p>
    <w:p w:rsidR="00EB6FE8" w:rsidRPr="00CC1B46" w:rsidRDefault="00EB6FE8" w:rsidP="00EB6FE8">
      <w:pPr>
        <w:pStyle w:val="NoSpacing"/>
        <w:ind w:left="360"/>
      </w:pPr>
    </w:p>
    <w:p w:rsidR="00EB6FE8" w:rsidRPr="00376AC7" w:rsidRDefault="00EB6FE8" w:rsidP="00C00ED7">
      <w:pPr>
        <w:pStyle w:val="NoSpacing"/>
        <w:numPr>
          <w:ilvl w:val="0"/>
          <w:numId w:val="120"/>
        </w:numPr>
        <w:rPr>
          <w:lang w:eastAsia="en-IE"/>
        </w:rPr>
      </w:pPr>
      <w:r w:rsidRPr="00376AC7">
        <w:rPr>
          <w:lang w:eastAsia="en-IE"/>
        </w:rPr>
        <w:t>Name a material that could be used as insulation in a storage heater.</w:t>
      </w:r>
    </w:p>
    <w:p w:rsidR="00EB6FE8" w:rsidRPr="00376AC7" w:rsidRDefault="00EB6FE8" w:rsidP="00C00ED7">
      <w:pPr>
        <w:pStyle w:val="NoSpacing"/>
        <w:numPr>
          <w:ilvl w:val="0"/>
          <w:numId w:val="120"/>
        </w:numPr>
        <w:rPr>
          <w:lang w:eastAsia="en-IE"/>
        </w:rPr>
      </w:pPr>
      <w:r w:rsidRPr="00376AC7">
        <w:rPr>
          <w:lang w:eastAsia="en-IE"/>
        </w:rPr>
        <w:t xml:space="preserve">What is convection? </w:t>
      </w:r>
    </w:p>
    <w:p w:rsidR="00EB6FE8" w:rsidRPr="00376AC7" w:rsidRDefault="00EB6FE8" w:rsidP="00C00ED7">
      <w:pPr>
        <w:pStyle w:val="NoSpacing"/>
        <w:numPr>
          <w:ilvl w:val="0"/>
          <w:numId w:val="120"/>
        </w:numPr>
        <w:rPr>
          <w:lang w:eastAsia="en-IE"/>
        </w:rPr>
      </w:pPr>
      <w:r w:rsidRPr="00376AC7">
        <w:rPr>
          <w:lang w:eastAsia="en-IE"/>
        </w:rPr>
        <w:t xml:space="preserve">Describe an experiment to demonstrate convection in a liquid. </w:t>
      </w:r>
    </w:p>
    <w:p w:rsidR="00EB6FE8" w:rsidRPr="00376AC7" w:rsidRDefault="00EB6FE8" w:rsidP="00C00ED7">
      <w:pPr>
        <w:widowControl/>
        <w:numPr>
          <w:ilvl w:val="0"/>
          <w:numId w:val="120"/>
        </w:numPr>
        <w:ind w:left="357"/>
        <w:rPr>
          <w:rFonts w:ascii="Times New Roman" w:hAnsi="Times New Roman"/>
        </w:rPr>
      </w:pPr>
      <w:r w:rsidRPr="00376AC7">
        <w:rPr>
          <w:rFonts w:ascii="Times New Roman" w:hAnsi="Times New Roman"/>
        </w:rPr>
        <w:t>Why is the heating element of an electric kettle near the bottom?</w:t>
      </w:r>
    </w:p>
    <w:p w:rsidR="00EB6FE8" w:rsidRPr="00376AC7" w:rsidRDefault="00EB6FE8" w:rsidP="00C00ED7">
      <w:pPr>
        <w:pStyle w:val="NoSpacing"/>
        <w:numPr>
          <w:ilvl w:val="0"/>
          <w:numId w:val="120"/>
        </w:numPr>
        <w:rPr>
          <w:lang w:eastAsia="en-IE"/>
        </w:rPr>
      </w:pPr>
      <w:r w:rsidRPr="00376AC7">
        <w:rPr>
          <w:lang w:eastAsia="en-IE"/>
        </w:rPr>
        <w:t xml:space="preserve">Explain how the storage heater heats the air in a room. </w:t>
      </w:r>
    </w:p>
    <w:p w:rsidR="00EB6FE8" w:rsidRPr="00376AC7" w:rsidRDefault="00EB6FE8" w:rsidP="00C00ED7">
      <w:pPr>
        <w:widowControl/>
        <w:numPr>
          <w:ilvl w:val="0"/>
          <w:numId w:val="120"/>
        </w:numPr>
        <w:rPr>
          <w:rFonts w:ascii="Times New Roman" w:hAnsi="Times New Roman"/>
        </w:rPr>
      </w:pPr>
      <w:r w:rsidRPr="00376AC7">
        <w:rPr>
          <w:rFonts w:ascii="Times New Roman" w:hAnsi="Times New Roman"/>
          <w:szCs w:val="24"/>
        </w:rPr>
        <w:t>Why does warm water rise to the top of the solar panel?</w:t>
      </w:r>
    </w:p>
    <w:p w:rsidR="00EB6FE8" w:rsidRPr="00376AC7" w:rsidRDefault="00EB6FE8" w:rsidP="00C00ED7">
      <w:pPr>
        <w:widowControl/>
        <w:numPr>
          <w:ilvl w:val="0"/>
          <w:numId w:val="120"/>
        </w:numPr>
        <w:autoSpaceDE w:val="0"/>
        <w:autoSpaceDN w:val="0"/>
        <w:adjustRightInd w:val="0"/>
        <w:rPr>
          <w:rFonts w:ascii="Times New Roman" w:hAnsi="Times New Roman"/>
          <w:color w:val="000000"/>
        </w:rPr>
      </w:pPr>
      <w:r w:rsidRPr="00376AC7">
        <w:rPr>
          <w:rFonts w:ascii="Times New Roman" w:hAnsi="Times New Roman"/>
          <w:color w:val="000000"/>
        </w:rPr>
        <w:t>An electric toaster heats bread by convection and radiation.</w:t>
      </w:r>
    </w:p>
    <w:p w:rsidR="00EB6FE8" w:rsidRPr="00CC1B46" w:rsidRDefault="00EB6FE8" w:rsidP="00EB6FE8">
      <w:pPr>
        <w:pStyle w:val="NoSpacing"/>
        <w:ind w:left="360"/>
        <w:rPr>
          <w:color w:val="000000"/>
          <w:lang w:val="en-IE"/>
        </w:rPr>
      </w:pPr>
      <w:r w:rsidRPr="00CC1B46">
        <w:rPr>
          <w:color w:val="000000"/>
          <w:lang w:val="en-IE"/>
        </w:rPr>
        <w:t>What is the difference between convection and radiation as a means of heat transfer?</w:t>
      </w:r>
    </w:p>
    <w:p w:rsidR="00EB6FE8" w:rsidRPr="00376AC7" w:rsidRDefault="00EB6FE8" w:rsidP="00C00ED7">
      <w:pPr>
        <w:pStyle w:val="NoSpacing"/>
        <w:numPr>
          <w:ilvl w:val="0"/>
          <w:numId w:val="120"/>
        </w:numPr>
      </w:pPr>
      <w:r w:rsidRPr="00376AC7">
        <w:t>Why are the pipes in the solar panel usually painted black?</w:t>
      </w:r>
    </w:p>
    <w:p w:rsidR="00EB6FE8" w:rsidRPr="00376AC7" w:rsidRDefault="00EB6FE8" w:rsidP="00C00ED7">
      <w:pPr>
        <w:widowControl/>
        <w:numPr>
          <w:ilvl w:val="0"/>
          <w:numId w:val="120"/>
        </w:numPr>
        <w:rPr>
          <w:rFonts w:ascii="Times New Roman" w:hAnsi="Times New Roman"/>
          <w:color w:val="000000"/>
        </w:rPr>
      </w:pPr>
      <w:r w:rsidRPr="00376AC7">
        <w:rPr>
          <w:rFonts w:ascii="Times New Roman" w:hAnsi="Times New Roman"/>
          <w:color w:val="000000"/>
        </w:rPr>
        <w:t xml:space="preserve">Define specific heat capacity. </w:t>
      </w:r>
    </w:p>
    <w:p w:rsidR="00EB6FE8" w:rsidRDefault="00EB6FE8" w:rsidP="00C00ED7">
      <w:pPr>
        <w:pStyle w:val="NoSpacing"/>
        <w:numPr>
          <w:ilvl w:val="0"/>
          <w:numId w:val="120"/>
        </w:numPr>
      </w:pPr>
      <w:r w:rsidRPr="00376AC7">
        <w:t xml:space="preserve">Define specific latent heat. </w:t>
      </w:r>
    </w:p>
    <w:p w:rsidR="00902763" w:rsidRPr="00902763" w:rsidRDefault="00902763" w:rsidP="00C00ED7">
      <w:pPr>
        <w:pStyle w:val="ListParagraph"/>
        <w:widowControl/>
        <w:numPr>
          <w:ilvl w:val="0"/>
          <w:numId w:val="120"/>
        </w:numPr>
        <w:autoSpaceDE w:val="0"/>
        <w:autoSpaceDN w:val="0"/>
        <w:adjustRightInd w:val="0"/>
        <w:rPr>
          <w:rFonts w:ascii="TimesNewRoman" w:hAnsi="TimesNewRoman" w:cs="TimesNewRoman"/>
          <w:sz w:val="24"/>
          <w:szCs w:val="24"/>
          <w:lang w:val="en-IE"/>
        </w:rPr>
      </w:pPr>
      <w:r w:rsidRPr="00902763">
        <w:rPr>
          <w:rFonts w:ascii="TimesNewRoman" w:hAnsi="TimesNewRoman" w:cs="TimesNewRoman"/>
          <w:sz w:val="24"/>
          <w:szCs w:val="24"/>
          <w:lang w:val="en-IE"/>
        </w:rPr>
        <w:t xml:space="preserve">20 g of ice cubes at 0 </w:t>
      </w:r>
      <w:r w:rsidRPr="00902763">
        <w:rPr>
          <w:rFonts w:ascii="Symbol" w:hAnsi="Symbol" w:cs="Symbol"/>
          <w:sz w:val="24"/>
          <w:szCs w:val="24"/>
          <w:lang w:val="en-IE"/>
        </w:rPr>
        <w:t></w:t>
      </w:r>
      <w:r w:rsidRPr="00902763">
        <w:rPr>
          <w:rFonts w:ascii="TimesNewRoman" w:hAnsi="TimesNewRoman" w:cs="TimesNewRoman"/>
          <w:sz w:val="24"/>
          <w:szCs w:val="24"/>
          <w:lang w:val="en-IE"/>
        </w:rPr>
        <w:t xml:space="preserve">C are added to a glass of warm water. All the ice melts quickly and cools the water to 5 </w:t>
      </w:r>
      <w:r w:rsidRPr="00902763">
        <w:rPr>
          <w:rFonts w:ascii="Symbol" w:hAnsi="Symbol" w:cs="Symbol"/>
          <w:sz w:val="24"/>
          <w:szCs w:val="24"/>
          <w:lang w:val="en-IE"/>
        </w:rPr>
        <w:t></w:t>
      </w:r>
      <w:r w:rsidRPr="00902763">
        <w:rPr>
          <w:rFonts w:ascii="TimesNewRoman" w:hAnsi="TimesNewRoman" w:cs="TimesNewRoman"/>
          <w:sz w:val="24"/>
          <w:szCs w:val="24"/>
          <w:lang w:val="en-IE"/>
        </w:rPr>
        <w:t>C.</w:t>
      </w:r>
      <w:r>
        <w:rPr>
          <w:rFonts w:ascii="TimesNewRoman" w:hAnsi="TimesNewRoman" w:cs="TimesNewRoman"/>
          <w:sz w:val="24"/>
          <w:szCs w:val="24"/>
          <w:lang w:val="en-IE"/>
        </w:rPr>
        <w:t xml:space="preserve"> </w:t>
      </w:r>
      <w:r w:rsidRPr="00902763">
        <w:rPr>
          <w:rFonts w:ascii="TimesNewRoman" w:hAnsi="TimesNewRoman" w:cs="TimesNewRoman"/>
          <w:sz w:val="24"/>
          <w:szCs w:val="24"/>
          <w:lang w:val="en-IE"/>
        </w:rPr>
        <w:t>Assuming no heat transfer to the surroundings or to the glass,</w:t>
      </w:r>
    </w:p>
    <w:p w:rsidR="00902763" w:rsidRDefault="00902763" w:rsidP="00D43492">
      <w:pPr>
        <w:widowControl/>
        <w:autoSpaceDE w:val="0"/>
        <w:autoSpaceDN w:val="0"/>
        <w:adjustRightInd w:val="0"/>
        <w:ind w:firstLine="360"/>
        <w:rPr>
          <w:rFonts w:ascii="TimesNewRoman" w:hAnsi="TimesNewRoman" w:cs="TimesNewRoman"/>
          <w:sz w:val="24"/>
          <w:szCs w:val="24"/>
          <w:lang w:val="en-IE"/>
        </w:rPr>
      </w:pPr>
      <w:r>
        <w:rPr>
          <w:rFonts w:ascii="TimesNewRoman" w:hAnsi="TimesNewRoman" w:cs="TimesNewRoman"/>
          <w:sz w:val="24"/>
          <w:szCs w:val="24"/>
          <w:lang w:val="en-IE"/>
        </w:rPr>
        <w:t xml:space="preserve">calculate: </w:t>
      </w:r>
      <w:r w:rsidR="00D43492">
        <w:rPr>
          <w:rFonts w:ascii="TimesNewRoman" w:hAnsi="TimesNewRoman" w:cs="TimesNewRoman"/>
          <w:sz w:val="24"/>
          <w:szCs w:val="24"/>
          <w:lang w:val="en-IE"/>
        </w:rPr>
        <w:t>(i</w:t>
      </w:r>
      <w:r>
        <w:rPr>
          <w:rFonts w:ascii="TimesNewRoman" w:hAnsi="TimesNewRoman" w:cs="TimesNewRoman"/>
          <w:sz w:val="24"/>
          <w:szCs w:val="24"/>
          <w:lang w:val="en-IE"/>
        </w:rPr>
        <w:t xml:space="preserve">) The energy required to melt the ice. </w:t>
      </w:r>
      <w:r w:rsidR="00D43492">
        <w:rPr>
          <w:rFonts w:ascii="TimesNewRoman" w:hAnsi="TimesNewRoman" w:cs="TimesNewRoman"/>
          <w:sz w:val="24"/>
          <w:szCs w:val="24"/>
          <w:lang w:val="en-IE"/>
        </w:rPr>
        <w:t>(ii)</w:t>
      </w:r>
      <w:r>
        <w:rPr>
          <w:rFonts w:ascii="TimesNewRoman" w:hAnsi="TimesNewRoman" w:cs="TimesNewRoman"/>
          <w:sz w:val="24"/>
          <w:szCs w:val="24"/>
          <w:lang w:val="en-IE"/>
        </w:rPr>
        <w:t xml:space="preserve"> The energy required to warm the melted ice to 5 </w:t>
      </w:r>
      <w:r>
        <w:rPr>
          <w:rFonts w:ascii="Symbol" w:hAnsi="Symbol" w:cs="Symbol"/>
          <w:sz w:val="24"/>
          <w:szCs w:val="24"/>
          <w:lang w:val="en-IE"/>
        </w:rPr>
        <w:t></w:t>
      </w:r>
      <w:r>
        <w:rPr>
          <w:rFonts w:ascii="TimesNewRoman" w:hAnsi="TimesNewRoman" w:cs="TimesNewRoman"/>
          <w:sz w:val="24"/>
          <w:szCs w:val="24"/>
          <w:lang w:val="en-IE"/>
        </w:rPr>
        <w:t>C</w:t>
      </w:r>
    </w:p>
    <w:p w:rsidR="00902763" w:rsidRPr="00376AC7" w:rsidRDefault="00902763" w:rsidP="00C00ED7">
      <w:pPr>
        <w:pStyle w:val="NoSpacing"/>
        <w:numPr>
          <w:ilvl w:val="0"/>
          <w:numId w:val="120"/>
        </w:numPr>
      </w:pPr>
      <w:r>
        <w:rPr>
          <w:rFonts w:ascii="TimesNewRoman" w:hAnsi="TimesNewRoman" w:cs="TimesNewRoman"/>
          <w:lang w:val="en-IE"/>
        </w:rPr>
        <w:t>Why is it important to stir the mixture</w:t>
      </w:r>
      <w:r w:rsidR="00D43492">
        <w:rPr>
          <w:rFonts w:ascii="TimesNewRoman" w:hAnsi="TimesNewRoman" w:cs="TimesNewRoman"/>
          <w:lang w:val="en-IE"/>
        </w:rPr>
        <w:t xml:space="preserve"> in the above experiment</w:t>
      </w:r>
      <w:r>
        <w:rPr>
          <w:rFonts w:ascii="TimesNewRoman" w:hAnsi="TimesNewRoman" w:cs="TimesNewRoman"/>
          <w:lang w:val="en-IE"/>
        </w:rPr>
        <w:t>?</w:t>
      </w:r>
    </w:p>
    <w:p w:rsidR="00EB6FE8" w:rsidRPr="00376AC7" w:rsidRDefault="00EB6FE8" w:rsidP="00C00ED7">
      <w:pPr>
        <w:pStyle w:val="NoSpacing"/>
        <w:numPr>
          <w:ilvl w:val="0"/>
          <w:numId w:val="120"/>
        </w:numPr>
      </w:pPr>
      <w:r w:rsidRPr="00376AC7">
        <w:t xml:space="preserve">Storage heaters have a large heat capacity. Explain why. </w:t>
      </w:r>
    </w:p>
    <w:p w:rsidR="00EB6FE8" w:rsidRPr="00376AC7" w:rsidRDefault="00EB6FE8" w:rsidP="00C00ED7">
      <w:pPr>
        <w:pStyle w:val="NoSpacing"/>
        <w:numPr>
          <w:ilvl w:val="0"/>
          <w:numId w:val="120"/>
        </w:numPr>
      </w:pPr>
      <w:r w:rsidRPr="00376AC7">
        <w:t xml:space="preserve">Why does the temperature of an athlete reduce when she perspires? </w:t>
      </w:r>
    </w:p>
    <w:p w:rsidR="00EB6FE8" w:rsidRPr="00757988" w:rsidRDefault="00EB6FE8" w:rsidP="00C00ED7">
      <w:pPr>
        <w:pStyle w:val="NoSpacing"/>
        <w:numPr>
          <w:ilvl w:val="0"/>
          <w:numId w:val="120"/>
        </w:numPr>
        <w:rPr>
          <w:lang w:val="en-IE"/>
        </w:rPr>
      </w:pPr>
      <w:r w:rsidRPr="00376AC7">
        <w:rPr>
          <w:rFonts w:eastAsia="Calibri"/>
          <w:lang w:val="en-IE"/>
        </w:rPr>
        <w:t>Explain why snow is slow to melt as the day-time temperatures rises above 0 °C.</w:t>
      </w:r>
    </w:p>
    <w:p w:rsidR="00757988" w:rsidRPr="00757988" w:rsidRDefault="00757988" w:rsidP="00C00ED7">
      <w:pPr>
        <w:pStyle w:val="NoSpacing"/>
        <w:numPr>
          <w:ilvl w:val="0"/>
          <w:numId w:val="120"/>
        </w:numPr>
        <w:rPr>
          <w:lang w:val="en-IE"/>
        </w:rPr>
      </w:pPr>
      <w:r w:rsidRPr="00757988">
        <w:rPr>
          <w:lang w:val="en-IE"/>
        </w:rPr>
        <w:t>What is meant by the term thermometric property? (6)</w:t>
      </w:r>
    </w:p>
    <w:p w:rsidR="00757988" w:rsidRDefault="00757988" w:rsidP="00757988">
      <w:pPr>
        <w:pStyle w:val="NoSpacing"/>
        <w:ind w:left="360"/>
        <w:rPr>
          <w:lang w:val="en-IE"/>
        </w:rPr>
      </w:pPr>
      <w:r w:rsidRPr="00757988">
        <w:rPr>
          <w:lang w:val="en-IE"/>
        </w:rPr>
        <w:t>This graph was obtained during an experiment where the resistance R of a thermistor was</w:t>
      </w:r>
      <w:r>
        <w:rPr>
          <w:lang w:val="en-IE"/>
        </w:rPr>
        <w:t xml:space="preserve"> </w:t>
      </w:r>
      <w:r w:rsidRPr="00757988">
        <w:rPr>
          <w:lang w:val="en-IE"/>
        </w:rPr>
        <w:t xml:space="preserve">measured as its temperature θ was raised from 0 °C to 100 °C (as measured by a mercury-in-glass thermometer). </w:t>
      </w:r>
    </w:p>
    <w:p w:rsidR="00757988" w:rsidRDefault="009A53E3" w:rsidP="00757988">
      <w:pPr>
        <w:pStyle w:val="NoSpacing"/>
        <w:ind w:left="360"/>
        <w:rPr>
          <w:lang w:val="en-IE"/>
        </w:rPr>
      </w:pPr>
      <w:r>
        <w:rPr>
          <w:noProof/>
          <w:lang w:val="en-IE" w:eastAsia="en-IE"/>
        </w:rPr>
        <w:lastRenderedPageBreak/>
        <w:drawing>
          <wp:inline distT="0" distB="0" distL="0" distR="0" wp14:anchorId="41E9D80F" wp14:editId="3973C008">
            <wp:extent cx="5732145" cy="3806120"/>
            <wp:effectExtent l="0" t="0" r="1905" b="444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2145" cy="3806120"/>
                    </a:xfrm>
                    <a:prstGeom prst="rect">
                      <a:avLst/>
                    </a:prstGeom>
                  </pic:spPr>
                </pic:pic>
              </a:graphicData>
            </a:graphic>
          </wp:inline>
        </w:drawing>
      </w:r>
    </w:p>
    <w:p w:rsidR="009A53E3" w:rsidRDefault="009A53E3" w:rsidP="009A53E3">
      <w:pPr>
        <w:pStyle w:val="NoSpacing"/>
        <w:ind w:left="360"/>
        <w:rPr>
          <w:lang w:val="en-IE"/>
        </w:rPr>
      </w:pPr>
    </w:p>
    <w:p w:rsidR="009A53E3" w:rsidRPr="009A53E3" w:rsidRDefault="009A53E3" w:rsidP="009A53E3">
      <w:pPr>
        <w:pStyle w:val="NoSpacing"/>
        <w:ind w:left="360"/>
        <w:rPr>
          <w:lang w:val="en-IE"/>
        </w:rPr>
      </w:pPr>
      <w:r w:rsidRPr="009A53E3">
        <w:rPr>
          <w:lang w:val="en-IE"/>
        </w:rPr>
        <w:t>The thermistor is used in a circuit to keep the water in a tank at a constant temperature.</w:t>
      </w:r>
    </w:p>
    <w:p w:rsidR="009A53E3" w:rsidRPr="009A53E3" w:rsidRDefault="009A53E3" w:rsidP="009A53E3">
      <w:pPr>
        <w:pStyle w:val="NoSpacing"/>
        <w:ind w:left="360"/>
        <w:rPr>
          <w:lang w:val="en-IE"/>
        </w:rPr>
      </w:pPr>
      <w:r w:rsidRPr="009A53E3">
        <w:rPr>
          <w:lang w:val="en-IE"/>
        </w:rPr>
        <w:t>What is the temperature of the water when the resistance of the thermistor is 420 kΩ? (6)</w:t>
      </w:r>
    </w:p>
    <w:p w:rsidR="009A53E3" w:rsidRDefault="009A53E3" w:rsidP="009A53E3">
      <w:pPr>
        <w:pStyle w:val="NoSpacing"/>
        <w:ind w:left="360"/>
        <w:rPr>
          <w:lang w:val="en-IE"/>
        </w:rPr>
      </w:pPr>
    </w:p>
    <w:p w:rsidR="009A53E3" w:rsidRPr="009A53E3" w:rsidRDefault="009A53E3" w:rsidP="009A53E3">
      <w:pPr>
        <w:pStyle w:val="NoSpacing"/>
        <w:ind w:left="360"/>
        <w:rPr>
          <w:lang w:val="en-IE"/>
        </w:rPr>
      </w:pPr>
      <w:r w:rsidRPr="009A53E3">
        <w:rPr>
          <w:lang w:val="en-IE"/>
        </w:rPr>
        <w:t>A thermocouple thermometer has emf values of 0 μV at 0 °C and 815 μV at 100 °C.</w:t>
      </w:r>
    </w:p>
    <w:p w:rsidR="009A53E3" w:rsidRPr="009A53E3" w:rsidRDefault="009A53E3" w:rsidP="009A53E3">
      <w:pPr>
        <w:pStyle w:val="NoSpacing"/>
        <w:ind w:left="360"/>
        <w:rPr>
          <w:lang w:val="en-IE"/>
        </w:rPr>
      </w:pPr>
      <w:r w:rsidRPr="009A53E3">
        <w:rPr>
          <w:lang w:val="en-IE"/>
        </w:rPr>
        <w:t>When the thermocouple thermometer was placed in the t</w:t>
      </w:r>
      <w:r>
        <w:rPr>
          <w:lang w:val="en-IE"/>
        </w:rPr>
        <w:t>ank of water, its emf was found to</w:t>
      </w:r>
      <w:r w:rsidRPr="009A53E3">
        <w:rPr>
          <w:lang w:val="en-IE"/>
        </w:rPr>
        <w:t xml:space="preserve"> be 319 μV. What is the temperature of the water</w:t>
      </w:r>
      <w:r>
        <w:rPr>
          <w:lang w:val="en-IE"/>
        </w:rPr>
        <w:t xml:space="preserve"> in the tank as measured by the </w:t>
      </w:r>
      <w:r w:rsidRPr="009A53E3">
        <w:rPr>
          <w:lang w:val="en-IE"/>
        </w:rPr>
        <w:t>thermocouple thermometer? (9)</w:t>
      </w:r>
    </w:p>
    <w:p w:rsidR="009A53E3" w:rsidRDefault="009A53E3" w:rsidP="009A53E3">
      <w:pPr>
        <w:pStyle w:val="NoSpacing"/>
        <w:ind w:left="360"/>
        <w:rPr>
          <w:lang w:val="en-IE"/>
        </w:rPr>
      </w:pPr>
    </w:p>
    <w:p w:rsidR="009A53E3" w:rsidRPr="00757988" w:rsidRDefault="009A53E3" w:rsidP="009A53E3">
      <w:pPr>
        <w:pStyle w:val="NoSpacing"/>
        <w:ind w:left="360"/>
        <w:rPr>
          <w:lang w:val="en-IE"/>
        </w:rPr>
      </w:pPr>
      <w:r w:rsidRPr="009A53E3">
        <w:rPr>
          <w:lang w:val="en-IE"/>
        </w:rPr>
        <w:t>Why do the thermistor and the thermocouple thermom</w:t>
      </w:r>
      <w:r>
        <w:rPr>
          <w:lang w:val="en-IE"/>
        </w:rPr>
        <w:t xml:space="preserve">eter give different temperature </w:t>
      </w:r>
      <w:r w:rsidRPr="009A53E3">
        <w:rPr>
          <w:lang w:val="en-IE"/>
        </w:rPr>
        <w:t>readings for the water in the tank? (7)</w:t>
      </w:r>
    </w:p>
    <w:p w:rsidR="00EB6FE8" w:rsidRDefault="00EB6FE8" w:rsidP="00EB6FE8">
      <w:pPr>
        <w:pStyle w:val="NoSpacing"/>
        <w:ind w:left="360"/>
        <w:rPr>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When heat is transferred to or from an object the temperature of the object changes.</w:t>
      </w:r>
    </w:p>
    <w:p w:rsidR="00083AF6" w:rsidRDefault="00083AF6" w:rsidP="00083AF6">
      <w:pPr>
        <w:widowControl/>
        <w:autoSpaceDE w:val="0"/>
        <w:autoSpaceDN w:val="0"/>
        <w:adjustRightInd w:val="0"/>
        <w:rPr>
          <w:rFonts w:ascii="TimesNewRoman" w:hAnsi="TimesNewRoman" w:cs="TimesNewRoman"/>
          <w:sz w:val="24"/>
          <w:szCs w:val="24"/>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What is heat?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Name the three ways in which heat can be transferred. (9)</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Describe an experiment to show how heat is transferred in a liquid. (9)</w:t>
      </w:r>
    </w:p>
    <w:p w:rsidR="00083AF6" w:rsidRDefault="00083AF6" w:rsidP="00083AF6">
      <w:pPr>
        <w:widowControl/>
        <w:autoSpaceDE w:val="0"/>
        <w:autoSpaceDN w:val="0"/>
        <w:adjustRightInd w:val="0"/>
        <w:rPr>
          <w:rFonts w:ascii="TimesNewRoman" w:hAnsi="TimesNewRoman" w:cs="TimesNewRoman"/>
          <w:sz w:val="24"/>
          <w:szCs w:val="24"/>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water in an electric kettle is heated by the element and its handle is made from an insulating material.</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How does the method of heat transfer in a liquid affect the positioning of the heating element in a kettle?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 Why is the handle of a kettle made of an insulating material? (4)</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 Name an insulator suitable for use in the handle of a kettle. (4)</w:t>
      </w:r>
    </w:p>
    <w:p w:rsidR="00083AF6" w:rsidRDefault="00083AF6" w:rsidP="00083AF6">
      <w:pPr>
        <w:widowControl/>
        <w:autoSpaceDE w:val="0"/>
        <w:autoSpaceDN w:val="0"/>
        <w:adjustRightInd w:val="0"/>
        <w:rPr>
          <w:rFonts w:ascii="TimesNewRoman" w:hAnsi="TimesNewRoman" w:cs="TimesNewRoman"/>
          <w:sz w:val="24"/>
          <w:szCs w:val="24"/>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A kettle contains 1.3 kg of water with a specific heat capacity of 4200 J kg</w:t>
      </w:r>
      <w:r>
        <w:rPr>
          <w:rFonts w:ascii="TimesNewRoman" w:hAnsi="TimesNewRoman" w:cs="TimesNewRoman"/>
          <w:sz w:val="16"/>
          <w:szCs w:val="16"/>
          <w:lang w:val="en-IE"/>
        </w:rPr>
        <w:t xml:space="preserve">−1 </w:t>
      </w:r>
      <w:r>
        <w:rPr>
          <w:rFonts w:ascii="TimesNewRoman" w:hAnsi="TimesNewRoman" w:cs="TimesNewRoman"/>
          <w:sz w:val="24"/>
          <w:szCs w:val="24"/>
          <w:lang w:val="en-IE"/>
        </w:rPr>
        <w:t>K</w:t>
      </w:r>
      <w:r>
        <w:rPr>
          <w:rFonts w:ascii="TimesNewRoman" w:hAnsi="TimesNewRoman" w:cs="TimesNewRoman"/>
          <w:sz w:val="16"/>
          <w:szCs w:val="16"/>
          <w:lang w:val="en-IE"/>
        </w:rPr>
        <w:t>–1</w:t>
      </w:r>
      <w:r>
        <w:rPr>
          <w:rFonts w:ascii="TimesNewRoman" w:hAnsi="TimesNewRoman" w:cs="TimesNewRoman"/>
          <w:sz w:val="24"/>
          <w:szCs w:val="24"/>
          <w:lang w:val="en-IE"/>
        </w:rPr>
        <w:t>. The temperature of the water rises from 10 °C to 80 °C during a three-minute period.</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Calculate</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lastRenderedPageBreak/>
        <w:t>(vii) the energy gained by the water (9)</w:t>
      </w:r>
    </w:p>
    <w:p w:rsidR="00083AF6" w:rsidRP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(viii) the power rating of the kettle, assuming all of the electrical energy is used to heat the water. (9)</w:t>
      </w:r>
    </w:p>
    <w:p w:rsidR="00EB6FE8" w:rsidRPr="00AB7CC5" w:rsidRDefault="00AB7CC5" w:rsidP="00AB7CC5">
      <w:pPr>
        <w:pStyle w:val="NoSpacing"/>
        <w:jc w:val="center"/>
        <w:rPr>
          <w:b/>
          <w:lang w:val="en-IE"/>
        </w:rPr>
      </w:pPr>
      <w:r w:rsidRPr="00AB7CC5">
        <w:rPr>
          <w:b/>
          <w:lang w:val="en-IE"/>
        </w:rPr>
        <w:t>Mandatory Experiments</w:t>
      </w:r>
    </w:p>
    <w:p w:rsidR="00EB6FE8" w:rsidRPr="00CC1B46" w:rsidRDefault="00EB6FE8" w:rsidP="00EB6FE8">
      <w:pPr>
        <w:pStyle w:val="NoSpacing"/>
        <w:rPr>
          <w:lang w:val="en-IE"/>
        </w:rPr>
      </w:pPr>
      <w:r>
        <w:rPr>
          <w:lang w:val="en-IE"/>
        </w:rPr>
        <w:t>1:</w:t>
      </w:r>
    </w:p>
    <w:p w:rsidR="00EB6FE8" w:rsidRPr="00CC1B46" w:rsidRDefault="00EB6FE8" w:rsidP="00C00ED7">
      <w:pPr>
        <w:pStyle w:val="NoSpacing"/>
        <w:numPr>
          <w:ilvl w:val="0"/>
          <w:numId w:val="112"/>
        </w:numPr>
        <w:rPr>
          <w:lang w:eastAsia="en-IE"/>
        </w:rPr>
      </w:pPr>
      <w:r w:rsidRPr="00CC1B46">
        <w:rPr>
          <w:lang w:eastAsia="en-IE"/>
        </w:rPr>
        <w:t>The total mass of the bricks in a storage heater is 80 kg and their specific heat capacity is 1500 J kg</w:t>
      </w:r>
      <w:r w:rsidRPr="00CC1B46">
        <w:rPr>
          <w:vertAlign w:val="superscript"/>
          <w:lang w:eastAsia="en-IE"/>
        </w:rPr>
        <w:t>–1</w:t>
      </w:r>
      <w:r w:rsidRPr="00CC1B46">
        <w:rPr>
          <w:lang w:eastAsia="en-IE"/>
        </w:rPr>
        <w:t xml:space="preserve"> K</w:t>
      </w:r>
      <w:r w:rsidRPr="00CC1B46">
        <w:rPr>
          <w:vertAlign w:val="superscript"/>
          <w:lang w:eastAsia="en-IE"/>
        </w:rPr>
        <w:t>–1</w:t>
      </w:r>
      <w:r w:rsidRPr="00CC1B46">
        <w:rPr>
          <w:lang w:eastAsia="en-IE"/>
        </w:rPr>
        <w:t>.</w:t>
      </w:r>
    </w:p>
    <w:p w:rsidR="00EB6FE8" w:rsidRPr="00CC1B46" w:rsidRDefault="00EB6FE8" w:rsidP="00EB6FE8">
      <w:pPr>
        <w:pStyle w:val="NoSpacing"/>
        <w:ind w:left="360"/>
        <w:rPr>
          <w:lang w:eastAsia="en-IE"/>
        </w:rPr>
      </w:pPr>
      <w:r w:rsidRPr="00CC1B46">
        <w:rPr>
          <w:lang w:eastAsia="en-IE"/>
        </w:rPr>
        <w:t xml:space="preserve">During a ten-hour period the temperature of the bricks rose from 15 </w:t>
      </w:r>
      <w:r w:rsidRPr="00CC1B46">
        <w:rPr>
          <w:vertAlign w:val="superscript"/>
          <w:lang w:eastAsia="en-IE"/>
        </w:rPr>
        <w:t>o</w:t>
      </w:r>
      <w:r w:rsidRPr="00CC1B46">
        <w:rPr>
          <w:lang w:eastAsia="en-IE"/>
        </w:rPr>
        <w:t xml:space="preserve">C to 300 </w:t>
      </w:r>
      <w:r w:rsidRPr="00CC1B46">
        <w:rPr>
          <w:vertAlign w:val="superscript"/>
          <w:lang w:eastAsia="en-IE"/>
        </w:rPr>
        <w:t>o</w:t>
      </w:r>
      <w:r w:rsidRPr="00CC1B46">
        <w:rPr>
          <w:lang w:eastAsia="en-IE"/>
        </w:rPr>
        <w:t>C.</w:t>
      </w:r>
    </w:p>
    <w:p w:rsidR="00EB6FE8" w:rsidRPr="00CC1B46" w:rsidRDefault="00EB6FE8" w:rsidP="00EB6FE8">
      <w:pPr>
        <w:pStyle w:val="NoSpacing"/>
        <w:ind w:left="360"/>
        <w:rPr>
          <w:lang w:eastAsia="en-IE"/>
        </w:rPr>
      </w:pPr>
      <w:r w:rsidRPr="00CC1B46">
        <w:rPr>
          <w:lang w:eastAsia="en-IE"/>
        </w:rPr>
        <w:t>Calculate the energy gained by the bricks.</w:t>
      </w:r>
    </w:p>
    <w:p w:rsidR="00EB6FE8" w:rsidRPr="00CC1B46" w:rsidRDefault="00EB6FE8" w:rsidP="00C00ED7">
      <w:pPr>
        <w:pStyle w:val="NoSpacing"/>
        <w:numPr>
          <w:ilvl w:val="0"/>
          <w:numId w:val="112"/>
        </w:numPr>
        <w:rPr>
          <w:lang w:eastAsia="en-IE"/>
        </w:rPr>
      </w:pPr>
      <w:r w:rsidRPr="00CC1B46">
        <w:rPr>
          <w:lang w:eastAsia="en-IE"/>
        </w:rPr>
        <w:t xml:space="preserve">Calculate the power of the heating coil. </w:t>
      </w:r>
    </w:p>
    <w:p w:rsidR="00EB6FE8" w:rsidRPr="00CC1B46" w:rsidRDefault="00EB6FE8" w:rsidP="00EB6FE8">
      <w:pPr>
        <w:pStyle w:val="NoSpacing"/>
        <w:rPr>
          <w:lang w:val="en-IE"/>
        </w:rPr>
      </w:pPr>
    </w:p>
    <w:p w:rsidR="00EB6FE8" w:rsidRPr="00376AC7" w:rsidRDefault="00EB6FE8" w:rsidP="00EB6FE8">
      <w:pPr>
        <w:widowControl/>
        <w:rPr>
          <w:rFonts w:ascii="Times New Roman" w:hAnsi="Times New Roman"/>
          <w:lang w:eastAsia="en-IE"/>
        </w:rPr>
      </w:pPr>
      <w:r>
        <w:rPr>
          <w:rFonts w:ascii="Times New Roman" w:hAnsi="Times New Roman"/>
          <w:lang w:eastAsia="en-IE"/>
        </w:rPr>
        <w:t xml:space="preserve">2: </w:t>
      </w:r>
      <w:r w:rsidRPr="00376AC7">
        <w:rPr>
          <w:rFonts w:ascii="Times New Roman" w:hAnsi="Times New Roman"/>
          <w:lang w:eastAsia="en-IE"/>
        </w:rPr>
        <w:t xml:space="preserve">How much energy is required to raise the temperature of 500 litres of water from 20 </w:t>
      </w:r>
      <w:r w:rsidRPr="00376AC7">
        <w:rPr>
          <w:rFonts w:ascii="Times New Roman" w:eastAsia="Arial Unicode MS" w:hAnsi="Times New Roman"/>
          <w:vertAlign w:val="superscript"/>
          <w:lang w:eastAsia="en-IE"/>
        </w:rPr>
        <w:t>0</w:t>
      </w:r>
      <w:r w:rsidRPr="00376AC7">
        <w:rPr>
          <w:rFonts w:ascii="Times New Roman" w:hAnsi="Times New Roman"/>
          <w:lang w:eastAsia="en-IE"/>
        </w:rPr>
        <w:t xml:space="preserve">C to 50 </w:t>
      </w:r>
      <w:r w:rsidRPr="00376AC7">
        <w:rPr>
          <w:rFonts w:ascii="Times New Roman" w:eastAsia="Arial Unicode MS" w:hAnsi="Times New Roman"/>
          <w:vertAlign w:val="superscript"/>
          <w:lang w:eastAsia="en-IE"/>
        </w:rPr>
        <w:t>0</w:t>
      </w:r>
      <w:r w:rsidRPr="00376AC7">
        <w:rPr>
          <w:rFonts w:ascii="Times New Roman" w:hAnsi="Times New Roman"/>
          <w:lang w:eastAsia="en-IE"/>
        </w:rPr>
        <w:t>C?</w:t>
      </w:r>
    </w:p>
    <w:p w:rsidR="00EB6FE8" w:rsidRPr="00CC1B46" w:rsidRDefault="00EB6FE8" w:rsidP="00EB6FE8">
      <w:pPr>
        <w:pStyle w:val="NoSpacing"/>
        <w:ind w:left="360"/>
      </w:pPr>
      <w:r w:rsidRPr="00CC1B46">
        <w:rPr>
          <w:rFonts w:eastAsia="Calibri"/>
          <w:lang w:val="en-IE" w:eastAsia="en-IE"/>
        </w:rPr>
        <w:t xml:space="preserve"> (specific heat capacity of water = 4200 J kg</w:t>
      </w:r>
      <w:r w:rsidRPr="00CC1B46">
        <w:rPr>
          <w:rFonts w:eastAsia="Calibri"/>
          <w:vertAlign w:val="superscript"/>
          <w:lang w:val="en-IE" w:eastAsia="en-IE"/>
        </w:rPr>
        <w:t>–1</w:t>
      </w:r>
      <w:r w:rsidRPr="00CC1B46">
        <w:rPr>
          <w:rFonts w:eastAsia="Calibri"/>
          <w:lang w:val="en-IE" w:eastAsia="en-IE"/>
        </w:rPr>
        <w:t xml:space="preserve"> K</w:t>
      </w:r>
      <w:r w:rsidRPr="00CC1B46">
        <w:rPr>
          <w:rFonts w:eastAsia="Calibri"/>
          <w:vertAlign w:val="superscript"/>
          <w:lang w:val="en-IE" w:eastAsia="en-IE"/>
        </w:rPr>
        <w:t>–1</w:t>
      </w:r>
      <w:r w:rsidRPr="00CC1B46">
        <w:rPr>
          <w:rFonts w:eastAsia="Calibri"/>
          <w:lang w:val="en-IE" w:eastAsia="en-IE"/>
        </w:rPr>
        <w:t>; density of water = 1000 kg m</w:t>
      </w:r>
      <w:r w:rsidRPr="00CC1B46">
        <w:rPr>
          <w:rFonts w:eastAsia="Calibri"/>
          <w:vertAlign w:val="superscript"/>
          <w:lang w:val="en-IE" w:eastAsia="en-IE"/>
        </w:rPr>
        <w:t>–3</w:t>
      </w:r>
      <w:r w:rsidRPr="00CC1B46">
        <w:rPr>
          <w:rFonts w:eastAsia="Calibri"/>
          <w:lang w:val="en-IE" w:eastAsia="en-IE"/>
        </w:rPr>
        <w:t>; 1 litre = 10</w:t>
      </w:r>
      <w:r w:rsidRPr="00CC1B46">
        <w:rPr>
          <w:rFonts w:eastAsia="Calibri"/>
          <w:vertAlign w:val="superscript"/>
          <w:lang w:val="en-IE" w:eastAsia="en-IE"/>
        </w:rPr>
        <w:t>–3</w:t>
      </w:r>
      <w:r w:rsidRPr="00CC1B46">
        <w:rPr>
          <w:rFonts w:eastAsia="Calibri"/>
          <w:lang w:val="en-IE" w:eastAsia="en-IE"/>
        </w:rPr>
        <w:t xml:space="preserve"> m</w:t>
      </w:r>
      <w:r w:rsidRPr="00CC1B46">
        <w:rPr>
          <w:rFonts w:eastAsia="Calibri"/>
          <w:vertAlign w:val="superscript"/>
          <w:lang w:val="en-IE" w:eastAsia="en-IE"/>
        </w:rPr>
        <w:t>3</w:t>
      </w:r>
      <w:r w:rsidRPr="00CC1B46">
        <w:rPr>
          <w:rFonts w:eastAsia="Calibri"/>
          <w:lang w:val="en-IE" w:eastAsia="en-IE"/>
        </w:rPr>
        <w:t>)</w:t>
      </w:r>
    </w:p>
    <w:p w:rsidR="00EB6FE8" w:rsidRDefault="00EB6FE8" w:rsidP="00EB6FE8">
      <w:pPr>
        <w:ind w:left="360"/>
        <w:rPr>
          <w:rFonts w:ascii="Times New Roman" w:eastAsia="Calibri" w:hAnsi="Times New Roman"/>
          <w:color w:val="000000"/>
        </w:rPr>
      </w:pPr>
    </w:p>
    <w:p w:rsidR="00EB6FE8" w:rsidRDefault="00EB6FE8" w:rsidP="00EB6FE8">
      <w:pPr>
        <w:ind w:left="360"/>
        <w:rPr>
          <w:rFonts w:ascii="Times New Roman" w:eastAsia="Calibri" w:hAnsi="Times New Roman"/>
          <w:color w:val="000000"/>
        </w:rPr>
      </w:pPr>
    </w:p>
    <w:p w:rsidR="00EB6FE8" w:rsidRPr="00CC1B46" w:rsidRDefault="00EB6FE8" w:rsidP="00EB6FE8">
      <w:pPr>
        <w:ind w:left="360"/>
        <w:rPr>
          <w:rFonts w:ascii="Times New Roman" w:eastAsia="Calibri" w:hAnsi="Times New Roman"/>
          <w:color w:val="000000"/>
        </w:rPr>
      </w:pPr>
    </w:p>
    <w:p w:rsidR="00EB6FE8" w:rsidRPr="00376AC7" w:rsidRDefault="00EB6FE8" w:rsidP="00C00ED7">
      <w:pPr>
        <w:widowControl/>
        <w:numPr>
          <w:ilvl w:val="0"/>
          <w:numId w:val="121"/>
        </w:numPr>
        <w:rPr>
          <w:rFonts w:ascii="Times New Roman" w:eastAsia="Calibri" w:hAnsi="Times New Roman"/>
          <w:color w:val="000000"/>
        </w:rPr>
      </w:pPr>
      <w:r w:rsidRPr="00376AC7">
        <w:rPr>
          <w:rFonts w:ascii="Times New Roman" w:hAnsi="Times New Roman"/>
        </w:rPr>
        <w:t>An electric kettle contains 1.5 kg of water. The specific heat capacity of water is 4180 J kg</w:t>
      </w:r>
      <w:r w:rsidRPr="00376AC7">
        <w:rPr>
          <w:rFonts w:ascii="Times New Roman" w:hAnsi="Times New Roman"/>
          <w:vertAlign w:val="superscript"/>
        </w:rPr>
        <w:t xml:space="preserve">-1 </w:t>
      </w:r>
      <w:r w:rsidRPr="00376AC7">
        <w:rPr>
          <w:rFonts w:ascii="Times New Roman" w:hAnsi="Times New Roman"/>
        </w:rPr>
        <w:t>K</w:t>
      </w:r>
      <w:r w:rsidRPr="00376AC7">
        <w:rPr>
          <w:rFonts w:ascii="Times New Roman" w:hAnsi="Times New Roman"/>
          <w:vertAlign w:val="superscript"/>
        </w:rPr>
        <w:t>-1</w:t>
      </w:r>
      <w:r w:rsidRPr="00376AC7">
        <w:rPr>
          <w:rFonts w:ascii="Times New Roman" w:hAnsi="Times New Roman"/>
        </w:rPr>
        <w:t xml:space="preserve">. </w:t>
      </w:r>
    </w:p>
    <w:p w:rsidR="00EB6FE8" w:rsidRPr="00CC1B46" w:rsidRDefault="00EB6FE8" w:rsidP="00EB6FE8">
      <w:pPr>
        <w:ind w:left="357"/>
        <w:rPr>
          <w:rFonts w:ascii="Times New Roman" w:eastAsia="Calibri" w:hAnsi="Times New Roman"/>
          <w:color w:val="000000"/>
        </w:rPr>
      </w:pPr>
      <w:r w:rsidRPr="00CC1B46">
        <w:rPr>
          <w:rFonts w:ascii="Times New Roman" w:hAnsi="Times New Roman"/>
        </w:rPr>
        <w:t xml:space="preserve">Calculate the amount of energy required to raise the temperature of the water from 15 </w:t>
      </w:r>
      <w:r w:rsidRPr="00CC1B46">
        <w:rPr>
          <w:rFonts w:ascii="Times New Roman" w:hAnsi="Times New Roman"/>
          <w:vertAlign w:val="superscript"/>
        </w:rPr>
        <w:t>0</w:t>
      </w:r>
      <w:r w:rsidRPr="00CC1B46">
        <w:rPr>
          <w:rFonts w:ascii="Times New Roman" w:hAnsi="Times New Roman"/>
        </w:rPr>
        <w:t xml:space="preserve">C to 100 </w:t>
      </w:r>
      <w:r w:rsidRPr="00CC1B46">
        <w:rPr>
          <w:rFonts w:ascii="Times New Roman" w:hAnsi="Times New Roman"/>
          <w:vertAlign w:val="superscript"/>
        </w:rPr>
        <w:t>0</w:t>
      </w:r>
      <w:r w:rsidRPr="00CC1B46">
        <w:rPr>
          <w:rFonts w:ascii="Times New Roman" w:hAnsi="Times New Roman"/>
        </w:rPr>
        <w:t xml:space="preserve">C. </w:t>
      </w:r>
    </w:p>
    <w:p w:rsidR="00EB6FE8" w:rsidRPr="00CC1B46" w:rsidRDefault="00EB6FE8" w:rsidP="00C00ED7">
      <w:pPr>
        <w:widowControl/>
        <w:numPr>
          <w:ilvl w:val="0"/>
          <w:numId w:val="121"/>
        </w:numPr>
        <w:rPr>
          <w:rFonts w:ascii="Times New Roman" w:eastAsia="Calibri" w:hAnsi="Times New Roman"/>
          <w:color w:val="000000"/>
        </w:rPr>
      </w:pPr>
      <w:r w:rsidRPr="00CC1B46">
        <w:rPr>
          <w:rFonts w:ascii="Times New Roman" w:hAnsi="Times New Roman"/>
        </w:rPr>
        <w:t xml:space="preserve">The kettle takes 4 minutes to heat the water from 15 </w:t>
      </w:r>
      <w:r w:rsidRPr="00CC1B46">
        <w:rPr>
          <w:rFonts w:ascii="Times New Roman" w:hAnsi="Times New Roman"/>
          <w:vertAlign w:val="superscript"/>
        </w:rPr>
        <w:t>0</w:t>
      </w:r>
      <w:r w:rsidRPr="00CC1B46">
        <w:rPr>
          <w:rFonts w:ascii="Times New Roman" w:hAnsi="Times New Roman"/>
        </w:rPr>
        <w:t xml:space="preserve">C to 100 </w:t>
      </w:r>
      <w:r w:rsidRPr="00CC1B46">
        <w:rPr>
          <w:rFonts w:ascii="Times New Roman" w:hAnsi="Times New Roman"/>
          <w:vertAlign w:val="superscript"/>
        </w:rPr>
        <w:t>0</w:t>
      </w:r>
      <w:r w:rsidRPr="00CC1B46">
        <w:rPr>
          <w:rFonts w:ascii="Times New Roman" w:hAnsi="Times New Roman"/>
        </w:rPr>
        <w:t xml:space="preserve">C. Calculate the power of the kettle. </w:t>
      </w:r>
    </w:p>
    <w:p w:rsidR="00EB6FE8" w:rsidRPr="00CC1B46" w:rsidRDefault="00EB6FE8" w:rsidP="00EB6FE8">
      <w:pPr>
        <w:ind w:left="357"/>
        <w:rPr>
          <w:rFonts w:ascii="Times New Roman" w:eastAsia="Calibri" w:hAnsi="Times New Roman"/>
          <w:color w:val="000000"/>
        </w:rPr>
      </w:pPr>
      <w:r w:rsidRPr="00CC1B46">
        <w:rPr>
          <w:rFonts w:ascii="Times New Roman" w:hAnsi="Times New Roman"/>
        </w:rPr>
        <w:t>(Assume all the energy supplied is used to heat the water).</w:t>
      </w:r>
    </w:p>
    <w:p w:rsidR="00EB6FE8" w:rsidRDefault="00EB6FE8" w:rsidP="00EB6FE8">
      <w:pPr>
        <w:pStyle w:val="NoSpacing"/>
      </w:pPr>
    </w:p>
    <w:p w:rsidR="00EB6FE8" w:rsidRPr="00CC1B46" w:rsidRDefault="00EB6FE8" w:rsidP="00EB6FE8">
      <w:pPr>
        <w:pStyle w:val="NoSpacing"/>
      </w:pPr>
    </w:p>
    <w:p w:rsidR="00EB6FE8" w:rsidRPr="00376AC7" w:rsidRDefault="00EB6FE8" w:rsidP="00EB6FE8">
      <w:pPr>
        <w:pStyle w:val="NoSpacing"/>
        <w:rPr>
          <w:color w:val="000000"/>
        </w:rPr>
      </w:pPr>
      <w:r>
        <w:rPr>
          <w:color w:val="000000"/>
        </w:rPr>
        <w:t xml:space="preserve">3: </w:t>
      </w:r>
      <w:r w:rsidRPr="00376AC7">
        <w:rPr>
          <w:color w:val="000000"/>
        </w:rPr>
        <w:t xml:space="preserve">400 g of water at a temperature of 15 </w:t>
      </w:r>
      <w:r w:rsidRPr="00376AC7">
        <w:rPr>
          <w:color w:val="000000"/>
          <w:vertAlign w:val="superscript"/>
        </w:rPr>
        <w:t>o</w:t>
      </w:r>
      <w:r w:rsidRPr="00376AC7">
        <w:rPr>
          <w:color w:val="000000"/>
        </w:rPr>
        <w:t xml:space="preserve">C is placed in an electric kettle. The power rating of the kettle is 3.0 kW. Calculate the energy required to raise the temperature of the water to 100 </w:t>
      </w:r>
      <w:r w:rsidRPr="00376AC7">
        <w:rPr>
          <w:color w:val="000000"/>
          <w:vertAlign w:val="superscript"/>
        </w:rPr>
        <w:t>o</w:t>
      </w:r>
      <w:r w:rsidRPr="00376AC7">
        <w:rPr>
          <w:color w:val="000000"/>
        </w:rPr>
        <w:t>C.</w:t>
      </w:r>
    </w:p>
    <w:p w:rsidR="00EB6FE8" w:rsidRPr="00CC1B46" w:rsidRDefault="00EB6FE8" w:rsidP="00C00ED7">
      <w:pPr>
        <w:pStyle w:val="NoSpacing"/>
        <w:numPr>
          <w:ilvl w:val="0"/>
          <w:numId w:val="118"/>
        </w:numPr>
        <w:rPr>
          <w:color w:val="000000"/>
        </w:rPr>
      </w:pPr>
      <w:r w:rsidRPr="00CC1B46">
        <w:rPr>
          <w:color w:val="000000"/>
        </w:rPr>
        <w:t>Calculate the energy supplied by the kettle per second.</w:t>
      </w:r>
    </w:p>
    <w:p w:rsidR="00EB6FE8" w:rsidRPr="00CC1B46" w:rsidRDefault="00EB6FE8" w:rsidP="00C00ED7">
      <w:pPr>
        <w:pStyle w:val="NoSpacing"/>
        <w:numPr>
          <w:ilvl w:val="0"/>
          <w:numId w:val="118"/>
        </w:numPr>
        <w:rPr>
          <w:color w:val="000000"/>
        </w:rPr>
      </w:pPr>
      <w:r w:rsidRPr="00CC1B46">
        <w:rPr>
          <w:color w:val="000000"/>
        </w:rPr>
        <w:t xml:space="preserve">Calculate the least amount of time it would take to heat the water to 100 </w:t>
      </w:r>
      <w:r w:rsidRPr="00CC1B46">
        <w:rPr>
          <w:color w:val="000000"/>
          <w:vertAlign w:val="superscript"/>
        </w:rPr>
        <w:t>o</w:t>
      </w:r>
      <w:r w:rsidRPr="00CC1B46">
        <w:rPr>
          <w:color w:val="000000"/>
        </w:rPr>
        <w:t xml:space="preserve">C. </w:t>
      </w:r>
    </w:p>
    <w:p w:rsidR="00EB6FE8" w:rsidRPr="00CC1B46" w:rsidRDefault="00EB6FE8" w:rsidP="00C00ED7">
      <w:pPr>
        <w:pStyle w:val="NoSpacing"/>
        <w:numPr>
          <w:ilvl w:val="0"/>
          <w:numId w:val="118"/>
        </w:numPr>
        <w:rPr>
          <w:color w:val="000000"/>
        </w:rPr>
      </w:pPr>
      <w:r w:rsidRPr="00CC1B46">
        <w:rPr>
          <w:color w:val="000000"/>
        </w:rPr>
        <w:t xml:space="preserve">In reality, the time taken to heat the water will be greater. Explain why. </w:t>
      </w:r>
    </w:p>
    <w:p w:rsidR="00EB6FE8" w:rsidRDefault="00EB6FE8" w:rsidP="00EB6FE8">
      <w:pPr>
        <w:pStyle w:val="NoSpacing"/>
        <w:ind w:left="360"/>
        <w:rPr>
          <w:color w:val="000000"/>
        </w:rPr>
      </w:pPr>
    </w:p>
    <w:p w:rsidR="00EB6FE8" w:rsidRPr="00CC1B46" w:rsidRDefault="00EB6FE8" w:rsidP="00EB6FE8">
      <w:pPr>
        <w:pStyle w:val="NoSpacing"/>
        <w:ind w:left="360"/>
        <w:rPr>
          <w:color w:val="000000"/>
        </w:rPr>
      </w:pPr>
    </w:p>
    <w:p w:rsidR="00EB6FE8" w:rsidRPr="00376AC7" w:rsidRDefault="00EB6FE8" w:rsidP="00EB6FE8">
      <w:pPr>
        <w:pStyle w:val="NoSpacing"/>
        <w:rPr>
          <w:rFonts w:eastAsia="Calibri"/>
          <w:lang w:val="en-IE" w:eastAsia="en-IE"/>
        </w:rPr>
      </w:pPr>
      <w:r>
        <w:rPr>
          <w:rFonts w:eastAsia="Calibri"/>
          <w:lang w:val="en-IE" w:eastAsia="en-IE"/>
        </w:rPr>
        <w:t xml:space="preserve">4: </w:t>
      </w:r>
      <w:r w:rsidRPr="00376AC7">
        <w:rPr>
          <w:rFonts w:eastAsia="Calibri"/>
          <w:lang w:val="en-IE" w:eastAsia="en-IE"/>
        </w:rPr>
        <w:t>A saucepan containing 500 g of water at a temperature of 20 °C is left on a 2 kW ring of an electric cooker until it reaches a temperature of 100 °C.</w:t>
      </w:r>
    </w:p>
    <w:p w:rsidR="00EB6FE8" w:rsidRPr="00CC1B46" w:rsidRDefault="00EB6FE8" w:rsidP="00C00ED7">
      <w:pPr>
        <w:widowControl/>
        <w:numPr>
          <w:ilvl w:val="0"/>
          <w:numId w:val="125"/>
        </w:numPr>
        <w:rPr>
          <w:rFonts w:ascii="Times New Roman" w:eastAsia="Calibri" w:hAnsi="Times New Roman"/>
          <w:lang w:eastAsia="en-IE"/>
        </w:rPr>
      </w:pPr>
      <w:r w:rsidRPr="00CC1B46">
        <w:rPr>
          <w:rFonts w:ascii="Times New Roman" w:eastAsia="Calibri" w:hAnsi="Times New Roman"/>
          <w:lang w:eastAsia="en-IE"/>
        </w:rPr>
        <w:t>Calculate the rise in temperature of the water.</w:t>
      </w:r>
    </w:p>
    <w:p w:rsidR="00EB6FE8" w:rsidRPr="00CC1B46" w:rsidRDefault="00EB6FE8" w:rsidP="00C00ED7">
      <w:pPr>
        <w:widowControl/>
        <w:numPr>
          <w:ilvl w:val="0"/>
          <w:numId w:val="125"/>
        </w:numPr>
        <w:rPr>
          <w:rFonts w:ascii="Times New Roman" w:eastAsia="Calibri" w:hAnsi="Times New Roman"/>
          <w:lang w:eastAsia="en-IE"/>
        </w:rPr>
      </w:pPr>
      <w:r w:rsidRPr="00CC1B46">
        <w:rPr>
          <w:rFonts w:ascii="Times New Roman" w:eastAsia="Calibri" w:hAnsi="Times New Roman"/>
          <w:lang w:eastAsia="en-IE"/>
        </w:rPr>
        <w:t>Calculate the energy required to heat the water to 100 °C.</w:t>
      </w:r>
    </w:p>
    <w:p w:rsidR="00EB6FE8" w:rsidRPr="00CC1B46" w:rsidRDefault="00EB6FE8" w:rsidP="00C00ED7">
      <w:pPr>
        <w:widowControl/>
        <w:numPr>
          <w:ilvl w:val="0"/>
          <w:numId w:val="125"/>
        </w:numPr>
        <w:rPr>
          <w:rFonts w:ascii="Times New Roman" w:eastAsia="Calibri" w:hAnsi="Times New Roman"/>
          <w:lang w:eastAsia="en-IE"/>
        </w:rPr>
      </w:pPr>
      <w:r w:rsidRPr="00CC1B46">
        <w:rPr>
          <w:rFonts w:ascii="Times New Roman" w:eastAsia="Calibri" w:hAnsi="Times New Roman"/>
          <w:lang w:eastAsia="en-IE"/>
        </w:rPr>
        <w:t>Calculate the amount of energy the ring supplies every second.</w:t>
      </w:r>
    </w:p>
    <w:p w:rsidR="00EB6FE8" w:rsidRPr="00CC1B46" w:rsidRDefault="00EB6FE8" w:rsidP="00C00ED7">
      <w:pPr>
        <w:widowControl/>
        <w:numPr>
          <w:ilvl w:val="0"/>
          <w:numId w:val="125"/>
        </w:numPr>
        <w:rPr>
          <w:rFonts w:ascii="Times New Roman" w:eastAsia="Calibri" w:hAnsi="Times New Roman"/>
          <w:lang w:eastAsia="en-IE"/>
        </w:rPr>
      </w:pPr>
      <w:r w:rsidRPr="00CC1B46">
        <w:rPr>
          <w:rFonts w:ascii="Times New Roman" w:eastAsia="Calibri" w:hAnsi="Times New Roman"/>
          <w:lang w:eastAsia="en-IE"/>
        </w:rPr>
        <w:t>Calculate the time it will take to heat the water to 100 °C.</w:t>
      </w:r>
      <w:r w:rsidRPr="00CC1B46">
        <w:rPr>
          <w:rFonts w:ascii="Times New Roman" w:eastAsia="Calibri" w:hAnsi="Times New Roman"/>
          <w:iCs/>
          <w:lang w:eastAsia="en-IE"/>
        </w:rPr>
        <w:t xml:space="preserve"> </w:t>
      </w:r>
    </w:p>
    <w:p w:rsidR="00EB6FE8" w:rsidRDefault="00EB6FE8" w:rsidP="00EB6FE8">
      <w:pPr>
        <w:pStyle w:val="NoSpacing"/>
      </w:pPr>
    </w:p>
    <w:p w:rsidR="00C93ECE" w:rsidRDefault="00C93ECE" w:rsidP="00EB6FE8">
      <w:pPr>
        <w:pStyle w:val="NoSpacing"/>
      </w:pPr>
    </w:p>
    <w:p w:rsidR="00C93ECE" w:rsidRDefault="00C93ECE" w:rsidP="00EB6FE8">
      <w:pPr>
        <w:pStyle w:val="NoSpacing"/>
      </w:pPr>
    </w:p>
    <w:p w:rsidR="00C93ECE" w:rsidRDefault="00C93ECE" w:rsidP="00EB6FE8">
      <w:pPr>
        <w:pStyle w:val="NoSpacing"/>
      </w:pPr>
    </w:p>
    <w:p w:rsidR="00EB6FE8" w:rsidRPr="00CC1B46" w:rsidRDefault="00EB6FE8" w:rsidP="00EB6FE8">
      <w:pPr>
        <w:pStyle w:val="NoSpacing"/>
      </w:pPr>
      <w:r>
        <w:t xml:space="preserve">5:   </w:t>
      </w:r>
      <w:r w:rsidRPr="00CC1B46">
        <w:t xml:space="preserve">500 g of water at a temperature of 15 </w:t>
      </w:r>
      <w:r w:rsidRPr="00CC1B46">
        <w:rPr>
          <w:vertAlign w:val="superscript"/>
        </w:rPr>
        <w:t>0</w:t>
      </w:r>
      <w:r w:rsidRPr="00CC1B46">
        <w:t xml:space="preserve">C is placed in a freezer. </w:t>
      </w:r>
    </w:p>
    <w:p w:rsidR="00EB6FE8" w:rsidRPr="00CC1B46" w:rsidRDefault="00EB6FE8" w:rsidP="00EB6FE8">
      <w:pPr>
        <w:pStyle w:val="NoSpacing"/>
        <w:ind w:left="360"/>
      </w:pPr>
      <w:r w:rsidRPr="00CC1B46">
        <w:t>The freezer has a power rating of 100 W and is 80% efficient.</w:t>
      </w:r>
    </w:p>
    <w:p w:rsidR="00EB6FE8" w:rsidRPr="00CC1B46" w:rsidRDefault="00EB6FE8" w:rsidP="00EB6FE8">
      <w:pPr>
        <w:pStyle w:val="NoSpacing"/>
        <w:ind w:left="360"/>
      </w:pPr>
      <w:r w:rsidRPr="00CC1B46">
        <w:t xml:space="preserve">Calculate the energy required to convert the water into ice at a temperature of –20 </w:t>
      </w:r>
      <w:r w:rsidRPr="00CC1B46">
        <w:rPr>
          <w:vertAlign w:val="superscript"/>
        </w:rPr>
        <w:t>o</w:t>
      </w:r>
      <w:r w:rsidRPr="00CC1B46">
        <w:t>C.</w:t>
      </w:r>
    </w:p>
    <w:p w:rsidR="00EB6FE8" w:rsidRPr="00CC1B46" w:rsidRDefault="00EB6FE8" w:rsidP="00C00ED7">
      <w:pPr>
        <w:pStyle w:val="NoSpacing"/>
        <w:numPr>
          <w:ilvl w:val="0"/>
          <w:numId w:val="116"/>
        </w:numPr>
      </w:pPr>
      <w:r w:rsidRPr="00CC1B46">
        <w:t>How much energy is removed every second from the air in the freezer?</w:t>
      </w:r>
    </w:p>
    <w:p w:rsidR="00EB6FE8" w:rsidRPr="00CC1B46" w:rsidRDefault="00EB6FE8" w:rsidP="00C00ED7">
      <w:pPr>
        <w:pStyle w:val="NoSpacing"/>
        <w:numPr>
          <w:ilvl w:val="0"/>
          <w:numId w:val="116"/>
        </w:numPr>
      </w:pPr>
      <w:r w:rsidRPr="00CC1B46">
        <w:t xml:space="preserve">How long will it take the water to reach a temperature of –20 </w:t>
      </w:r>
      <w:r w:rsidRPr="00CC1B46">
        <w:rPr>
          <w:vertAlign w:val="superscript"/>
        </w:rPr>
        <w:t>o</w:t>
      </w:r>
      <w:r w:rsidRPr="00CC1B46">
        <w:t xml:space="preserve">C? </w:t>
      </w:r>
    </w:p>
    <w:p w:rsidR="00EB6FE8" w:rsidRPr="00CC1B46" w:rsidRDefault="00EB6FE8" w:rsidP="00C00ED7">
      <w:pPr>
        <w:pStyle w:val="NoSpacing"/>
        <w:numPr>
          <w:ilvl w:val="0"/>
          <w:numId w:val="116"/>
        </w:numPr>
      </w:pPr>
      <w:r w:rsidRPr="00CC1B46">
        <w:t>Allowing a liquid to evaporate in a closed pipe inside the freezer cools the air in the freezer. The vapour is then pumped through the pipe to the outside of the freezer, where it condenses again.</w:t>
      </w:r>
    </w:p>
    <w:p w:rsidR="00EB6FE8" w:rsidRPr="00CC1B46" w:rsidRDefault="00EB6FE8" w:rsidP="00EB6FE8">
      <w:pPr>
        <w:pStyle w:val="NoSpacing"/>
        <w:ind w:left="360"/>
      </w:pPr>
      <w:r w:rsidRPr="00CC1B46">
        <w:lastRenderedPageBreak/>
        <w:t xml:space="preserve">Explain how this process cools the air in the freezer. </w:t>
      </w:r>
    </w:p>
    <w:p w:rsidR="00EB6FE8" w:rsidRPr="00CC1B46" w:rsidRDefault="00EB6FE8" w:rsidP="00C00ED7">
      <w:pPr>
        <w:pStyle w:val="NoSpacing"/>
        <w:numPr>
          <w:ilvl w:val="0"/>
          <w:numId w:val="116"/>
        </w:numPr>
      </w:pPr>
      <w:r w:rsidRPr="00CC1B46">
        <w:t xml:space="preserve">The freezer causes the room temperature to rise. Explain why. </w:t>
      </w:r>
    </w:p>
    <w:p w:rsidR="00EB6FE8" w:rsidRPr="00CC1B46" w:rsidRDefault="00EB6FE8" w:rsidP="00EB6FE8">
      <w:pPr>
        <w:pStyle w:val="NoSpacing"/>
      </w:pPr>
    </w:p>
    <w:p w:rsidR="00EB6FE8" w:rsidRDefault="00EB6FE8" w:rsidP="00EB6FE8">
      <w:pPr>
        <w:pStyle w:val="NoSpacing"/>
      </w:pPr>
    </w:p>
    <w:p w:rsidR="00EB6FE8" w:rsidRPr="00376AC7" w:rsidRDefault="00EB6FE8" w:rsidP="00EB6FE8">
      <w:pPr>
        <w:pStyle w:val="NoSpacing"/>
        <w:rPr>
          <w:lang w:eastAsia="en-IE"/>
        </w:rPr>
      </w:pPr>
      <w:r>
        <w:rPr>
          <w:lang w:eastAsia="en-IE"/>
        </w:rPr>
        <w:t xml:space="preserve">6: </w:t>
      </w:r>
      <w:r w:rsidRPr="00376AC7">
        <w:rPr>
          <w:lang w:eastAsia="en-IE"/>
        </w:rPr>
        <w:t>Read the following passage and answer the accompanying questions.</w:t>
      </w:r>
    </w:p>
    <w:p w:rsidR="00EB6FE8" w:rsidRPr="00CC1B46" w:rsidRDefault="00EB6FE8" w:rsidP="00EB6FE8">
      <w:pPr>
        <w:pStyle w:val="NoSpacing"/>
        <w:rPr>
          <w:lang w:eastAsia="en-IE"/>
        </w:rPr>
      </w:pPr>
      <w:r w:rsidRPr="00CC1B46">
        <w:rPr>
          <w:lang w:eastAsia="en-IE"/>
        </w:rPr>
        <w:t>The sun is a major source of ‘green’ energy. In Ireland solar heating systems and geothermal systems are used to get energy from the sun.</w:t>
      </w:r>
    </w:p>
    <w:p w:rsidR="00EB6FE8" w:rsidRPr="00CC1B46" w:rsidRDefault="00EB6FE8" w:rsidP="00EB6FE8">
      <w:pPr>
        <w:pStyle w:val="NoSpacing"/>
        <w:rPr>
          <w:lang w:eastAsia="en-IE"/>
        </w:rPr>
      </w:pPr>
      <w:r w:rsidRPr="00CC1B46">
        <w:rPr>
          <w:lang w:eastAsia="en-IE"/>
        </w:rPr>
        <w:t>There are two main types of solar heating systems, flat-plate collectors and vacuum-tube collectors.</w:t>
      </w:r>
    </w:p>
    <w:p w:rsidR="00EB6FE8" w:rsidRPr="00CC1B46" w:rsidRDefault="00EB6FE8" w:rsidP="00C00ED7">
      <w:pPr>
        <w:pStyle w:val="NoSpacing"/>
        <w:numPr>
          <w:ilvl w:val="0"/>
          <w:numId w:val="113"/>
        </w:numPr>
        <w:rPr>
          <w:lang w:eastAsia="en-IE"/>
        </w:rPr>
      </w:pPr>
      <w:r>
        <w:rPr>
          <w:lang w:eastAsia="en-IE"/>
        </w:rPr>
        <w:t>A</w:t>
      </w:r>
      <w:r w:rsidRPr="00CC1B46">
        <w:rPr>
          <w:lang w:eastAsia="en-IE"/>
        </w:rPr>
        <w:t xml:space="preserve"> flat-plate collector is usually an aluminium box with a glass cover on top and a blackened plate on the bottom. A copper pipe is laid on the bottom of the box, like a hose on the ground; water is passed through the pipe and transfers the absorbed heat to the domestic hot water system.</w:t>
      </w:r>
    </w:p>
    <w:p w:rsidR="00EB6FE8" w:rsidRPr="00CC1B46" w:rsidRDefault="00EB6FE8" w:rsidP="00EB6FE8">
      <w:pPr>
        <w:pStyle w:val="NoSpacing"/>
        <w:rPr>
          <w:lang w:eastAsia="en-IE"/>
        </w:rPr>
      </w:pPr>
    </w:p>
    <w:p w:rsidR="00EB6FE8" w:rsidRPr="00CC1B46" w:rsidRDefault="00EB6FE8" w:rsidP="00C00ED7">
      <w:pPr>
        <w:pStyle w:val="NoSpacing"/>
        <w:numPr>
          <w:ilvl w:val="0"/>
          <w:numId w:val="113"/>
        </w:numPr>
        <w:rPr>
          <w:lang w:eastAsia="en-IE"/>
        </w:rPr>
      </w:pPr>
      <w:r w:rsidRPr="00CC1B46">
        <w:rPr>
          <w:lang w:eastAsia="en-IE"/>
        </w:rPr>
        <w:t>In a vacuum-tube collector, each tube consists of an evacuated double-walled silvered glass tube in which there is a hollow copper pipe containing a liquid. The liquid inside the copper pipe is vaporised and expands into the heat tip. There the vapour liquefies and the latent heat released is transferred, using a heat exchanger, to the domestic hot water system. The condensed liquid returns to the copper pipe and the cycle is repeated.</w:t>
      </w:r>
    </w:p>
    <w:p w:rsidR="00EB6FE8" w:rsidRPr="00CC1B46" w:rsidRDefault="00EB6FE8" w:rsidP="00EB6FE8">
      <w:pPr>
        <w:pStyle w:val="NoSpacing"/>
        <w:ind w:left="360"/>
        <w:rPr>
          <w:lang w:eastAsia="en-IE"/>
        </w:rPr>
      </w:pPr>
      <w:r w:rsidRPr="00CC1B46">
        <w:rPr>
          <w:lang w:eastAsia="en-IE"/>
        </w:rPr>
        <w:t>In a geothermal heating system a heat pump is used to extract solar energy stored in the ground and transfer it to the domestic hot water system.</w:t>
      </w:r>
    </w:p>
    <w:p w:rsidR="00EB6FE8" w:rsidRPr="00CC1B46" w:rsidRDefault="00EB6FE8" w:rsidP="00EB6FE8">
      <w:pPr>
        <w:pStyle w:val="NoSpacing"/>
        <w:rPr>
          <w:lang w:eastAsia="en-IE"/>
        </w:rPr>
      </w:pPr>
    </w:p>
    <w:p w:rsidR="00EB6FE8" w:rsidRPr="00CC1B46" w:rsidRDefault="00EB6FE8" w:rsidP="00C00ED7">
      <w:pPr>
        <w:pStyle w:val="NoSpacing"/>
        <w:numPr>
          <w:ilvl w:val="1"/>
          <w:numId w:val="126"/>
        </w:numPr>
        <w:rPr>
          <w:lang w:eastAsia="en-IE"/>
        </w:rPr>
      </w:pPr>
      <w:r w:rsidRPr="00CC1B46">
        <w:rPr>
          <w:lang w:eastAsia="en-IE"/>
        </w:rPr>
        <w:t>Why is the bottom of a flat-plate collector blackened?</w:t>
      </w:r>
    </w:p>
    <w:p w:rsidR="00EB6FE8" w:rsidRPr="00CC1B46" w:rsidRDefault="00EB6FE8" w:rsidP="00C00ED7">
      <w:pPr>
        <w:pStyle w:val="NoSpacing"/>
        <w:numPr>
          <w:ilvl w:val="1"/>
          <w:numId w:val="126"/>
        </w:numPr>
        <w:rPr>
          <w:lang w:eastAsia="en-IE"/>
        </w:rPr>
      </w:pPr>
      <w:r w:rsidRPr="00CC1B46">
        <w:rPr>
          <w:lang w:eastAsia="en-IE"/>
        </w:rPr>
        <w:t>The liquid in a vacuum-tube solar collector has a large specific latent heat of vaporisation. Explain why.</w:t>
      </w:r>
    </w:p>
    <w:p w:rsidR="00EB6FE8" w:rsidRPr="00CC1B46" w:rsidRDefault="00EB6FE8" w:rsidP="00C00ED7">
      <w:pPr>
        <w:pStyle w:val="NoSpacing"/>
        <w:numPr>
          <w:ilvl w:val="1"/>
          <w:numId w:val="126"/>
        </w:numPr>
        <w:rPr>
          <w:lang w:eastAsia="en-IE"/>
        </w:rPr>
      </w:pPr>
      <w:r w:rsidRPr="00CC1B46">
        <w:rPr>
          <w:lang w:eastAsia="en-IE"/>
        </w:rPr>
        <w:t xml:space="preserve">How is the sun’s energy trapped in a vacuum-tube solar collector? </w:t>
      </w:r>
    </w:p>
    <w:p w:rsidR="00EB6FE8" w:rsidRPr="00CC1B46" w:rsidRDefault="00EB6FE8" w:rsidP="00C00ED7">
      <w:pPr>
        <w:pStyle w:val="NoSpacing"/>
        <w:numPr>
          <w:ilvl w:val="1"/>
          <w:numId w:val="126"/>
        </w:numPr>
        <w:rPr>
          <w:lang w:eastAsia="en-IE"/>
        </w:rPr>
      </w:pPr>
      <w:r w:rsidRPr="00CC1B46">
        <w:rPr>
          <w:lang w:eastAsia="en-IE"/>
        </w:rPr>
        <w:t xml:space="preserve">Describe, in terms of heat transfer, the operation of a heat pump. </w:t>
      </w:r>
    </w:p>
    <w:p w:rsidR="00EB6FE8" w:rsidRPr="00CC1B46" w:rsidRDefault="00EB6FE8" w:rsidP="00C00ED7">
      <w:pPr>
        <w:pStyle w:val="NoSpacing"/>
        <w:numPr>
          <w:ilvl w:val="1"/>
          <w:numId w:val="126"/>
        </w:numPr>
        <w:rPr>
          <w:lang w:eastAsia="en-IE"/>
        </w:rPr>
      </w:pPr>
      <w:r w:rsidRPr="00CC1B46">
        <w:rPr>
          <w:lang w:eastAsia="en-IE"/>
        </w:rPr>
        <w:t>Give an advantage of a geothermal heating system over a solar heating system.</w:t>
      </w:r>
    </w:p>
    <w:p w:rsidR="00EB6FE8" w:rsidRDefault="00EB6FE8" w:rsidP="00EB6FE8">
      <w:pPr>
        <w:pStyle w:val="NoSpacing"/>
        <w:ind w:left="360"/>
        <w:rPr>
          <w:lang w:eastAsia="en-IE"/>
        </w:rPr>
      </w:pPr>
    </w:p>
    <w:p w:rsidR="00EB6FE8" w:rsidRPr="00B142AC" w:rsidRDefault="00EB6FE8" w:rsidP="00EB6FE8">
      <w:pPr>
        <w:pStyle w:val="NoSpacing"/>
        <w:rPr>
          <w:lang w:eastAsia="en-IE"/>
        </w:rPr>
      </w:pPr>
      <w:r>
        <w:rPr>
          <w:b/>
          <w:noProof/>
          <w:lang w:val="en-IE" w:eastAsia="en-IE"/>
        </w:rPr>
        <w:drawing>
          <wp:anchor distT="0" distB="0" distL="114300" distR="114300" simplePos="0" relativeHeight="251691520" behindDoc="0" locked="0" layoutInCell="1" allowOverlap="1" wp14:anchorId="29811385" wp14:editId="57D69AEC">
            <wp:simplePos x="0" y="0"/>
            <wp:positionH relativeFrom="column">
              <wp:posOffset>2988945</wp:posOffset>
            </wp:positionH>
            <wp:positionV relativeFrom="paragraph">
              <wp:posOffset>66040</wp:posOffset>
            </wp:positionV>
            <wp:extent cx="2962275" cy="172402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7: </w:t>
      </w:r>
      <w:r w:rsidRPr="00B142AC">
        <w:t>The diagram shows a solar heating system.</w:t>
      </w:r>
    </w:p>
    <w:p w:rsidR="00EB6FE8" w:rsidRPr="00157495" w:rsidRDefault="00EB6FE8" w:rsidP="00C00ED7">
      <w:pPr>
        <w:pStyle w:val="NoSpacing"/>
        <w:numPr>
          <w:ilvl w:val="0"/>
          <w:numId w:val="128"/>
        </w:numPr>
      </w:pPr>
      <w:r w:rsidRPr="00157495">
        <w:t xml:space="preserve">How is the sun’s energy transferred to the solar collector? </w:t>
      </w:r>
    </w:p>
    <w:p w:rsidR="00EB6FE8" w:rsidRPr="00157495" w:rsidRDefault="00EB6FE8" w:rsidP="00C00ED7">
      <w:pPr>
        <w:pStyle w:val="NoSpacing"/>
        <w:numPr>
          <w:ilvl w:val="0"/>
          <w:numId w:val="128"/>
        </w:numPr>
      </w:pPr>
      <w:r w:rsidRPr="00157495">
        <w:t xml:space="preserve">Why is the solar collector normally painted black? </w:t>
      </w:r>
    </w:p>
    <w:p w:rsidR="00EB6FE8" w:rsidRPr="00157495" w:rsidRDefault="00EB6FE8" w:rsidP="00C00ED7">
      <w:pPr>
        <w:pStyle w:val="NoSpacing"/>
        <w:numPr>
          <w:ilvl w:val="0"/>
          <w:numId w:val="128"/>
        </w:numPr>
      </w:pPr>
      <w:r w:rsidRPr="00157495">
        <w:t>How is the heat transferred from the solar panel to the hot water tank?</w:t>
      </w:r>
    </w:p>
    <w:p w:rsidR="00EB6FE8" w:rsidRPr="00157495" w:rsidRDefault="00EB6FE8" w:rsidP="00C00ED7">
      <w:pPr>
        <w:pStyle w:val="NoSpacing"/>
        <w:numPr>
          <w:ilvl w:val="0"/>
          <w:numId w:val="128"/>
        </w:numPr>
      </w:pPr>
      <w:r w:rsidRPr="00157495">
        <w:t>The heating coil for the hot water tank are placed at the bottom, explain why.</w:t>
      </w:r>
    </w:p>
    <w:p w:rsidR="00EB6FE8" w:rsidRPr="00157495" w:rsidRDefault="00EB6FE8" w:rsidP="00C00ED7">
      <w:pPr>
        <w:pStyle w:val="NoSpacing"/>
        <w:numPr>
          <w:ilvl w:val="0"/>
          <w:numId w:val="128"/>
        </w:numPr>
      </w:pPr>
      <w:r w:rsidRPr="00157495">
        <w:t>Give an advantage and a disadvantage of a solar heating system.</w:t>
      </w:r>
    </w:p>
    <w:p w:rsidR="00EB6FE8" w:rsidRDefault="00EB6FE8" w:rsidP="00EB6FE8">
      <w:pPr>
        <w:pStyle w:val="NoSpacing"/>
        <w:ind w:left="360"/>
        <w:rPr>
          <w:lang w:eastAsia="en-IE"/>
        </w:rPr>
      </w:pPr>
    </w:p>
    <w:p w:rsidR="00EB6FE8" w:rsidRDefault="00EB6FE8" w:rsidP="00EB6FE8">
      <w:pPr>
        <w:pStyle w:val="NoSpacing"/>
        <w:ind w:left="360"/>
        <w:jc w:val="center"/>
        <w:rPr>
          <w:b/>
          <w:lang w:eastAsia="en-IE"/>
        </w:rPr>
      </w:pPr>
    </w:p>
    <w:p w:rsidR="00EB6FE8" w:rsidRPr="00B142AC" w:rsidRDefault="00EB6FE8" w:rsidP="00EB6FE8">
      <w:pPr>
        <w:pStyle w:val="NoSpacing"/>
        <w:rPr>
          <w:lang w:eastAsia="en-IE"/>
        </w:rPr>
      </w:pPr>
      <w:r>
        <w:rPr>
          <w:lang w:eastAsia="en-IE"/>
        </w:rPr>
        <w:t xml:space="preserve">8: </w:t>
      </w:r>
      <w:r w:rsidRPr="00B142AC">
        <w:rPr>
          <w:lang w:eastAsia="en-IE"/>
        </w:rPr>
        <w:t xml:space="preserve">In a report of an experiment to measure the specific heat capacity of a substance (e.g. water </w:t>
      </w:r>
      <w:r w:rsidRPr="00B142AC">
        <w:rPr>
          <w:i/>
          <w:iCs/>
          <w:lang w:eastAsia="en-IE"/>
        </w:rPr>
        <w:t xml:space="preserve">or </w:t>
      </w:r>
      <w:r w:rsidRPr="00B142AC">
        <w:rPr>
          <w:lang w:eastAsia="en-IE"/>
        </w:rPr>
        <w:t>a metal), a student wrote the following.</w:t>
      </w:r>
    </w:p>
    <w:p w:rsidR="00EB6FE8" w:rsidRPr="00CC1B46" w:rsidRDefault="00EB6FE8" w:rsidP="00EB6FE8">
      <w:pPr>
        <w:pStyle w:val="NoSpacing"/>
        <w:ind w:left="360"/>
        <w:rPr>
          <w:lang w:eastAsia="en-IE"/>
        </w:rPr>
      </w:pPr>
      <w:r w:rsidRPr="00CC1B46">
        <w:rPr>
          <w:lang w:eastAsia="en-IE"/>
        </w:rPr>
        <w:t>“I assembled the apparatus needed for the experiment.</w:t>
      </w:r>
    </w:p>
    <w:p w:rsidR="00EB6FE8" w:rsidRPr="00CC1B46" w:rsidRDefault="00EB6FE8" w:rsidP="00EB6FE8">
      <w:pPr>
        <w:pStyle w:val="NoSpacing"/>
        <w:ind w:left="360"/>
        <w:rPr>
          <w:lang w:eastAsia="en-IE"/>
        </w:rPr>
      </w:pPr>
      <w:r w:rsidRPr="00CC1B46">
        <w:rPr>
          <w:lang w:eastAsia="en-IE"/>
        </w:rPr>
        <w:t>During the experiment I took a number of measurements of mass and temperature.</w:t>
      </w:r>
    </w:p>
    <w:p w:rsidR="00EB6FE8" w:rsidRPr="00CC1B46" w:rsidRDefault="00EB6FE8" w:rsidP="00EB6FE8">
      <w:pPr>
        <w:pStyle w:val="NoSpacing"/>
        <w:ind w:left="360"/>
        <w:rPr>
          <w:lang w:eastAsia="en-IE"/>
        </w:rPr>
      </w:pPr>
      <w:r w:rsidRPr="00CC1B46">
        <w:rPr>
          <w:lang w:eastAsia="en-IE"/>
        </w:rPr>
        <w:t>I used these measurements to calculate the specific heat capacity of the substance.”</w:t>
      </w:r>
    </w:p>
    <w:p w:rsidR="00EB6FE8" w:rsidRPr="00CC1B46" w:rsidRDefault="00EB6FE8" w:rsidP="00C00ED7">
      <w:pPr>
        <w:pStyle w:val="NoSpacing"/>
        <w:numPr>
          <w:ilvl w:val="0"/>
          <w:numId w:val="123"/>
        </w:numPr>
        <w:rPr>
          <w:lang w:eastAsia="en-IE"/>
        </w:rPr>
      </w:pPr>
      <w:r w:rsidRPr="00CC1B46">
        <w:rPr>
          <w:lang w:eastAsia="en-IE"/>
        </w:rPr>
        <w:t xml:space="preserve">Draw a labelled diagram of the apparatus used. </w:t>
      </w:r>
    </w:p>
    <w:p w:rsidR="00EB6FE8" w:rsidRPr="00CC1B46" w:rsidRDefault="00EB6FE8" w:rsidP="00C00ED7">
      <w:pPr>
        <w:pStyle w:val="NoSpacing"/>
        <w:numPr>
          <w:ilvl w:val="0"/>
          <w:numId w:val="123"/>
        </w:numPr>
        <w:rPr>
          <w:lang w:eastAsia="en-IE"/>
        </w:rPr>
      </w:pPr>
      <w:r w:rsidRPr="00CC1B46">
        <w:rPr>
          <w:lang w:eastAsia="en-IE"/>
        </w:rPr>
        <w:t>What measurements of mass did the student take during the experiment?</w:t>
      </w:r>
    </w:p>
    <w:p w:rsidR="00EB6FE8" w:rsidRPr="00CC1B46" w:rsidRDefault="00EB6FE8" w:rsidP="00C00ED7">
      <w:pPr>
        <w:pStyle w:val="NoSpacing"/>
        <w:numPr>
          <w:ilvl w:val="0"/>
          <w:numId w:val="123"/>
        </w:numPr>
        <w:rPr>
          <w:lang w:eastAsia="en-IE"/>
        </w:rPr>
      </w:pPr>
      <w:r w:rsidRPr="00CC1B46">
        <w:rPr>
          <w:lang w:eastAsia="en-IE"/>
        </w:rPr>
        <w:t>What temperature measurements did the student take during the experiment?</w:t>
      </w:r>
    </w:p>
    <w:p w:rsidR="00EB6FE8" w:rsidRPr="00CC1B46" w:rsidRDefault="00EB6FE8" w:rsidP="00C00ED7">
      <w:pPr>
        <w:pStyle w:val="NoSpacing"/>
        <w:numPr>
          <w:ilvl w:val="0"/>
          <w:numId w:val="123"/>
        </w:numPr>
        <w:rPr>
          <w:lang w:eastAsia="en-IE"/>
        </w:rPr>
      </w:pPr>
      <w:r w:rsidRPr="00CC1B46">
        <w:rPr>
          <w:lang w:eastAsia="en-IE"/>
        </w:rPr>
        <w:lastRenderedPageBreak/>
        <w:t xml:space="preserve">Give a formula used to calculate the specific heat capacity of the substance. </w:t>
      </w:r>
    </w:p>
    <w:p w:rsidR="00EB6FE8" w:rsidRPr="005372F0" w:rsidRDefault="00EB6FE8" w:rsidP="00C00ED7">
      <w:pPr>
        <w:pStyle w:val="NoSpacing"/>
        <w:numPr>
          <w:ilvl w:val="0"/>
          <w:numId w:val="123"/>
        </w:numPr>
      </w:pPr>
      <w:r w:rsidRPr="00CC1B46">
        <w:rPr>
          <w:lang w:eastAsia="en-IE"/>
        </w:rPr>
        <w:t xml:space="preserve">Give one precaution that the student took to get an accurate result. </w:t>
      </w:r>
    </w:p>
    <w:p w:rsidR="00EB6FE8" w:rsidRDefault="00EB6FE8" w:rsidP="00EB6FE8">
      <w:pPr>
        <w:pStyle w:val="NoSpacing"/>
        <w:rPr>
          <w:lang w:eastAsia="en-IE"/>
        </w:rPr>
      </w:pPr>
    </w:p>
    <w:p w:rsidR="00EB6FE8" w:rsidRPr="00B142AC" w:rsidRDefault="00EB6FE8" w:rsidP="00EB6FE8">
      <w:pPr>
        <w:pStyle w:val="NoSpacing"/>
        <w:rPr>
          <w:lang w:eastAsia="en-IE"/>
        </w:rPr>
      </w:pPr>
      <w:r>
        <w:rPr>
          <w:color w:val="000000"/>
          <w:lang w:eastAsia="en-IE"/>
        </w:rPr>
        <w:t xml:space="preserve">9: </w:t>
      </w:r>
      <w:r w:rsidRPr="00B142AC">
        <w:rPr>
          <w:color w:val="000000"/>
          <w:lang w:eastAsia="en-IE"/>
        </w:rPr>
        <w:t>A student carried out an experiment to measure the specific latent heat of fusion of ice.</w:t>
      </w:r>
    </w:p>
    <w:p w:rsidR="00EB6FE8" w:rsidRPr="00CC1B46" w:rsidRDefault="00EB6FE8" w:rsidP="00EB6FE8">
      <w:pPr>
        <w:pStyle w:val="NoSpacing"/>
        <w:ind w:left="360"/>
        <w:rPr>
          <w:lang w:eastAsia="en-IE"/>
        </w:rPr>
      </w:pPr>
      <w:r w:rsidRPr="00CC1B46">
        <w:rPr>
          <w:color w:val="000000"/>
          <w:lang w:eastAsia="en-IE"/>
        </w:rPr>
        <w:t>The following is an extract from her report.</w:t>
      </w:r>
    </w:p>
    <w:p w:rsidR="00EB6FE8" w:rsidRPr="00CC1B46" w:rsidRDefault="00EB6FE8" w:rsidP="00EB6FE8">
      <w:pPr>
        <w:pStyle w:val="NoSpacing"/>
        <w:ind w:left="360"/>
        <w:rPr>
          <w:lang w:eastAsia="en-IE"/>
        </w:rPr>
      </w:pPr>
      <w:r w:rsidRPr="00CC1B46">
        <w:rPr>
          <w:color w:val="000000"/>
          <w:lang w:eastAsia="en-IE"/>
        </w:rPr>
        <w:t xml:space="preserve">“In my experiment, I prepared ice which was at 0 </w:t>
      </w:r>
      <w:r w:rsidRPr="00CC1B46">
        <w:rPr>
          <w:rFonts w:eastAsia="Arial Unicode MS"/>
          <w:color w:val="000000"/>
          <w:vertAlign w:val="superscript"/>
          <w:lang w:eastAsia="en-IE"/>
        </w:rPr>
        <w:t>0</w:t>
      </w:r>
      <w:r w:rsidRPr="00CC1B46">
        <w:rPr>
          <w:color w:val="000000"/>
          <w:lang w:eastAsia="en-IE"/>
        </w:rPr>
        <w:t>C and I added it to warm water in a calorimeter. I waited for all the ice to melt before taking more measurements.</w:t>
      </w:r>
    </w:p>
    <w:p w:rsidR="00EB6FE8" w:rsidRPr="00CC1B46" w:rsidRDefault="00EB6FE8" w:rsidP="00EB6FE8">
      <w:pPr>
        <w:pStyle w:val="NoSpacing"/>
        <w:ind w:left="360"/>
        <w:rPr>
          <w:lang w:eastAsia="en-IE"/>
        </w:rPr>
      </w:pPr>
      <w:r w:rsidRPr="00CC1B46">
        <w:rPr>
          <w:color w:val="000000"/>
          <w:lang w:eastAsia="en-IE"/>
        </w:rPr>
        <w:t>I used my measurements to calculate the specific latent heat of fusion of ice.”</w:t>
      </w:r>
    </w:p>
    <w:p w:rsidR="00EB6FE8" w:rsidRPr="00CC1B46" w:rsidRDefault="00EB6FE8" w:rsidP="00C00ED7">
      <w:pPr>
        <w:pStyle w:val="NoSpacing"/>
        <w:numPr>
          <w:ilvl w:val="0"/>
          <w:numId w:val="127"/>
        </w:numPr>
        <w:rPr>
          <w:color w:val="000000"/>
          <w:lang w:eastAsia="en-IE"/>
        </w:rPr>
      </w:pPr>
      <w:r w:rsidRPr="00CC1B46">
        <w:rPr>
          <w:color w:val="000000"/>
          <w:lang w:eastAsia="en-IE"/>
        </w:rPr>
        <w:t xml:space="preserve">Draw a labelled diagram of the apparatus used in the experiment. </w:t>
      </w:r>
    </w:p>
    <w:p w:rsidR="00EB6FE8" w:rsidRPr="00CC1B46" w:rsidRDefault="00EB6FE8" w:rsidP="00C00ED7">
      <w:pPr>
        <w:pStyle w:val="NoSpacing"/>
        <w:numPr>
          <w:ilvl w:val="0"/>
          <w:numId w:val="127"/>
        </w:numPr>
        <w:rPr>
          <w:color w:val="000000"/>
          <w:lang w:eastAsia="en-IE"/>
        </w:rPr>
      </w:pPr>
      <w:r w:rsidRPr="00CC1B46">
        <w:rPr>
          <w:color w:val="000000"/>
          <w:lang w:eastAsia="en-IE"/>
        </w:rPr>
        <w:t xml:space="preserve">What measurements did the student take in the experiment? </w:t>
      </w:r>
    </w:p>
    <w:p w:rsidR="00EB6FE8" w:rsidRPr="00CC1B46" w:rsidRDefault="00EB6FE8" w:rsidP="00C00ED7">
      <w:pPr>
        <w:pStyle w:val="NoSpacing"/>
        <w:numPr>
          <w:ilvl w:val="0"/>
          <w:numId w:val="127"/>
        </w:numPr>
        <w:rPr>
          <w:color w:val="000000"/>
          <w:lang w:eastAsia="en-IE"/>
        </w:rPr>
      </w:pPr>
      <w:r w:rsidRPr="00CC1B46">
        <w:rPr>
          <w:color w:val="000000"/>
          <w:lang w:eastAsia="en-IE"/>
        </w:rPr>
        <w:t xml:space="preserve">How did the student prepare the ice for the experiment? </w:t>
      </w:r>
    </w:p>
    <w:p w:rsidR="00EB6FE8" w:rsidRPr="00CC1B46" w:rsidRDefault="00EB6FE8" w:rsidP="00C00ED7">
      <w:pPr>
        <w:pStyle w:val="NoSpacing"/>
        <w:numPr>
          <w:ilvl w:val="0"/>
          <w:numId w:val="127"/>
        </w:numPr>
        <w:rPr>
          <w:color w:val="000000"/>
          <w:lang w:eastAsia="en-IE"/>
        </w:rPr>
      </w:pPr>
      <w:r w:rsidRPr="00CC1B46">
        <w:rPr>
          <w:color w:val="000000"/>
          <w:lang w:eastAsia="en-IE"/>
        </w:rPr>
        <w:t xml:space="preserve">How did the student know the ice was at 0 </w:t>
      </w:r>
      <w:r w:rsidRPr="00CC1B46">
        <w:rPr>
          <w:rFonts w:eastAsia="Arial Unicode MS"/>
          <w:color w:val="000000"/>
          <w:vertAlign w:val="superscript"/>
          <w:lang w:eastAsia="en-IE"/>
        </w:rPr>
        <w:t>0</w:t>
      </w:r>
      <w:r w:rsidRPr="00CC1B46">
        <w:rPr>
          <w:color w:val="000000"/>
          <w:lang w:eastAsia="en-IE"/>
        </w:rPr>
        <w:t>C?</w:t>
      </w:r>
    </w:p>
    <w:p w:rsidR="00EB6FE8" w:rsidRPr="00CC1B46" w:rsidRDefault="00EB6FE8" w:rsidP="00C00ED7">
      <w:pPr>
        <w:pStyle w:val="NoSpacing"/>
        <w:numPr>
          <w:ilvl w:val="0"/>
          <w:numId w:val="127"/>
        </w:numPr>
        <w:rPr>
          <w:color w:val="000000"/>
          <w:lang w:eastAsia="en-IE"/>
        </w:rPr>
      </w:pPr>
      <w:r w:rsidRPr="00CC1B46">
        <w:rPr>
          <w:color w:val="000000"/>
          <w:lang w:eastAsia="en-IE"/>
        </w:rPr>
        <w:t>Why did the student use warm water in the experiment?</w:t>
      </w:r>
    </w:p>
    <w:p w:rsidR="00EB6FE8" w:rsidRPr="00CC1B46" w:rsidRDefault="00EB6FE8" w:rsidP="00EB6FE8">
      <w:pPr>
        <w:pStyle w:val="NoSpacing"/>
        <w:ind w:left="360"/>
        <w:rPr>
          <w:lang w:eastAsia="en-IE"/>
        </w:rPr>
      </w:pPr>
    </w:p>
    <w:p w:rsidR="00EB6FE8" w:rsidRPr="00CC1B46" w:rsidRDefault="00EB6FE8" w:rsidP="00EB6FE8">
      <w:pPr>
        <w:pStyle w:val="NoSpacing"/>
        <w:rPr>
          <w:lang w:eastAsia="en-IE"/>
        </w:rPr>
      </w:pPr>
      <w:r>
        <w:rPr>
          <w:lang w:eastAsia="en-IE"/>
        </w:rPr>
        <w:t xml:space="preserve">10: </w:t>
      </w:r>
      <w:r w:rsidRPr="00CC1B46">
        <w:rPr>
          <w:lang w:eastAsia="en-IE"/>
        </w:rPr>
        <w:t>In a report of an experiment to measure the specific latent heat of fusion of ice, a student wrote the following.</w:t>
      </w:r>
    </w:p>
    <w:p w:rsidR="00EB6FE8" w:rsidRPr="00CC1B46" w:rsidRDefault="00EB6FE8" w:rsidP="00EB6FE8">
      <w:pPr>
        <w:pStyle w:val="NoSpacing"/>
        <w:ind w:left="360"/>
        <w:rPr>
          <w:lang w:eastAsia="en-IE"/>
        </w:rPr>
      </w:pPr>
      <w:r w:rsidRPr="00CC1B46">
        <w:rPr>
          <w:lang w:eastAsia="en-IE"/>
        </w:rPr>
        <w:t xml:space="preserve">“Ice at 0 </w:t>
      </w:r>
      <w:r w:rsidRPr="00CC1B46">
        <w:rPr>
          <w:vertAlign w:val="superscript"/>
          <w:lang w:eastAsia="en-IE"/>
        </w:rPr>
        <w:t>0</w:t>
      </w:r>
      <w:r w:rsidRPr="00CC1B46">
        <w:rPr>
          <w:lang w:eastAsia="en-IE"/>
        </w:rPr>
        <w:t>C was added to water in a calorimeter.</w:t>
      </w:r>
    </w:p>
    <w:p w:rsidR="00EB6FE8" w:rsidRPr="00CC1B46" w:rsidRDefault="00EB6FE8" w:rsidP="00EB6FE8">
      <w:pPr>
        <w:pStyle w:val="NoSpacing"/>
        <w:ind w:left="360"/>
        <w:rPr>
          <w:lang w:eastAsia="en-IE"/>
        </w:rPr>
      </w:pPr>
      <w:r w:rsidRPr="00CC1B46">
        <w:rPr>
          <w:lang w:eastAsia="en-IE"/>
        </w:rPr>
        <w:t>When the ice had melted measurements were taken.</w:t>
      </w:r>
    </w:p>
    <w:p w:rsidR="00EB6FE8" w:rsidRPr="00CC1B46" w:rsidRDefault="00EB6FE8" w:rsidP="00EB6FE8">
      <w:pPr>
        <w:pStyle w:val="NoSpacing"/>
        <w:ind w:left="360"/>
        <w:rPr>
          <w:lang w:eastAsia="en-IE"/>
        </w:rPr>
      </w:pPr>
      <w:r w:rsidRPr="00CC1B46">
        <w:rPr>
          <w:lang w:eastAsia="en-IE"/>
        </w:rPr>
        <w:t>The specific latent heat of fusion of ice was then calculated.”</w:t>
      </w:r>
    </w:p>
    <w:p w:rsidR="00EB6FE8" w:rsidRPr="00CC1B46" w:rsidRDefault="00EB6FE8" w:rsidP="00C00ED7">
      <w:pPr>
        <w:pStyle w:val="NoSpacing"/>
        <w:numPr>
          <w:ilvl w:val="0"/>
          <w:numId w:val="122"/>
        </w:numPr>
        <w:rPr>
          <w:lang w:eastAsia="en-IE"/>
        </w:rPr>
      </w:pPr>
      <w:r w:rsidRPr="00CC1B46">
        <w:rPr>
          <w:lang w:eastAsia="en-IE"/>
        </w:rPr>
        <w:t>Draw a labelled diagram of the apparatus used.</w:t>
      </w:r>
    </w:p>
    <w:p w:rsidR="00EB6FE8" w:rsidRPr="00CC1B46" w:rsidRDefault="00EB6FE8" w:rsidP="00C00ED7">
      <w:pPr>
        <w:pStyle w:val="NoSpacing"/>
        <w:numPr>
          <w:ilvl w:val="0"/>
          <w:numId w:val="122"/>
        </w:numPr>
        <w:rPr>
          <w:lang w:eastAsia="en-IE"/>
        </w:rPr>
      </w:pPr>
      <w:r w:rsidRPr="00CC1B46">
        <w:rPr>
          <w:lang w:eastAsia="en-IE"/>
        </w:rPr>
        <w:t>What  measurements did the student take before adding the ice to the water?</w:t>
      </w:r>
    </w:p>
    <w:p w:rsidR="00EB6FE8" w:rsidRPr="00CC1B46" w:rsidRDefault="00EB6FE8" w:rsidP="00C00ED7">
      <w:pPr>
        <w:pStyle w:val="NoSpacing"/>
        <w:numPr>
          <w:ilvl w:val="0"/>
          <w:numId w:val="122"/>
        </w:numPr>
        <w:rPr>
          <w:lang w:eastAsia="en-IE"/>
        </w:rPr>
      </w:pPr>
      <w:r w:rsidRPr="00CC1B46">
        <w:rPr>
          <w:lang w:eastAsia="en-IE"/>
        </w:rPr>
        <w:t>What did the student do with the ice before adding it to the water?</w:t>
      </w:r>
    </w:p>
    <w:p w:rsidR="00EB6FE8" w:rsidRPr="00CC1B46" w:rsidRDefault="00EB6FE8" w:rsidP="00C00ED7">
      <w:pPr>
        <w:pStyle w:val="NoSpacing"/>
        <w:numPr>
          <w:ilvl w:val="0"/>
          <w:numId w:val="122"/>
        </w:numPr>
        <w:rPr>
          <w:lang w:eastAsia="en-IE"/>
        </w:rPr>
      </w:pPr>
      <w:r w:rsidRPr="00CC1B46">
        <w:rPr>
          <w:lang w:eastAsia="en-IE"/>
        </w:rPr>
        <w:t>How did the student find the mass of the ice?</w:t>
      </w:r>
    </w:p>
    <w:p w:rsidR="00EB6FE8" w:rsidRDefault="00EB6FE8" w:rsidP="00C00ED7">
      <w:pPr>
        <w:pStyle w:val="NoSpacing"/>
        <w:numPr>
          <w:ilvl w:val="0"/>
          <w:numId w:val="122"/>
        </w:numPr>
        <w:rPr>
          <w:lang w:eastAsia="en-IE"/>
        </w:rPr>
      </w:pPr>
      <w:r w:rsidRPr="00CC1B46">
        <w:rPr>
          <w:lang w:eastAsia="en-IE"/>
        </w:rPr>
        <w:t>Give one precaution that the student took to get an accurate result.</w:t>
      </w:r>
    </w:p>
    <w:p w:rsidR="00EB6FE8" w:rsidRPr="00CC1B46" w:rsidRDefault="00EB6FE8" w:rsidP="00EB6FE8">
      <w:pPr>
        <w:pStyle w:val="NoSpacing"/>
        <w:ind w:left="357"/>
        <w:rPr>
          <w:lang w:eastAsia="en-IE"/>
        </w:rPr>
      </w:pPr>
    </w:p>
    <w:p w:rsidR="00EB6FE8" w:rsidRPr="00B142AC" w:rsidRDefault="00EB6FE8" w:rsidP="00EB6FE8">
      <w:pPr>
        <w:pStyle w:val="NoSpacing"/>
      </w:pPr>
      <w:r>
        <w:rPr>
          <w:color w:val="000000"/>
        </w:rPr>
        <w:t xml:space="preserve">11: </w:t>
      </w:r>
      <w:r w:rsidRPr="00B142AC">
        <w:rPr>
          <w:color w:val="000000"/>
        </w:rPr>
        <w:t xml:space="preserve">In an experiment to measure the specific latent heat of fusion of ice, warm water was placed in a copper calorimeter. Dried, melting ice was added to the warm water and the following data was recorded. </w:t>
      </w:r>
    </w:p>
    <w:p w:rsidR="00EB6FE8" w:rsidRPr="00CC1B46" w:rsidRDefault="00EB6FE8" w:rsidP="00EB6FE8">
      <w:pPr>
        <w:pStyle w:val="NoSpacing"/>
        <w:rPr>
          <w:color w:val="000000"/>
        </w:rPr>
      </w:pPr>
      <w:r w:rsidRPr="00CC1B46">
        <w:rPr>
          <w:color w:val="000000"/>
        </w:rPr>
        <w:tab/>
      </w:r>
      <w:r w:rsidRPr="00CC1B46">
        <w:rPr>
          <w:color w:val="000000"/>
        </w:rPr>
        <w:tab/>
        <w:t xml:space="preserve">Mass of calorimeter 60.5 g </w:t>
      </w:r>
    </w:p>
    <w:p w:rsidR="00EB6FE8" w:rsidRPr="00CC1B46" w:rsidRDefault="00EB6FE8" w:rsidP="00EB6FE8">
      <w:pPr>
        <w:pStyle w:val="NoSpacing"/>
        <w:rPr>
          <w:color w:val="000000"/>
        </w:rPr>
      </w:pPr>
      <w:r w:rsidRPr="00CC1B46">
        <w:rPr>
          <w:color w:val="000000"/>
        </w:rPr>
        <w:tab/>
      </w:r>
      <w:r w:rsidRPr="00CC1B46">
        <w:rPr>
          <w:color w:val="000000"/>
        </w:rPr>
        <w:tab/>
        <w:t xml:space="preserve">Mass of calorimeter + water 118.8 g </w:t>
      </w:r>
    </w:p>
    <w:p w:rsidR="00EB6FE8" w:rsidRPr="00CC1B46" w:rsidRDefault="00EB6FE8" w:rsidP="00EB6FE8">
      <w:pPr>
        <w:pStyle w:val="NoSpacing"/>
        <w:rPr>
          <w:color w:val="000000"/>
        </w:rPr>
      </w:pPr>
      <w:r w:rsidRPr="00CC1B46">
        <w:rPr>
          <w:color w:val="000000"/>
        </w:rPr>
        <w:tab/>
      </w:r>
      <w:r w:rsidRPr="00CC1B46">
        <w:rPr>
          <w:color w:val="000000"/>
        </w:rPr>
        <w:tab/>
        <w:t xml:space="preserve">Temperature of warm water 30.5 </w:t>
      </w:r>
      <w:r w:rsidRPr="00CC1B46">
        <w:rPr>
          <w:color w:val="000000"/>
          <w:vertAlign w:val="superscript"/>
        </w:rPr>
        <w:t>o</w:t>
      </w:r>
      <w:r w:rsidRPr="00CC1B46">
        <w:rPr>
          <w:color w:val="000000"/>
        </w:rPr>
        <w:t xml:space="preserve">C </w:t>
      </w:r>
    </w:p>
    <w:p w:rsidR="00EB6FE8" w:rsidRPr="00CC1B46" w:rsidRDefault="00EB6FE8" w:rsidP="00EB6FE8">
      <w:pPr>
        <w:pStyle w:val="NoSpacing"/>
        <w:rPr>
          <w:color w:val="000000"/>
        </w:rPr>
      </w:pPr>
      <w:r w:rsidRPr="00CC1B46">
        <w:rPr>
          <w:color w:val="000000"/>
        </w:rPr>
        <w:tab/>
      </w:r>
      <w:r w:rsidRPr="00CC1B46">
        <w:rPr>
          <w:color w:val="000000"/>
        </w:rPr>
        <w:tab/>
        <w:t xml:space="preserve">Mass of ice 15.1 g </w:t>
      </w:r>
    </w:p>
    <w:p w:rsidR="00EB6FE8" w:rsidRPr="00CC1B46" w:rsidRDefault="00EB6FE8" w:rsidP="00EB6FE8">
      <w:pPr>
        <w:pStyle w:val="NoSpacing"/>
        <w:rPr>
          <w:color w:val="000000"/>
        </w:rPr>
      </w:pPr>
      <w:r w:rsidRPr="00CC1B46">
        <w:rPr>
          <w:color w:val="000000"/>
        </w:rPr>
        <w:tab/>
      </w:r>
      <w:r w:rsidRPr="00CC1B46">
        <w:rPr>
          <w:color w:val="000000"/>
        </w:rPr>
        <w:tab/>
        <w:t xml:space="preserve">Temperature of water after adding ice 10.2 </w:t>
      </w:r>
      <w:r w:rsidRPr="00CC1B46">
        <w:rPr>
          <w:color w:val="000000"/>
          <w:vertAlign w:val="superscript"/>
        </w:rPr>
        <w:t>o</w:t>
      </w:r>
      <w:r w:rsidRPr="00CC1B46">
        <w:rPr>
          <w:color w:val="000000"/>
        </w:rPr>
        <w:t xml:space="preserve">C </w:t>
      </w:r>
    </w:p>
    <w:p w:rsidR="00EB6FE8" w:rsidRPr="00CC1B46" w:rsidRDefault="00EB6FE8" w:rsidP="00C00ED7">
      <w:pPr>
        <w:pStyle w:val="NoSpacing"/>
        <w:numPr>
          <w:ilvl w:val="0"/>
          <w:numId w:val="184"/>
        </w:numPr>
        <w:rPr>
          <w:color w:val="000000"/>
        </w:rPr>
      </w:pPr>
      <w:r w:rsidRPr="00CC1B46">
        <w:rPr>
          <w:bCs/>
          <w:color w:val="000000"/>
        </w:rPr>
        <w:t xml:space="preserve">Explain why warm water was used. </w:t>
      </w:r>
    </w:p>
    <w:p w:rsidR="00EB6FE8" w:rsidRPr="00CC1B46" w:rsidRDefault="00EB6FE8" w:rsidP="00C00ED7">
      <w:pPr>
        <w:pStyle w:val="NoSpacing"/>
        <w:numPr>
          <w:ilvl w:val="0"/>
          <w:numId w:val="184"/>
        </w:numPr>
        <w:rPr>
          <w:color w:val="000000"/>
        </w:rPr>
      </w:pPr>
      <w:r w:rsidRPr="00CC1B46">
        <w:rPr>
          <w:bCs/>
          <w:color w:val="000000"/>
        </w:rPr>
        <w:t>Why was dried ice used?</w:t>
      </w:r>
    </w:p>
    <w:p w:rsidR="00EB6FE8" w:rsidRPr="00CC1B46" w:rsidRDefault="00EB6FE8" w:rsidP="00C00ED7">
      <w:pPr>
        <w:pStyle w:val="NoSpacing"/>
        <w:numPr>
          <w:ilvl w:val="0"/>
          <w:numId w:val="184"/>
        </w:numPr>
        <w:rPr>
          <w:color w:val="000000"/>
        </w:rPr>
      </w:pPr>
      <w:r w:rsidRPr="00CC1B46">
        <w:rPr>
          <w:bCs/>
          <w:color w:val="000000"/>
        </w:rPr>
        <w:t xml:space="preserve">Why was melting ice used? </w:t>
      </w:r>
    </w:p>
    <w:p w:rsidR="00EB6FE8" w:rsidRPr="00CC1B46" w:rsidRDefault="00EB6FE8" w:rsidP="00C00ED7">
      <w:pPr>
        <w:pStyle w:val="NoSpacing"/>
        <w:numPr>
          <w:ilvl w:val="0"/>
          <w:numId w:val="184"/>
        </w:numPr>
        <w:rPr>
          <w:color w:val="000000"/>
        </w:rPr>
      </w:pPr>
      <w:r w:rsidRPr="00CC1B46">
        <w:rPr>
          <w:bCs/>
          <w:color w:val="000000"/>
        </w:rPr>
        <w:t>Describe how the mass of the ice was found.</w:t>
      </w:r>
    </w:p>
    <w:p w:rsidR="00EB6FE8" w:rsidRPr="00CC1B46" w:rsidRDefault="00EB6FE8" w:rsidP="00C00ED7">
      <w:pPr>
        <w:pStyle w:val="NoSpacing"/>
        <w:numPr>
          <w:ilvl w:val="0"/>
          <w:numId w:val="184"/>
        </w:numPr>
        <w:rPr>
          <w:color w:val="000000"/>
        </w:rPr>
      </w:pPr>
      <w:r w:rsidRPr="00CC1B46">
        <w:rPr>
          <w:bCs/>
          <w:color w:val="000000"/>
        </w:rPr>
        <w:t xml:space="preserve">What should be the approximate room temperature to minimise experimental error? </w:t>
      </w:r>
    </w:p>
    <w:p w:rsidR="00EB6FE8" w:rsidRPr="00CC1B46" w:rsidRDefault="00EB6FE8" w:rsidP="00C00ED7">
      <w:pPr>
        <w:pStyle w:val="NoSpacing"/>
        <w:numPr>
          <w:ilvl w:val="0"/>
          <w:numId w:val="184"/>
        </w:numPr>
        <w:rPr>
          <w:color w:val="000000"/>
        </w:rPr>
      </w:pPr>
      <w:r w:rsidRPr="00CC1B46">
        <w:rPr>
          <w:bCs/>
          <w:color w:val="000000"/>
        </w:rPr>
        <w:t>Calculate the energy lost by the calorimeter and the warm water.</w:t>
      </w:r>
    </w:p>
    <w:p w:rsidR="00EB6FE8" w:rsidRPr="00CC1B46" w:rsidRDefault="00EB6FE8" w:rsidP="00C00ED7">
      <w:pPr>
        <w:pStyle w:val="NoSpacing"/>
        <w:numPr>
          <w:ilvl w:val="0"/>
          <w:numId w:val="184"/>
        </w:numPr>
        <w:rPr>
          <w:color w:val="000000"/>
        </w:rPr>
      </w:pPr>
      <w:r w:rsidRPr="00CC1B46">
        <w:rPr>
          <w:bCs/>
          <w:color w:val="000000"/>
        </w:rPr>
        <w:t xml:space="preserve">Calculate the specific latent heat of fusion of ice. </w:t>
      </w:r>
    </w:p>
    <w:p w:rsidR="00EB6FE8" w:rsidRDefault="00EB6FE8" w:rsidP="00EB6FE8">
      <w:pPr>
        <w:pStyle w:val="NoSpacing"/>
        <w:ind w:left="360"/>
        <w:rPr>
          <w:color w:val="000000"/>
        </w:rPr>
      </w:pPr>
    </w:p>
    <w:p w:rsidR="00EB6FE8" w:rsidRDefault="00EB6FE8" w:rsidP="00EB6FE8">
      <w:pPr>
        <w:pStyle w:val="NoSpacing"/>
        <w:ind w:left="360"/>
        <w:rPr>
          <w:color w:val="000000"/>
        </w:rPr>
      </w:pPr>
    </w:p>
    <w:p w:rsidR="00EB6FE8" w:rsidRPr="00CC1B46" w:rsidRDefault="00EB6FE8" w:rsidP="00EB6FE8">
      <w:pPr>
        <w:pStyle w:val="NoSpacing"/>
        <w:ind w:left="360"/>
        <w:rPr>
          <w:color w:val="000000"/>
        </w:rPr>
      </w:pPr>
    </w:p>
    <w:p w:rsidR="00EB6FE8" w:rsidRPr="00B142AC" w:rsidRDefault="00EB6FE8" w:rsidP="00EB6FE8">
      <w:pPr>
        <w:pStyle w:val="NoSpacing"/>
      </w:pPr>
      <w:r>
        <w:t xml:space="preserve">12: </w:t>
      </w:r>
      <w:r w:rsidRPr="00B142AC">
        <w:t>The specific heat capacity of water was found by adding hot copper to</w:t>
      </w:r>
      <w:r>
        <w:t xml:space="preserve"> water in a copper calorimeter</w:t>
      </w:r>
    </w:p>
    <w:p w:rsidR="00EB6FE8" w:rsidRDefault="00EB6FE8" w:rsidP="00EB6FE8">
      <w:pPr>
        <w:pStyle w:val="NoSpacing"/>
        <w:ind w:left="360"/>
      </w:pPr>
      <w:r>
        <w:t>T</w:t>
      </w:r>
      <w:r w:rsidRPr="00CC1B46">
        <w:t>he following data was recorded.</w:t>
      </w:r>
    </w:p>
    <w:p w:rsidR="00EB6FE8" w:rsidRDefault="00EB6FE8" w:rsidP="00EB6FE8">
      <w:pPr>
        <w:pStyle w:val="NoSpacing"/>
        <w:ind w:left="360"/>
      </w:pPr>
    </w:p>
    <w:tbl>
      <w:tblPr>
        <w:tblpPr w:leftFromText="180" w:rightFromText="180" w:vertAnchor="text" w:horzAnchor="page" w:tblpX="2578"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4"/>
      </w:tblGrid>
      <w:tr w:rsidR="00EB6FE8" w:rsidRPr="00CC1B46" w:rsidTr="00EB6FE8">
        <w:tc>
          <w:tcPr>
            <w:tcW w:w="4354" w:type="dxa"/>
          </w:tcPr>
          <w:p w:rsidR="00EB6FE8" w:rsidRPr="00CC1B46" w:rsidRDefault="00EB6FE8" w:rsidP="00EB6FE8">
            <w:pPr>
              <w:pStyle w:val="NoSpacing"/>
            </w:pPr>
            <w:r w:rsidRPr="00CC1B46">
              <w:lastRenderedPageBreak/>
              <w:t>mass of calorimeter 55.7 g</w:t>
            </w:r>
          </w:p>
        </w:tc>
      </w:tr>
      <w:tr w:rsidR="00EB6FE8" w:rsidRPr="00CC1B46" w:rsidTr="00EB6FE8">
        <w:tc>
          <w:tcPr>
            <w:tcW w:w="4354" w:type="dxa"/>
          </w:tcPr>
          <w:p w:rsidR="00EB6FE8" w:rsidRPr="00CC1B46" w:rsidRDefault="00EB6FE8" w:rsidP="00EB6FE8">
            <w:pPr>
              <w:pStyle w:val="NoSpacing"/>
            </w:pPr>
            <w:r w:rsidRPr="00CC1B46">
              <w:t>mass of calorimeter + water 101.2 g</w:t>
            </w:r>
          </w:p>
        </w:tc>
      </w:tr>
      <w:tr w:rsidR="00EB6FE8" w:rsidRPr="00CC1B46" w:rsidTr="00EB6FE8">
        <w:tc>
          <w:tcPr>
            <w:tcW w:w="4354" w:type="dxa"/>
          </w:tcPr>
          <w:p w:rsidR="00EB6FE8" w:rsidRPr="00CC1B46" w:rsidRDefault="00EB6FE8" w:rsidP="00EB6FE8">
            <w:pPr>
              <w:pStyle w:val="NoSpacing"/>
            </w:pPr>
            <w:r w:rsidRPr="00CC1B46">
              <w:t>mass of copper + calorimeter + water 131.4 g</w:t>
            </w:r>
          </w:p>
        </w:tc>
      </w:tr>
      <w:tr w:rsidR="00EB6FE8" w:rsidRPr="00CC1B46" w:rsidTr="00EB6FE8">
        <w:tc>
          <w:tcPr>
            <w:tcW w:w="4354" w:type="dxa"/>
          </w:tcPr>
          <w:p w:rsidR="00EB6FE8" w:rsidRPr="00CC1B46" w:rsidRDefault="00EB6FE8" w:rsidP="00EB6FE8">
            <w:pPr>
              <w:pStyle w:val="NoSpacing"/>
            </w:pPr>
            <w:r w:rsidRPr="00CC1B46">
              <w:t xml:space="preserve">initial temperature of water 16.5 </w:t>
            </w:r>
            <w:r w:rsidRPr="00CC1B46">
              <w:rPr>
                <w:vertAlign w:val="superscript"/>
              </w:rPr>
              <w:t>o</w:t>
            </w:r>
            <w:r w:rsidRPr="00CC1B46">
              <w:t>C</w:t>
            </w:r>
          </w:p>
        </w:tc>
      </w:tr>
      <w:tr w:rsidR="00EB6FE8" w:rsidRPr="00CC1B46" w:rsidTr="00EB6FE8">
        <w:tc>
          <w:tcPr>
            <w:tcW w:w="4354" w:type="dxa"/>
          </w:tcPr>
          <w:p w:rsidR="00EB6FE8" w:rsidRPr="00CC1B46" w:rsidRDefault="00EB6FE8" w:rsidP="00EB6FE8">
            <w:pPr>
              <w:pStyle w:val="NoSpacing"/>
            </w:pPr>
            <w:r w:rsidRPr="00CC1B46">
              <w:t xml:space="preserve">temperature of hot copper 99.5 </w:t>
            </w:r>
            <w:r w:rsidRPr="00CC1B46">
              <w:rPr>
                <w:vertAlign w:val="superscript"/>
              </w:rPr>
              <w:t>o</w:t>
            </w:r>
            <w:r w:rsidRPr="00CC1B46">
              <w:t>C</w:t>
            </w:r>
          </w:p>
        </w:tc>
      </w:tr>
      <w:tr w:rsidR="00EB6FE8" w:rsidRPr="00CC1B46" w:rsidTr="00EB6FE8">
        <w:tc>
          <w:tcPr>
            <w:tcW w:w="4354" w:type="dxa"/>
          </w:tcPr>
          <w:p w:rsidR="00EB6FE8" w:rsidRPr="00CC1B46" w:rsidRDefault="00EB6FE8" w:rsidP="00EB6FE8">
            <w:pPr>
              <w:pStyle w:val="NoSpacing"/>
            </w:pPr>
            <w:r w:rsidRPr="00CC1B46">
              <w:t xml:space="preserve">final temperature of water 21.0 </w:t>
            </w:r>
            <w:r w:rsidRPr="00CC1B46">
              <w:rPr>
                <w:vertAlign w:val="superscript"/>
              </w:rPr>
              <w:t>o</w:t>
            </w:r>
            <w:r w:rsidRPr="00CC1B46">
              <w:t>C</w:t>
            </w:r>
          </w:p>
        </w:tc>
      </w:tr>
    </w:tbl>
    <w:p w:rsidR="00EB6FE8" w:rsidRDefault="00EB6FE8" w:rsidP="00EB6FE8">
      <w:pPr>
        <w:pStyle w:val="NoSpacing"/>
        <w:ind w:left="360"/>
      </w:pPr>
    </w:p>
    <w:p w:rsidR="00EB6FE8" w:rsidRDefault="00EB6FE8" w:rsidP="00EB6FE8">
      <w:pPr>
        <w:pStyle w:val="NoSpacing"/>
        <w:ind w:left="360"/>
      </w:pPr>
    </w:p>
    <w:p w:rsidR="00EB6FE8" w:rsidRDefault="00EB6FE8" w:rsidP="00EB6FE8">
      <w:pPr>
        <w:pStyle w:val="NoSpacing"/>
        <w:ind w:left="360"/>
      </w:pPr>
    </w:p>
    <w:p w:rsidR="00EB6FE8" w:rsidRDefault="00EB6FE8" w:rsidP="00EB6FE8">
      <w:pPr>
        <w:pStyle w:val="NoSpacing"/>
        <w:ind w:left="360"/>
      </w:pPr>
    </w:p>
    <w:p w:rsidR="00EB6FE8" w:rsidRDefault="00EB6FE8" w:rsidP="00EB6FE8">
      <w:pPr>
        <w:pStyle w:val="NoSpacing"/>
        <w:ind w:left="360"/>
      </w:pPr>
    </w:p>
    <w:p w:rsidR="00EB6FE8" w:rsidRDefault="00EB6FE8" w:rsidP="00EB6FE8">
      <w:pPr>
        <w:pStyle w:val="NoSpacing"/>
        <w:ind w:left="360"/>
      </w:pPr>
    </w:p>
    <w:p w:rsidR="00EB6FE8" w:rsidRDefault="00EB6FE8" w:rsidP="00EB6FE8">
      <w:pPr>
        <w:pStyle w:val="NoSpacing"/>
        <w:ind w:left="360"/>
      </w:pPr>
    </w:p>
    <w:p w:rsidR="00EB6FE8" w:rsidRPr="00CC1B46" w:rsidRDefault="00EB6FE8" w:rsidP="00EB6FE8">
      <w:pPr>
        <w:pStyle w:val="NoSpacing"/>
        <w:ind w:left="360"/>
      </w:pPr>
    </w:p>
    <w:p w:rsidR="00EB6FE8" w:rsidRPr="00CC1B46" w:rsidRDefault="00EB6FE8" w:rsidP="00C00ED7">
      <w:pPr>
        <w:pStyle w:val="NoSpacing"/>
        <w:numPr>
          <w:ilvl w:val="0"/>
          <w:numId w:val="119"/>
        </w:numPr>
      </w:pPr>
      <w:r w:rsidRPr="00CC1B46">
        <w:t xml:space="preserve">Describe how the copper was heated and how its temperature was measured. </w:t>
      </w:r>
    </w:p>
    <w:p w:rsidR="00EB6FE8" w:rsidRPr="00CC1B46" w:rsidRDefault="00EB6FE8" w:rsidP="00C00ED7">
      <w:pPr>
        <w:pStyle w:val="NoSpacing"/>
        <w:numPr>
          <w:ilvl w:val="0"/>
          <w:numId w:val="119"/>
        </w:numPr>
      </w:pPr>
      <w:r w:rsidRPr="00CC1B46">
        <w:t>Using the data, calculate the energy lost by the hot copper</w:t>
      </w:r>
    </w:p>
    <w:p w:rsidR="00EB6FE8" w:rsidRPr="00CC1B46" w:rsidRDefault="00EB6FE8" w:rsidP="00C00ED7">
      <w:pPr>
        <w:pStyle w:val="NoSpacing"/>
        <w:numPr>
          <w:ilvl w:val="0"/>
          <w:numId w:val="119"/>
        </w:numPr>
      </w:pPr>
      <w:r w:rsidRPr="00CC1B46">
        <w:t xml:space="preserve">Using the data, calculate the specific heat capacity of water. </w:t>
      </w:r>
    </w:p>
    <w:p w:rsidR="00EB6FE8" w:rsidRPr="00CC1B46" w:rsidRDefault="00EB6FE8" w:rsidP="00C00ED7">
      <w:pPr>
        <w:pStyle w:val="NoSpacing"/>
        <w:numPr>
          <w:ilvl w:val="0"/>
          <w:numId w:val="119"/>
        </w:numPr>
      </w:pPr>
      <w:r w:rsidRPr="00CC1B46">
        <w:t>Give two precautions that were taken to minimise heat loss to the surroundings.</w:t>
      </w:r>
    </w:p>
    <w:p w:rsidR="00EB6FE8" w:rsidRPr="00CC1B46" w:rsidRDefault="00EB6FE8" w:rsidP="00C00ED7">
      <w:pPr>
        <w:pStyle w:val="NoSpacing"/>
        <w:numPr>
          <w:ilvl w:val="0"/>
          <w:numId w:val="119"/>
        </w:numPr>
      </w:pPr>
      <w:r w:rsidRPr="00CC1B46">
        <w:t>Explain why adding a larger mass of copper would improve the accuracy of the experiment.</w:t>
      </w:r>
    </w:p>
    <w:p w:rsidR="00EB6FE8" w:rsidRDefault="00EB6FE8" w:rsidP="00EB6FE8">
      <w:pPr>
        <w:pStyle w:val="NoSpacing"/>
      </w:pPr>
    </w:p>
    <w:p w:rsidR="00EB6FE8" w:rsidRPr="00B142AC" w:rsidRDefault="00EB6FE8" w:rsidP="00EB6FE8">
      <w:pPr>
        <w:pStyle w:val="NoSpacing"/>
      </w:pPr>
      <w:r>
        <w:t xml:space="preserve">13: </w:t>
      </w:r>
      <w:r w:rsidRPr="00B142AC">
        <w:t xml:space="preserve">In an experiment to measure the specific latent heat of fusion of ice, warm water was placed in an aluminium calorimeter. Crushed dried ice was added to the water. </w:t>
      </w:r>
    </w:p>
    <w:p w:rsidR="00EB6FE8" w:rsidRPr="00CC1B46" w:rsidRDefault="00EB6FE8" w:rsidP="00EB6FE8">
      <w:pPr>
        <w:pStyle w:val="NoSpacing"/>
        <w:ind w:left="360"/>
      </w:pPr>
      <w:r w:rsidRPr="00CC1B46">
        <w:t xml:space="preserve">The following results were obtained. </w:t>
      </w:r>
    </w:p>
    <w:p w:rsidR="00EB6FE8" w:rsidRPr="00CC1B46" w:rsidRDefault="00EB6FE8" w:rsidP="00EB6FE8">
      <w:pPr>
        <w:pStyle w:val="NoSpacing"/>
        <w:ind w:left="360"/>
      </w:pPr>
      <w:r w:rsidRPr="00CC1B46">
        <w:tab/>
      </w:r>
      <w:r w:rsidRPr="00CC1B46">
        <w:tab/>
        <w:t>Mass of calorimeter</w:t>
      </w:r>
      <w:r>
        <w:t>…</w:t>
      </w:r>
      <w:r w:rsidRPr="00CC1B46">
        <w:t>....................................= 77.2 g</w:t>
      </w:r>
    </w:p>
    <w:p w:rsidR="00EB6FE8" w:rsidRPr="00CC1B46" w:rsidRDefault="00EB6FE8" w:rsidP="00EB6FE8">
      <w:pPr>
        <w:pStyle w:val="NoSpacing"/>
        <w:ind w:left="360"/>
      </w:pPr>
      <w:r w:rsidRPr="00CC1B46">
        <w:tab/>
      </w:r>
      <w:r w:rsidRPr="00CC1B46">
        <w:tab/>
        <w:t>Mass of water</w:t>
      </w:r>
      <w:r>
        <w:t>…</w:t>
      </w:r>
      <w:r w:rsidRPr="00CC1B46">
        <w:t>..............................................= 92.5 g</w:t>
      </w:r>
    </w:p>
    <w:p w:rsidR="00EB6FE8" w:rsidRPr="00CC1B46" w:rsidRDefault="00EB6FE8" w:rsidP="00EB6FE8">
      <w:pPr>
        <w:pStyle w:val="NoSpacing"/>
        <w:ind w:left="360"/>
      </w:pPr>
      <w:r w:rsidRPr="00CC1B46">
        <w:tab/>
      </w:r>
      <w:r w:rsidRPr="00CC1B46">
        <w:tab/>
        <w:t>Initial temperature of water</w:t>
      </w:r>
      <w:r>
        <w:t>…</w:t>
      </w:r>
      <w:r w:rsidRPr="00CC1B46">
        <w:t xml:space="preserve">........................= 29.4 </w:t>
      </w:r>
      <w:r w:rsidRPr="00CC1B46">
        <w:rPr>
          <w:vertAlign w:val="superscript"/>
        </w:rPr>
        <w:t>0</w:t>
      </w:r>
      <w:r w:rsidRPr="00CC1B46">
        <w:t>C</w:t>
      </w:r>
    </w:p>
    <w:p w:rsidR="00EB6FE8" w:rsidRPr="00CC1B46" w:rsidRDefault="00EB6FE8" w:rsidP="00EB6FE8">
      <w:pPr>
        <w:pStyle w:val="NoSpacing"/>
        <w:ind w:left="360"/>
      </w:pPr>
      <w:r w:rsidRPr="00CC1B46">
        <w:tab/>
      </w:r>
      <w:r w:rsidRPr="00CC1B46">
        <w:tab/>
        <w:t xml:space="preserve">Temperature of ice </w:t>
      </w:r>
      <w:r>
        <w:t>…</w:t>
      </w:r>
      <w:r w:rsidRPr="00CC1B46">
        <w:t xml:space="preserve">.....................................= 0 </w:t>
      </w:r>
      <w:r w:rsidRPr="00CC1B46">
        <w:rPr>
          <w:vertAlign w:val="superscript"/>
        </w:rPr>
        <w:t>0</w:t>
      </w:r>
      <w:r w:rsidRPr="00CC1B46">
        <w:t>C</w:t>
      </w:r>
    </w:p>
    <w:p w:rsidR="00EB6FE8" w:rsidRPr="00CC1B46" w:rsidRDefault="00EB6FE8" w:rsidP="00EB6FE8">
      <w:pPr>
        <w:pStyle w:val="NoSpacing"/>
        <w:ind w:left="360"/>
      </w:pPr>
      <w:r w:rsidRPr="00CC1B46">
        <w:tab/>
      </w:r>
      <w:r w:rsidRPr="00CC1B46">
        <w:tab/>
        <w:t>Mass of ice</w:t>
      </w:r>
      <w:r>
        <w:t>…</w:t>
      </w:r>
      <w:r w:rsidRPr="00CC1B46">
        <w:t>..................................................= 19.2 g</w:t>
      </w:r>
    </w:p>
    <w:p w:rsidR="00EB6FE8" w:rsidRPr="00CC1B46" w:rsidRDefault="00EB6FE8" w:rsidP="00EB6FE8">
      <w:pPr>
        <w:pStyle w:val="NoSpacing"/>
        <w:ind w:left="360"/>
      </w:pPr>
      <w:r w:rsidRPr="00CC1B46">
        <w:tab/>
      </w:r>
      <w:r w:rsidRPr="00CC1B46">
        <w:tab/>
        <w:t>Final temperature of water</w:t>
      </w:r>
      <w:r>
        <w:t>…</w:t>
      </w:r>
      <w:r w:rsidRPr="00CC1B46">
        <w:t xml:space="preserve">..........................= 13.2 </w:t>
      </w:r>
      <w:r w:rsidRPr="00CC1B46">
        <w:rPr>
          <w:vertAlign w:val="superscript"/>
        </w:rPr>
        <w:t>0</w:t>
      </w:r>
      <w:r w:rsidRPr="00CC1B46">
        <w:t>C</w:t>
      </w:r>
    </w:p>
    <w:p w:rsidR="00EB6FE8" w:rsidRPr="00CC1B46" w:rsidRDefault="00EB6FE8" w:rsidP="00EB6FE8">
      <w:pPr>
        <w:pStyle w:val="NoSpacing"/>
        <w:ind w:left="360"/>
      </w:pPr>
      <w:r w:rsidRPr="00CC1B46">
        <w:tab/>
      </w:r>
      <w:r w:rsidRPr="00CC1B46">
        <w:tab/>
        <w:t xml:space="preserve">Room temperature was 21 </w:t>
      </w:r>
      <w:r w:rsidRPr="00CC1B46">
        <w:rPr>
          <w:vertAlign w:val="superscript"/>
        </w:rPr>
        <w:t>0</w:t>
      </w:r>
      <w:r w:rsidRPr="00CC1B46">
        <w:t xml:space="preserve">C. </w:t>
      </w:r>
    </w:p>
    <w:p w:rsidR="00EB6FE8" w:rsidRPr="00CC1B46" w:rsidRDefault="00EB6FE8" w:rsidP="00C00ED7">
      <w:pPr>
        <w:pStyle w:val="NoSpacing"/>
        <w:numPr>
          <w:ilvl w:val="0"/>
          <w:numId w:val="114"/>
        </w:numPr>
      </w:pPr>
      <w:r w:rsidRPr="00CC1B46">
        <w:t xml:space="preserve">What was the advantage of having the room temperature approximately halfway between the initial temperature of the water and the final temperature of the water? </w:t>
      </w:r>
    </w:p>
    <w:p w:rsidR="00EB6FE8" w:rsidRPr="00CC1B46" w:rsidRDefault="00EB6FE8" w:rsidP="00C00ED7">
      <w:pPr>
        <w:pStyle w:val="NoSpacing"/>
        <w:numPr>
          <w:ilvl w:val="0"/>
          <w:numId w:val="114"/>
        </w:numPr>
      </w:pPr>
      <w:r w:rsidRPr="00CC1B46">
        <w:t xml:space="preserve">Describe how the mass of the ice was found.  </w:t>
      </w:r>
    </w:p>
    <w:p w:rsidR="00EB6FE8" w:rsidRPr="00CC1B46" w:rsidRDefault="00EB6FE8" w:rsidP="00C00ED7">
      <w:pPr>
        <w:pStyle w:val="NoSpacing"/>
        <w:numPr>
          <w:ilvl w:val="0"/>
          <w:numId w:val="114"/>
        </w:numPr>
      </w:pPr>
      <w:r w:rsidRPr="00CC1B46">
        <w:t>Calculate a value for the specific latent heat of fusion of ice</w:t>
      </w:r>
    </w:p>
    <w:p w:rsidR="00EB6FE8" w:rsidRDefault="00EB6FE8" w:rsidP="00C00ED7">
      <w:pPr>
        <w:pStyle w:val="NoSpacing"/>
        <w:numPr>
          <w:ilvl w:val="0"/>
          <w:numId w:val="114"/>
        </w:numPr>
      </w:pPr>
      <w:r w:rsidRPr="00CC1B46">
        <w:t>The accepted value for the specific latent heat of fusion of ice is 3.3 × 10</w:t>
      </w:r>
      <w:r w:rsidRPr="00CC1B46">
        <w:rPr>
          <w:vertAlign w:val="superscript"/>
        </w:rPr>
        <w:t>5</w:t>
      </w:r>
      <w:r w:rsidRPr="00CC1B46">
        <w:rPr>
          <w:position w:val="10"/>
          <w:vertAlign w:val="superscript"/>
        </w:rPr>
        <w:t xml:space="preserve"> </w:t>
      </w:r>
      <w:r w:rsidRPr="00CC1B46">
        <w:t>J kg</w:t>
      </w:r>
      <w:r w:rsidRPr="00CC1B46">
        <w:rPr>
          <w:vertAlign w:val="superscript"/>
        </w:rPr>
        <w:t>-1</w:t>
      </w:r>
      <w:r w:rsidRPr="00CC1B46">
        <w:t>; suggest two reasons why your answer is not this value.</w:t>
      </w:r>
    </w:p>
    <w:p w:rsidR="00EB6FE8" w:rsidRDefault="00EB6FE8" w:rsidP="00EB6FE8">
      <w:pPr>
        <w:pStyle w:val="NoSpacing"/>
      </w:pPr>
    </w:p>
    <w:p w:rsidR="00EB6FE8" w:rsidRPr="00424CD8" w:rsidRDefault="00EB6FE8" w:rsidP="00EB6FE8">
      <w:pPr>
        <w:pStyle w:val="NoSpacing"/>
      </w:pPr>
    </w:p>
    <w:p w:rsidR="00EB6FE8" w:rsidRPr="00B142AC" w:rsidRDefault="00EB6FE8" w:rsidP="00EB6FE8">
      <w:pPr>
        <w:pStyle w:val="NoSpacing"/>
        <w:rPr>
          <w:lang w:eastAsia="en-IE"/>
        </w:rPr>
      </w:pPr>
      <w:r>
        <w:rPr>
          <w:lang w:eastAsia="en-IE"/>
        </w:rPr>
        <w:t xml:space="preserve">14: </w:t>
      </w:r>
      <w:r w:rsidRPr="00B142AC">
        <w:rPr>
          <w:lang w:eastAsia="en-IE"/>
        </w:rPr>
        <w:t>In a report of an experiment to measure the specific latent heat of vaporisation of water, a student wrote the following.</w:t>
      </w:r>
    </w:p>
    <w:p w:rsidR="00EB6FE8" w:rsidRPr="00CC1B46" w:rsidRDefault="00EB6FE8" w:rsidP="00EB6FE8">
      <w:pPr>
        <w:pStyle w:val="NoSpacing"/>
        <w:ind w:left="360"/>
        <w:rPr>
          <w:lang w:eastAsia="en-IE"/>
        </w:rPr>
      </w:pPr>
      <w:r w:rsidRPr="00CC1B46">
        <w:rPr>
          <w:lang w:eastAsia="en-IE"/>
        </w:rPr>
        <w:t xml:space="preserve">“Steam at 100 </w:t>
      </w:r>
      <w:r w:rsidRPr="00CC1B46">
        <w:rPr>
          <w:vertAlign w:val="superscript"/>
          <w:lang w:eastAsia="en-IE"/>
        </w:rPr>
        <w:t>o</w:t>
      </w:r>
      <w:r w:rsidRPr="00CC1B46">
        <w:rPr>
          <w:lang w:eastAsia="en-IE"/>
        </w:rPr>
        <w:t>C was added to cold water in a calorimeter.</w:t>
      </w:r>
    </w:p>
    <w:p w:rsidR="00EB6FE8" w:rsidRPr="00CC1B46" w:rsidRDefault="00EB6FE8" w:rsidP="00EB6FE8">
      <w:pPr>
        <w:pStyle w:val="NoSpacing"/>
        <w:ind w:left="360"/>
        <w:rPr>
          <w:lang w:eastAsia="en-IE"/>
        </w:rPr>
      </w:pPr>
      <w:r w:rsidRPr="00CC1B46">
        <w:rPr>
          <w:lang w:eastAsia="en-IE"/>
        </w:rPr>
        <w:t>When the steam had condensed, measurements were taken.</w:t>
      </w:r>
    </w:p>
    <w:p w:rsidR="00EB6FE8" w:rsidRPr="00CC1B46" w:rsidRDefault="00EB6FE8" w:rsidP="00EB6FE8">
      <w:pPr>
        <w:pStyle w:val="NoSpacing"/>
        <w:ind w:left="360"/>
        <w:rPr>
          <w:lang w:eastAsia="en-IE"/>
        </w:rPr>
      </w:pPr>
      <w:r w:rsidRPr="00CC1B46">
        <w:rPr>
          <w:lang w:eastAsia="en-IE"/>
        </w:rPr>
        <w:t>The specific latent heat of vaporisation of water was then calculated.”</w:t>
      </w:r>
    </w:p>
    <w:p w:rsidR="00EB6FE8" w:rsidRPr="00CC1B46" w:rsidRDefault="00EB6FE8" w:rsidP="00C00ED7">
      <w:pPr>
        <w:pStyle w:val="NoSpacing"/>
        <w:numPr>
          <w:ilvl w:val="0"/>
          <w:numId w:val="124"/>
        </w:numPr>
        <w:rPr>
          <w:lang w:eastAsia="en-IE"/>
        </w:rPr>
      </w:pPr>
      <w:r w:rsidRPr="00CC1B46">
        <w:rPr>
          <w:lang w:eastAsia="en-IE"/>
        </w:rPr>
        <w:t xml:space="preserve">Draw a labelled diagram of the apparatus used. </w:t>
      </w:r>
    </w:p>
    <w:p w:rsidR="00EB6FE8" w:rsidRPr="00CC1B46" w:rsidRDefault="00EB6FE8" w:rsidP="00C00ED7">
      <w:pPr>
        <w:pStyle w:val="NoSpacing"/>
        <w:numPr>
          <w:ilvl w:val="0"/>
          <w:numId w:val="124"/>
        </w:numPr>
        <w:rPr>
          <w:lang w:eastAsia="en-IE"/>
        </w:rPr>
      </w:pPr>
      <w:r w:rsidRPr="00CC1B46">
        <w:rPr>
          <w:lang w:eastAsia="en-IE"/>
        </w:rPr>
        <w:t>List two measurements that the student took before adding the steam to the water.</w:t>
      </w:r>
    </w:p>
    <w:p w:rsidR="00EB6FE8" w:rsidRPr="00CC1B46" w:rsidRDefault="00EB6FE8" w:rsidP="00C00ED7">
      <w:pPr>
        <w:pStyle w:val="NoSpacing"/>
        <w:numPr>
          <w:ilvl w:val="0"/>
          <w:numId w:val="124"/>
        </w:numPr>
        <w:rPr>
          <w:lang w:eastAsia="en-IE"/>
        </w:rPr>
      </w:pPr>
      <w:r w:rsidRPr="00CC1B46">
        <w:rPr>
          <w:lang w:eastAsia="en-IE"/>
        </w:rPr>
        <w:t>How did the student find the mass of steam that was added to the water?</w:t>
      </w:r>
    </w:p>
    <w:p w:rsidR="00EB6FE8" w:rsidRPr="00CC1B46" w:rsidRDefault="00EB6FE8" w:rsidP="00C00ED7">
      <w:pPr>
        <w:pStyle w:val="NoSpacing"/>
        <w:numPr>
          <w:ilvl w:val="0"/>
          <w:numId w:val="124"/>
        </w:numPr>
        <w:rPr>
          <w:lang w:eastAsia="en-IE"/>
        </w:rPr>
      </w:pPr>
      <w:r w:rsidRPr="00CC1B46">
        <w:rPr>
          <w:lang w:eastAsia="en-IE"/>
        </w:rPr>
        <w:t>How did the student make sure that only steam, and not hot water, was added to the calorimeter?</w:t>
      </w:r>
    </w:p>
    <w:p w:rsidR="00EB6FE8" w:rsidRPr="00CC1B46" w:rsidRDefault="00EB6FE8" w:rsidP="00C00ED7">
      <w:pPr>
        <w:pStyle w:val="NoSpacing"/>
        <w:numPr>
          <w:ilvl w:val="0"/>
          <w:numId w:val="124"/>
        </w:numPr>
        <w:rPr>
          <w:lang w:eastAsia="en-IE"/>
        </w:rPr>
      </w:pPr>
      <w:r w:rsidRPr="00CC1B46">
        <w:rPr>
          <w:lang w:eastAsia="en-IE"/>
        </w:rPr>
        <w:t>Give one precaution that the student took to prevent heat loss from the calorimeter.</w:t>
      </w:r>
    </w:p>
    <w:p w:rsidR="00EB6FE8" w:rsidRDefault="00EB6FE8" w:rsidP="00EB6FE8">
      <w:pPr>
        <w:pStyle w:val="NoSpacing"/>
        <w:ind w:left="360"/>
        <w:rPr>
          <w:bCs/>
          <w:color w:val="000000"/>
        </w:rPr>
      </w:pPr>
    </w:p>
    <w:p w:rsidR="00EB6FE8" w:rsidRPr="00B142AC" w:rsidRDefault="00EB6FE8" w:rsidP="00EB6FE8">
      <w:pPr>
        <w:pStyle w:val="NoSpacing"/>
        <w:rPr>
          <w:bCs/>
          <w:color w:val="000000"/>
        </w:rPr>
      </w:pPr>
      <w:r>
        <w:rPr>
          <w:color w:val="000000"/>
        </w:rPr>
        <w:t xml:space="preserve">15: </w:t>
      </w:r>
      <w:r w:rsidRPr="00B142AC">
        <w:rPr>
          <w:color w:val="000000"/>
        </w:rPr>
        <w:t xml:space="preserve">In an experiment to measure the specific latent heat of vaporisation of water, cold water was placed in a copper calorimeter. Steam was passed into the cold water until a suitable rise in temperature was achieved. </w:t>
      </w:r>
    </w:p>
    <w:p w:rsidR="00EB6FE8" w:rsidRPr="00CC1B46" w:rsidRDefault="00EB6FE8" w:rsidP="00EB6FE8">
      <w:pPr>
        <w:pStyle w:val="NoSpacing"/>
        <w:ind w:left="360"/>
        <w:rPr>
          <w:bCs/>
          <w:color w:val="000000"/>
        </w:rPr>
      </w:pPr>
      <w:r w:rsidRPr="00CC1B46">
        <w:rPr>
          <w:color w:val="000000"/>
        </w:rPr>
        <w:t>The following results were obtained:</w:t>
      </w:r>
    </w:p>
    <w:p w:rsidR="00EB6FE8" w:rsidRPr="00CC1B46" w:rsidRDefault="00EB6FE8" w:rsidP="00EB6FE8">
      <w:pPr>
        <w:pStyle w:val="NoSpacing"/>
        <w:rPr>
          <w:color w:val="000000"/>
        </w:rPr>
      </w:pPr>
      <w:r w:rsidRPr="00CC1B46">
        <w:rPr>
          <w:color w:val="000000"/>
        </w:rPr>
        <w:tab/>
      </w:r>
      <w:r w:rsidRPr="00CC1B46">
        <w:rPr>
          <w:color w:val="000000"/>
        </w:rPr>
        <w:tab/>
        <w:t>Mass of the calorimeter........................... = 73.4 g</w:t>
      </w:r>
    </w:p>
    <w:p w:rsidR="00EB6FE8" w:rsidRPr="00CC1B46" w:rsidRDefault="00EB6FE8" w:rsidP="00EB6FE8">
      <w:pPr>
        <w:pStyle w:val="NoSpacing"/>
        <w:rPr>
          <w:color w:val="000000"/>
        </w:rPr>
      </w:pPr>
      <w:r w:rsidRPr="00CC1B46">
        <w:rPr>
          <w:color w:val="000000"/>
        </w:rPr>
        <w:lastRenderedPageBreak/>
        <w:tab/>
      </w:r>
      <w:r w:rsidRPr="00CC1B46">
        <w:rPr>
          <w:color w:val="000000"/>
        </w:rPr>
        <w:tab/>
        <w:t>Mass of cold water .................................. = 67.5 g</w:t>
      </w:r>
    </w:p>
    <w:p w:rsidR="00EB6FE8" w:rsidRPr="00CC1B46" w:rsidRDefault="00EB6FE8" w:rsidP="00EB6FE8">
      <w:pPr>
        <w:pStyle w:val="NoSpacing"/>
        <w:rPr>
          <w:color w:val="000000"/>
        </w:rPr>
      </w:pPr>
      <w:r w:rsidRPr="00CC1B46">
        <w:rPr>
          <w:color w:val="000000"/>
        </w:rPr>
        <w:tab/>
      </w:r>
      <w:r w:rsidRPr="00CC1B46">
        <w:rPr>
          <w:color w:val="000000"/>
        </w:rPr>
        <w:tab/>
        <w:t>Initial temperature of water..................... = 10 °C</w:t>
      </w:r>
    </w:p>
    <w:p w:rsidR="00EB6FE8" w:rsidRPr="00CC1B46" w:rsidRDefault="00EB6FE8" w:rsidP="00EB6FE8">
      <w:pPr>
        <w:pStyle w:val="NoSpacing"/>
        <w:rPr>
          <w:color w:val="000000"/>
        </w:rPr>
      </w:pPr>
      <w:r w:rsidRPr="00CC1B46">
        <w:rPr>
          <w:color w:val="000000"/>
        </w:rPr>
        <w:tab/>
      </w:r>
      <w:r w:rsidRPr="00CC1B46">
        <w:rPr>
          <w:color w:val="000000"/>
        </w:rPr>
        <w:tab/>
        <w:t>Temperature of the steam........................ = 100 °C</w:t>
      </w:r>
    </w:p>
    <w:p w:rsidR="00EB6FE8" w:rsidRPr="00CC1B46" w:rsidRDefault="00EB6FE8" w:rsidP="00EB6FE8">
      <w:pPr>
        <w:pStyle w:val="NoSpacing"/>
        <w:rPr>
          <w:color w:val="000000"/>
        </w:rPr>
      </w:pPr>
      <w:r w:rsidRPr="00CC1B46">
        <w:rPr>
          <w:color w:val="000000"/>
        </w:rPr>
        <w:tab/>
      </w:r>
      <w:r w:rsidRPr="00CC1B46">
        <w:rPr>
          <w:color w:val="000000"/>
        </w:rPr>
        <w:tab/>
        <w:t>Mass of steam added ............................... = 1.1 g</w:t>
      </w:r>
    </w:p>
    <w:p w:rsidR="00EB6FE8" w:rsidRPr="00CC1B46" w:rsidRDefault="00EB6FE8" w:rsidP="00EB6FE8">
      <w:pPr>
        <w:pStyle w:val="NoSpacing"/>
        <w:rPr>
          <w:color w:val="000000"/>
        </w:rPr>
      </w:pPr>
      <w:r w:rsidRPr="00CC1B46">
        <w:rPr>
          <w:color w:val="000000"/>
        </w:rPr>
        <w:tab/>
      </w:r>
      <w:r w:rsidRPr="00CC1B46">
        <w:rPr>
          <w:color w:val="000000"/>
        </w:rPr>
        <w:tab/>
        <w:t>Final temperature of water ...................... = 19 °C</w:t>
      </w:r>
    </w:p>
    <w:p w:rsidR="00EB6FE8" w:rsidRPr="00CC1B46" w:rsidRDefault="00EB6FE8" w:rsidP="00C00ED7">
      <w:pPr>
        <w:pStyle w:val="NoSpacing"/>
        <w:numPr>
          <w:ilvl w:val="0"/>
          <w:numId w:val="115"/>
        </w:numPr>
        <w:rPr>
          <w:color w:val="000000"/>
        </w:rPr>
      </w:pPr>
      <w:r w:rsidRPr="00CC1B46">
        <w:rPr>
          <w:color w:val="000000"/>
        </w:rPr>
        <w:t>Describe how the mass of the steam was found.</w:t>
      </w:r>
    </w:p>
    <w:p w:rsidR="00EB6FE8" w:rsidRPr="00CC1B46" w:rsidRDefault="00EB6FE8" w:rsidP="00C00ED7">
      <w:pPr>
        <w:pStyle w:val="NoSpacing"/>
        <w:numPr>
          <w:ilvl w:val="0"/>
          <w:numId w:val="115"/>
        </w:numPr>
        <w:rPr>
          <w:color w:val="000000"/>
        </w:rPr>
      </w:pPr>
      <w:r w:rsidRPr="00CC1B46">
        <w:rPr>
          <w:color w:val="000000"/>
        </w:rPr>
        <w:t xml:space="preserve">Using the data, calculate a value for the specific latent heat of vaporisation of water. </w:t>
      </w:r>
    </w:p>
    <w:p w:rsidR="00EB6FE8" w:rsidRPr="00CC1B46" w:rsidRDefault="00EB6FE8" w:rsidP="00C00ED7">
      <w:pPr>
        <w:pStyle w:val="NoSpacing"/>
        <w:numPr>
          <w:ilvl w:val="0"/>
          <w:numId w:val="115"/>
        </w:numPr>
        <w:rPr>
          <w:color w:val="000000"/>
        </w:rPr>
      </w:pPr>
      <w:r w:rsidRPr="00CC1B46">
        <w:rPr>
          <w:color w:val="000000"/>
        </w:rPr>
        <w:t xml:space="preserve">Why is the rise in temperature the least accurate value? </w:t>
      </w:r>
    </w:p>
    <w:p w:rsidR="00EB6FE8" w:rsidRPr="00CC1B46" w:rsidRDefault="00EB6FE8" w:rsidP="00C00ED7">
      <w:pPr>
        <w:pStyle w:val="NoSpacing"/>
        <w:numPr>
          <w:ilvl w:val="0"/>
          <w:numId w:val="115"/>
        </w:numPr>
        <w:rPr>
          <w:color w:val="000000"/>
        </w:rPr>
      </w:pPr>
      <w:r w:rsidRPr="00CC1B46">
        <w:rPr>
          <w:color w:val="000000"/>
        </w:rPr>
        <w:t xml:space="preserve">Give two ways of improving the accuracy of this value. </w:t>
      </w:r>
    </w:p>
    <w:p w:rsidR="00EB6FE8" w:rsidRPr="00CC1B46" w:rsidRDefault="00EB6FE8" w:rsidP="00EB6FE8">
      <w:pPr>
        <w:pStyle w:val="NoSpacing"/>
      </w:pPr>
    </w:p>
    <w:p w:rsidR="00EB6FE8" w:rsidRDefault="00EB6FE8" w:rsidP="00EB6FE8">
      <w:pPr>
        <w:pStyle w:val="NoSpacing"/>
        <w:ind w:left="142"/>
      </w:pPr>
    </w:p>
    <w:p w:rsidR="00EB6FE8" w:rsidRDefault="00EB6FE8" w:rsidP="00EB6FE8">
      <w:pPr>
        <w:pStyle w:val="NoSpacing"/>
        <w:ind w:left="142"/>
      </w:pPr>
    </w:p>
    <w:p w:rsidR="00EB6FE8" w:rsidRPr="00B142AC" w:rsidRDefault="00EB6FE8" w:rsidP="00EB6FE8">
      <w:pPr>
        <w:pStyle w:val="NoSpacing"/>
      </w:pPr>
      <w:r>
        <w:t xml:space="preserve">16: </w:t>
      </w:r>
      <w:r w:rsidRPr="00B142AC">
        <w:t>In an experiment to measure the specific latent heat of vaporisation of water, a student used a copper calorimeter containing water and a sensitive thermometer. The water was cooled below room temperature before adding dry steam to it. The following measurements were recorded.</w:t>
      </w:r>
    </w:p>
    <w:p w:rsidR="00EB6FE8" w:rsidRPr="00086C01" w:rsidRDefault="00EB6FE8" w:rsidP="00EB6FE8">
      <w:pPr>
        <w:pStyle w:val="NoSpacing"/>
      </w:pPr>
      <w:r>
        <w:tab/>
      </w:r>
      <w:r w:rsidRPr="00086C01">
        <w:t>Mass of copper calorimeter = 34.6 g</w:t>
      </w:r>
    </w:p>
    <w:p w:rsidR="00EB6FE8" w:rsidRPr="00086C01" w:rsidRDefault="00EB6FE8" w:rsidP="00EB6FE8">
      <w:pPr>
        <w:pStyle w:val="NoSpacing"/>
      </w:pPr>
      <w:r>
        <w:tab/>
      </w:r>
      <w:r w:rsidRPr="00086C01">
        <w:t>Initial mass of calorimeter and water = 96.4 g</w:t>
      </w:r>
    </w:p>
    <w:p w:rsidR="00EB6FE8" w:rsidRPr="00086C01" w:rsidRDefault="00EB6FE8" w:rsidP="00EB6FE8">
      <w:pPr>
        <w:pStyle w:val="NoSpacing"/>
      </w:pPr>
      <w:r>
        <w:tab/>
      </w:r>
      <w:r w:rsidRPr="00086C01">
        <w:t>Mass of dry steam added = 1.2 g</w:t>
      </w:r>
    </w:p>
    <w:p w:rsidR="00EB6FE8" w:rsidRPr="00086C01" w:rsidRDefault="00EB6FE8" w:rsidP="00EB6FE8">
      <w:pPr>
        <w:pStyle w:val="NoSpacing"/>
      </w:pPr>
      <w:r>
        <w:tab/>
      </w:r>
      <w:r w:rsidRPr="00086C01">
        <w:t>Initial temperature of calorimeter and cooled water = 8.2 °C</w:t>
      </w:r>
    </w:p>
    <w:p w:rsidR="00EB6FE8" w:rsidRPr="00086C01" w:rsidRDefault="00EB6FE8" w:rsidP="00EB6FE8">
      <w:pPr>
        <w:pStyle w:val="NoSpacing"/>
      </w:pPr>
      <w:r>
        <w:tab/>
      </w:r>
      <w:r w:rsidRPr="00086C01">
        <w:t xml:space="preserve">Final temperature of </w:t>
      </w:r>
      <w:r>
        <w:t>calorimeter and water = 20.0 °C</w:t>
      </w:r>
    </w:p>
    <w:p w:rsidR="00EB6FE8" w:rsidRPr="00424CD8" w:rsidRDefault="00EB6FE8" w:rsidP="00C00ED7">
      <w:pPr>
        <w:pStyle w:val="NoSpacing"/>
        <w:numPr>
          <w:ilvl w:val="0"/>
          <w:numId w:val="129"/>
        </w:numPr>
      </w:pPr>
      <w:r w:rsidRPr="00424CD8">
        <w:t>How was the water cooled below room temperature?</w:t>
      </w:r>
    </w:p>
    <w:p w:rsidR="00EB6FE8" w:rsidRPr="00424CD8" w:rsidRDefault="00EB6FE8" w:rsidP="00C00ED7">
      <w:pPr>
        <w:pStyle w:val="NoSpacing"/>
        <w:numPr>
          <w:ilvl w:val="0"/>
          <w:numId w:val="129"/>
        </w:numPr>
      </w:pPr>
      <w:r w:rsidRPr="00424CD8">
        <w:t>How was the steam dried?</w:t>
      </w:r>
    </w:p>
    <w:p w:rsidR="00EB6FE8" w:rsidRPr="00424CD8" w:rsidRDefault="00EB6FE8" w:rsidP="00C00ED7">
      <w:pPr>
        <w:pStyle w:val="NoSpacing"/>
        <w:numPr>
          <w:ilvl w:val="0"/>
          <w:numId w:val="129"/>
        </w:numPr>
      </w:pPr>
      <w:r w:rsidRPr="00424CD8">
        <w:t>Describe how the mass of the steam was determined.</w:t>
      </w:r>
    </w:p>
    <w:p w:rsidR="00EB6FE8" w:rsidRPr="00424CD8" w:rsidRDefault="00EB6FE8" w:rsidP="00C00ED7">
      <w:pPr>
        <w:pStyle w:val="NoSpacing"/>
        <w:numPr>
          <w:ilvl w:val="0"/>
          <w:numId w:val="129"/>
        </w:numPr>
      </w:pPr>
      <w:r w:rsidRPr="00424CD8">
        <w:t>Why was a sensitive thermometer used?</w:t>
      </w:r>
    </w:p>
    <w:p w:rsidR="00EB6FE8" w:rsidRPr="00424CD8" w:rsidRDefault="00EB6FE8" w:rsidP="00C00ED7">
      <w:pPr>
        <w:pStyle w:val="NoSpacing"/>
        <w:numPr>
          <w:ilvl w:val="0"/>
          <w:numId w:val="129"/>
        </w:numPr>
      </w:pPr>
      <w:r w:rsidRPr="00424CD8">
        <w:t>Using the data, calculate the specific latent heat of vaporisation of water.</w:t>
      </w:r>
    </w:p>
    <w:p w:rsidR="00EB6FE8" w:rsidRDefault="00EB6FE8" w:rsidP="00EB6FE8">
      <w:pPr>
        <w:pStyle w:val="NoSpacing"/>
        <w:ind w:left="360"/>
        <w:rPr>
          <w:bCs/>
          <w:color w:val="000000"/>
        </w:rPr>
      </w:pPr>
    </w:p>
    <w:p w:rsidR="00EB6FE8" w:rsidRPr="00B142AC" w:rsidRDefault="00EB6FE8" w:rsidP="00EB6FE8">
      <w:pPr>
        <w:pStyle w:val="NoSpacing"/>
        <w:rPr>
          <w:bCs/>
          <w:color w:val="000000"/>
        </w:rPr>
      </w:pPr>
      <w:r>
        <w:rPr>
          <w:color w:val="000000"/>
        </w:rPr>
        <w:t xml:space="preserve">17: </w:t>
      </w:r>
      <w:r w:rsidRPr="00B142AC">
        <w:rPr>
          <w:color w:val="000000"/>
        </w:rPr>
        <w:t>In an experiment to measure the specific latent heat of vaporisation of water, cool water was placed in an insulated copper calorimeter. Dry steam was added to the calorimeter. The following data was recorded.</w:t>
      </w:r>
    </w:p>
    <w:p w:rsidR="00EB6FE8" w:rsidRPr="00CC1B46" w:rsidRDefault="00EB6FE8" w:rsidP="00EB6FE8">
      <w:pPr>
        <w:pStyle w:val="NoSpacing"/>
        <w:rPr>
          <w:color w:val="000000"/>
        </w:rPr>
      </w:pPr>
      <w:r w:rsidRPr="00CC1B46">
        <w:rPr>
          <w:color w:val="000000"/>
        </w:rPr>
        <w:tab/>
        <w:t>Mass of calorimeter = 50.5 g</w:t>
      </w:r>
    </w:p>
    <w:p w:rsidR="00EB6FE8" w:rsidRPr="00CC1B46" w:rsidRDefault="00EB6FE8" w:rsidP="00EB6FE8">
      <w:pPr>
        <w:pStyle w:val="NoSpacing"/>
        <w:rPr>
          <w:color w:val="000000"/>
        </w:rPr>
      </w:pPr>
      <w:r w:rsidRPr="00CC1B46">
        <w:rPr>
          <w:color w:val="000000"/>
        </w:rPr>
        <w:tab/>
        <w:t>Mass of calorimeter + water = 91.2 g</w:t>
      </w:r>
    </w:p>
    <w:p w:rsidR="00EB6FE8" w:rsidRPr="00CC1B46" w:rsidRDefault="00EB6FE8" w:rsidP="00EB6FE8">
      <w:pPr>
        <w:pStyle w:val="NoSpacing"/>
        <w:rPr>
          <w:color w:val="000000"/>
        </w:rPr>
      </w:pPr>
      <w:r w:rsidRPr="00CC1B46">
        <w:rPr>
          <w:color w:val="000000"/>
        </w:rPr>
        <w:tab/>
        <w:t xml:space="preserve">Initial temperature of water = 10 </w:t>
      </w:r>
      <w:r w:rsidRPr="00CC1B46">
        <w:rPr>
          <w:color w:val="000000"/>
          <w:vertAlign w:val="superscript"/>
        </w:rPr>
        <w:t>o</w:t>
      </w:r>
      <w:r w:rsidRPr="00CC1B46">
        <w:rPr>
          <w:color w:val="000000"/>
        </w:rPr>
        <w:t>C</w:t>
      </w:r>
    </w:p>
    <w:p w:rsidR="00EB6FE8" w:rsidRPr="00CC1B46" w:rsidRDefault="00EB6FE8" w:rsidP="00EB6FE8">
      <w:pPr>
        <w:pStyle w:val="NoSpacing"/>
        <w:rPr>
          <w:color w:val="000000"/>
        </w:rPr>
      </w:pPr>
      <w:r w:rsidRPr="00CC1B46">
        <w:rPr>
          <w:color w:val="000000"/>
        </w:rPr>
        <w:tab/>
        <w:t xml:space="preserve">Temperature of steam = 100 </w:t>
      </w:r>
      <w:r w:rsidRPr="00CC1B46">
        <w:rPr>
          <w:color w:val="000000"/>
          <w:vertAlign w:val="superscript"/>
        </w:rPr>
        <w:t>o</w:t>
      </w:r>
      <w:r w:rsidRPr="00CC1B46">
        <w:rPr>
          <w:color w:val="000000"/>
        </w:rPr>
        <w:t>C</w:t>
      </w:r>
    </w:p>
    <w:p w:rsidR="00EB6FE8" w:rsidRPr="00CC1B46" w:rsidRDefault="00EB6FE8" w:rsidP="00EB6FE8">
      <w:pPr>
        <w:pStyle w:val="NoSpacing"/>
        <w:rPr>
          <w:color w:val="000000"/>
        </w:rPr>
      </w:pPr>
      <w:r w:rsidRPr="00CC1B46">
        <w:rPr>
          <w:color w:val="000000"/>
        </w:rPr>
        <w:tab/>
        <w:t>Mass of calorimeter + water + steam = 92.3 g</w:t>
      </w:r>
    </w:p>
    <w:p w:rsidR="00EB6FE8" w:rsidRPr="00CC1B46" w:rsidRDefault="00EB6FE8" w:rsidP="00EB6FE8">
      <w:pPr>
        <w:pStyle w:val="NoSpacing"/>
        <w:rPr>
          <w:color w:val="000000"/>
        </w:rPr>
      </w:pPr>
      <w:r w:rsidRPr="00CC1B46">
        <w:rPr>
          <w:color w:val="000000"/>
        </w:rPr>
        <w:tab/>
        <w:t xml:space="preserve">Final temperature of water = 25 </w:t>
      </w:r>
      <w:r w:rsidRPr="00CC1B46">
        <w:rPr>
          <w:color w:val="000000"/>
          <w:vertAlign w:val="superscript"/>
        </w:rPr>
        <w:t>o</w:t>
      </w:r>
      <w:r w:rsidRPr="00CC1B46">
        <w:rPr>
          <w:color w:val="000000"/>
        </w:rPr>
        <w:t>C</w:t>
      </w:r>
    </w:p>
    <w:p w:rsidR="00EB6FE8" w:rsidRPr="00CC1B46" w:rsidRDefault="00EB6FE8" w:rsidP="00C00ED7">
      <w:pPr>
        <w:pStyle w:val="NoSpacing"/>
        <w:numPr>
          <w:ilvl w:val="0"/>
          <w:numId w:val="117"/>
        </w:numPr>
      </w:pPr>
      <w:r w:rsidRPr="00CC1B46">
        <w:rPr>
          <w:color w:val="000000"/>
        </w:rPr>
        <w:t xml:space="preserve">Calculate a value for the specific latent heat of vaporisation of water. </w:t>
      </w:r>
    </w:p>
    <w:p w:rsidR="00EB6FE8" w:rsidRPr="00CC1B46" w:rsidRDefault="00EB6FE8" w:rsidP="00C00ED7">
      <w:pPr>
        <w:pStyle w:val="NoSpacing"/>
        <w:numPr>
          <w:ilvl w:val="0"/>
          <w:numId w:val="117"/>
        </w:numPr>
      </w:pPr>
      <w:r w:rsidRPr="00CC1B46">
        <w:rPr>
          <w:color w:val="000000"/>
        </w:rPr>
        <w:t xml:space="preserve">Why was dry steam used? </w:t>
      </w:r>
    </w:p>
    <w:p w:rsidR="00EB6FE8" w:rsidRPr="00CC1B46" w:rsidRDefault="00EB6FE8" w:rsidP="00C00ED7">
      <w:pPr>
        <w:pStyle w:val="NoSpacing"/>
        <w:numPr>
          <w:ilvl w:val="0"/>
          <w:numId w:val="117"/>
        </w:numPr>
      </w:pPr>
      <w:r w:rsidRPr="00CC1B46">
        <w:rPr>
          <w:color w:val="000000"/>
        </w:rPr>
        <w:t xml:space="preserve">How was the steam dried? </w:t>
      </w:r>
    </w:p>
    <w:p w:rsidR="00EB6FE8" w:rsidRPr="004E2C4A" w:rsidRDefault="00EB6FE8" w:rsidP="00C00ED7">
      <w:pPr>
        <w:pStyle w:val="NoSpacing"/>
        <w:numPr>
          <w:ilvl w:val="0"/>
          <w:numId w:val="117"/>
        </w:numPr>
      </w:pPr>
      <w:r w:rsidRPr="00CC1B46">
        <w:rPr>
          <w:color w:val="000000"/>
        </w:rPr>
        <w:t xml:space="preserve">A thermometer with a low heat capacity was used to ensure accuracy. Explain why. </w:t>
      </w:r>
    </w:p>
    <w:p w:rsidR="004E2C4A" w:rsidRDefault="004E2C4A" w:rsidP="004E2C4A">
      <w:pPr>
        <w:pStyle w:val="NoSpacing"/>
        <w:rPr>
          <w:color w:val="000000"/>
        </w:rPr>
      </w:pPr>
    </w:p>
    <w:p w:rsidR="00C93ECE" w:rsidRDefault="00C93ECE" w:rsidP="004E2C4A">
      <w:pPr>
        <w:widowControl/>
        <w:autoSpaceDE w:val="0"/>
        <w:autoSpaceDN w:val="0"/>
        <w:adjustRightInd w:val="0"/>
        <w:rPr>
          <w:color w:val="000000"/>
        </w:rPr>
      </w:pPr>
    </w:p>
    <w:p w:rsidR="00C93ECE" w:rsidRDefault="00C93ECE" w:rsidP="004E2C4A">
      <w:pPr>
        <w:widowControl/>
        <w:autoSpaceDE w:val="0"/>
        <w:autoSpaceDN w:val="0"/>
        <w:adjustRightInd w:val="0"/>
        <w:rPr>
          <w:color w:val="000000"/>
        </w:rPr>
      </w:pPr>
    </w:p>
    <w:p w:rsidR="00C93ECE" w:rsidRDefault="00C93ECE" w:rsidP="004E2C4A">
      <w:pPr>
        <w:widowControl/>
        <w:autoSpaceDE w:val="0"/>
        <w:autoSpaceDN w:val="0"/>
        <w:adjustRightInd w:val="0"/>
        <w:rPr>
          <w:color w:val="000000"/>
        </w:rPr>
      </w:pPr>
    </w:p>
    <w:p w:rsidR="004E2C4A" w:rsidRDefault="004E2C4A" w:rsidP="004E2C4A">
      <w:pPr>
        <w:widowControl/>
        <w:autoSpaceDE w:val="0"/>
        <w:autoSpaceDN w:val="0"/>
        <w:adjustRightInd w:val="0"/>
        <w:rPr>
          <w:rFonts w:ascii="TimesNewRoman" w:hAnsi="TimesNewRoman" w:cs="TimesNewRoman"/>
          <w:sz w:val="24"/>
          <w:szCs w:val="24"/>
          <w:lang w:val="en-IE"/>
        </w:rPr>
      </w:pPr>
      <w:r>
        <w:rPr>
          <w:color w:val="000000"/>
        </w:rPr>
        <w:t xml:space="preserve">18: </w:t>
      </w:r>
      <w:r>
        <w:rPr>
          <w:rFonts w:ascii="TimesNewRoman" w:hAnsi="TimesNewRoman" w:cs="TimesNewRoman"/>
          <w:sz w:val="24"/>
          <w:szCs w:val="24"/>
          <w:lang w:val="en-IE"/>
        </w:rPr>
        <w:t>You carried out an experiment to establish the calibration curve of a thermometer.</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Describe, with the aid of a diagram, the procedure you used in the experiment</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 Name the thermometric property of the thermometer you calibrated and describe how the value of this property was measured. </w:t>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following table shows the data obtained in an experiment to establish the calibration curve of a thermometer.</w:t>
      </w:r>
    </w:p>
    <w:p w:rsidR="004E2C4A" w:rsidRDefault="004E2C4A" w:rsidP="004E2C4A">
      <w:pPr>
        <w:widowControl/>
        <w:autoSpaceDE w:val="0"/>
        <w:autoSpaceDN w:val="0"/>
        <w:adjustRightInd w:val="0"/>
      </w:pPr>
      <w:r>
        <w:rPr>
          <w:noProof/>
          <w:lang w:val="en-IE" w:eastAsia="en-IE"/>
        </w:rPr>
        <w:lastRenderedPageBreak/>
        <w:drawing>
          <wp:inline distT="0" distB="0" distL="0" distR="0" wp14:anchorId="5F02461F" wp14:editId="7548ECCC">
            <wp:extent cx="5732145" cy="100190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2145" cy="1001901"/>
                    </a:xfrm>
                    <a:prstGeom prst="rect">
                      <a:avLst/>
                    </a:prstGeom>
                  </pic:spPr>
                </pic:pic>
              </a:graphicData>
            </a:graphic>
          </wp:inline>
        </w:drawing>
      </w:r>
    </w:p>
    <w:p w:rsidR="004E2C4A" w:rsidRDefault="004E2C4A" w:rsidP="004E2C4A">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(iii) Using the data in the table, draw a graph on graph paper to establish the calibration curve. Put temperature on the horizontal axis. </w:t>
      </w:r>
    </w:p>
    <w:p w:rsidR="004E2C4A" w:rsidRPr="00CC1B46" w:rsidRDefault="004E2C4A" w:rsidP="004E2C4A">
      <w:pPr>
        <w:widowControl/>
        <w:autoSpaceDE w:val="0"/>
        <w:autoSpaceDN w:val="0"/>
        <w:adjustRightInd w:val="0"/>
      </w:pPr>
      <w:r>
        <w:rPr>
          <w:rFonts w:ascii="TimesNewRoman" w:hAnsi="TimesNewRoman" w:cs="TimesNewRoman"/>
          <w:sz w:val="24"/>
          <w:szCs w:val="24"/>
          <w:lang w:val="en-IE"/>
        </w:rPr>
        <w:t>(iv) Use your calibration curve to determine the temperature when the value of the thermometric property is 60.</w:t>
      </w:r>
    </w:p>
    <w:p w:rsidR="00EB6FE8" w:rsidRPr="00CC1B46" w:rsidRDefault="00EB6FE8" w:rsidP="00EB6FE8">
      <w:pPr>
        <w:pStyle w:val="NoSpacing"/>
      </w:pPr>
    </w:p>
    <w:p w:rsidR="00EB6FE8" w:rsidRPr="00B142AC" w:rsidRDefault="00EB6FE8" w:rsidP="00EB6FE8"/>
    <w:p w:rsidR="00EB6FE8" w:rsidRPr="00162059" w:rsidRDefault="00EB6FE8" w:rsidP="00EB6FE8"/>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A student carried out an experiment to measure the specific latent heat of fusion of ice.</w:t>
      </w:r>
    </w:p>
    <w:p w:rsidR="00C93ECE" w:rsidRDefault="00C93ECE" w:rsidP="00C93ECE">
      <w:pPr>
        <w:widowControl/>
        <w:autoSpaceDE w:val="0"/>
        <w:autoSpaceDN w:val="0"/>
        <w:adjustRightInd w:val="0"/>
        <w:rPr>
          <w:rFonts w:ascii="TimesNewRoman" w:hAnsi="TimesNewRoman" w:cs="TimesNewRoman"/>
          <w:sz w:val="24"/>
          <w:szCs w:val="24"/>
          <w:lang w:val="en-IE"/>
        </w:rPr>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following is an extract from her report.</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first set up the apparatus for this experiment. I prepared the ice. I added the ice which was at 0 °C to the warm water. I found the mass of the ice. When all the ice was melted I took a temperature reading. I was then able to calculate the specific latent heat of fusion of ice.”</w:t>
      </w:r>
    </w:p>
    <w:p w:rsidR="00C93ECE" w:rsidRDefault="00C93ECE" w:rsidP="00C93ECE">
      <w:pPr>
        <w:widowControl/>
        <w:autoSpaceDE w:val="0"/>
        <w:autoSpaceDN w:val="0"/>
        <w:adjustRightInd w:val="0"/>
        <w:rPr>
          <w:rFonts w:ascii="TimesNewRoman" w:hAnsi="TimesNewRoman" w:cs="TimesNewRoman"/>
          <w:sz w:val="24"/>
          <w:szCs w:val="24"/>
          <w:lang w:val="en-IE"/>
        </w:rPr>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Draw a labelled diagram of the apparatus used in the experiment.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How did the student prepare the ice for the experiment? (6)</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How did the student know that the ice was at 0 °C? (3)</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How did the student find the mass of the ice? (9)</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 Why did the student use warm water in the experiment? (6)</w:t>
      </w:r>
    </w:p>
    <w:p w:rsidR="00EB6FE8" w:rsidRPr="00EB6FE8" w:rsidRDefault="00C93ECE" w:rsidP="00C93ECE">
      <w:pPr>
        <w:sectPr w:rsidR="00EB6FE8" w:rsidRPr="00EB6FE8" w:rsidSect="00EB6FE8">
          <w:headerReference w:type="default" r:id="rId51"/>
          <w:pgSz w:w="11907" w:h="16840"/>
          <w:pgMar w:top="1440" w:right="1440" w:bottom="1440" w:left="1440" w:header="0" w:footer="0" w:gutter="0"/>
          <w:cols w:space="720"/>
          <w:docGrid w:linePitch="299"/>
        </w:sectPr>
      </w:pPr>
      <w:r>
        <w:rPr>
          <w:rFonts w:ascii="TimesNewRoman" w:hAnsi="TimesNewRoman" w:cs="TimesNewRoman"/>
          <w:sz w:val="24"/>
          <w:szCs w:val="24"/>
          <w:lang w:val="en-IE"/>
        </w:rPr>
        <w:t>(vi) What precaution did the student take when adding the ice to the water? (4)</w:t>
      </w:r>
    </w:p>
    <w:p w:rsidR="00326228" w:rsidRDefault="004B6062" w:rsidP="00EB6FE8">
      <w:pPr>
        <w:pStyle w:val="Heading2"/>
        <w:jc w:val="center"/>
      </w:pPr>
      <w:bookmarkStart w:id="114" w:name="Waves_and_Wave_Motion_SA"/>
      <w:bookmarkStart w:id="115" w:name="_Toc345780625"/>
      <w:bookmarkStart w:id="116" w:name="_Toc345790172"/>
      <w:bookmarkEnd w:id="114"/>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t>Wa</w:t>
      </w:r>
      <w:r>
        <w:rPr>
          <w:spacing w:val="-3"/>
        </w:rPr>
        <w:t>v</w:t>
      </w:r>
      <w:r>
        <w:t xml:space="preserve">es </w:t>
      </w:r>
      <w:r>
        <w:rPr>
          <w:spacing w:val="-3"/>
        </w:rPr>
        <w:t>a</w:t>
      </w:r>
      <w:r>
        <w:rPr>
          <w:spacing w:val="-1"/>
        </w:rPr>
        <w:t>n</w:t>
      </w:r>
      <w:r>
        <w:t>d Wave</w:t>
      </w:r>
      <w:r>
        <w:rPr>
          <w:spacing w:val="2"/>
        </w:rPr>
        <w:t xml:space="preserve"> </w:t>
      </w:r>
      <w:r>
        <w:t>Moti</w:t>
      </w:r>
      <w:r>
        <w:rPr>
          <w:spacing w:val="-3"/>
        </w:rPr>
        <w:t>o</w:t>
      </w:r>
      <w:r>
        <w:t>n</w:t>
      </w:r>
      <w:bookmarkEnd w:id="115"/>
      <w:bookmarkEnd w:id="116"/>
    </w:p>
    <w:p w:rsidR="00326228" w:rsidRDefault="00326228" w:rsidP="00EB6FE8">
      <w:pPr>
        <w:pStyle w:val="Heading2"/>
        <w:jc w:val="center"/>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17" w:name="_Toc345757656"/>
      <w:bookmarkStart w:id="118" w:name="_Toc345780626"/>
      <w:bookmarkStart w:id="119" w:name="_Toc345790173"/>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17"/>
      <w:bookmarkEnd w:id="118"/>
      <w:bookmarkEnd w:id="119"/>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588096" behindDoc="1" locked="0" layoutInCell="1" allowOverlap="1">
                <wp:simplePos x="0" y="0"/>
                <wp:positionH relativeFrom="page">
                  <wp:posOffset>5706745</wp:posOffset>
                </wp:positionH>
                <wp:positionV relativeFrom="paragraph">
                  <wp:posOffset>1018540</wp:posOffset>
                </wp:positionV>
                <wp:extent cx="260350" cy="259715"/>
                <wp:effectExtent l="10795" t="8890" r="5080" b="7620"/>
                <wp:wrapNone/>
                <wp:docPr id="35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7" y="1604"/>
                          <a:chExt cx="410" cy="409"/>
                        </a:xfrm>
                      </wpg:grpSpPr>
                      <wpg:grpSp>
                        <wpg:cNvPr id="352" name="Group 237"/>
                        <wpg:cNvGrpSpPr>
                          <a:grpSpLocks/>
                        </wpg:cNvGrpSpPr>
                        <wpg:grpSpPr bwMode="auto">
                          <a:xfrm>
                            <a:off x="8997" y="1614"/>
                            <a:ext cx="390" cy="389"/>
                            <a:chOff x="8997" y="1614"/>
                            <a:chExt cx="390" cy="389"/>
                          </a:xfrm>
                        </wpg:grpSpPr>
                        <wps:wsp>
                          <wps:cNvPr id="353" name="Freeform 238"/>
                          <wps:cNvSpPr>
                            <a:spLocks/>
                          </wps:cNvSpPr>
                          <wps:spPr bwMode="auto">
                            <a:xfrm>
                              <a:off x="8997" y="1614"/>
                              <a:ext cx="390" cy="389"/>
                            </a:xfrm>
                            <a:custGeom>
                              <a:avLst/>
                              <a:gdLst>
                                <a:gd name="T0" fmla="+- 0 9174 8997"/>
                                <a:gd name="T1" fmla="*/ T0 w 390"/>
                                <a:gd name="T2" fmla="+- 0 1614 1614"/>
                                <a:gd name="T3" fmla="*/ 1614 h 389"/>
                                <a:gd name="T4" fmla="+- 0 9109 8997"/>
                                <a:gd name="T5" fmla="*/ T4 w 390"/>
                                <a:gd name="T6" fmla="+- 0 1632 1614"/>
                                <a:gd name="T7" fmla="*/ 1632 h 389"/>
                                <a:gd name="T8" fmla="+- 0 9056 8997"/>
                                <a:gd name="T9" fmla="*/ T8 w 390"/>
                                <a:gd name="T10" fmla="+- 0 1669 1614"/>
                                <a:gd name="T11" fmla="*/ 1669 h 389"/>
                                <a:gd name="T12" fmla="+- 0 9017 8997"/>
                                <a:gd name="T13" fmla="*/ T12 w 390"/>
                                <a:gd name="T14" fmla="+- 0 1722 1614"/>
                                <a:gd name="T15" fmla="*/ 1722 h 389"/>
                                <a:gd name="T16" fmla="+- 0 8998 8997"/>
                                <a:gd name="T17" fmla="*/ T16 w 390"/>
                                <a:gd name="T18" fmla="+- 0 1786 1614"/>
                                <a:gd name="T19" fmla="*/ 1786 h 389"/>
                                <a:gd name="T20" fmla="+- 0 8997 8997"/>
                                <a:gd name="T21" fmla="*/ T20 w 390"/>
                                <a:gd name="T22" fmla="+- 0 1809 1614"/>
                                <a:gd name="T23" fmla="*/ 1809 h 389"/>
                                <a:gd name="T24" fmla="+- 0 8998 8997"/>
                                <a:gd name="T25" fmla="*/ T24 w 390"/>
                                <a:gd name="T26" fmla="+- 0 1830 1614"/>
                                <a:gd name="T27" fmla="*/ 1830 h 389"/>
                                <a:gd name="T28" fmla="+- 0 9016 8997"/>
                                <a:gd name="T29" fmla="*/ T28 w 390"/>
                                <a:gd name="T30" fmla="+- 0 1893 1614"/>
                                <a:gd name="T31" fmla="*/ 1893 h 389"/>
                                <a:gd name="T32" fmla="+- 0 9054 8997"/>
                                <a:gd name="T33" fmla="*/ T32 w 390"/>
                                <a:gd name="T34" fmla="+- 0 1946 1614"/>
                                <a:gd name="T35" fmla="*/ 1946 h 389"/>
                                <a:gd name="T36" fmla="+- 0 9107 8997"/>
                                <a:gd name="T37" fmla="*/ T36 w 390"/>
                                <a:gd name="T38" fmla="+- 0 1984 1614"/>
                                <a:gd name="T39" fmla="*/ 1984 h 389"/>
                                <a:gd name="T40" fmla="+- 0 9172 8997"/>
                                <a:gd name="T41" fmla="*/ T40 w 390"/>
                                <a:gd name="T42" fmla="+- 0 2002 1614"/>
                                <a:gd name="T43" fmla="*/ 2002 h 389"/>
                                <a:gd name="T44" fmla="+- 0 9196 8997"/>
                                <a:gd name="T45" fmla="*/ T44 w 390"/>
                                <a:gd name="T46" fmla="+- 0 2004 1614"/>
                                <a:gd name="T47" fmla="*/ 2004 h 389"/>
                                <a:gd name="T48" fmla="+- 0 9218 8997"/>
                                <a:gd name="T49" fmla="*/ T48 w 390"/>
                                <a:gd name="T50" fmla="+- 0 2002 1614"/>
                                <a:gd name="T51" fmla="*/ 2002 h 389"/>
                                <a:gd name="T52" fmla="+- 0 9280 8997"/>
                                <a:gd name="T53" fmla="*/ T52 w 390"/>
                                <a:gd name="T54" fmla="+- 0 1982 1614"/>
                                <a:gd name="T55" fmla="*/ 1982 h 389"/>
                                <a:gd name="T56" fmla="+- 0 9331 8997"/>
                                <a:gd name="T57" fmla="*/ T56 w 390"/>
                                <a:gd name="T58" fmla="+- 0 1944 1614"/>
                                <a:gd name="T59" fmla="*/ 1944 h 389"/>
                                <a:gd name="T60" fmla="+- 0 9368 8997"/>
                                <a:gd name="T61" fmla="*/ T60 w 390"/>
                                <a:gd name="T62" fmla="+- 0 1890 1614"/>
                                <a:gd name="T63" fmla="*/ 1890 h 389"/>
                                <a:gd name="T64" fmla="+- 0 9385 8997"/>
                                <a:gd name="T65" fmla="*/ T64 w 390"/>
                                <a:gd name="T66" fmla="+- 0 1823 1614"/>
                                <a:gd name="T67" fmla="*/ 1823 h 389"/>
                                <a:gd name="T68" fmla="+- 0 9387 8997"/>
                                <a:gd name="T69" fmla="*/ T68 w 390"/>
                                <a:gd name="T70" fmla="+- 0 1798 1614"/>
                                <a:gd name="T71" fmla="*/ 1798 h 389"/>
                                <a:gd name="T72" fmla="+- 0 9384 8997"/>
                                <a:gd name="T73" fmla="*/ T72 w 390"/>
                                <a:gd name="T74" fmla="+- 0 1776 1614"/>
                                <a:gd name="T75" fmla="*/ 1776 h 389"/>
                                <a:gd name="T76" fmla="+- 0 9363 8997"/>
                                <a:gd name="T77" fmla="*/ T76 w 390"/>
                                <a:gd name="T78" fmla="+- 0 1717 1614"/>
                                <a:gd name="T79" fmla="*/ 1717 h 389"/>
                                <a:gd name="T80" fmla="+- 0 9324 8997"/>
                                <a:gd name="T81" fmla="*/ T80 w 390"/>
                                <a:gd name="T82" fmla="+- 0 1667 1614"/>
                                <a:gd name="T83" fmla="*/ 1667 h 389"/>
                                <a:gd name="T84" fmla="+- 0 9268 8997"/>
                                <a:gd name="T85" fmla="*/ T84 w 390"/>
                                <a:gd name="T86" fmla="+- 0 1633 1614"/>
                                <a:gd name="T87" fmla="*/ 1633 h 389"/>
                                <a:gd name="T88" fmla="+- 0 9199 8997"/>
                                <a:gd name="T89" fmla="*/ T88 w 390"/>
                                <a:gd name="T90" fmla="+- 0 1616 1614"/>
                                <a:gd name="T91" fmla="*/ 1616 h 389"/>
                                <a:gd name="T92" fmla="+- 0 9174 899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35"/>
                        <wpg:cNvGrpSpPr>
                          <a:grpSpLocks/>
                        </wpg:cNvGrpSpPr>
                        <wpg:grpSpPr bwMode="auto">
                          <a:xfrm>
                            <a:off x="8997" y="1614"/>
                            <a:ext cx="390" cy="389"/>
                            <a:chOff x="8997" y="1614"/>
                            <a:chExt cx="390" cy="389"/>
                          </a:xfrm>
                        </wpg:grpSpPr>
                        <wps:wsp>
                          <wps:cNvPr id="355" name="Freeform 236"/>
                          <wps:cNvSpPr>
                            <a:spLocks/>
                          </wps:cNvSpPr>
                          <wps:spPr bwMode="auto">
                            <a:xfrm>
                              <a:off x="8997" y="1614"/>
                              <a:ext cx="390" cy="389"/>
                            </a:xfrm>
                            <a:custGeom>
                              <a:avLst/>
                              <a:gdLst>
                                <a:gd name="T0" fmla="+- 0 8997 8997"/>
                                <a:gd name="T1" fmla="*/ T0 w 390"/>
                                <a:gd name="T2" fmla="+- 0 1809 1614"/>
                                <a:gd name="T3" fmla="*/ 1809 h 389"/>
                                <a:gd name="T4" fmla="+- 0 9009 8997"/>
                                <a:gd name="T5" fmla="*/ T4 w 390"/>
                                <a:gd name="T6" fmla="+- 0 1742 1614"/>
                                <a:gd name="T7" fmla="*/ 1742 h 389"/>
                                <a:gd name="T8" fmla="+- 0 9041 8997"/>
                                <a:gd name="T9" fmla="*/ T8 w 390"/>
                                <a:gd name="T10" fmla="+- 0 1685 1614"/>
                                <a:gd name="T11" fmla="*/ 1685 h 389"/>
                                <a:gd name="T12" fmla="+- 0 9090 8997"/>
                                <a:gd name="T13" fmla="*/ T12 w 390"/>
                                <a:gd name="T14" fmla="+- 0 1642 1614"/>
                                <a:gd name="T15" fmla="*/ 1642 h 389"/>
                                <a:gd name="T16" fmla="+- 0 9151 8997"/>
                                <a:gd name="T17" fmla="*/ T16 w 390"/>
                                <a:gd name="T18" fmla="+- 0 1618 1614"/>
                                <a:gd name="T19" fmla="*/ 1618 h 389"/>
                                <a:gd name="T20" fmla="+- 0 9174 8997"/>
                                <a:gd name="T21" fmla="*/ T20 w 390"/>
                                <a:gd name="T22" fmla="+- 0 1614 1614"/>
                                <a:gd name="T23" fmla="*/ 1614 h 389"/>
                                <a:gd name="T24" fmla="+- 0 9199 8997"/>
                                <a:gd name="T25" fmla="*/ T24 w 390"/>
                                <a:gd name="T26" fmla="+- 0 1616 1614"/>
                                <a:gd name="T27" fmla="*/ 1616 h 389"/>
                                <a:gd name="T28" fmla="+- 0 9268 8997"/>
                                <a:gd name="T29" fmla="*/ T28 w 390"/>
                                <a:gd name="T30" fmla="+- 0 1633 1614"/>
                                <a:gd name="T31" fmla="*/ 1633 h 389"/>
                                <a:gd name="T32" fmla="+- 0 9324 8997"/>
                                <a:gd name="T33" fmla="*/ T32 w 390"/>
                                <a:gd name="T34" fmla="+- 0 1667 1614"/>
                                <a:gd name="T35" fmla="*/ 1667 h 389"/>
                                <a:gd name="T36" fmla="+- 0 9363 8997"/>
                                <a:gd name="T37" fmla="*/ T36 w 390"/>
                                <a:gd name="T38" fmla="+- 0 1717 1614"/>
                                <a:gd name="T39" fmla="*/ 1717 h 389"/>
                                <a:gd name="T40" fmla="+- 0 9384 8997"/>
                                <a:gd name="T41" fmla="*/ T40 w 390"/>
                                <a:gd name="T42" fmla="+- 0 1776 1614"/>
                                <a:gd name="T43" fmla="*/ 1776 h 389"/>
                                <a:gd name="T44" fmla="+- 0 9387 8997"/>
                                <a:gd name="T45" fmla="*/ T44 w 390"/>
                                <a:gd name="T46" fmla="+- 0 1798 1614"/>
                                <a:gd name="T47" fmla="*/ 1798 h 389"/>
                                <a:gd name="T48" fmla="+- 0 9385 8997"/>
                                <a:gd name="T49" fmla="*/ T48 w 390"/>
                                <a:gd name="T50" fmla="+- 0 1823 1614"/>
                                <a:gd name="T51" fmla="*/ 1823 h 389"/>
                                <a:gd name="T52" fmla="+- 0 9368 8997"/>
                                <a:gd name="T53" fmla="*/ T52 w 390"/>
                                <a:gd name="T54" fmla="+- 0 1890 1614"/>
                                <a:gd name="T55" fmla="*/ 1890 h 389"/>
                                <a:gd name="T56" fmla="+- 0 9331 8997"/>
                                <a:gd name="T57" fmla="*/ T56 w 390"/>
                                <a:gd name="T58" fmla="+- 0 1944 1614"/>
                                <a:gd name="T59" fmla="*/ 1944 h 389"/>
                                <a:gd name="T60" fmla="+- 0 9280 8997"/>
                                <a:gd name="T61" fmla="*/ T60 w 390"/>
                                <a:gd name="T62" fmla="+- 0 1982 1614"/>
                                <a:gd name="T63" fmla="*/ 1982 h 389"/>
                                <a:gd name="T64" fmla="+- 0 9218 8997"/>
                                <a:gd name="T65" fmla="*/ T64 w 390"/>
                                <a:gd name="T66" fmla="+- 0 2002 1614"/>
                                <a:gd name="T67" fmla="*/ 2002 h 389"/>
                                <a:gd name="T68" fmla="+- 0 9196 8997"/>
                                <a:gd name="T69" fmla="*/ T68 w 390"/>
                                <a:gd name="T70" fmla="+- 0 2004 1614"/>
                                <a:gd name="T71" fmla="*/ 2004 h 389"/>
                                <a:gd name="T72" fmla="+- 0 9172 8997"/>
                                <a:gd name="T73" fmla="*/ T72 w 390"/>
                                <a:gd name="T74" fmla="+- 0 2002 1614"/>
                                <a:gd name="T75" fmla="*/ 2002 h 389"/>
                                <a:gd name="T76" fmla="+- 0 9107 8997"/>
                                <a:gd name="T77" fmla="*/ T76 w 390"/>
                                <a:gd name="T78" fmla="+- 0 1984 1614"/>
                                <a:gd name="T79" fmla="*/ 1984 h 389"/>
                                <a:gd name="T80" fmla="+- 0 9054 8997"/>
                                <a:gd name="T81" fmla="*/ T80 w 390"/>
                                <a:gd name="T82" fmla="+- 0 1946 1614"/>
                                <a:gd name="T83" fmla="*/ 1946 h 389"/>
                                <a:gd name="T84" fmla="+- 0 9016 8997"/>
                                <a:gd name="T85" fmla="*/ T84 w 390"/>
                                <a:gd name="T86" fmla="+- 0 1893 1614"/>
                                <a:gd name="T87" fmla="*/ 1893 h 389"/>
                                <a:gd name="T88" fmla="+- 0 8998 8997"/>
                                <a:gd name="T89" fmla="*/ T88 w 390"/>
                                <a:gd name="T90" fmla="+- 0 1830 1614"/>
                                <a:gd name="T91" fmla="*/ 1830 h 389"/>
                                <a:gd name="T92" fmla="+- 0 8997 899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947FF" id="Group 234" o:spid="_x0000_s1026" style="position:absolute;margin-left:449.35pt;margin-top:80.2pt;width:20.5pt;height:20.45pt;z-index:-251728384;mso-position-horizontal-relative:page" coordorigin="898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">
                <v:group id="Group 237" o:spid="_x0000_s1027"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38" o:spid="_x0000_s1028"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35" o:spid="_x0000_s1029" style="position:absolute;left:8997;top:1614;width:390;height:389" coordorigin="899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36" o:spid="_x0000_s1030" style="position:absolute;left:899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89120" behindDoc="1" locked="0" layoutInCell="1" allowOverlap="1">
                <wp:simplePos x="0" y="0"/>
                <wp:positionH relativeFrom="page">
                  <wp:posOffset>4931410</wp:posOffset>
                </wp:positionH>
                <wp:positionV relativeFrom="paragraph">
                  <wp:posOffset>1021080</wp:posOffset>
                </wp:positionV>
                <wp:extent cx="257175" cy="256540"/>
                <wp:effectExtent l="6985" t="11430" r="12065" b="8255"/>
                <wp:wrapNone/>
                <wp:docPr id="34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6" y="1608"/>
                          <a:chExt cx="405" cy="404"/>
                        </a:xfrm>
                      </wpg:grpSpPr>
                      <wpg:grpSp>
                        <wpg:cNvPr id="347" name="Group 232"/>
                        <wpg:cNvGrpSpPr>
                          <a:grpSpLocks/>
                        </wpg:cNvGrpSpPr>
                        <wpg:grpSpPr bwMode="auto">
                          <a:xfrm>
                            <a:off x="7774" y="1616"/>
                            <a:ext cx="390" cy="389"/>
                            <a:chOff x="7774" y="1616"/>
                            <a:chExt cx="390" cy="389"/>
                          </a:xfrm>
                        </wpg:grpSpPr>
                        <wps:wsp>
                          <wps:cNvPr id="348" name="Freeform 233"/>
                          <wps:cNvSpPr>
                            <a:spLocks/>
                          </wps:cNvSpPr>
                          <wps:spPr bwMode="auto">
                            <a:xfrm>
                              <a:off x="7774" y="1616"/>
                              <a:ext cx="390" cy="389"/>
                            </a:xfrm>
                            <a:custGeom>
                              <a:avLst/>
                              <a:gdLst>
                                <a:gd name="T0" fmla="+- 0 7951 7774"/>
                                <a:gd name="T1" fmla="*/ T0 w 390"/>
                                <a:gd name="T2" fmla="+- 0 1616 1616"/>
                                <a:gd name="T3" fmla="*/ 1616 h 389"/>
                                <a:gd name="T4" fmla="+- 0 7886 7774"/>
                                <a:gd name="T5" fmla="*/ T4 w 390"/>
                                <a:gd name="T6" fmla="+- 0 1633 1616"/>
                                <a:gd name="T7" fmla="*/ 1633 h 389"/>
                                <a:gd name="T8" fmla="+- 0 7833 7774"/>
                                <a:gd name="T9" fmla="*/ T8 w 390"/>
                                <a:gd name="T10" fmla="+- 0 1670 1616"/>
                                <a:gd name="T11" fmla="*/ 1670 h 389"/>
                                <a:gd name="T12" fmla="+- 0 7794 7774"/>
                                <a:gd name="T13" fmla="*/ T12 w 390"/>
                                <a:gd name="T14" fmla="+- 0 1723 1616"/>
                                <a:gd name="T15" fmla="*/ 1723 h 389"/>
                                <a:gd name="T16" fmla="+- 0 7775 7774"/>
                                <a:gd name="T17" fmla="*/ T16 w 390"/>
                                <a:gd name="T18" fmla="+- 0 1787 1616"/>
                                <a:gd name="T19" fmla="*/ 1787 h 389"/>
                                <a:gd name="T20" fmla="+- 0 7774 7774"/>
                                <a:gd name="T21" fmla="*/ T20 w 390"/>
                                <a:gd name="T22" fmla="+- 0 1810 1616"/>
                                <a:gd name="T23" fmla="*/ 1810 h 389"/>
                                <a:gd name="T24" fmla="+- 0 7775 7774"/>
                                <a:gd name="T25" fmla="*/ T24 w 390"/>
                                <a:gd name="T26" fmla="+- 0 1831 1616"/>
                                <a:gd name="T27" fmla="*/ 1831 h 389"/>
                                <a:gd name="T28" fmla="+- 0 7793 7774"/>
                                <a:gd name="T29" fmla="*/ T28 w 390"/>
                                <a:gd name="T30" fmla="+- 0 1894 1616"/>
                                <a:gd name="T31" fmla="*/ 1894 h 389"/>
                                <a:gd name="T32" fmla="+- 0 7831 7774"/>
                                <a:gd name="T33" fmla="*/ T32 w 390"/>
                                <a:gd name="T34" fmla="+- 0 1947 1616"/>
                                <a:gd name="T35" fmla="*/ 1947 h 389"/>
                                <a:gd name="T36" fmla="+- 0 7884 7774"/>
                                <a:gd name="T37" fmla="*/ T36 w 390"/>
                                <a:gd name="T38" fmla="+- 0 1985 1616"/>
                                <a:gd name="T39" fmla="*/ 1985 h 389"/>
                                <a:gd name="T40" fmla="+- 0 7949 7774"/>
                                <a:gd name="T41" fmla="*/ T40 w 390"/>
                                <a:gd name="T42" fmla="+- 0 2003 1616"/>
                                <a:gd name="T43" fmla="*/ 2003 h 389"/>
                                <a:gd name="T44" fmla="+- 0 7973 7774"/>
                                <a:gd name="T45" fmla="*/ T44 w 390"/>
                                <a:gd name="T46" fmla="+- 0 2005 1616"/>
                                <a:gd name="T47" fmla="*/ 2005 h 389"/>
                                <a:gd name="T48" fmla="+- 0 7995 7774"/>
                                <a:gd name="T49" fmla="*/ T48 w 390"/>
                                <a:gd name="T50" fmla="+- 0 2003 1616"/>
                                <a:gd name="T51" fmla="*/ 2003 h 389"/>
                                <a:gd name="T52" fmla="+- 0 8057 7774"/>
                                <a:gd name="T53" fmla="*/ T52 w 390"/>
                                <a:gd name="T54" fmla="+- 0 1983 1616"/>
                                <a:gd name="T55" fmla="*/ 1983 h 389"/>
                                <a:gd name="T56" fmla="+- 0 8108 7774"/>
                                <a:gd name="T57" fmla="*/ T56 w 390"/>
                                <a:gd name="T58" fmla="+- 0 1945 1616"/>
                                <a:gd name="T59" fmla="*/ 1945 h 389"/>
                                <a:gd name="T60" fmla="+- 0 8145 7774"/>
                                <a:gd name="T61" fmla="*/ T60 w 390"/>
                                <a:gd name="T62" fmla="+- 0 1891 1616"/>
                                <a:gd name="T63" fmla="*/ 1891 h 389"/>
                                <a:gd name="T64" fmla="+- 0 8162 7774"/>
                                <a:gd name="T65" fmla="*/ T64 w 390"/>
                                <a:gd name="T66" fmla="+- 0 1824 1616"/>
                                <a:gd name="T67" fmla="*/ 1824 h 389"/>
                                <a:gd name="T68" fmla="+- 0 8164 7774"/>
                                <a:gd name="T69" fmla="*/ T68 w 390"/>
                                <a:gd name="T70" fmla="+- 0 1799 1616"/>
                                <a:gd name="T71" fmla="*/ 1799 h 389"/>
                                <a:gd name="T72" fmla="+- 0 8161 7774"/>
                                <a:gd name="T73" fmla="*/ T72 w 390"/>
                                <a:gd name="T74" fmla="+- 0 1777 1616"/>
                                <a:gd name="T75" fmla="*/ 1777 h 389"/>
                                <a:gd name="T76" fmla="+- 0 8140 7774"/>
                                <a:gd name="T77" fmla="*/ T76 w 390"/>
                                <a:gd name="T78" fmla="+- 0 1718 1616"/>
                                <a:gd name="T79" fmla="*/ 1718 h 389"/>
                                <a:gd name="T80" fmla="+- 0 8101 7774"/>
                                <a:gd name="T81" fmla="*/ T80 w 390"/>
                                <a:gd name="T82" fmla="+- 0 1668 1616"/>
                                <a:gd name="T83" fmla="*/ 1668 h 389"/>
                                <a:gd name="T84" fmla="+- 0 8045 7774"/>
                                <a:gd name="T85" fmla="*/ T84 w 390"/>
                                <a:gd name="T86" fmla="+- 0 1634 1616"/>
                                <a:gd name="T87" fmla="*/ 1634 h 389"/>
                                <a:gd name="T88" fmla="+- 0 7976 7774"/>
                                <a:gd name="T89" fmla="*/ T88 w 390"/>
                                <a:gd name="T90" fmla="+- 0 1617 1616"/>
                                <a:gd name="T91" fmla="*/ 1617 h 389"/>
                                <a:gd name="T92" fmla="+- 0 7951 777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230"/>
                        <wpg:cNvGrpSpPr>
                          <a:grpSpLocks/>
                        </wpg:cNvGrpSpPr>
                        <wpg:grpSpPr bwMode="auto">
                          <a:xfrm>
                            <a:off x="7774" y="1616"/>
                            <a:ext cx="390" cy="389"/>
                            <a:chOff x="7774" y="1616"/>
                            <a:chExt cx="390" cy="389"/>
                          </a:xfrm>
                        </wpg:grpSpPr>
                        <wps:wsp>
                          <wps:cNvPr id="350" name="Freeform 231"/>
                          <wps:cNvSpPr>
                            <a:spLocks/>
                          </wps:cNvSpPr>
                          <wps:spPr bwMode="auto">
                            <a:xfrm>
                              <a:off x="7774" y="1616"/>
                              <a:ext cx="390" cy="389"/>
                            </a:xfrm>
                            <a:custGeom>
                              <a:avLst/>
                              <a:gdLst>
                                <a:gd name="T0" fmla="+- 0 7774 7774"/>
                                <a:gd name="T1" fmla="*/ T0 w 390"/>
                                <a:gd name="T2" fmla="+- 0 1810 1616"/>
                                <a:gd name="T3" fmla="*/ 1810 h 389"/>
                                <a:gd name="T4" fmla="+- 0 7786 7774"/>
                                <a:gd name="T5" fmla="*/ T4 w 390"/>
                                <a:gd name="T6" fmla="+- 0 1743 1616"/>
                                <a:gd name="T7" fmla="*/ 1743 h 389"/>
                                <a:gd name="T8" fmla="+- 0 7818 7774"/>
                                <a:gd name="T9" fmla="*/ T8 w 390"/>
                                <a:gd name="T10" fmla="+- 0 1686 1616"/>
                                <a:gd name="T11" fmla="*/ 1686 h 389"/>
                                <a:gd name="T12" fmla="+- 0 7867 7774"/>
                                <a:gd name="T13" fmla="*/ T12 w 390"/>
                                <a:gd name="T14" fmla="+- 0 1643 1616"/>
                                <a:gd name="T15" fmla="*/ 1643 h 389"/>
                                <a:gd name="T16" fmla="+- 0 7928 7774"/>
                                <a:gd name="T17" fmla="*/ T16 w 390"/>
                                <a:gd name="T18" fmla="+- 0 1619 1616"/>
                                <a:gd name="T19" fmla="*/ 1619 h 389"/>
                                <a:gd name="T20" fmla="+- 0 7951 7774"/>
                                <a:gd name="T21" fmla="*/ T20 w 390"/>
                                <a:gd name="T22" fmla="+- 0 1616 1616"/>
                                <a:gd name="T23" fmla="*/ 1616 h 389"/>
                                <a:gd name="T24" fmla="+- 0 7976 7774"/>
                                <a:gd name="T25" fmla="*/ T24 w 390"/>
                                <a:gd name="T26" fmla="+- 0 1617 1616"/>
                                <a:gd name="T27" fmla="*/ 1617 h 389"/>
                                <a:gd name="T28" fmla="+- 0 8045 7774"/>
                                <a:gd name="T29" fmla="*/ T28 w 390"/>
                                <a:gd name="T30" fmla="+- 0 1634 1616"/>
                                <a:gd name="T31" fmla="*/ 1634 h 389"/>
                                <a:gd name="T32" fmla="+- 0 8101 7774"/>
                                <a:gd name="T33" fmla="*/ T32 w 390"/>
                                <a:gd name="T34" fmla="+- 0 1668 1616"/>
                                <a:gd name="T35" fmla="*/ 1668 h 389"/>
                                <a:gd name="T36" fmla="+- 0 8140 7774"/>
                                <a:gd name="T37" fmla="*/ T36 w 390"/>
                                <a:gd name="T38" fmla="+- 0 1718 1616"/>
                                <a:gd name="T39" fmla="*/ 1718 h 389"/>
                                <a:gd name="T40" fmla="+- 0 8161 7774"/>
                                <a:gd name="T41" fmla="*/ T40 w 390"/>
                                <a:gd name="T42" fmla="+- 0 1777 1616"/>
                                <a:gd name="T43" fmla="*/ 1777 h 389"/>
                                <a:gd name="T44" fmla="+- 0 8164 7774"/>
                                <a:gd name="T45" fmla="*/ T44 w 390"/>
                                <a:gd name="T46" fmla="+- 0 1799 1616"/>
                                <a:gd name="T47" fmla="*/ 1799 h 389"/>
                                <a:gd name="T48" fmla="+- 0 8162 7774"/>
                                <a:gd name="T49" fmla="*/ T48 w 390"/>
                                <a:gd name="T50" fmla="+- 0 1824 1616"/>
                                <a:gd name="T51" fmla="*/ 1824 h 389"/>
                                <a:gd name="T52" fmla="+- 0 8145 7774"/>
                                <a:gd name="T53" fmla="*/ T52 w 390"/>
                                <a:gd name="T54" fmla="+- 0 1891 1616"/>
                                <a:gd name="T55" fmla="*/ 1891 h 389"/>
                                <a:gd name="T56" fmla="+- 0 8108 7774"/>
                                <a:gd name="T57" fmla="*/ T56 w 390"/>
                                <a:gd name="T58" fmla="+- 0 1945 1616"/>
                                <a:gd name="T59" fmla="*/ 1945 h 389"/>
                                <a:gd name="T60" fmla="+- 0 8057 7774"/>
                                <a:gd name="T61" fmla="*/ T60 w 390"/>
                                <a:gd name="T62" fmla="+- 0 1983 1616"/>
                                <a:gd name="T63" fmla="*/ 1983 h 389"/>
                                <a:gd name="T64" fmla="+- 0 7995 7774"/>
                                <a:gd name="T65" fmla="*/ T64 w 390"/>
                                <a:gd name="T66" fmla="+- 0 2003 1616"/>
                                <a:gd name="T67" fmla="*/ 2003 h 389"/>
                                <a:gd name="T68" fmla="+- 0 7973 7774"/>
                                <a:gd name="T69" fmla="*/ T68 w 390"/>
                                <a:gd name="T70" fmla="+- 0 2005 1616"/>
                                <a:gd name="T71" fmla="*/ 2005 h 389"/>
                                <a:gd name="T72" fmla="+- 0 7949 7774"/>
                                <a:gd name="T73" fmla="*/ T72 w 390"/>
                                <a:gd name="T74" fmla="+- 0 2003 1616"/>
                                <a:gd name="T75" fmla="*/ 2003 h 389"/>
                                <a:gd name="T76" fmla="+- 0 7884 7774"/>
                                <a:gd name="T77" fmla="*/ T76 w 390"/>
                                <a:gd name="T78" fmla="+- 0 1985 1616"/>
                                <a:gd name="T79" fmla="*/ 1985 h 389"/>
                                <a:gd name="T80" fmla="+- 0 7831 7774"/>
                                <a:gd name="T81" fmla="*/ T80 w 390"/>
                                <a:gd name="T82" fmla="+- 0 1947 1616"/>
                                <a:gd name="T83" fmla="*/ 1947 h 389"/>
                                <a:gd name="T84" fmla="+- 0 7793 7774"/>
                                <a:gd name="T85" fmla="*/ T84 w 390"/>
                                <a:gd name="T86" fmla="+- 0 1894 1616"/>
                                <a:gd name="T87" fmla="*/ 1894 h 389"/>
                                <a:gd name="T88" fmla="+- 0 7775 7774"/>
                                <a:gd name="T89" fmla="*/ T88 w 390"/>
                                <a:gd name="T90" fmla="+- 0 1831 1616"/>
                                <a:gd name="T91" fmla="*/ 1831 h 389"/>
                                <a:gd name="T92" fmla="+- 0 7774 777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3F2BD" id="Group 229" o:spid="_x0000_s1026" style="position:absolute;margin-left:388.3pt;margin-top:80.4pt;width:20.25pt;height:20.2pt;z-index:-251727360;mso-position-horizontal-relative:page" coordorigin="776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">
                <v:group id="Group 232" o:spid="_x0000_s1027"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33" o:spid="_x0000_s1028"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230" o:spid="_x0000_s1029" style="position:absolute;left:7774;top:1616;width:390;height:389" coordorigin="777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31" o:spid="_x0000_s1030" style="position:absolute;left:777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90144" behindDoc="1" locked="0" layoutInCell="1" allowOverlap="1">
                <wp:simplePos x="0" y="0"/>
                <wp:positionH relativeFrom="page">
                  <wp:posOffset>6398260</wp:posOffset>
                </wp:positionH>
                <wp:positionV relativeFrom="paragraph">
                  <wp:posOffset>1020445</wp:posOffset>
                </wp:positionV>
                <wp:extent cx="257175" cy="256540"/>
                <wp:effectExtent l="6985" t="10795" r="12065" b="8890"/>
                <wp:wrapNone/>
                <wp:docPr id="34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6" y="1607"/>
                          <a:chExt cx="405" cy="404"/>
                        </a:xfrm>
                      </wpg:grpSpPr>
                      <wpg:grpSp>
                        <wpg:cNvPr id="342" name="Group 227"/>
                        <wpg:cNvGrpSpPr>
                          <a:grpSpLocks/>
                        </wpg:cNvGrpSpPr>
                        <wpg:grpSpPr bwMode="auto">
                          <a:xfrm>
                            <a:off x="10084" y="1614"/>
                            <a:ext cx="390" cy="389"/>
                            <a:chOff x="10084" y="1614"/>
                            <a:chExt cx="390" cy="389"/>
                          </a:xfrm>
                        </wpg:grpSpPr>
                        <wps:wsp>
                          <wps:cNvPr id="343" name="Freeform 228"/>
                          <wps:cNvSpPr>
                            <a:spLocks/>
                          </wps:cNvSpPr>
                          <wps:spPr bwMode="auto">
                            <a:xfrm>
                              <a:off x="10084" y="1614"/>
                              <a:ext cx="390" cy="389"/>
                            </a:xfrm>
                            <a:custGeom>
                              <a:avLst/>
                              <a:gdLst>
                                <a:gd name="T0" fmla="+- 0 10261 10084"/>
                                <a:gd name="T1" fmla="*/ T0 w 390"/>
                                <a:gd name="T2" fmla="+- 0 1614 1614"/>
                                <a:gd name="T3" fmla="*/ 1614 h 389"/>
                                <a:gd name="T4" fmla="+- 0 10196 10084"/>
                                <a:gd name="T5" fmla="*/ T4 w 390"/>
                                <a:gd name="T6" fmla="+- 0 1632 1614"/>
                                <a:gd name="T7" fmla="*/ 1632 h 389"/>
                                <a:gd name="T8" fmla="+- 0 10143 10084"/>
                                <a:gd name="T9" fmla="*/ T8 w 390"/>
                                <a:gd name="T10" fmla="+- 0 1669 1614"/>
                                <a:gd name="T11" fmla="*/ 1669 h 389"/>
                                <a:gd name="T12" fmla="+- 0 10104 10084"/>
                                <a:gd name="T13" fmla="*/ T12 w 390"/>
                                <a:gd name="T14" fmla="+- 0 1722 1614"/>
                                <a:gd name="T15" fmla="*/ 1722 h 389"/>
                                <a:gd name="T16" fmla="+- 0 10085 10084"/>
                                <a:gd name="T17" fmla="*/ T16 w 390"/>
                                <a:gd name="T18" fmla="+- 0 1786 1614"/>
                                <a:gd name="T19" fmla="*/ 1786 h 389"/>
                                <a:gd name="T20" fmla="+- 0 10084 10084"/>
                                <a:gd name="T21" fmla="*/ T20 w 390"/>
                                <a:gd name="T22" fmla="+- 0 1809 1614"/>
                                <a:gd name="T23" fmla="*/ 1809 h 389"/>
                                <a:gd name="T24" fmla="+- 0 10085 10084"/>
                                <a:gd name="T25" fmla="*/ T24 w 390"/>
                                <a:gd name="T26" fmla="+- 0 1830 1614"/>
                                <a:gd name="T27" fmla="*/ 1830 h 389"/>
                                <a:gd name="T28" fmla="+- 0 10103 10084"/>
                                <a:gd name="T29" fmla="*/ T28 w 390"/>
                                <a:gd name="T30" fmla="+- 0 1893 1614"/>
                                <a:gd name="T31" fmla="*/ 1893 h 389"/>
                                <a:gd name="T32" fmla="+- 0 10141 10084"/>
                                <a:gd name="T33" fmla="*/ T32 w 390"/>
                                <a:gd name="T34" fmla="+- 0 1946 1614"/>
                                <a:gd name="T35" fmla="*/ 1946 h 389"/>
                                <a:gd name="T36" fmla="+- 0 10194 10084"/>
                                <a:gd name="T37" fmla="*/ T36 w 390"/>
                                <a:gd name="T38" fmla="+- 0 1984 1614"/>
                                <a:gd name="T39" fmla="*/ 1984 h 389"/>
                                <a:gd name="T40" fmla="+- 0 10259 10084"/>
                                <a:gd name="T41" fmla="*/ T40 w 390"/>
                                <a:gd name="T42" fmla="+- 0 2002 1614"/>
                                <a:gd name="T43" fmla="*/ 2002 h 389"/>
                                <a:gd name="T44" fmla="+- 0 10283 10084"/>
                                <a:gd name="T45" fmla="*/ T44 w 390"/>
                                <a:gd name="T46" fmla="+- 0 2004 1614"/>
                                <a:gd name="T47" fmla="*/ 2004 h 389"/>
                                <a:gd name="T48" fmla="+- 0 10305 10084"/>
                                <a:gd name="T49" fmla="*/ T48 w 390"/>
                                <a:gd name="T50" fmla="+- 0 2002 1614"/>
                                <a:gd name="T51" fmla="*/ 2002 h 389"/>
                                <a:gd name="T52" fmla="+- 0 10367 10084"/>
                                <a:gd name="T53" fmla="*/ T52 w 390"/>
                                <a:gd name="T54" fmla="+- 0 1982 1614"/>
                                <a:gd name="T55" fmla="*/ 1982 h 389"/>
                                <a:gd name="T56" fmla="+- 0 10418 10084"/>
                                <a:gd name="T57" fmla="*/ T56 w 390"/>
                                <a:gd name="T58" fmla="+- 0 1944 1614"/>
                                <a:gd name="T59" fmla="*/ 1944 h 389"/>
                                <a:gd name="T60" fmla="+- 0 10455 10084"/>
                                <a:gd name="T61" fmla="*/ T60 w 390"/>
                                <a:gd name="T62" fmla="+- 0 1890 1614"/>
                                <a:gd name="T63" fmla="*/ 1890 h 389"/>
                                <a:gd name="T64" fmla="+- 0 10472 10084"/>
                                <a:gd name="T65" fmla="*/ T64 w 390"/>
                                <a:gd name="T66" fmla="+- 0 1823 1614"/>
                                <a:gd name="T67" fmla="*/ 1823 h 389"/>
                                <a:gd name="T68" fmla="+- 0 10474 10084"/>
                                <a:gd name="T69" fmla="*/ T68 w 390"/>
                                <a:gd name="T70" fmla="+- 0 1798 1614"/>
                                <a:gd name="T71" fmla="*/ 1798 h 389"/>
                                <a:gd name="T72" fmla="+- 0 10471 10084"/>
                                <a:gd name="T73" fmla="*/ T72 w 390"/>
                                <a:gd name="T74" fmla="+- 0 1776 1614"/>
                                <a:gd name="T75" fmla="*/ 1776 h 389"/>
                                <a:gd name="T76" fmla="+- 0 10450 10084"/>
                                <a:gd name="T77" fmla="*/ T76 w 390"/>
                                <a:gd name="T78" fmla="+- 0 1717 1614"/>
                                <a:gd name="T79" fmla="*/ 1717 h 389"/>
                                <a:gd name="T80" fmla="+- 0 10411 10084"/>
                                <a:gd name="T81" fmla="*/ T80 w 390"/>
                                <a:gd name="T82" fmla="+- 0 1667 1614"/>
                                <a:gd name="T83" fmla="*/ 1667 h 389"/>
                                <a:gd name="T84" fmla="+- 0 10355 10084"/>
                                <a:gd name="T85" fmla="*/ T84 w 390"/>
                                <a:gd name="T86" fmla="+- 0 1633 1614"/>
                                <a:gd name="T87" fmla="*/ 1633 h 389"/>
                                <a:gd name="T88" fmla="+- 0 10286 10084"/>
                                <a:gd name="T89" fmla="*/ T88 w 390"/>
                                <a:gd name="T90" fmla="+- 0 1616 1614"/>
                                <a:gd name="T91" fmla="*/ 1616 h 389"/>
                                <a:gd name="T92" fmla="+- 0 10261 1008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25"/>
                        <wpg:cNvGrpSpPr>
                          <a:grpSpLocks/>
                        </wpg:cNvGrpSpPr>
                        <wpg:grpSpPr bwMode="auto">
                          <a:xfrm>
                            <a:off x="10084" y="1614"/>
                            <a:ext cx="390" cy="389"/>
                            <a:chOff x="10084" y="1614"/>
                            <a:chExt cx="390" cy="389"/>
                          </a:xfrm>
                        </wpg:grpSpPr>
                        <wps:wsp>
                          <wps:cNvPr id="345" name="Freeform 226"/>
                          <wps:cNvSpPr>
                            <a:spLocks/>
                          </wps:cNvSpPr>
                          <wps:spPr bwMode="auto">
                            <a:xfrm>
                              <a:off x="10084" y="1614"/>
                              <a:ext cx="390" cy="389"/>
                            </a:xfrm>
                            <a:custGeom>
                              <a:avLst/>
                              <a:gdLst>
                                <a:gd name="T0" fmla="+- 0 10084 10084"/>
                                <a:gd name="T1" fmla="*/ T0 w 390"/>
                                <a:gd name="T2" fmla="+- 0 1809 1614"/>
                                <a:gd name="T3" fmla="*/ 1809 h 389"/>
                                <a:gd name="T4" fmla="+- 0 10096 10084"/>
                                <a:gd name="T5" fmla="*/ T4 w 390"/>
                                <a:gd name="T6" fmla="+- 0 1742 1614"/>
                                <a:gd name="T7" fmla="*/ 1742 h 389"/>
                                <a:gd name="T8" fmla="+- 0 10128 10084"/>
                                <a:gd name="T9" fmla="*/ T8 w 390"/>
                                <a:gd name="T10" fmla="+- 0 1685 1614"/>
                                <a:gd name="T11" fmla="*/ 1685 h 389"/>
                                <a:gd name="T12" fmla="+- 0 10177 10084"/>
                                <a:gd name="T13" fmla="*/ T12 w 390"/>
                                <a:gd name="T14" fmla="+- 0 1642 1614"/>
                                <a:gd name="T15" fmla="*/ 1642 h 389"/>
                                <a:gd name="T16" fmla="+- 0 10238 10084"/>
                                <a:gd name="T17" fmla="*/ T16 w 390"/>
                                <a:gd name="T18" fmla="+- 0 1618 1614"/>
                                <a:gd name="T19" fmla="*/ 1618 h 389"/>
                                <a:gd name="T20" fmla="+- 0 10261 10084"/>
                                <a:gd name="T21" fmla="*/ T20 w 390"/>
                                <a:gd name="T22" fmla="+- 0 1614 1614"/>
                                <a:gd name="T23" fmla="*/ 1614 h 389"/>
                                <a:gd name="T24" fmla="+- 0 10286 10084"/>
                                <a:gd name="T25" fmla="*/ T24 w 390"/>
                                <a:gd name="T26" fmla="+- 0 1616 1614"/>
                                <a:gd name="T27" fmla="*/ 1616 h 389"/>
                                <a:gd name="T28" fmla="+- 0 10355 10084"/>
                                <a:gd name="T29" fmla="*/ T28 w 390"/>
                                <a:gd name="T30" fmla="+- 0 1633 1614"/>
                                <a:gd name="T31" fmla="*/ 1633 h 389"/>
                                <a:gd name="T32" fmla="+- 0 10411 10084"/>
                                <a:gd name="T33" fmla="*/ T32 w 390"/>
                                <a:gd name="T34" fmla="+- 0 1667 1614"/>
                                <a:gd name="T35" fmla="*/ 1667 h 389"/>
                                <a:gd name="T36" fmla="+- 0 10450 10084"/>
                                <a:gd name="T37" fmla="*/ T36 w 390"/>
                                <a:gd name="T38" fmla="+- 0 1717 1614"/>
                                <a:gd name="T39" fmla="*/ 1717 h 389"/>
                                <a:gd name="T40" fmla="+- 0 10471 10084"/>
                                <a:gd name="T41" fmla="*/ T40 w 390"/>
                                <a:gd name="T42" fmla="+- 0 1776 1614"/>
                                <a:gd name="T43" fmla="*/ 1776 h 389"/>
                                <a:gd name="T44" fmla="+- 0 10474 10084"/>
                                <a:gd name="T45" fmla="*/ T44 w 390"/>
                                <a:gd name="T46" fmla="+- 0 1798 1614"/>
                                <a:gd name="T47" fmla="*/ 1798 h 389"/>
                                <a:gd name="T48" fmla="+- 0 10472 10084"/>
                                <a:gd name="T49" fmla="*/ T48 w 390"/>
                                <a:gd name="T50" fmla="+- 0 1823 1614"/>
                                <a:gd name="T51" fmla="*/ 1823 h 389"/>
                                <a:gd name="T52" fmla="+- 0 10455 10084"/>
                                <a:gd name="T53" fmla="*/ T52 w 390"/>
                                <a:gd name="T54" fmla="+- 0 1890 1614"/>
                                <a:gd name="T55" fmla="*/ 1890 h 389"/>
                                <a:gd name="T56" fmla="+- 0 10418 10084"/>
                                <a:gd name="T57" fmla="*/ T56 w 390"/>
                                <a:gd name="T58" fmla="+- 0 1944 1614"/>
                                <a:gd name="T59" fmla="*/ 1944 h 389"/>
                                <a:gd name="T60" fmla="+- 0 10367 10084"/>
                                <a:gd name="T61" fmla="*/ T60 w 390"/>
                                <a:gd name="T62" fmla="+- 0 1982 1614"/>
                                <a:gd name="T63" fmla="*/ 1982 h 389"/>
                                <a:gd name="T64" fmla="+- 0 10305 10084"/>
                                <a:gd name="T65" fmla="*/ T64 w 390"/>
                                <a:gd name="T66" fmla="+- 0 2002 1614"/>
                                <a:gd name="T67" fmla="*/ 2002 h 389"/>
                                <a:gd name="T68" fmla="+- 0 10283 10084"/>
                                <a:gd name="T69" fmla="*/ T68 w 390"/>
                                <a:gd name="T70" fmla="+- 0 2004 1614"/>
                                <a:gd name="T71" fmla="*/ 2004 h 389"/>
                                <a:gd name="T72" fmla="+- 0 10259 10084"/>
                                <a:gd name="T73" fmla="*/ T72 w 390"/>
                                <a:gd name="T74" fmla="+- 0 2002 1614"/>
                                <a:gd name="T75" fmla="*/ 2002 h 389"/>
                                <a:gd name="T76" fmla="+- 0 10194 10084"/>
                                <a:gd name="T77" fmla="*/ T76 w 390"/>
                                <a:gd name="T78" fmla="+- 0 1984 1614"/>
                                <a:gd name="T79" fmla="*/ 1984 h 389"/>
                                <a:gd name="T80" fmla="+- 0 10141 10084"/>
                                <a:gd name="T81" fmla="*/ T80 w 390"/>
                                <a:gd name="T82" fmla="+- 0 1946 1614"/>
                                <a:gd name="T83" fmla="*/ 1946 h 389"/>
                                <a:gd name="T84" fmla="+- 0 10103 10084"/>
                                <a:gd name="T85" fmla="*/ T84 w 390"/>
                                <a:gd name="T86" fmla="+- 0 1893 1614"/>
                                <a:gd name="T87" fmla="*/ 1893 h 389"/>
                                <a:gd name="T88" fmla="+- 0 10085 10084"/>
                                <a:gd name="T89" fmla="*/ T88 w 390"/>
                                <a:gd name="T90" fmla="+- 0 1830 1614"/>
                                <a:gd name="T91" fmla="*/ 1830 h 389"/>
                                <a:gd name="T92" fmla="+- 0 10084 1008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20996" id="Group 224" o:spid="_x0000_s1026" style="position:absolute;margin-left:503.8pt;margin-top:80.35pt;width:20.25pt;height:20.2pt;z-index:-251726336;mso-position-horizontal-relative:page" coordorigin="1007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">
                <v:group id="Group 227" o:spid="_x0000_s1027"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28" o:spid="_x0000_s1028"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25" o:spid="_x0000_s1029" style="position:absolute;left:10084;top:1614;width:390;height:389" coordorigin="1008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26" o:spid="_x0000_s1030" style="position:absolute;left:1008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istin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uish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itudin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40"/>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9"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na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es</w:t>
            </w:r>
          </w:p>
          <w:p w:rsidR="00326228" w:rsidRDefault="004B6062">
            <w:pPr>
              <w:pStyle w:val="TableParagraph"/>
              <w:ind w:left="102"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dio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ismic</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ea</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mplitud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λ</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 R</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Pol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slin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p>
          <w:p w:rsidR="00326228" w:rsidRDefault="004B6062">
            <w:pPr>
              <w:pStyle w:val="TableParagraph"/>
              <w:ind w:left="102" w:right="20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 mi</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 xml:space="preserve">or </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thods to show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istin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uish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sou</w:t>
            </w:r>
            <w:r>
              <w:rPr>
                <w:rFonts w:ascii="Times New Roman" w:eastAsia="Times New Roman" w:hAnsi="Times New Roman" w:cs="Times New Roman"/>
                <w:spacing w:val="-1"/>
                <w:sz w:val="24"/>
                <w:szCs w:val="24"/>
              </w:rPr>
              <w:t>rces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wave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obst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slit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spacing w:val="-1"/>
                <w:sz w:val="24"/>
                <w:szCs w:val="24"/>
              </w:rPr>
              <w:t>refe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wa</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D</w:t>
            </w:r>
            <w:r>
              <w:rPr>
                <w:rFonts w:ascii="Times New Roman" w:eastAsia="Times New Roman" w:hAnsi="Times New Roman" w:cs="Times New Roman"/>
                <w:sz w:val="24"/>
                <w:szCs w:val="24"/>
              </w:rPr>
              <w:t>oppl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simple</w:t>
            </w:r>
          </w:p>
          <w:p w:rsidR="00326228" w:rsidRDefault="004B6062">
            <w:pPr>
              <w:pStyle w:val="TableParagraph"/>
              <w:ind w:left="102" w:right="951"/>
              <w:rPr>
                <w:rFonts w:ascii="Times New Roman" w:eastAsia="Times New Roman" w:hAnsi="Times New Roman" w:cs="Times New Roman"/>
                <w:sz w:val="24"/>
                <w:szCs w:val="24"/>
              </w:rPr>
            </w:pP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ob</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pgSz w:w="11907" w:h="16840"/>
          <w:pgMar w:top="1840" w:right="1220" w:bottom="280" w:left="104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591168" behindDoc="1" locked="0" layoutInCell="1" allowOverlap="1">
                <wp:simplePos x="0" y="0"/>
                <wp:positionH relativeFrom="page">
                  <wp:posOffset>1652905</wp:posOffset>
                </wp:positionH>
                <wp:positionV relativeFrom="page">
                  <wp:posOffset>1297940</wp:posOffset>
                </wp:positionV>
                <wp:extent cx="310515" cy="1270"/>
                <wp:effectExtent l="5080" t="12065" r="8255" b="5715"/>
                <wp:wrapNone/>
                <wp:docPr id="33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1270"/>
                          <a:chOff x="2603" y="2044"/>
                          <a:chExt cx="489" cy="2"/>
                        </a:xfrm>
                      </wpg:grpSpPr>
                      <wps:wsp>
                        <wps:cNvPr id="340" name="Freeform 223"/>
                        <wps:cNvSpPr>
                          <a:spLocks/>
                        </wps:cNvSpPr>
                        <wps:spPr bwMode="auto">
                          <a:xfrm>
                            <a:off x="2603" y="2044"/>
                            <a:ext cx="489" cy="2"/>
                          </a:xfrm>
                          <a:custGeom>
                            <a:avLst/>
                            <a:gdLst>
                              <a:gd name="T0" fmla="+- 0 2603 2603"/>
                              <a:gd name="T1" fmla="*/ T0 w 489"/>
                              <a:gd name="T2" fmla="+- 0 3092 2603"/>
                              <a:gd name="T3" fmla="*/ T2 w 489"/>
                            </a:gdLst>
                            <a:ahLst/>
                            <a:cxnLst>
                              <a:cxn ang="0">
                                <a:pos x="T1" y="0"/>
                              </a:cxn>
                              <a:cxn ang="0">
                                <a:pos x="T3" y="0"/>
                              </a:cxn>
                            </a:cxnLst>
                            <a:rect l="0" t="0" r="r" b="b"/>
                            <a:pathLst>
                              <a:path w="489">
                                <a:moveTo>
                                  <a:pt x="0" y="0"/>
                                </a:moveTo>
                                <a:lnTo>
                                  <a:pt x="489" y="0"/>
                                </a:lnTo>
                              </a:path>
                            </a:pathLst>
                          </a:custGeom>
                          <a:noFill/>
                          <a:ln w="62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7DBD4" id="Group 222" o:spid="_x0000_s1026" style="position:absolute;margin-left:130.15pt;margin-top:102.2pt;width:24.45pt;height:.1pt;z-index:-251725312;mso-position-horizontal-relative:page;mso-position-vertical-relative:page" coordorigin="2603,2044" coordsize="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">
                <v:shape id="Freeform 223" o:spid="_x0000_s1027" style="position:absolute;left:2603;top:2044;width:489;height:2;visibility:visible;mso-wrap-style:square;v-text-anchor:top" coordsize="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" path="m,l489,e" filled="f" strokeweight=".17469mm">
                  <v:path arrowok="t" o:connecttype="custom" o:connectlocs="0,0;489,0" o:connectangles="0,0"/>
                </v:shape>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5"/>
        <w:gridCol w:w="1063"/>
        <w:gridCol w:w="1010"/>
      </w:tblGrid>
      <w:tr w:rsidR="00326228">
        <w:trPr>
          <w:trHeight w:hRule="exact" w:val="145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4" w:line="170" w:lineRule="exact"/>
              <w:rPr>
                <w:sz w:val="17"/>
                <w:szCs w:val="17"/>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a</w:t>
            </w:r>
          </w:p>
          <w:p w:rsidR="00326228" w:rsidRDefault="004B6062">
            <w:pPr>
              <w:pStyle w:val="TableParagraph"/>
              <w:tabs>
                <w:tab w:val="left" w:pos="809"/>
                <w:tab w:val="left" w:pos="1227"/>
              </w:tabs>
              <w:spacing w:before="21" w:line="386" w:lineRule="exact"/>
              <w:ind w:left="185"/>
              <w:rPr>
                <w:rFonts w:ascii="Times New Roman" w:eastAsia="Times New Roman" w:hAnsi="Times New Roman" w:cs="Times New Roman"/>
                <w:sz w:val="24"/>
                <w:szCs w:val="24"/>
              </w:rPr>
            </w:pPr>
            <w:r>
              <w:rPr>
                <w:rFonts w:ascii="Times New Roman" w:eastAsia="Times New Roman" w:hAnsi="Times New Roman" w:cs="Times New Roman"/>
                <w:i/>
                <w:w w:val="105"/>
                <w:sz w:val="23"/>
                <w:szCs w:val="23"/>
              </w:rPr>
              <w:t xml:space="preserve">f </w:t>
            </w:r>
            <w:r>
              <w:rPr>
                <w:rFonts w:ascii="Arial" w:eastAsia="Arial" w:hAnsi="Arial" w:cs="Arial"/>
                <w:w w:val="110"/>
                <w:position w:val="1"/>
                <w:sz w:val="23"/>
                <w:szCs w:val="23"/>
              </w:rPr>
              <w:t>′</w:t>
            </w:r>
            <w:r>
              <w:rPr>
                <w:rFonts w:ascii="Arial" w:eastAsia="Arial" w:hAnsi="Arial" w:cs="Arial"/>
                <w:spacing w:val="-13"/>
                <w:w w:val="110"/>
                <w:position w:val="1"/>
                <w:sz w:val="23"/>
                <w:szCs w:val="23"/>
              </w:rPr>
              <w:t xml:space="preserve"> </w:t>
            </w:r>
            <w:r>
              <w:rPr>
                <w:rFonts w:ascii="Arial" w:eastAsia="Arial" w:hAnsi="Arial" w:cs="Arial"/>
                <w:w w:val="105"/>
                <w:sz w:val="23"/>
                <w:szCs w:val="23"/>
              </w:rPr>
              <w:t>=</w:t>
            </w:r>
            <w:r>
              <w:rPr>
                <w:rFonts w:ascii="Arial" w:eastAsia="Arial" w:hAnsi="Arial" w:cs="Arial"/>
                <w:w w:val="105"/>
                <w:sz w:val="23"/>
                <w:szCs w:val="23"/>
              </w:rPr>
              <w:tab/>
            </w:r>
            <w:r>
              <w:rPr>
                <w:rFonts w:ascii="Times New Roman" w:eastAsia="Times New Roman" w:hAnsi="Times New Roman" w:cs="Times New Roman"/>
                <w:i/>
                <w:w w:val="105"/>
                <w:position w:val="15"/>
                <w:sz w:val="23"/>
                <w:szCs w:val="23"/>
              </w:rPr>
              <w:t>fc</w:t>
            </w:r>
            <w:r>
              <w:rPr>
                <w:rFonts w:ascii="Times New Roman" w:eastAsia="Times New Roman" w:hAnsi="Times New Roman" w:cs="Times New Roman"/>
                <w:i/>
                <w:w w:val="105"/>
                <w:position w:val="15"/>
                <w:sz w:val="23"/>
                <w:szCs w:val="23"/>
              </w:rPr>
              <w:tab/>
            </w:r>
            <w:r>
              <w:rPr>
                <w:rFonts w:ascii="Times New Roman" w:eastAsia="Times New Roman" w:hAnsi="Times New Roman" w:cs="Times New Roman"/>
                <w:spacing w:val="-2"/>
                <w:w w:val="105"/>
                <w:sz w:val="24"/>
                <w:szCs w:val="24"/>
              </w:rPr>
              <w:t>w</w:t>
            </w:r>
            <w:r>
              <w:rPr>
                <w:rFonts w:ascii="Times New Roman" w:eastAsia="Times New Roman" w:hAnsi="Times New Roman" w:cs="Times New Roman"/>
                <w:w w:val="105"/>
                <w:sz w:val="24"/>
                <w:szCs w:val="24"/>
              </w:rPr>
              <w:t>ithout</w:t>
            </w:r>
            <w:r>
              <w:rPr>
                <w:rFonts w:ascii="Times New Roman" w:eastAsia="Times New Roman" w:hAnsi="Times New Roman" w:cs="Times New Roman"/>
                <w:spacing w:val="-35"/>
                <w:w w:val="105"/>
                <w:sz w:val="24"/>
                <w:szCs w:val="24"/>
              </w:rPr>
              <w:t xml:space="preserve"> </w:t>
            </w:r>
            <w:r>
              <w:rPr>
                <w:rFonts w:ascii="Times New Roman" w:eastAsia="Times New Roman" w:hAnsi="Times New Roman" w:cs="Times New Roman"/>
                <w:w w:val="105"/>
                <w:sz w:val="24"/>
                <w:szCs w:val="24"/>
              </w:rPr>
              <w:t>d</w:t>
            </w:r>
            <w:r>
              <w:rPr>
                <w:rFonts w:ascii="Times New Roman" w:eastAsia="Times New Roman" w:hAnsi="Times New Roman" w:cs="Times New Roman"/>
                <w:spacing w:val="-2"/>
                <w:w w:val="105"/>
                <w:sz w:val="24"/>
                <w:szCs w:val="24"/>
              </w:rPr>
              <w:t>er</w:t>
            </w:r>
            <w:r>
              <w:rPr>
                <w:rFonts w:ascii="Times New Roman" w:eastAsia="Times New Roman" w:hAnsi="Times New Roman" w:cs="Times New Roman"/>
                <w:w w:val="105"/>
                <w:sz w:val="24"/>
                <w:szCs w:val="24"/>
              </w:rPr>
              <w:t>iving</w:t>
            </w:r>
            <w:r>
              <w:rPr>
                <w:rFonts w:ascii="Times New Roman" w:eastAsia="Times New Roman" w:hAnsi="Times New Roman" w:cs="Times New Roman"/>
                <w:spacing w:val="-37"/>
                <w:w w:val="105"/>
                <w:sz w:val="24"/>
                <w:szCs w:val="24"/>
              </w:rPr>
              <w:t xml:space="preserve"> </w:t>
            </w:r>
            <w:r>
              <w:rPr>
                <w:rFonts w:ascii="Times New Roman" w:eastAsia="Times New Roman" w:hAnsi="Times New Roman" w:cs="Times New Roman"/>
                <w:spacing w:val="-2"/>
                <w:w w:val="105"/>
                <w:sz w:val="24"/>
                <w:szCs w:val="24"/>
              </w:rPr>
              <w:t>f</w:t>
            </w:r>
            <w:r>
              <w:rPr>
                <w:rFonts w:ascii="Times New Roman" w:eastAsia="Times New Roman" w:hAnsi="Times New Roman" w:cs="Times New Roman"/>
                <w:w w:val="105"/>
                <w:sz w:val="24"/>
                <w:szCs w:val="24"/>
              </w:rPr>
              <w:t>o</w:t>
            </w:r>
            <w:r>
              <w:rPr>
                <w:rFonts w:ascii="Times New Roman" w:eastAsia="Times New Roman" w:hAnsi="Times New Roman" w:cs="Times New Roman"/>
                <w:spacing w:val="-2"/>
                <w:w w:val="105"/>
                <w:sz w:val="24"/>
                <w:szCs w:val="24"/>
              </w:rPr>
              <w:t>r</w:t>
            </w:r>
            <w:r>
              <w:rPr>
                <w:rFonts w:ascii="Times New Roman" w:eastAsia="Times New Roman" w:hAnsi="Times New Roman" w:cs="Times New Roman"/>
                <w:w w:val="105"/>
                <w:sz w:val="24"/>
                <w:szCs w:val="24"/>
              </w:rPr>
              <w:t>mu</w:t>
            </w:r>
            <w:r>
              <w:rPr>
                <w:rFonts w:ascii="Times New Roman" w:eastAsia="Times New Roman" w:hAnsi="Times New Roman" w:cs="Times New Roman"/>
                <w:spacing w:val="2"/>
                <w:w w:val="105"/>
                <w:sz w:val="24"/>
                <w:szCs w:val="24"/>
              </w:rPr>
              <w:t>l</w:t>
            </w:r>
            <w:r>
              <w:rPr>
                <w:rFonts w:ascii="Times New Roman" w:eastAsia="Times New Roman" w:hAnsi="Times New Roman" w:cs="Times New Roman"/>
                <w:w w:val="105"/>
                <w:sz w:val="24"/>
                <w:szCs w:val="24"/>
              </w:rPr>
              <w:t>a</w:t>
            </w:r>
            <w:r>
              <w:rPr>
                <w:rFonts w:ascii="Times New Roman" w:eastAsia="Times New Roman" w:hAnsi="Times New Roman" w:cs="Times New Roman"/>
                <w:spacing w:val="-35"/>
                <w:w w:val="105"/>
                <w:sz w:val="24"/>
                <w:szCs w:val="24"/>
              </w:rPr>
              <w:t xml:space="preserve"> </w:t>
            </w:r>
            <w:r>
              <w:rPr>
                <w:rFonts w:ascii="Times New Roman" w:eastAsia="Times New Roman" w:hAnsi="Times New Roman" w:cs="Times New Roman"/>
                <w:spacing w:val="-2"/>
                <w:w w:val="105"/>
                <w:sz w:val="24"/>
                <w:szCs w:val="24"/>
              </w:rPr>
              <w:t>f</w:t>
            </w:r>
            <w:r>
              <w:rPr>
                <w:rFonts w:ascii="Times New Roman" w:eastAsia="Times New Roman" w:hAnsi="Times New Roman" w:cs="Times New Roman"/>
                <w:w w:val="105"/>
                <w:sz w:val="24"/>
                <w:szCs w:val="24"/>
              </w:rPr>
              <w:t>or</w:t>
            </w:r>
            <w:r>
              <w:rPr>
                <w:rFonts w:ascii="Times New Roman" w:eastAsia="Times New Roman" w:hAnsi="Times New Roman" w:cs="Times New Roman"/>
                <w:spacing w:val="-35"/>
                <w:w w:val="105"/>
                <w:sz w:val="24"/>
                <w:szCs w:val="24"/>
              </w:rPr>
              <w:t xml:space="preserve"> </w:t>
            </w:r>
            <w:r>
              <w:rPr>
                <w:rFonts w:ascii="Times New Roman" w:eastAsia="Times New Roman" w:hAnsi="Times New Roman" w:cs="Times New Roman"/>
                <w:w w:val="105"/>
                <w:sz w:val="24"/>
                <w:szCs w:val="24"/>
              </w:rPr>
              <w:t>a</w:t>
            </w:r>
            <w:r>
              <w:rPr>
                <w:rFonts w:ascii="Times New Roman" w:eastAsia="Times New Roman" w:hAnsi="Times New Roman" w:cs="Times New Roman"/>
                <w:spacing w:val="-36"/>
                <w:w w:val="105"/>
                <w:sz w:val="24"/>
                <w:szCs w:val="24"/>
              </w:rPr>
              <w:t xml:space="preserve"> </w:t>
            </w:r>
            <w:r>
              <w:rPr>
                <w:rFonts w:ascii="Times New Roman" w:eastAsia="Times New Roman" w:hAnsi="Times New Roman" w:cs="Times New Roman"/>
                <w:w w:val="105"/>
                <w:sz w:val="24"/>
                <w:szCs w:val="24"/>
              </w:rPr>
              <w:t>sound</w:t>
            </w:r>
          </w:p>
          <w:p w:rsidR="00326228" w:rsidRDefault="004B6062">
            <w:pPr>
              <w:pStyle w:val="TableParagraph"/>
              <w:spacing w:line="214" w:lineRule="exact"/>
              <w:ind w:left="642"/>
              <w:rPr>
                <w:rFonts w:ascii="Times New Roman" w:eastAsia="Times New Roman" w:hAnsi="Times New Roman" w:cs="Times New Roman"/>
                <w:sz w:val="23"/>
                <w:szCs w:val="23"/>
              </w:rPr>
            </w:pPr>
            <w:r>
              <w:rPr>
                <w:rFonts w:ascii="Times New Roman" w:eastAsia="Times New Roman" w:hAnsi="Times New Roman" w:cs="Times New Roman"/>
                <w:i/>
                <w:w w:val="105"/>
                <w:sz w:val="23"/>
                <w:szCs w:val="23"/>
              </w:rPr>
              <w:t>c</w:t>
            </w:r>
            <w:r>
              <w:rPr>
                <w:rFonts w:ascii="Times New Roman" w:eastAsia="Times New Roman" w:hAnsi="Times New Roman" w:cs="Times New Roman"/>
                <w:i/>
                <w:spacing w:val="-12"/>
                <w:w w:val="105"/>
                <w:sz w:val="23"/>
                <w:szCs w:val="23"/>
              </w:rPr>
              <w:t xml:space="preserve"> </w:t>
            </w:r>
            <w:r>
              <w:rPr>
                <w:rFonts w:ascii="Arial" w:eastAsia="Arial" w:hAnsi="Arial" w:cs="Arial"/>
                <w:w w:val="105"/>
                <w:sz w:val="23"/>
                <w:szCs w:val="23"/>
              </w:rPr>
              <w:t>±</w:t>
            </w:r>
            <w:r>
              <w:rPr>
                <w:rFonts w:ascii="Arial" w:eastAsia="Arial" w:hAnsi="Arial" w:cs="Arial"/>
                <w:spacing w:val="-25"/>
                <w:w w:val="105"/>
                <w:sz w:val="23"/>
                <w:szCs w:val="23"/>
              </w:rPr>
              <w:t xml:space="preserve"> </w:t>
            </w:r>
            <w:r>
              <w:rPr>
                <w:rFonts w:ascii="Times New Roman" w:eastAsia="Times New Roman" w:hAnsi="Times New Roman" w:cs="Times New Roman"/>
                <w:i/>
                <w:w w:val="105"/>
                <w:sz w:val="23"/>
                <w:szCs w:val="23"/>
              </w:rPr>
              <w:t>u</w:t>
            </w:r>
          </w:p>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D</w:t>
            </w:r>
            <w:r>
              <w:rPr>
                <w:rFonts w:ascii="Times New Roman" w:eastAsia="Times New Roman" w:hAnsi="Times New Roman" w:cs="Times New Roman"/>
                <w:sz w:val="24"/>
                <w:szCs w:val="24"/>
              </w:rPr>
              <w:t>oppl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shi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 ult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sound,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Sp</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ED66FB" w:rsidRDefault="00ED66FB"/>
    <w:p w:rsidR="00ED66FB" w:rsidRDefault="00ED66FB">
      <w:r>
        <w:t xml:space="preserve">   </w:t>
      </w:r>
    </w:p>
    <w:p w:rsidR="00ED66FB" w:rsidRDefault="00ED66FB" w:rsidP="00ED66FB">
      <w:pPr>
        <w:pStyle w:val="Heading3"/>
      </w:pPr>
      <w:bookmarkStart w:id="120" w:name="_Toc345780627"/>
      <w:bookmarkStart w:id="121" w:name="_Toc345790174"/>
      <w:r>
        <w:t>Past Exam Questions:</w:t>
      </w:r>
      <w:bookmarkEnd w:id="120"/>
      <w:bookmarkEnd w:id="121"/>
    </w:p>
    <w:p w:rsidR="00ED66FB" w:rsidRDefault="00ED66FB" w:rsidP="00ED66FB">
      <w:pPr>
        <w:pStyle w:val="NoSpacing"/>
        <w:jc w:val="center"/>
        <w:rPr>
          <w:b/>
        </w:rPr>
      </w:pPr>
      <w:r>
        <w:rPr>
          <w:b/>
        </w:rPr>
        <w:t>Exam questions</w:t>
      </w:r>
    </w:p>
    <w:p w:rsidR="00ED66FB" w:rsidRPr="009B47D3" w:rsidRDefault="00ED66FB" w:rsidP="00ED66FB">
      <w:pPr>
        <w:pStyle w:val="NoSpacing"/>
        <w:jc w:val="center"/>
      </w:pPr>
      <w:r w:rsidRPr="009B47D3">
        <w:t>Speed of sound = 336 m s</w:t>
      </w:r>
      <w:r w:rsidRPr="009B47D3">
        <w:rPr>
          <w:vertAlign w:val="superscript"/>
        </w:rPr>
        <w:t>-1</w:t>
      </w:r>
    </w:p>
    <w:p w:rsidR="00ED66FB" w:rsidRDefault="00ED66FB" w:rsidP="00ED66FB">
      <w:pPr>
        <w:pStyle w:val="NoSpacing"/>
        <w:jc w:val="center"/>
        <w:rPr>
          <w:vertAlign w:val="superscript"/>
        </w:rPr>
      </w:pPr>
      <w:r w:rsidRPr="009B47D3">
        <w:t>Speed of light = 3 × 10</w:t>
      </w:r>
      <w:r w:rsidRPr="009B47D3">
        <w:rPr>
          <w:vertAlign w:val="superscript"/>
        </w:rPr>
        <w:t>8</w:t>
      </w:r>
      <w:r w:rsidRPr="009B47D3">
        <w:t xml:space="preserve"> m s</w:t>
      </w:r>
      <w:r w:rsidRPr="009B47D3">
        <w:rPr>
          <w:vertAlign w:val="superscript"/>
        </w:rPr>
        <w:t>-1</w:t>
      </w:r>
    </w:p>
    <w:p w:rsidR="00ED66FB" w:rsidRPr="009B47D3" w:rsidRDefault="00ED66FB" w:rsidP="00ED66FB">
      <w:pPr>
        <w:pStyle w:val="NoSpacing"/>
        <w:jc w:val="center"/>
      </w:pPr>
    </w:p>
    <w:p w:rsidR="00625AFF" w:rsidRPr="00625AFF" w:rsidRDefault="00625AFF" w:rsidP="00B5554A">
      <w:pPr>
        <w:pStyle w:val="NoSpacing"/>
        <w:numPr>
          <w:ilvl w:val="0"/>
          <w:numId w:val="14"/>
        </w:numPr>
        <w:rPr>
          <w:color w:val="000000"/>
          <w:lang w:eastAsia="en-IE"/>
        </w:rPr>
      </w:pPr>
      <w:r>
        <w:rPr>
          <w:rFonts w:ascii="TimesNewRoman" w:hAnsi="TimesNewRoman" w:cs="TimesNewRoman"/>
          <w:lang w:val="en-IE"/>
        </w:rPr>
        <w:t>Distinguish between interference and diffraction.</w:t>
      </w:r>
    </w:p>
    <w:p w:rsidR="00625AFF" w:rsidRPr="00625AFF" w:rsidRDefault="00625AFF" w:rsidP="00B5554A">
      <w:pPr>
        <w:pStyle w:val="ListParagraph"/>
        <w:widowControl/>
        <w:numPr>
          <w:ilvl w:val="0"/>
          <w:numId w:val="14"/>
        </w:numPr>
        <w:autoSpaceDE w:val="0"/>
        <w:autoSpaceDN w:val="0"/>
        <w:adjustRightInd w:val="0"/>
        <w:ind w:left="360" w:hanging="76"/>
        <w:rPr>
          <w:color w:val="000000"/>
          <w:lang w:eastAsia="en-IE"/>
        </w:rPr>
      </w:pPr>
      <w:r w:rsidRPr="00625AFF">
        <w:rPr>
          <w:rFonts w:ascii="TimesNewRoman" w:hAnsi="TimesNewRoman" w:cs="TimesNewRoman"/>
          <w:sz w:val="24"/>
          <w:szCs w:val="24"/>
          <w:lang w:val="en-IE"/>
        </w:rPr>
        <w:t>Light travels as a transverse wave. Name another type of wave motion and give</w:t>
      </w:r>
      <w:r>
        <w:rPr>
          <w:rFonts w:ascii="TimesNewRoman" w:hAnsi="TimesNewRoman" w:cs="TimesNewRoman"/>
          <w:sz w:val="24"/>
          <w:szCs w:val="24"/>
          <w:lang w:val="en-IE"/>
        </w:rPr>
        <w:t xml:space="preserve"> </w:t>
      </w:r>
      <w:r w:rsidRPr="00625AFF">
        <w:rPr>
          <w:rFonts w:ascii="TimesNewRoman" w:hAnsi="TimesNewRoman" w:cs="TimesNewRoman"/>
          <w:sz w:val="24"/>
          <w:szCs w:val="24"/>
          <w:lang w:val="en-IE"/>
        </w:rPr>
        <w:t>two differences between these two types of wave motion</w:t>
      </w:r>
    </w:p>
    <w:p w:rsidR="00ED66FB" w:rsidRPr="00ED66FB" w:rsidRDefault="00ED66FB" w:rsidP="00B5554A">
      <w:pPr>
        <w:pStyle w:val="NoSpacing"/>
        <w:numPr>
          <w:ilvl w:val="0"/>
          <w:numId w:val="14"/>
        </w:numPr>
        <w:rPr>
          <w:color w:val="000000"/>
          <w:lang w:eastAsia="en-IE"/>
        </w:rPr>
      </w:pPr>
      <w:r>
        <w:rPr>
          <w:noProof/>
          <w:lang w:val="en-IE" w:eastAsia="en-IE"/>
        </w:rPr>
        <w:drawing>
          <wp:anchor distT="0" distB="0" distL="114300" distR="114300" simplePos="0" relativeHeight="251658752" behindDoc="0" locked="0" layoutInCell="1" allowOverlap="1" wp14:anchorId="09B150A3" wp14:editId="726F40B9">
            <wp:simplePos x="0" y="0"/>
            <wp:positionH relativeFrom="column">
              <wp:posOffset>4343400</wp:posOffset>
            </wp:positionH>
            <wp:positionV relativeFrom="paragraph">
              <wp:posOffset>33655</wp:posOffset>
            </wp:positionV>
            <wp:extent cx="1724025" cy="8299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829945"/>
                    </a:xfrm>
                    <a:prstGeom prst="rect">
                      <a:avLst/>
                    </a:prstGeom>
                    <a:noFill/>
                    <a:ln>
                      <a:noFill/>
                    </a:ln>
                  </pic:spPr>
                </pic:pic>
              </a:graphicData>
            </a:graphic>
            <wp14:sizeRelH relativeFrom="page">
              <wp14:pctWidth>0</wp14:pctWidth>
            </wp14:sizeRelH>
            <wp14:sizeRelV relativeFrom="page">
              <wp14:pctHeight>0</wp14:pctHeight>
            </wp14:sizeRelV>
          </wp:anchor>
        </w:drawing>
      </w:r>
      <w:r>
        <w:t>The</w:t>
      </w:r>
      <w:r w:rsidRPr="00ED66FB">
        <w:rPr>
          <w:color w:val="000000"/>
          <w:lang w:eastAsia="en-IE"/>
        </w:rPr>
        <w:t>e diagram shows the waveform of a musical note.</w:t>
      </w:r>
    </w:p>
    <w:p w:rsidR="00ED66FB" w:rsidRPr="000B70AB" w:rsidRDefault="00FE730C" w:rsidP="00C80F9C">
      <w:pPr>
        <w:pStyle w:val="NoSpacing"/>
        <w:ind w:left="360" w:firstLine="360"/>
        <w:rPr>
          <w:color w:val="000000"/>
          <w:lang w:eastAsia="en-IE"/>
        </w:rPr>
      </w:pPr>
      <w:r>
        <w:rPr>
          <w:noProof/>
          <w:lang w:val="en-IE" w:eastAsia="en-IE"/>
        </w:rPr>
        <mc:AlternateContent>
          <mc:Choice Requires="wps">
            <w:drawing>
              <wp:anchor distT="0" distB="0" distL="114300" distR="114300" simplePos="0" relativeHeight="251659776" behindDoc="0" locked="0" layoutInCell="1" allowOverlap="1">
                <wp:simplePos x="0" y="0"/>
                <wp:positionH relativeFrom="column">
                  <wp:posOffset>5505450</wp:posOffset>
                </wp:positionH>
                <wp:positionV relativeFrom="paragraph">
                  <wp:posOffset>77470</wp:posOffset>
                </wp:positionV>
                <wp:extent cx="0" cy="228600"/>
                <wp:effectExtent l="9525" t="10795" r="9525" b="8255"/>
                <wp:wrapNone/>
                <wp:docPr id="33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08A6" id="Line 429"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6.1pt" to="43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foGwIAADU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"/>
            </w:pict>
          </mc:Fallback>
        </mc:AlternateContent>
      </w:r>
      <w:r w:rsidR="00ED66FB" w:rsidRPr="000B70AB">
        <w:rPr>
          <w:color w:val="000000"/>
          <w:lang w:eastAsia="en-IE"/>
        </w:rPr>
        <w:t xml:space="preserve">What is the name given to (i) the distance </w:t>
      </w:r>
      <w:r w:rsidR="00ED66FB" w:rsidRPr="000B70AB">
        <w:rPr>
          <w:bCs/>
          <w:color w:val="000000"/>
          <w:lang w:eastAsia="en-IE"/>
        </w:rPr>
        <w:t>A</w:t>
      </w:r>
      <w:r w:rsidR="00ED66FB" w:rsidRPr="000B70AB">
        <w:rPr>
          <w:color w:val="000000"/>
          <w:lang w:eastAsia="en-IE"/>
        </w:rPr>
        <w:t xml:space="preserve">, (ii) height </w:t>
      </w:r>
      <w:r w:rsidR="00ED66FB" w:rsidRPr="000B70AB">
        <w:rPr>
          <w:bCs/>
          <w:color w:val="000000"/>
          <w:lang w:eastAsia="en-IE"/>
        </w:rPr>
        <w:t>B</w:t>
      </w:r>
      <w:r w:rsidR="00ED66FB" w:rsidRPr="000B70AB">
        <w:rPr>
          <w:color w:val="000000"/>
          <w:lang w:eastAsia="en-IE"/>
        </w:rPr>
        <w:t xml:space="preserve">? </w:t>
      </w:r>
    </w:p>
    <w:p w:rsidR="00ED66FB" w:rsidRPr="009B47D3" w:rsidRDefault="00ED66FB" w:rsidP="00ED66FB">
      <w:pPr>
        <w:pStyle w:val="NoSpacing"/>
        <w:ind w:left="360"/>
        <w:rPr>
          <w:color w:val="000000"/>
          <w:lang w:eastAsia="en-IE"/>
        </w:rPr>
      </w:pPr>
    </w:p>
    <w:p w:rsidR="00ED66FB" w:rsidRPr="000B70AB" w:rsidRDefault="00ED66FB" w:rsidP="00B5554A">
      <w:pPr>
        <w:pStyle w:val="NoSpacing"/>
        <w:numPr>
          <w:ilvl w:val="0"/>
          <w:numId w:val="14"/>
        </w:numPr>
        <w:rPr>
          <w:color w:val="000000"/>
          <w:lang w:eastAsia="en-IE"/>
        </w:rPr>
      </w:pPr>
      <w:r w:rsidRPr="000B70AB">
        <w:rPr>
          <w:color w:val="000000"/>
          <w:lang w:eastAsia="en-IE"/>
        </w:rPr>
        <w:t xml:space="preserve">Explain what is meant by the frequency of a wave. </w:t>
      </w:r>
    </w:p>
    <w:p w:rsidR="00ED66FB" w:rsidRPr="000B70AB" w:rsidRDefault="00ED66FB" w:rsidP="00625AFF">
      <w:pPr>
        <w:autoSpaceDE w:val="0"/>
        <w:autoSpaceDN w:val="0"/>
        <w:adjustRightInd w:val="0"/>
        <w:ind w:left="360"/>
        <w:rPr>
          <w:rFonts w:ascii="Times New Roman" w:hAnsi="Times New Roman"/>
          <w:lang w:eastAsia="en-IE"/>
        </w:rPr>
      </w:pPr>
    </w:p>
    <w:p w:rsidR="00ED66FB" w:rsidRPr="000B70AB" w:rsidRDefault="00ED66FB" w:rsidP="00B5554A">
      <w:pPr>
        <w:pStyle w:val="NoSpacing"/>
        <w:numPr>
          <w:ilvl w:val="0"/>
          <w:numId w:val="14"/>
        </w:numPr>
        <w:rPr>
          <w:lang w:eastAsia="en-IE"/>
        </w:rPr>
      </w:pPr>
      <w:r w:rsidRPr="000B70AB">
        <w:rPr>
          <w:lang w:eastAsia="en-IE"/>
        </w:rPr>
        <w:t xml:space="preserve">What is meant by the amplitude of a wave? </w:t>
      </w:r>
    </w:p>
    <w:p w:rsidR="00ED66FB" w:rsidRPr="000B70AB" w:rsidRDefault="00ED66FB" w:rsidP="00625AFF">
      <w:pPr>
        <w:pStyle w:val="NoSpacing"/>
        <w:ind w:left="360"/>
      </w:pPr>
    </w:p>
    <w:p w:rsidR="00ED66FB" w:rsidRPr="000B70AB" w:rsidRDefault="00ED66FB" w:rsidP="00B5554A">
      <w:pPr>
        <w:pStyle w:val="NoSpacing"/>
        <w:numPr>
          <w:ilvl w:val="0"/>
          <w:numId w:val="14"/>
        </w:numPr>
        <w:rPr>
          <w:color w:val="000000"/>
        </w:rPr>
      </w:pPr>
      <w:r w:rsidRPr="000B70AB">
        <w:rPr>
          <w:color w:val="000000"/>
        </w:rPr>
        <w:t>Explain the difference between longitudinal and transverse waves.</w:t>
      </w:r>
    </w:p>
    <w:p w:rsidR="00ED66FB" w:rsidRPr="000B70AB" w:rsidRDefault="00ED66FB" w:rsidP="00625AFF">
      <w:pPr>
        <w:pStyle w:val="NoSpacing"/>
        <w:rPr>
          <w:color w:val="000000"/>
        </w:rPr>
      </w:pPr>
    </w:p>
    <w:p w:rsidR="00ED66FB" w:rsidRPr="000B70AB" w:rsidRDefault="00ED66FB" w:rsidP="00B5554A">
      <w:pPr>
        <w:pStyle w:val="NoSpacing"/>
        <w:numPr>
          <w:ilvl w:val="0"/>
          <w:numId w:val="14"/>
        </w:numPr>
        <w:rPr>
          <w:lang w:eastAsia="en-IE"/>
        </w:rPr>
      </w:pPr>
      <w:r w:rsidRPr="000B70AB">
        <w:rPr>
          <w:lang w:eastAsia="en-IE"/>
        </w:rPr>
        <w:t xml:space="preserve">A wave motion has a frequency of 5 hz and a wavelength of 200 m. Calculate the speed of the wave. </w:t>
      </w:r>
    </w:p>
    <w:p w:rsidR="00ED66FB" w:rsidRPr="000B70AB" w:rsidRDefault="00ED66FB" w:rsidP="00625AFF">
      <w:pPr>
        <w:pStyle w:val="NoSpacing"/>
        <w:ind w:left="360"/>
        <w:rPr>
          <w:lang w:eastAsia="en-IE"/>
        </w:rPr>
      </w:pPr>
    </w:p>
    <w:p w:rsidR="00ED66FB" w:rsidRDefault="00ED66FB" w:rsidP="00B5554A">
      <w:pPr>
        <w:pStyle w:val="NoSpacing"/>
        <w:numPr>
          <w:ilvl w:val="0"/>
          <w:numId w:val="14"/>
        </w:numPr>
        <w:rPr>
          <w:color w:val="000000"/>
          <w:lang w:eastAsia="en-IE"/>
        </w:rPr>
      </w:pPr>
      <w:r w:rsidRPr="004C0175">
        <w:rPr>
          <w:color w:val="000000"/>
          <w:lang w:eastAsia="en-IE"/>
        </w:rPr>
        <w:t>A tin-whistle produces a note of 256 Hz. Calculate the wavelength of this note.</w:t>
      </w:r>
    </w:p>
    <w:p w:rsidR="00ED66FB" w:rsidRDefault="00ED66FB" w:rsidP="00625AFF">
      <w:pPr>
        <w:pStyle w:val="NoSpacing"/>
        <w:ind w:left="360"/>
        <w:rPr>
          <w:color w:val="000000"/>
          <w:lang w:eastAsia="en-IE"/>
        </w:rPr>
      </w:pPr>
    </w:p>
    <w:p w:rsidR="00ED66FB" w:rsidRPr="004C0175" w:rsidRDefault="00ED66FB" w:rsidP="00B5554A">
      <w:pPr>
        <w:pStyle w:val="NoSpacing"/>
        <w:numPr>
          <w:ilvl w:val="0"/>
          <w:numId w:val="14"/>
        </w:numPr>
        <w:rPr>
          <w:color w:val="000000"/>
          <w:lang w:eastAsia="en-IE"/>
        </w:rPr>
      </w:pPr>
      <w:r w:rsidRPr="004C0175">
        <w:rPr>
          <w:bCs/>
        </w:rPr>
        <w:t xml:space="preserve">If the natural frequency of a string is 250 Hz calculate the wavelength of the sound wave produced. </w:t>
      </w:r>
    </w:p>
    <w:p w:rsidR="00ED66FB" w:rsidRPr="007234E8" w:rsidRDefault="00ED66FB" w:rsidP="00ED66FB">
      <w:pPr>
        <w:pStyle w:val="NoSpacing"/>
        <w:ind w:left="360"/>
        <w:rPr>
          <w:color w:val="000000"/>
          <w:lang w:eastAsia="en-IE"/>
        </w:rPr>
      </w:pPr>
    </w:p>
    <w:p w:rsidR="00ED66FB" w:rsidRDefault="00ED66FB" w:rsidP="00B5554A">
      <w:pPr>
        <w:pStyle w:val="NoSpacing"/>
        <w:numPr>
          <w:ilvl w:val="0"/>
          <w:numId w:val="14"/>
        </w:numPr>
      </w:pPr>
      <w:r w:rsidRPr="009B47D3">
        <w:t>A mobile phone transmits at 1200 MHz from its antenna.</w:t>
      </w:r>
    </w:p>
    <w:p w:rsidR="00ED66FB" w:rsidRPr="009B47D3" w:rsidRDefault="00ED66FB" w:rsidP="00C80F9C">
      <w:pPr>
        <w:pStyle w:val="NoSpacing"/>
        <w:ind w:left="360"/>
      </w:pPr>
      <w:r w:rsidRPr="009B47D3">
        <w:t>Calculate the length of its antenna, which is one quarter of the wavelength that it transmits.</w:t>
      </w:r>
    </w:p>
    <w:p w:rsidR="00ED66FB" w:rsidRDefault="00ED66FB" w:rsidP="00ED66FB">
      <w:pPr>
        <w:pStyle w:val="NoSpacing"/>
        <w:ind w:left="360"/>
      </w:pPr>
    </w:p>
    <w:p w:rsidR="00ED66FB" w:rsidRPr="000B70AB" w:rsidRDefault="00ED66FB" w:rsidP="00B5554A">
      <w:pPr>
        <w:pStyle w:val="NoSpacing"/>
        <w:numPr>
          <w:ilvl w:val="0"/>
          <w:numId w:val="14"/>
        </w:numPr>
        <w:rPr>
          <w:lang w:eastAsia="en-IE"/>
        </w:rPr>
      </w:pPr>
      <w:r w:rsidRPr="000B70AB">
        <w:rPr>
          <w:lang w:eastAsia="en-IE"/>
        </w:rPr>
        <w:t>A ship detects the seabed by reflecting a pulse of high frequency sound from the seabed. The sound pulse is detected 0.4 s after it was sent out and the speed of sound in water is 1500 m s</w:t>
      </w:r>
      <w:r w:rsidRPr="000B70AB">
        <w:rPr>
          <w:vertAlign w:val="superscript"/>
          <w:lang w:eastAsia="en-IE"/>
        </w:rPr>
        <w:t>–1</w:t>
      </w:r>
      <w:r w:rsidRPr="000B70AB">
        <w:rPr>
          <w:lang w:eastAsia="en-IE"/>
        </w:rPr>
        <w:t>.</w:t>
      </w:r>
    </w:p>
    <w:p w:rsidR="00ED66FB" w:rsidRPr="000B70AB" w:rsidRDefault="00C80F9C" w:rsidP="00C80F9C">
      <w:pPr>
        <w:pStyle w:val="NoSpacing"/>
        <w:ind w:left="360"/>
        <w:rPr>
          <w:lang w:eastAsia="en-IE"/>
        </w:rPr>
      </w:pPr>
      <w:r>
        <w:rPr>
          <w:lang w:eastAsia="en-IE"/>
        </w:rPr>
        <w:t xml:space="preserve">     </w:t>
      </w:r>
      <w:r w:rsidR="00ED66FB" w:rsidRPr="000B70AB">
        <w:rPr>
          <w:lang w:eastAsia="en-IE"/>
        </w:rPr>
        <w:t>Calculate the time taken for the pulse to reach the seabed.</w:t>
      </w:r>
    </w:p>
    <w:p w:rsidR="00ED66FB" w:rsidRPr="000B70AB" w:rsidRDefault="00C80F9C" w:rsidP="00C80F9C">
      <w:pPr>
        <w:pStyle w:val="NoSpacing"/>
        <w:ind w:left="360"/>
        <w:rPr>
          <w:lang w:eastAsia="en-IE"/>
        </w:rPr>
      </w:pPr>
      <w:r>
        <w:rPr>
          <w:lang w:eastAsia="en-IE"/>
        </w:rPr>
        <w:t xml:space="preserve">     </w:t>
      </w:r>
      <w:r w:rsidR="00ED66FB" w:rsidRPr="000B70AB">
        <w:rPr>
          <w:lang w:eastAsia="en-IE"/>
        </w:rPr>
        <w:t>Calculate the depth of water under the ship.</w:t>
      </w:r>
    </w:p>
    <w:p w:rsidR="00ED66FB" w:rsidRDefault="00ED66FB" w:rsidP="00C80F9C">
      <w:pPr>
        <w:pStyle w:val="NoSpacing"/>
        <w:ind w:left="709"/>
        <w:rPr>
          <w:lang w:eastAsia="en-IE"/>
        </w:rPr>
      </w:pPr>
      <w:r w:rsidRPr="000B70AB">
        <w:rPr>
          <w:lang w:eastAsia="en-IE"/>
        </w:rPr>
        <w:t xml:space="preserve">Calculate the wavelength of the sound pulse when its frequency </w:t>
      </w:r>
      <w:r w:rsidR="00C80F9C">
        <w:rPr>
          <w:lang w:eastAsia="en-IE"/>
        </w:rPr>
        <w:t xml:space="preserve">   </w:t>
      </w:r>
      <w:r w:rsidRPr="000B70AB">
        <w:rPr>
          <w:lang w:eastAsia="en-IE"/>
        </w:rPr>
        <w:t xml:space="preserve">is 50 000 Hz. </w:t>
      </w:r>
    </w:p>
    <w:p w:rsidR="00ED66FB" w:rsidRDefault="00ED66FB" w:rsidP="00ED66FB">
      <w:pPr>
        <w:pStyle w:val="NoSpacing"/>
        <w:rPr>
          <w:lang w:eastAsia="en-IE"/>
        </w:rPr>
      </w:pPr>
    </w:p>
    <w:p w:rsidR="00ED66FB" w:rsidRPr="000B70AB" w:rsidRDefault="00ED66FB" w:rsidP="00ED66FB">
      <w:pPr>
        <w:pStyle w:val="NoSpacing"/>
        <w:rPr>
          <w:lang w:eastAsia="en-IE"/>
        </w:rPr>
      </w:pPr>
    </w:p>
    <w:p w:rsidR="00ED66FB" w:rsidRPr="00625AFF" w:rsidRDefault="00ED66FB" w:rsidP="00B5554A">
      <w:pPr>
        <w:pStyle w:val="ListParagraph"/>
        <w:numPr>
          <w:ilvl w:val="0"/>
          <w:numId w:val="14"/>
        </w:numPr>
        <w:rPr>
          <w:rFonts w:ascii="Times New Roman" w:eastAsia="Calibri" w:hAnsi="Times New Roman"/>
          <w:lang w:val="en-IE" w:eastAsia="en-IE"/>
        </w:rPr>
      </w:pPr>
      <w:r w:rsidRPr="00625AFF">
        <w:rPr>
          <w:rFonts w:ascii="Times New Roman" w:eastAsia="Calibri" w:hAnsi="Times New Roman"/>
          <w:lang w:val="en-IE" w:eastAsia="en-IE"/>
        </w:rPr>
        <w:t xml:space="preserve">Explain the term </w:t>
      </w:r>
      <w:r w:rsidRPr="00625AFF">
        <w:rPr>
          <w:rFonts w:ascii="Times New Roman" w:eastAsia="Calibri" w:hAnsi="Times New Roman"/>
          <w:i/>
          <w:lang w:val="en-IE" w:eastAsia="en-IE"/>
        </w:rPr>
        <w:t>diffraction</w:t>
      </w:r>
      <w:r w:rsidRPr="00625AFF">
        <w:rPr>
          <w:rFonts w:ascii="Times New Roman" w:eastAsia="Calibri" w:hAnsi="Times New Roman"/>
          <w:lang w:val="en-IE" w:eastAsia="en-IE"/>
        </w:rPr>
        <w:t>.</w:t>
      </w:r>
    </w:p>
    <w:p w:rsidR="00ED66FB" w:rsidRPr="000B70AB" w:rsidRDefault="00ED66FB" w:rsidP="00625AFF">
      <w:pPr>
        <w:widowControl/>
        <w:ind w:left="360"/>
        <w:rPr>
          <w:rFonts w:ascii="Times New Roman" w:eastAsia="Calibri" w:hAnsi="Times New Roman"/>
          <w:lang w:val="en-IE" w:eastAsia="en-IE"/>
        </w:rPr>
      </w:pPr>
    </w:p>
    <w:p w:rsidR="00ED66FB" w:rsidRPr="00625AFF" w:rsidRDefault="00ED66FB" w:rsidP="00B5554A">
      <w:pPr>
        <w:pStyle w:val="ListParagraph"/>
        <w:numPr>
          <w:ilvl w:val="0"/>
          <w:numId w:val="14"/>
        </w:numPr>
        <w:rPr>
          <w:rFonts w:ascii="Times New Roman" w:eastAsia="Calibri" w:hAnsi="Times New Roman"/>
          <w:lang w:val="en-IE" w:eastAsia="en-IE"/>
        </w:rPr>
      </w:pPr>
      <w:r w:rsidRPr="00625AFF">
        <w:rPr>
          <w:rFonts w:ascii="Times New Roman" w:eastAsia="Calibri" w:hAnsi="Times New Roman"/>
          <w:lang w:val="en-IE" w:eastAsia="en-IE"/>
        </w:rPr>
        <w:t xml:space="preserve">Explain the term </w:t>
      </w:r>
      <w:r w:rsidRPr="00625AFF">
        <w:rPr>
          <w:rFonts w:ascii="Times New Roman" w:eastAsia="Calibri" w:hAnsi="Times New Roman"/>
          <w:i/>
          <w:lang w:val="en-IE" w:eastAsia="en-IE"/>
        </w:rPr>
        <w:t>interference</w:t>
      </w:r>
      <w:r w:rsidRPr="00625AFF">
        <w:rPr>
          <w:rFonts w:ascii="Times New Roman" w:eastAsia="Calibri" w:hAnsi="Times New Roman"/>
          <w:lang w:val="en-IE" w:eastAsia="en-IE"/>
        </w:rPr>
        <w:t>.</w:t>
      </w:r>
    </w:p>
    <w:p w:rsidR="00ED66FB" w:rsidRPr="000B70AB" w:rsidRDefault="00ED66FB" w:rsidP="00625AFF">
      <w:pPr>
        <w:pStyle w:val="NoSpacing"/>
        <w:ind w:left="360"/>
      </w:pPr>
    </w:p>
    <w:p w:rsidR="00ED66FB" w:rsidRPr="000B70AB" w:rsidRDefault="00ED66FB" w:rsidP="00B5554A">
      <w:pPr>
        <w:pStyle w:val="NoSpacing"/>
        <w:numPr>
          <w:ilvl w:val="0"/>
          <w:numId w:val="14"/>
        </w:numPr>
        <w:rPr>
          <w:lang w:val="en-IE"/>
        </w:rPr>
      </w:pPr>
      <w:r w:rsidRPr="000B70AB">
        <w:rPr>
          <w:lang w:val="en-IE"/>
        </w:rPr>
        <w:t xml:space="preserve">Why does diffraction not occur when light passes through a window? </w:t>
      </w:r>
    </w:p>
    <w:p w:rsidR="00ED66FB" w:rsidRPr="000B70AB" w:rsidRDefault="00ED66FB" w:rsidP="00625AFF">
      <w:pPr>
        <w:pStyle w:val="NoSpacing"/>
      </w:pPr>
    </w:p>
    <w:p w:rsidR="00ED66FB" w:rsidRPr="000B70AB" w:rsidRDefault="00ED66FB" w:rsidP="00B5554A">
      <w:pPr>
        <w:pStyle w:val="NoSpacing"/>
        <w:numPr>
          <w:ilvl w:val="0"/>
          <w:numId w:val="14"/>
        </w:numPr>
      </w:pPr>
      <w:r w:rsidRPr="000B70AB">
        <w:rPr>
          <w:color w:val="000000"/>
        </w:rPr>
        <w:lastRenderedPageBreak/>
        <w:t xml:space="preserve">A sound wave is diffracted as it passes through a doorway but a light wave is not. Explain why. </w:t>
      </w:r>
    </w:p>
    <w:p w:rsidR="00ED66FB" w:rsidRPr="000B70AB" w:rsidRDefault="00ED66FB" w:rsidP="00ED66FB">
      <w:pPr>
        <w:pStyle w:val="NoSpacing"/>
      </w:pPr>
    </w:p>
    <w:p w:rsidR="00ED66FB" w:rsidRPr="000B70AB" w:rsidRDefault="00ED66FB" w:rsidP="00B5554A">
      <w:pPr>
        <w:pStyle w:val="NoSpacing"/>
        <w:numPr>
          <w:ilvl w:val="0"/>
          <w:numId w:val="14"/>
        </w:numPr>
      </w:pPr>
      <w:r w:rsidRPr="000B70AB">
        <w:t xml:space="preserve">Explain the term </w:t>
      </w:r>
      <w:r w:rsidRPr="000B70AB">
        <w:rPr>
          <w:i/>
        </w:rPr>
        <w:t>constructive interference</w:t>
      </w:r>
      <w:r w:rsidRPr="000B70AB">
        <w:t>.</w:t>
      </w:r>
    </w:p>
    <w:p w:rsidR="00ED66FB" w:rsidRPr="000B70AB" w:rsidRDefault="00ED66FB" w:rsidP="00625AFF">
      <w:pPr>
        <w:pStyle w:val="NoSpacing"/>
      </w:pPr>
    </w:p>
    <w:p w:rsidR="00ED66FB" w:rsidRPr="000B70AB" w:rsidRDefault="00ED66FB" w:rsidP="00B5554A">
      <w:pPr>
        <w:pStyle w:val="NoSpacing"/>
        <w:numPr>
          <w:ilvl w:val="0"/>
          <w:numId w:val="14"/>
        </w:numPr>
      </w:pPr>
      <w:r w:rsidRPr="000B70AB">
        <w:t>Explain the term</w:t>
      </w:r>
      <w:r w:rsidRPr="00C80F9C">
        <w:rPr>
          <w:u w:val="single"/>
        </w:rPr>
        <w:t xml:space="preserve"> </w:t>
      </w:r>
      <w:r w:rsidRPr="00C80F9C">
        <w:rPr>
          <w:i/>
        </w:rPr>
        <w:t>coherent sources</w:t>
      </w:r>
      <w:r w:rsidRPr="000B70AB">
        <w:t>.</w:t>
      </w:r>
    </w:p>
    <w:p w:rsidR="00ED66FB" w:rsidRPr="000B70AB" w:rsidRDefault="00ED66FB" w:rsidP="00625AFF">
      <w:pPr>
        <w:pStyle w:val="NoSpacing"/>
      </w:pPr>
    </w:p>
    <w:p w:rsidR="00ED66FB" w:rsidRPr="000B70AB" w:rsidRDefault="00ED66FB" w:rsidP="00B5554A">
      <w:pPr>
        <w:pStyle w:val="NoSpacing"/>
        <w:numPr>
          <w:ilvl w:val="0"/>
          <w:numId w:val="14"/>
        </w:numPr>
      </w:pPr>
      <w:r w:rsidRPr="000B70AB">
        <w:t xml:space="preserve">What is the condition necessary for destructive interference to take place when waves from two coherent sources meet? </w:t>
      </w:r>
    </w:p>
    <w:p w:rsidR="00ED66FB" w:rsidRDefault="00ED66FB" w:rsidP="00ED66FB">
      <w:pPr>
        <w:pStyle w:val="NoSpacing"/>
        <w:ind w:left="360"/>
      </w:pPr>
    </w:p>
    <w:p w:rsidR="00ED66FB" w:rsidRPr="000B70AB" w:rsidRDefault="00ED66FB" w:rsidP="00B5554A">
      <w:pPr>
        <w:pStyle w:val="NoSpacing"/>
        <w:numPr>
          <w:ilvl w:val="0"/>
          <w:numId w:val="14"/>
        </w:numPr>
        <w:rPr>
          <w:lang w:eastAsia="en-IE"/>
        </w:rPr>
      </w:pPr>
      <w:r w:rsidRPr="000B70AB">
        <w:rPr>
          <w:lang w:eastAsia="en-IE"/>
        </w:rPr>
        <w:t>The diagram shows a stationary wave (standing wave) on a vibrating stretched string.</w:t>
      </w:r>
    </w:p>
    <w:p w:rsidR="00ED66FB" w:rsidRPr="000B70AB" w:rsidRDefault="00ED66FB" w:rsidP="00C80F9C">
      <w:pPr>
        <w:pStyle w:val="NoSpacing"/>
        <w:ind w:left="360"/>
        <w:rPr>
          <w:lang w:eastAsia="en-IE"/>
        </w:rPr>
      </w:pPr>
      <w:r w:rsidRPr="000B70AB">
        <w:rPr>
          <w:lang w:eastAsia="en-IE"/>
        </w:rPr>
        <w:t>What is the name given to the points on the string marked (i) X, (ii) Y?</w:t>
      </w:r>
    </w:p>
    <w:p w:rsidR="00ED66FB" w:rsidRPr="000B70AB" w:rsidRDefault="00ED66FB" w:rsidP="00C80F9C">
      <w:pPr>
        <w:pStyle w:val="NoSpacing"/>
        <w:ind w:left="360"/>
        <w:rPr>
          <w:lang w:eastAsia="en-IE"/>
        </w:rPr>
      </w:pPr>
      <w:r>
        <w:rPr>
          <w:noProof/>
          <w:lang w:val="en-IE" w:eastAsia="en-IE"/>
        </w:rPr>
        <w:drawing>
          <wp:anchor distT="0" distB="0" distL="114300" distR="114300" simplePos="0" relativeHeight="251657728" behindDoc="0" locked="0" layoutInCell="1" allowOverlap="1" wp14:anchorId="3112EC4C" wp14:editId="3DFFF973">
            <wp:simplePos x="0" y="0"/>
            <wp:positionH relativeFrom="column">
              <wp:posOffset>2519680</wp:posOffset>
            </wp:positionH>
            <wp:positionV relativeFrom="paragraph">
              <wp:posOffset>5080</wp:posOffset>
            </wp:positionV>
            <wp:extent cx="3314065" cy="6356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406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0AB">
        <w:rPr>
          <w:lang w:eastAsia="en-IE"/>
        </w:rPr>
        <w:t xml:space="preserve">How many wavelengths are contained in the distance marked L? </w:t>
      </w:r>
    </w:p>
    <w:p w:rsidR="00ED66FB" w:rsidRDefault="00ED66FB" w:rsidP="00ED66FB">
      <w:pPr>
        <w:pStyle w:val="NoSpacing"/>
        <w:rPr>
          <w:lang w:eastAsia="en-IE"/>
        </w:rPr>
      </w:pPr>
    </w:p>
    <w:p w:rsidR="00ED66FB" w:rsidRPr="000B70AB" w:rsidRDefault="00ED66FB" w:rsidP="00B5554A">
      <w:pPr>
        <w:pStyle w:val="NoSpacing"/>
        <w:numPr>
          <w:ilvl w:val="0"/>
          <w:numId w:val="14"/>
        </w:numPr>
        <w:rPr>
          <w:lang w:eastAsia="en-IE"/>
        </w:rPr>
      </w:pPr>
      <w:r w:rsidRPr="000B70AB">
        <w:rPr>
          <w:lang w:eastAsia="en-IE"/>
        </w:rPr>
        <w:t>A note of wavelength 1.4 m is produced from a stretched string. If the speed of sound in air is 340 m s</w:t>
      </w:r>
      <w:r w:rsidRPr="000B70AB">
        <w:rPr>
          <w:vertAlign w:val="superscript"/>
          <w:lang w:eastAsia="en-IE"/>
        </w:rPr>
        <w:t>−1</w:t>
      </w:r>
      <w:r w:rsidRPr="000B70AB">
        <w:rPr>
          <w:lang w:eastAsia="en-IE"/>
        </w:rPr>
        <w:t>, calculate the frequency of the note.</w:t>
      </w:r>
    </w:p>
    <w:p w:rsidR="00ED66FB" w:rsidRPr="000B70AB" w:rsidRDefault="00ED66FB" w:rsidP="00625AFF">
      <w:pPr>
        <w:pStyle w:val="NoSpacing"/>
        <w:ind w:left="360"/>
      </w:pPr>
    </w:p>
    <w:p w:rsidR="00ED66FB" w:rsidRPr="000B70AB" w:rsidRDefault="00ED66FB" w:rsidP="00B5554A">
      <w:pPr>
        <w:pStyle w:val="NoSpacing"/>
        <w:numPr>
          <w:ilvl w:val="0"/>
          <w:numId w:val="14"/>
        </w:numPr>
      </w:pPr>
      <w:r w:rsidRPr="000B70AB">
        <w:rPr>
          <w:color w:val="000000"/>
        </w:rPr>
        <w:t>A stretched string of length 80 cm has a fundamental frequency of vibration of 400 Hz.</w:t>
      </w:r>
    </w:p>
    <w:p w:rsidR="00ED66FB" w:rsidRPr="000B70AB" w:rsidRDefault="00ED66FB" w:rsidP="00C80F9C">
      <w:pPr>
        <w:pStyle w:val="NoSpacing"/>
        <w:ind w:left="360" w:firstLine="360"/>
      </w:pPr>
      <w:r w:rsidRPr="000B70AB">
        <w:rPr>
          <w:color w:val="000000"/>
        </w:rPr>
        <w:t xml:space="preserve">What is the speed of the sound wave in the stretched string? </w:t>
      </w:r>
    </w:p>
    <w:p w:rsidR="00ED66FB" w:rsidRPr="000B70AB" w:rsidRDefault="00ED66FB" w:rsidP="00ED66FB">
      <w:pPr>
        <w:pStyle w:val="NoSpacing"/>
        <w:ind w:left="360"/>
      </w:pPr>
    </w:p>
    <w:p w:rsidR="00ED66FB" w:rsidRPr="000B70AB" w:rsidRDefault="00ED66FB" w:rsidP="00B5554A">
      <w:pPr>
        <w:pStyle w:val="NoSpacing"/>
        <w:numPr>
          <w:ilvl w:val="0"/>
          <w:numId w:val="14"/>
        </w:numPr>
        <w:rPr>
          <w:color w:val="000000"/>
        </w:rPr>
      </w:pPr>
      <w:r>
        <w:rPr>
          <w:noProof/>
          <w:lang w:val="en-IE" w:eastAsia="en-IE"/>
        </w:rPr>
        <w:drawing>
          <wp:anchor distT="0" distB="0" distL="114300" distR="114300" simplePos="0" relativeHeight="251655680" behindDoc="0" locked="0" layoutInCell="1" allowOverlap="1" wp14:anchorId="20118274" wp14:editId="5AC64F2A">
            <wp:simplePos x="0" y="0"/>
            <wp:positionH relativeFrom="column">
              <wp:posOffset>3583305</wp:posOffset>
            </wp:positionH>
            <wp:positionV relativeFrom="paragraph">
              <wp:posOffset>31750</wp:posOffset>
            </wp:positionV>
            <wp:extent cx="2298065" cy="7092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806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0AB">
        <w:rPr>
          <w:color w:val="000000"/>
        </w:rPr>
        <w:t xml:space="preserve">The diagram shows a guitar string stretched between supports 0.65 m apart. </w:t>
      </w:r>
    </w:p>
    <w:p w:rsidR="00ED66FB" w:rsidRPr="000B70AB" w:rsidRDefault="00ED66FB" w:rsidP="00C80F9C">
      <w:pPr>
        <w:pStyle w:val="NoSpacing"/>
        <w:ind w:left="709" w:firstLine="66"/>
        <w:rPr>
          <w:color w:val="000000"/>
        </w:rPr>
      </w:pPr>
      <w:r w:rsidRPr="000B70AB">
        <w:rPr>
          <w:color w:val="000000"/>
        </w:rPr>
        <w:t>The string is vibrating at its first harmonic. The speed of sound in the string is 500 m s</w:t>
      </w:r>
      <w:r w:rsidRPr="000B70AB">
        <w:rPr>
          <w:color w:val="000000"/>
          <w:vertAlign w:val="superscript"/>
        </w:rPr>
        <w:t>–1</w:t>
      </w:r>
      <w:r w:rsidRPr="000B70AB">
        <w:rPr>
          <w:color w:val="000000"/>
        </w:rPr>
        <w:t xml:space="preserve">. </w:t>
      </w:r>
    </w:p>
    <w:p w:rsidR="00ED66FB" w:rsidRPr="000B70AB" w:rsidRDefault="00ED66FB" w:rsidP="00625AFF">
      <w:pPr>
        <w:pStyle w:val="NoSpacing"/>
        <w:ind w:left="360" w:firstLine="349"/>
        <w:rPr>
          <w:color w:val="000000"/>
        </w:rPr>
      </w:pPr>
      <w:r w:rsidRPr="000B70AB">
        <w:rPr>
          <w:color w:val="000000"/>
        </w:rPr>
        <w:t xml:space="preserve">What is the frequency of vibration of the string? </w:t>
      </w:r>
    </w:p>
    <w:p w:rsidR="00ED66FB" w:rsidRPr="000B70AB" w:rsidRDefault="00ED66FB" w:rsidP="00625AFF">
      <w:pPr>
        <w:pStyle w:val="NoSpacing"/>
        <w:ind w:left="360" w:firstLine="349"/>
        <w:rPr>
          <w:color w:val="000000"/>
        </w:rPr>
      </w:pPr>
      <w:r w:rsidRPr="000B70AB">
        <w:rPr>
          <w:color w:val="000000"/>
        </w:rPr>
        <w:t xml:space="preserve">Draw a diagram of the string when it vibrates at its second harmonic. </w:t>
      </w:r>
    </w:p>
    <w:p w:rsidR="00ED66FB" w:rsidRPr="000B70AB" w:rsidRDefault="00ED66FB" w:rsidP="00625AFF">
      <w:pPr>
        <w:pStyle w:val="NoSpacing"/>
        <w:ind w:left="360" w:firstLine="349"/>
        <w:rPr>
          <w:color w:val="000000"/>
        </w:rPr>
      </w:pPr>
      <w:r w:rsidRPr="000B70AB">
        <w:rPr>
          <w:color w:val="000000"/>
        </w:rPr>
        <w:t xml:space="preserve">What is the frequency of the second harmonic? </w:t>
      </w:r>
    </w:p>
    <w:p w:rsidR="00ED66FB" w:rsidRPr="000B70AB" w:rsidRDefault="00ED66FB" w:rsidP="00ED66FB">
      <w:pPr>
        <w:pStyle w:val="NoSpacing"/>
        <w:ind w:left="360"/>
      </w:pPr>
    </w:p>
    <w:p w:rsidR="00ED66FB" w:rsidRPr="000B70AB" w:rsidRDefault="00ED66FB" w:rsidP="00B5554A">
      <w:pPr>
        <w:pStyle w:val="NoSpacing"/>
        <w:numPr>
          <w:ilvl w:val="0"/>
          <w:numId w:val="14"/>
        </w:numPr>
      </w:pPr>
      <w:r w:rsidRPr="000B70AB">
        <w:t>Radio waves of frequency 30 kHz are received at a location 1500 km from a transmitter.</w:t>
      </w:r>
    </w:p>
    <w:p w:rsidR="00ED66FB" w:rsidRPr="000B70AB" w:rsidRDefault="00ED66FB" w:rsidP="00C80F9C">
      <w:pPr>
        <w:pStyle w:val="NoSpacing"/>
        <w:ind w:left="709" w:firstLine="11"/>
      </w:pPr>
      <w:r>
        <w:rPr>
          <w:noProof/>
          <w:lang w:val="en-IE" w:eastAsia="en-IE"/>
        </w:rPr>
        <w:drawing>
          <wp:anchor distT="0" distB="0" distL="114300" distR="114300" simplePos="0" relativeHeight="251656704" behindDoc="0" locked="0" layoutInCell="1" allowOverlap="1" wp14:anchorId="04D7F2DA" wp14:editId="6B8C3A95">
            <wp:simplePos x="0" y="0"/>
            <wp:positionH relativeFrom="column">
              <wp:posOffset>3146425</wp:posOffset>
            </wp:positionH>
            <wp:positionV relativeFrom="paragraph">
              <wp:posOffset>332740</wp:posOffset>
            </wp:positionV>
            <wp:extent cx="2687320" cy="721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732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0AB">
        <w:t>The radio reception temporarily “fades” due to destructive interference between the waves travelling parallel to the ground and the waves reflected from a layer (ionosphere) of the earth’s atmosphere, as indicated in the diagram.</w:t>
      </w:r>
    </w:p>
    <w:p w:rsidR="00ED66FB" w:rsidRPr="000B70AB" w:rsidRDefault="00ED66FB" w:rsidP="00C80F9C">
      <w:pPr>
        <w:pStyle w:val="NoSpacing"/>
        <w:ind w:left="709"/>
      </w:pPr>
      <w:r w:rsidRPr="000B70AB">
        <w:t>Calculate the wavelength of the radio waves.</w:t>
      </w:r>
    </w:p>
    <w:p w:rsidR="00ED66FB" w:rsidRPr="000B70AB" w:rsidRDefault="00ED66FB" w:rsidP="00625AFF">
      <w:pPr>
        <w:pStyle w:val="NoSpacing"/>
        <w:ind w:left="360" w:firstLine="349"/>
      </w:pPr>
      <w:r w:rsidRPr="000B70AB">
        <w:t xml:space="preserve">What is the minimum distance that the reflected waves should travel for destructive interference to occur at the receiver? </w:t>
      </w:r>
    </w:p>
    <w:p w:rsidR="00ED66FB" w:rsidRPr="000B70AB" w:rsidRDefault="00ED66FB" w:rsidP="00625AFF">
      <w:pPr>
        <w:pStyle w:val="NoSpacing"/>
        <w:ind w:left="360" w:firstLine="349"/>
      </w:pPr>
      <w:r w:rsidRPr="000B70AB">
        <w:t xml:space="preserve">The layer at which the waves are reflected is at a height h above the ground. </w:t>
      </w:r>
    </w:p>
    <w:p w:rsidR="00ED66FB" w:rsidRPr="000B70AB" w:rsidRDefault="00ED66FB" w:rsidP="00C80F9C">
      <w:pPr>
        <w:pStyle w:val="NoSpacing"/>
        <w:ind w:left="709"/>
      </w:pPr>
      <w:r w:rsidRPr="000B70AB">
        <w:t xml:space="preserve">Calculate the minimum height of this layer for destructive interference to occur at the receiver. </w:t>
      </w:r>
    </w:p>
    <w:p w:rsidR="00ED66FB" w:rsidRDefault="00ED66FB" w:rsidP="00ED66FB">
      <w:pPr>
        <w:pStyle w:val="NoSpacing"/>
        <w:jc w:val="center"/>
        <w:rPr>
          <w:b/>
        </w:rPr>
      </w:pPr>
    </w:p>
    <w:p w:rsidR="00ED66FB" w:rsidRDefault="00ED66FB" w:rsidP="00ED66FB">
      <w:pPr>
        <w:pStyle w:val="NoSpacing"/>
        <w:jc w:val="center"/>
        <w:rPr>
          <w:b/>
        </w:rPr>
      </w:pPr>
    </w:p>
    <w:p w:rsidR="00ED66FB" w:rsidRDefault="00ED66FB" w:rsidP="00ED66FB">
      <w:pPr>
        <w:pStyle w:val="NoSpacing"/>
        <w:jc w:val="center"/>
        <w:rPr>
          <w:b/>
        </w:rPr>
      </w:pPr>
      <w:r w:rsidRPr="000B70AB">
        <w:rPr>
          <w:b/>
        </w:rPr>
        <w:t>The Doppler Effect</w:t>
      </w:r>
    </w:p>
    <w:p w:rsidR="00625AFF" w:rsidRDefault="00625AFF" w:rsidP="00ED66FB">
      <w:pPr>
        <w:pStyle w:val="NoSpacing"/>
        <w:jc w:val="center"/>
        <w:rPr>
          <w:b/>
        </w:rPr>
      </w:pPr>
    </w:p>
    <w:p w:rsidR="00625AFF" w:rsidRPr="000B70AB" w:rsidRDefault="00625AFF" w:rsidP="00ED66FB">
      <w:pPr>
        <w:pStyle w:val="NoSpacing"/>
        <w:jc w:val="center"/>
        <w:rPr>
          <w:b/>
        </w:rPr>
      </w:pPr>
    </w:p>
    <w:p w:rsidR="00625AFF" w:rsidRPr="00625AFF" w:rsidRDefault="00625AFF" w:rsidP="00B5554A">
      <w:pPr>
        <w:pStyle w:val="ListParagraph"/>
        <w:widowControl/>
        <w:numPr>
          <w:ilvl w:val="0"/>
          <w:numId w:val="15"/>
        </w:numPr>
        <w:autoSpaceDE w:val="0"/>
        <w:autoSpaceDN w:val="0"/>
        <w:adjustRightInd w:val="0"/>
        <w:ind w:left="426"/>
        <w:rPr>
          <w:lang w:eastAsia="en-IE"/>
        </w:rPr>
      </w:pPr>
      <w:r w:rsidRPr="00625AFF">
        <w:rPr>
          <w:rFonts w:ascii="TimesNewRoman" w:hAnsi="TimesNewRoman" w:cs="TimesNewRoman"/>
          <w:sz w:val="24"/>
          <w:szCs w:val="24"/>
          <w:lang w:val="en-IE"/>
        </w:rPr>
        <w:t>The pitch of the sound emitted by the siren of a moving fire engine appears to change as it passes a stationary observer.</w:t>
      </w:r>
    </w:p>
    <w:p w:rsidR="00625AFF" w:rsidRDefault="00625AFF" w:rsidP="00625AFF">
      <w:pPr>
        <w:widowControl/>
        <w:autoSpaceDE w:val="0"/>
        <w:autoSpaceDN w:val="0"/>
        <w:adjustRightInd w:val="0"/>
        <w:ind w:left="426" w:firstLine="720"/>
        <w:rPr>
          <w:rFonts w:ascii="TimesNewRoman" w:hAnsi="TimesNewRoman" w:cs="TimesNewRoman"/>
          <w:sz w:val="24"/>
          <w:szCs w:val="24"/>
          <w:lang w:val="en-IE"/>
        </w:rPr>
      </w:pPr>
      <w:r>
        <w:rPr>
          <w:rFonts w:ascii="TimesNewRoman" w:hAnsi="TimesNewRoman" w:cs="TimesNewRoman"/>
          <w:sz w:val="24"/>
          <w:szCs w:val="24"/>
          <w:lang w:val="en-IE"/>
        </w:rPr>
        <w:t xml:space="preserve">(ii) Explain, with the aid of a diagram, how this phenomenon occurs. </w:t>
      </w:r>
    </w:p>
    <w:p w:rsidR="00625AFF" w:rsidRDefault="00625AFF" w:rsidP="00625AFF">
      <w:pPr>
        <w:widowControl/>
        <w:autoSpaceDE w:val="0"/>
        <w:autoSpaceDN w:val="0"/>
        <w:adjustRightInd w:val="0"/>
        <w:ind w:left="426" w:firstLine="720"/>
        <w:rPr>
          <w:rFonts w:ascii="TimesNewRoman" w:hAnsi="TimesNewRoman" w:cs="TimesNewRoman"/>
          <w:sz w:val="24"/>
          <w:szCs w:val="24"/>
          <w:lang w:val="en-IE"/>
        </w:rPr>
      </w:pPr>
      <w:r>
        <w:rPr>
          <w:rFonts w:ascii="TimesNewRoman" w:hAnsi="TimesNewRoman" w:cs="TimesNewRoman"/>
          <w:sz w:val="24"/>
          <w:szCs w:val="24"/>
          <w:lang w:val="en-IE"/>
        </w:rPr>
        <w:t xml:space="preserve">(iii) Will the crew in the fire engine notice this phenomenon? Give a reason for your answer. </w:t>
      </w:r>
    </w:p>
    <w:p w:rsidR="00625AFF" w:rsidRPr="00625AFF" w:rsidRDefault="00625AFF" w:rsidP="00625AFF">
      <w:pPr>
        <w:widowControl/>
        <w:autoSpaceDE w:val="0"/>
        <w:autoSpaceDN w:val="0"/>
        <w:adjustRightInd w:val="0"/>
        <w:ind w:left="426"/>
        <w:rPr>
          <w:lang w:eastAsia="en-IE"/>
        </w:rPr>
      </w:pPr>
      <w:r>
        <w:rPr>
          <w:rFonts w:ascii="TimesNewRoman" w:hAnsi="TimesNewRoman" w:cs="TimesNewRoman"/>
          <w:sz w:val="24"/>
          <w:szCs w:val="24"/>
          <w:lang w:val="en-IE"/>
        </w:rPr>
        <w:t xml:space="preserve">      </w:t>
      </w:r>
      <w:r w:rsidRPr="00625AFF">
        <w:rPr>
          <w:rFonts w:ascii="TimesNewRoman" w:hAnsi="TimesNewRoman" w:cs="TimesNewRoman"/>
          <w:sz w:val="24"/>
          <w:szCs w:val="24"/>
          <w:lang w:val="en-IE"/>
        </w:rPr>
        <w:t xml:space="preserve">(iv) Give an application of this phenomenon. </w:t>
      </w:r>
    </w:p>
    <w:p w:rsidR="00625AFF" w:rsidRDefault="00625AFF" w:rsidP="00625AFF">
      <w:pPr>
        <w:widowControl/>
        <w:autoSpaceDE w:val="0"/>
        <w:autoSpaceDN w:val="0"/>
        <w:adjustRightInd w:val="0"/>
        <w:ind w:left="426"/>
        <w:rPr>
          <w:lang w:eastAsia="en-IE"/>
        </w:rPr>
      </w:pPr>
    </w:p>
    <w:p w:rsidR="00ED66FB" w:rsidRPr="000B70AB" w:rsidRDefault="00ED66FB" w:rsidP="00B5554A">
      <w:pPr>
        <w:pStyle w:val="NoSpacing"/>
        <w:numPr>
          <w:ilvl w:val="0"/>
          <w:numId w:val="15"/>
        </w:numPr>
        <w:ind w:left="426"/>
        <w:rPr>
          <w:lang w:eastAsia="en-IE"/>
        </w:rPr>
      </w:pPr>
      <w:r w:rsidRPr="000B70AB">
        <w:rPr>
          <w:lang w:eastAsia="en-IE"/>
        </w:rPr>
        <w:t>The pitch of a note emitted by the siren of a fast moving ambulance appears to change as it passes a stationary observer. Name this phenomenon.</w:t>
      </w:r>
    </w:p>
    <w:p w:rsidR="00ED66FB" w:rsidRPr="000B70AB" w:rsidRDefault="00ED66FB" w:rsidP="00625AFF">
      <w:pPr>
        <w:pStyle w:val="NoSpacing"/>
        <w:ind w:left="426"/>
      </w:pPr>
    </w:p>
    <w:p w:rsidR="00ED66FB" w:rsidRPr="000B70AB" w:rsidRDefault="00ED66FB" w:rsidP="00B5554A">
      <w:pPr>
        <w:pStyle w:val="NoSpacing"/>
        <w:numPr>
          <w:ilvl w:val="0"/>
          <w:numId w:val="15"/>
        </w:numPr>
        <w:ind w:left="426"/>
      </w:pPr>
      <w:r w:rsidRPr="000B70AB">
        <w:rPr>
          <w:bCs/>
          <w:lang w:val="en-IE"/>
        </w:rPr>
        <w:t xml:space="preserve">What is the Doppler Effect? </w:t>
      </w:r>
    </w:p>
    <w:p w:rsidR="00ED66FB" w:rsidRPr="000B70AB" w:rsidRDefault="00ED66FB" w:rsidP="00625AFF">
      <w:pPr>
        <w:pStyle w:val="NoSpacing"/>
        <w:ind w:left="426"/>
        <w:rPr>
          <w:bCs/>
          <w:lang w:val="en-IE"/>
        </w:rPr>
      </w:pPr>
    </w:p>
    <w:p w:rsidR="00ED66FB" w:rsidRPr="000A7D45" w:rsidRDefault="00ED66FB" w:rsidP="00B5554A">
      <w:pPr>
        <w:pStyle w:val="NoSpacing"/>
        <w:numPr>
          <w:ilvl w:val="0"/>
          <w:numId w:val="15"/>
        </w:numPr>
        <w:ind w:left="426"/>
      </w:pPr>
      <w:r w:rsidRPr="000A7D45">
        <w:t>Describe a laboratory experiment to demonstrate the Doppler effect.</w:t>
      </w:r>
    </w:p>
    <w:p w:rsidR="00ED66FB" w:rsidRDefault="00ED66FB" w:rsidP="00625AFF">
      <w:pPr>
        <w:pStyle w:val="NoSpacing"/>
        <w:ind w:left="426"/>
      </w:pPr>
    </w:p>
    <w:p w:rsidR="00ED66FB" w:rsidRPr="000B70AB" w:rsidRDefault="00ED66FB" w:rsidP="00B5554A">
      <w:pPr>
        <w:pStyle w:val="NoSpacing"/>
        <w:numPr>
          <w:ilvl w:val="0"/>
          <w:numId w:val="15"/>
        </w:numPr>
        <w:ind w:left="426"/>
      </w:pPr>
      <w:r w:rsidRPr="000B70AB">
        <w:t xml:space="preserve">Explain, with the aid of labelled diagrams, how the Doppler Effect occurs. </w:t>
      </w:r>
    </w:p>
    <w:p w:rsidR="00ED66FB" w:rsidRPr="000B70AB" w:rsidRDefault="00ED66FB" w:rsidP="00625AFF">
      <w:pPr>
        <w:pStyle w:val="NoSpacing"/>
        <w:ind w:left="426"/>
        <w:rPr>
          <w:bCs/>
          <w:lang w:val="en-IE"/>
        </w:rPr>
      </w:pPr>
    </w:p>
    <w:p w:rsidR="00ED66FB" w:rsidRPr="00625AFF" w:rsidRDefault="00ED66FB" w:rsidP="00B5554A">
      <w:pPr>
        <w:pStyle w:val="ListParagraph"/>
        <w:numPr>
          <w:ilvl w:val="0"/>
          <w:numId w:val="15"/>
        </w:numPr>
        <w:ind w:left="426"/>
        <w:rPr>
          <w:rFonts w:ascii="Times New Roman" w:eastAsia="Calibri" w:hAnsi="Times New Roman"/>
          <w:color w:val="000000"/>
          <w:lang w:val="en-IE"/>
        </w:rPr>
      </w:pPr>
      <w:r w:rsidRPr="00625AFF">
        <w:rPr>
          <w:rFonts w:ascii="Times New Roman" w:eastAsia="Calibri" w:hAnsi="Times New Roman"/>
          <w:color w:val="000000"/>
          <w:lang w:val="en-IE"/>
        </w:rPr>
        <w:t xml:space="preserve">Give an example of the Doppler Effect. </w:t>
      </w:r>
    </w:p>
    <w:p w:rsidR="00ED66FB" w:rsidRPr="000B70AB" w:rsidRDefault="00ED66FB" w:rsidP="00625AFF">
      <w:pPr>
        <w:pStyle w:val="NoSpacing"/>
        <w:ind w:left="426"/>
        <w:rPr>
          <w:bCs/>
          <w:lang w:val="en-IE"/>
        </w:rPr>
      </w:pPr>
    </w:p>
    <w:p w:rsidR="00ED66FB" w:rsidRPr="000B70AB" w:rsidRDefault="00ED66FB" w:rsidP="00B5554A">
      <w:pPr>
        <w:pStyle w:val="NoSpacing"/>
        <w:numPr>
          <w:ilvl w:val="0"/>
          <w:numId w:val="15"/>
        </w:numPr>
        <w:ind w:left="426"/>
        <w:rPr>
          <w:lang w:val="en-IE"/>
        </w:rPr>
      </w:pPr>
      <w:r w:rsidRPr="000B70AB">
        <w:rPr>
          <w:bCs/>
          <w:lang w:val="en-IE"/>
        </w:rPr>
        <w:t xml:space="preserve">Give </w:t>
      </w:r>
      <w:r w:rsidRPr="000B70AB">
        <w:rPr>
          <w:color w:val="000000"/>
        </w:rPr>
        <w:t>two</w:t>
      </w:r>
      <w:r w:rsidRPr="000B70AB">
        <w:rPr>
          <w:bCs/>
          <w:lang w:val="en-IE"/>
        </w:rPr>
        <w:t xml:space="preserve"> applications of the Doppler Effect. </w:t>
      </w:r>
    </w:p>
    <w:p w:rsidR="00ED66FB" w:rsidRPr="000B70AB" w:rsidRDefault="00ED66FB" w:rsidP="00625AFF">
      <w:pPr>
        <w:pStyle w:val="NoSpacing"/>
        <w:ind w:left="426"/>
        <w:rPr>
          <w:bCs/>
          <w:lang w:val="en-IE"/>
        </w:rPr>
      </w:pPr>
    </w:p>
    <w:p w:rsidR="00ED66FB" w:rsidRPr="009B47D3" w:rsidRDefault="00ED66FB" w:rsidP="00B5554A">
      <w:pPr>
        <w:pStyle w:val="NoSpacing"/>
        <w:numPr>
          <w:ilvl w:val="0"/>
          <w:numId w:val="15"/>
        </w:numPr>
        <w:ind w:left="426"/>
      </w:pPr>
      <w:r w:rsidRPr="009B47D3">
        <w:t>What causes the red shift in the spectrum of a distant star?</w:t>
      </w:r>
    </w:p>
    <w:p w:rsidR="00ED66FB" w:rsidRDefault="00ED66FB" w:rsidP="00625AFF">
      <w:pPr>
        <w:pStyle w:val="NoSpacing"/>
        <w:ind w:left="426"/>
      </w:pPr>
    </w:p>
    <w:p w:rsidR="00ED66FB" w:rsidRPr="000B70AB" w:rsidRDefault="00ED66FB" w:rsidP="00B5554A">
      <w:pPr>
        <w:pStyle w:val="NoSpacing"/>
        <w:numPr>
          <w:ilvl w:val="0"/>
          <w:numId w:val="15"/>
        </w:numPr>
        <w:ind w:left="426"/>
        <w:rPr>
          <w:color w:val="000000"/>
        </w:rPr>
      </w:pPr>
      <w:r w:rsidRPr="000B70AB">
        <w:rPr>
          <w:color w:val="000000"/>
        </w:rPr>
        <w:t xml:space="preserve">It is noticed that the frequency of the received radio signal changes as the satellite orbits Saturn. Explain why. </w:t>
      </w:r>
    </w:p>
    <w:p w:rsidR="00ED66FB" w:rsidRPr="000B70AB" w:rsidRDefault="00ED66FB" w:rsidP="00625AFF">
      <w:pPr>
        <w:pStyle w:val="NoSpacing"/>
        <w:ind w:left="426"/>
        <w:rPr>
          <w:bCs/>
          <w:lang w:val="en-IE"/>
        </w:rPr>
      </w:pPr>
    </w:p>
    <w:p w:rsidR="00ED66FB" w:rsidRDefault="00ED66FB" w:rsidP="00B5554A">
      <w:pPr>
        <w:pStyle w:val="NoSpacing"/>
        <w:numPr>
          <w:ilvl w:val="0"/>
          <w:numId w:val="15"/>
        </w:numPr>
        <w:ind w:left="426"/>
        <w:rPr>
          <w:bCs/>
          <w:lang w:val="en-IE"/>
        </w:rPr>
      </w:pPr>
      <w:r w:rsidRPr="000B70AB">
        <w:rPr>
          <w:bCs/>
          <w:lang w:val="en-IE"/>
        </w:rPr>
        <w:t>A rally car travelling at 55 m s</w:t>
      </w:r>
      <w:r w:rsidRPr="000B70AB">
        <w:rPr>
          <w:bCs/>
          <w:vertAlign w:val="superscript"/>
          <w:lang w:val="en-IE"/>
        </w:rPr>
        <w:t>–1</w:t>
      </w:r>
      <w:r w:rsidRPr="000B70AB">
        <w:rPr>
          <w:bCs/>
          <w:lang w:val="en-IE"/>
        </w:rPr>
        <w:t xml:space="preserve"> approaches a stationary observer. As the car passes, its engine is emitting a note with a pitch of 1520 Hz. What is the change in pitch observed as the car moves away? </w:t>
      </w:r>
    </w:p>
    <w:p w:rsidR="00625AFF" w:rsidRPr="00625AFF" w:rsidRDefault="00625AFF" w:rsidP="00625AFF">
      <w:pPr>
        <w:pStyle w:val="NoSpacing"/>
        <w:ind w:left="426"/>
        <w:rPr>
          <w:bCs/>
          <w:lang w:val="en-IE"/>
        </w:rPr>
      </w:pPr>
    </w:p>
    <w:p w:rsidR="00ED66FB" w:rsidRPr="00C80F9C" w:rsidRDefault="00ED66FB" w:rsidP="00B5554A">
      <w:pPr>
        <w:pStyle w:val="NoSpacing"/>
        <w:numPr>
          <w:ilvl w:val="0"/>
          <w:numId w:val="15"/>
        </w:numPr>
        <w:ind w:left="426"/>
        <w:rPr>
          <w:color w:val="000000"/>
          <w:w w:val="102"/>
        </w:rPr>
      </w:pPr>
      <w:r w:rsidRPr="00C80F9C">
        <w:rPr>
          <w:color w:val="000000"/>
        </w:rPr>
        <w:t>Bats use high frequency waves to detect obstacles. A bat emits a wave of frequency 68 kHz and wavelength 5.0 mm towards the wall of a cave. It detects the reflected wave 20 ms later.</w:t>
      </w:r>
      <w:r w:rsidR="00C80F9C">
        <w:rPr>
          <w:color w:val="000000"/>
        </w:rPr>
        <w:t xml:space="preserve"> </w:t>
      </w:r>
      <w:r w:rsidRPr="00C80F9C">
        <w:rPr>
          <w:color w:val="000000"/>
        </w:rPr>
        <w:t>Calculate the speed of the wave.</w:t>
      </w:r>
      <w:r w:rsidR="00C80F9C">
        <w:rPr>
          <w:color w:val="000000"/>
        </w:rPr>
        <w:t xml:space="preserve"> </w:t>
      </w:r>
      <w:r w:rsidRPr="00C80F9C">
        <w:rPr>
          <w:color w:val="000000"/>
        </w:rPr>
        <w:t xml:space="preserve">If the frequency of the reflected wave is 70 kHz, what is the speed of the bat towards the wall? </w:t>
      </w:r>
    </w:p>
    <w:p w:rsidR="00ED66FB" w:rsidRPr="000B70AB" w:rsidRDefault="00ED66FB" w:rsidP="00625AFF">
      <w:pPr>
        <w:pStyle w:val="NoSpacing"/>
        <w:ind w:left="426"/>
      </w:pPr>
    </w:p>
    <w:p w:rsidR="00ED66FB" w:rsidRPr="000A7D45" w:rsidRDefault="00C80F9C" w:rsidP="00B5554A">
      <w:pPr>
        <w:pStyle w:val="NoSpacing"/>
        <w:numPr>
          <w:ilvl w:val="0"/>
          <w:numId w:val="15"/>
        </w:numPr>
        <w:ind w:left="426"/>
        <w:rPr>
          <w:color w:val="000000"/>
          <w:w w:val="102"/>
        </w:rPr>
      </w:pPr>
      <w:r>
        <w:t>T</w:t>
      </w:r>
      <w:r w:rsidR="00ED66FB" w:rsidRPr="000A7D45">
        <w:t>he yellow line emitted by a helium discharge tube in the laboratory has a wavelength of 587 nm.</w:t>
      </w:r>
    </w:p>
    <w:p w:rsidR="00ED66FB" w:rsidRPr="009B47D3" w:rsidRDefault="00ED66FB" w:rsidP="00625AFF">
      <w:pPr>
        <w:pStyle w:val="NoSpacing"/>
        <w:ind w:left="426" w:firstLine="357"/>
      </w:pPr>
      <w:r w:rsidRPr="009B47D3">
        <w:t>The same yellow line in the helium spectrum of a star has a measured wavelength of 590 nm.</w:t>
      </w:r>
    </w:p>
    <w:p w:rsidR="00ED66FB" w:rsidRPr="009B47D3" w:rsidRDefault="00ED66FB" w:rsidP="00B5554A">
      <w:pPr>
        <w:pStyle w:val="NoSpacing"/>
        <w:numPr>
          <w:ilvl w:val="0"/>
          <w:numId w:val="13"/>
        </w:numPr>
        <w:ind w:left="426"/>
      </w:pPr>
      <w:r w:rsidRPr="009B47D3">
        <w:t>What can you deduce about the motion of the star?</w:t>
      </w:r>
    </w:p>
    <w:p w:rsidR="00ED66FB" w:rsidRPr="009B47D3" w:rsidRDefault="00ED66FB" w:rsidP="00B5554A">
      <w:pPr>
        <w:pStyle w:val="NoSpacing"/>
        <w:numPr>
          <w:ilvl w:val="0"/>
          <w:numId w:val="13"/>
        </w:numPr>
        <w:ind w:left="426"/>
      </w:pPr>
      <w:r w:rsidRPr="009B47D3">
        <w:t>Calculate the speed of the moving star.</w:t>
      </w:r>
    </w:p>
    <w:p w:rsidR="00ED66FB" w:rsidRDefault="00ED66FB" w:rsidP="00625AFF">
      <w:pPr>
        <w:pStyle w:val="NoSpacing"/>
        <w:ind w:left="426"/>
      </w:pPr>
    </w:p>
    <w:p w:rsidR="00ED66FB" w:rsidRPr="000B70AB" w:rsidRDefault="00ED66FB" w:rsidP="00B5554A">
      <w:pPr>
        <w:pStyle w:val="NoSpacing"/>
        <w:numPr>
          <w:ilvl w:val="0"/>
          <w:numId w:val="15"/>
        </w:numPr>
        <w:ind w:left="426"/>
      </w:pPr>
      <w:r w:rsidRPr="000B70AB">
        <w:t xml:space="preserve">The red line emitted by a hydrogen discharge tube in the laboratory has a wavelength of 656 nm. </w:t>
      </w:r>
    </w:p>
    <w:p w:rsidR="00ED66FB" w:rsidRPr="000B70AB" w:rsidRDefault="00ED66FB" w:rsidP="00625AFF">
      <w:pPr>
        <w:pStyle w:val="NoSpacing"/>
        <w:ind w:left="426"/>
      </w:pPr>
      <w:r w:rsidRPr="000B70AB">
        <w:t>The same red line in the hydrogen spectrum of a moving star has a wavelength of 720 nm.</w:t>
      </w:r>
    </w:p>
    <w:p w:rsidR="00ED66FB" w:rsidRPr="000B70AB" w:rsidRDefault="00ED66FB" w:rsidP="00625AFF">
      <w:pPr>
        <w:pStyle w:val="NoSpacing"/>
        <w:ind w:left="426"/>
      </w:pPr>
      <w:r w:rsidRPr="000B70AB">
        <w:t xml:space="preserve">Is the star approaching the earth? Justify your answer. </w:t>
      </w:r>
    </w:p>
    <w:p w:rsidR="00625AFF" w:rsidRDefault="00ED66FB" w:rsidP="00B5554A">
      <w:pPr>
        <w:pStyle w:val="NoSpacing"/>
        <w:numPr>
          <w:ilvl w:val="0"/>
          <w:numId w:val="12"/>
        </w:numPr>
        <w:ind w:left="426"/>
      </w:pPr>
      <w:r w:rsidRPr="000B70AB">
        <w:t>Calculate the frequency of the red line in the star’s spectrum</w:t>
      </w:r>
    </w:p>
    <w:p w:rsidR="00ED66FB" w:rsidRPr="00625AFF" w:rsidRDefault="00625AFF" w:rsidP="00B5554A">
      <w:pPr>
        <w:pStyle w:val="NoSpacing"/>
        <w:numPr>
          <w:ilvl w:val="0"/>
          <w:numId w:val="12"/>
        </w:numPr>
        <w:ind w:left="426"/>
      </w:pPr>
      <w:r w:rsidRPr="00625AFF">
        <w:rPr>
          <w:bCs/>
        </w:rPr>
        <w:t xml:space="preserve"> </w:t>
      </w:r>
      <w:r w:rsidR="00ED66FB" w:rsidRPr="00625AFF">
        <w:rPr>
          <w:bCs/>
        </w:rPr>
        <w:t>Calculate the speed of the moving star</w:t>
      </w:r>
    </w:p>
    <w:p w:rsidR="00ED66FB" w:rsidRPr="00ED66FB" w:rsidRDefault="00ED66FB" w:rsidP="00625AFF">
      <w:pPr>
        <w:ind w:left="426"/>
        <w:sectPr w:rsidR="00ED66FB" w:rsidRPr="00ED66FB">
          <w:headerReference w:type="default" r:id="rId56"/>
          <w:pgSz w:w="11907" w:h="16840"/>
          <w:pgMar w:top="1320" w:right="1220" w:bottom="280" w:left="1040" w:header="0" w:footer="0" w:gutter="0"/>
          <w:cols w:space="720"/>
        </w:sectPr>
      </w:pPr>
      <w:r>
        <w:rPr>
          <w:rFonts w:ascii="Times New Roman" w:hAnsi="Times New Roman"/>
          <w:b/>
        </w:rPr>
        <w:br w:type="page"/>
      </w:r>
    </w:p>
    <w:p w:rsidR="00326228" w:rsidRPr="002F641E" w:rsidRDefault="004B6062" w:rsidP="002F641E">
      <w:pPr>
        <w:pStyle w:val="Heading2"/>
        <w:jc w:val="center"/>
      </w:pPr>
      <w:bookmarkStart w:id="122" w:name="vibrations_and_sound_SA"/>
      <w:bookmarkStart w:id="123" w:name="_Toc345780628"/>
      <w:bookmarkStart w:id="124" w:name="_Toc345790175"/>
      <w:bookmarkEnd w:id="122"/>
      <w:r w:rsidRPr="002F641E">
        <w:lastRenderedPageBreak/>
        <w:t xml:space="preserve">Learning </w:t>
      </w:r>
      <w:r w:rsidR="00C31A32">
        <w:t>Outcomes</w:t>
      </w:r>
      <w:r w:rsidRPr="002F641E">
        <w:t xml:space="preserve"> – Vibrations and Sound</w:t>
      </w:r>
      <w:bookmarkEnd w:id="123"/>
      <w:bookmarkEnd w:id="124"/>
    </w:p>
    <w:p w:rsidR="00326228" w:rsidRPr="002F641E" w:rsidRDefault="00326228" w:rsidP="002F641E">
      <w:pPr>
        <w:pStyle w:val="Heading2"/>
      </w:pPr>
    </w:p>
    <w:p w:rsidR="00326228" w:rsidRDefault="00326228" w:rsidP="002F641E">
      <w:pPr>
        <w:pStyle w:val="Heading2"/>
      </w:pPr>
    </w:p>
    <w:p w:rsidR="00326228" w:rsidRDefault="004B6062">
      <w:pPr>
        <w:pStyle w:val="Heading2"/>
        <w:ind w:left="540"/>
        <w:rPr>
          <w:rFonts w:cs="Times New Roman"/>
          <w:b w:val="0"/>
          <w:bCs w:val="0"/>
        </w:rPr>
      </w:pPr>
      <w:bookmarkStart w:id="125" w:name="_Toc345757658"/>
      <w:bookmarkStart w:id="126" w:name="_Toc345780629"/>
      <w:bookmarkStart w:id="127" w:name="_Toc345790176"/>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25"/>
      <w:bookmarkEnd w:id="126"/>
      <w:bookmarkEnd w:id="127"/>
    </w:p>
    <w:p w:rsidR="00326228" w:rsidRDefault="00326228">
      <w:pPr>
        <w:spacing w:before="10" w:line="260" w:lineRule="exact"/>
        <w:rPr>
          <w:sz w:val="26"/>
          <w:szCs w:val="26"/>
        </w:rPr>
      </w:pPr>
    </w:p>
    <w:p w:rsidR="00326228" w:rsidRDefault="004B6062">
      <w:pPr>
        <w:pStyle w:val="BodyText"/>
        <w:tabs>
          <w:tab w:val="left" w:pos="2702"/>
        </w:tabs>
        <w:ind w:left="540"/>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699"/>
        </w:tabs>
        <w:ind w:left="540"/>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699"/>
        </w:tabs>
        <w:ind w:left="540"/>
        <w:rPr>
          <w:rFonts w:cs="Times New Roman"/>
        </w:rPr>
      </w:pPr>
      <w:r>
        <w:rPr>
          <w:noProof/>
          <w:lang w:val="en-IE" w:eastAsia="en-IE"/>
        </w:rPr>
        <mc:AlternateContent>
          <mc:Choice Requires="wpg">
            <w:drawing>
              <wp:anchor distT="0" distB="0" distL="114300" distR="114300" simplePos="0" relativeHeight="251592192" behindDoc="1" locked="0" layoutInCell="1" allowOverlap="1">
                <wp:simplePos x="0" y="0"/>
                <wp:positionH relativeFrom="page">
                  <wp:posOffset>5709285</wp:posOffset>
                </wp:positionH>
                <wp:positionV relativeFrom="paragraph">
                  <wp:posOffset>1018540</wp:posOffset>
                </wp:positionV>
                <wp:extent cx="260350" cy="259715"/>
                <wp:effectExtent l="3810" t="8890" r="12065" b="7620"/>
                <wp:wrapNone/>
                <wp:docPr id="33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91" y="1604"/>
                          <a:chExt cx="410" cy="409"/>
                        </a:xfrm>
                      </wpg:grpSpPr>
                      <wpg:grpSp>
                        <wpg:cNvPr id="334" name="Group 220"/>
                        <wpg:cNvGrpSpPr>
                          <a:grpSpLocks/>
                        </wpg:cNvGrpSpPr>
                        <wpg:grpSpPr bwMode="auto">
                          <a:xfrm>
                            <a:off x="9001" y="1614"/>
                            <a:ext cx="390" cy="389"/>
                            <a:chOff x="9001" y="1614"/>
                            <a:chExt cx="390" cy="389"/>
                          </a:xfrm>
                        </wpg:grpSpPr>
                        <wps:wsp>
                          <wps:cNvPr id="335" name="Freeform 221"/>
                          <wps:cNvSpPr>
                            <a:spLocks/>
                          </wps:cNvSpPr>
                          <wps:spPr bwMode="auto">
                            <a:xfrm>
                              <a:off x="9001" y="1614"/>
                              <a:ext cx="390" cy="389"/>
                            </a:xfrm>
                            <a:custGeom>
                              <a:avLst/>
                              <a:gdLst>
                                <a:gd name="T0" fmla="+- 0 9178 9001"/>
                                <a:gd name="T1" fmla="*/ T0 w 390"/>
                                <a:gd name="T2" fmla="+- 0 1614 1614"/>
                                <a:gd name="T3" fmla="*/ 1614 h 389"/>
                                <a:gd name="T4" fmla="+- 0 9113 9001"/>
                                <a:gd name="T5" fmla="*/ T4 w 390"/>
                                <a:gd name="T6" fmla="+- 0 1632 1614"/>
                                <a:gd name="T7" fmla="*/ 1632 h 389"/>
                                <a:gd name="T8" fmla="+- 0 9060 9001"/>
                                <a:gd name="T9" fmla="*/ T8 w 390"/>
                                <a:gd name="T10" fmla="+- 0 1669 1614"/>
                                <a:gd name="T11" fmla="*/ 1669 h 389"/>
                                <a:gd name="T12" fmla="+- 0 9021 9001"/>
                                <a:gd name="T13" fmla="*/ T12 w 390"/>
                                <a:gd name="T14" fmla="+- 0 1722 1614"/>
                                <a:gd name="T15" fmla="*/ 1722 h 389"/>
                                <a:gd name="T16" fmla="+- 0 9002 9001"/>
                                <a:gd name="T17" fmla="*/ T16 w 390"/>
                                <a:gd name="T18" fmla="+- 0 1786 1614"/>
                                <a:gd name="T19" fmla="*/ 1786 h 389"/>
                                <a:gd name="T20" fmla="+- 0 9001 9001"/>
                                <a:gd name="T21" fmla="*/ T20 w 390"/>
                                <a:gd name="T22" fmla="+- 0 1809 1614"/>
                                <a:gd name="T23" fmla="*/ 1809 h 389"/>
                                <a:gd name="T24" fmla="+- 0 9002 9001"/>
                                <a:gd name="T25" fmla="*/ T24 w 390"/>
                                <a:gd name="T26" fmla="+- 0 1830 1614"/>
                                <a:gd name="T27" fmla="*/ 1830 h 389"/>
                                <a:gd name="T28" fmla="+- 0 9020 9001"/>
                                <a:gd name="T29" fmla="*/ T28 w 390"/>
                                <a:gd name="T30" fmla="+- 0 1893 1614"/>
                                <a:gd name="T31" fmla="*/ 1893 h 389"/>
                                <a:gd name="T32" fmla="+- 0 9058 9001"/>
                                <a:gd name="T33" fmla="*/ T32 w 390"/>
                                <a:gd name="T34" fmla="+- 0 1946 1614"/>
                                <a:gd name="T35" fmla="*/ 1946 h 389"/>
                                <a:gd name="T36" fmla="+- 0 9111 9001"/>
                                <a:gd name="T37" fmla="*/ T36 w 390"/>
                                <a:gd name="T38" fmla="+- 0 1984 1614"/>
                                <a:gd name="T39" fmla="*/ 1984 h 389"/>
                                <a:gd name="T40" fmla="+- 0 9176 9001"/>
                                <a:gd name="T41" fmla="*/ T40 w 390"/>
                                <a:gd name="T42" fmla="+- 0 2002 1614"/>
                                <a:gd name="T43" fmla="*/ 2002 h 389"/>
                                <a:gd name="T44" fmla="+- 0 9200 9001"/>
                                <a:gd name="T45" fmla="*/ T44 w 390"/>
                                <a:gd name="T46" fmla="+- 0 2004 1614"/>
                                <a:gd name="T47" fmla="*/ 2004 h 389"/>
                                <a:gd name="T48" fmla="+- 0 9222 9001"/>
                                <a:gd name="T49" fmla="*/ T48 w 390"/>
                                <a:gd name="T50" fmla="+- 0 2002 1614"/>
                                <a:gd name="T51" fmla="*/ 2002 h 389"/>
                                <a:gd name="T52" fmla="+- 0 9284 9001"/>
                                <a:gd name="T53" fmla="*/ T52 w 390"/>
                                <a:gd name="T54" fmla="+- 0 1982 1614"/>
                                <a:gd name="T55" fmla="*/ 1982 h 389"/>
                                <a:gd name="T56" fmla="+- 0 9335 9001"/>
                                <a:gd name="T57" fmla="*/ T56 w 390"/>
                                <a:gd name="T58" fmla="+- 0 1944 1614"/>
                                <a:gd name="T59" fmla="*/ 1944 h 389"/>
                                <a:gd name="T60" fmla="+- 0 9372 9001"/>
                                <a:gd name="T61" fmla="*/ T60 w 390"/>
                                <a:gd name="T62" fmla="+- 0 1890 1614"/>
                                <a:gd name="T63" fmla="*/ 1890 h 389"/>
                                <a:gd name="T64" fmla="+- 0 9389 9001"/>
                                <a:gd name="T65" fmla="*/ T64 w 390"/>
                                <a:gd name="T66" fmla="+- 0 1823 1614"/>
                                <a:gd name="T67" fmla="*/ 1823 h 389"/>
                                <a:gd name="T68" fmla="+- 0 9391 9001"/>
                                <a:gd name="T69" fmla="*/ T68 w 390"/>
                                <a:gd name="T70" fmla="+- 0 1798 1614"/>
                                <a:gd name="T71" fmla="*/ 1798 h 389"/>
                                <a:gd name="T72" fmla="+- 0 9388 9001"/>
                                <a:gd name="T73" fmla="*/ T72 w 390"/>
                                <a:gd name="T74" fmla="+- 0 1776 1614"/>
                                <a:gd name="T75" fmla="*/ 1776 h 389"/>
                                <a:gd name="T76" fmla="+- 0 9367 9001"/>
                                <a:gd name="T77" fmla="*/ T76 w 390"/>
                                <a:gd name="T78" fmla="+- 0 1717 1614"/>
                                <a:gd name="T79" fmla="*/ 1717 h 389"/>
                                <a:gd name="T80" fmla="+- 0 9328 9001"/>
                                <a:gd name="T81" fmla="*/ T80 w 390"/>
                                <a:gd name="T82" fmla="+- 0 1667 1614"/>
                                <a:gd name="T83" fmla="*/ 1667 h 389"/>
                                <a:gd name="T84" fmla="+- 0 9272 9001"/>
                                <a:gd name="T85" fmla="*/ T84 w 390"/>
                                <a:gd name="T86" fmla="+- 0 1633 1614"/>
                                <a:gd name="T87" fmla="*/ 1633 h 389"/>
                                <a:gd name="T88" fmla="+- 0 9203 9001"/>
                                <a:gd name="T89" fmla="*/ T88 w 390"/>
                                <a:gd name="T90" fmla="+- 0 1616 1614"/>
                                <a:gd name="T91" fmla="*/ 1616 h 389"/>
                                <a:gd name="T92" fmla="+- 0 9178 9001"/>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18"/>
                        <wpg:cNvGrpSpPr>
                          <a:grpSpLocks/>
                        </wpg:cNvGrpSpPr>
                        <wpg:grpSpPr bwMode="auto">
                          <a:xfrm>
                            <a:off x="9001" y="1614"/>
                            <a:ext cx="390" cy="389"/>
                            <a:chOff x="9001" y="1614"/>
                            <a:chExt cx="390" cy="389"/>
                          </a:xfrm>
                        </wpg:grpSpPr>
                        <wps:wsp>
                          <wps:cNvPr id="337" name="Freeform 219"/>
                          <wps:cNvSpPr>
                            <a:spLocks/>
                          </wps:cNvSpPr>
                          <wps:spPr bwMode="auto">
                            <a:xfrm>
                              <a:off x="9001" y="1614"/>
                              <a:ext cx="390" cy="389"/>
                            </a:xfrm>
                            <a:custGeom>
                              <a:avLst/>
                              <a:gdLst>
                                <a:gd name="T0" fmla="+- 0 9001 9001"/>
                                <a:gd name="T1" fmla="*/ T0 w 390"/>
                                <a:gd name="T2" fmla="+- 0 1809 1614"/>
                                <a:gd name="T3" fmla="*/ 1809 h 389"/>
                                <a:gd name="T4" fmla="+- 0 9013 9001"/>
                                <a:gd name="T5" fmla="*/ T4 w 390"/>
                                <a:gd name="T6" fmla="+- 0 1742 1614"/>
                                <a:gd name="T7" fmla="*/ 1742 h 389"/>
                                <a:gd name="T8" fmla="+- 0 9045 9001"/>
                                <a:gd name="T9" fmla="*/ T8 w 390"/>
                                <a:gd name="T10" fmla="+- 0 1685 1614"/>
                                <a:gd name="T11" fmla="*/ 1685 h 389"/>
                                <a:gd name="T12" fmla="+- 0 9094 9001"/>
                                <a:gd name="T13" fmla="*/ T12 w 390"/>
                                <a:gd name="T14" fmla="+- 0 1642 1614"/>
                                <a:gd name="T15" fmla="*/ 1642 h 389"/>
                                <a:gd name="T16" fmla="+- 0 9155 9001"/>
                                <a:gd name="T17" fmla="*/ T16 w 390"/>
                                <a:gd name="T18" fmla="+- 0 1618 1614"/>
                                <a:gd name="T19" fmla="*/ 1618 h 389"/>
                                <a:gd name="T20" fmla="+- 0 9178 9001"/>
                                <a:gd name="T21" fmla="*/ T20 w 390"/>
                                <a:gd name="T22" fmla="+- 0 1614 1614"/>
                                <a:gd name="T23" fmla="*/ 1614 h 389"/>
                                <a:gd name="T24" fmla="+- 0 9203 9001"/>
                                <a:gd name="T25" fmla="*/ T24 w 390"/>
                                <a:gd name="T26" fmla="+- 0 1616 1614"/>
                                <a:gd name="T27" fmla="*/ 1616 h 389"/>
                                <a:gd name="T28" fmla="+- 0 9272 9001"/>
                                <a:gd name="T29" fmla="*/ T28 w 390"/>
                                <a:gd name="T30" fmla="+- 0 1633 1614"/>
                                <a:gd name="T31" fmla="*/ 1633 h 389"/>
                                <a:gd name="T32" fmla="+- 0 9328 9001"/>
                                <a:gd name="T33" fmla="*/ T32 w 390"/>
                                <a:gd name="T34" fmla="+- 0 1667 1614"/>
                                <a:gd name="T35" fmla="*/ 1667 h 389"/>
                                <a:gd name="T36" fmla="+- 0 9367 9001"/>
                                <a:gd name="T37" fmla="*/ T36 w 390"/>
                                <a:gd name="T38" fmla="+- 0 1717 1614"/>
                                <a:gd name="T39" fmla="*/ 1717 h 389"/>
                                <a:gd name="T40" fmla="+- 0 9388 9001"/>
                                <a:gd name="T41" fmla="*/ T40 w 390"/>
                                <a:gd name="T42" fmla="+- 0 1776 1614"/>
                                <a:gd name="T43" fmla="*/ 1776 h 389"/>
                                <a:gd name="T44" fmla="+- 0 9391 9001"/>
                                <a:gd name="T45" fmla="*/ T44 w 390"/>
                                <a:gd name="T46" fmla="+- 0 1798 1614"/>
                                <a:gd name="T47" fmla="*/ 1798 h 389"/>
                                <a:gd name="T48" fmla="+- 0 9389 9001"/>
                                <a:gd name="T49" fmla="*/ T48 w 390"/>
                                <a:gd name="T50" fmla="+- 0 1823 1614"/>
                                <a:gd name="T51" fmla="*/ 1823 h 389"/>
                                <a:gd name="T52" fmla="+- 0 9372 9001"/>
                                <a:gd name="T53" fmla="*/ T52 w 390"/>
                                <a:gd name="T54" fmla="+- 0 1890 1614"/>
                                <a:gd name="T55" fmla="*/ 1890 h 389"/>
                                <a:gd name="T56" fmla="+- 0 9335 9001"/>
                                <a:gd name="T57" fmla="*/ T56 w 390"/>
                                <a:gd name="T58" fmla="+- 0 1944 1614"/>
                                <a:gd name="T59" fmla="*/ 1944 h 389"/>
                                <a:gd name="T60" fmla="+- 0 9284 9001"/>
                                <a:gd name="T61" fmla="*/ T60 w 390"/>
                                <a:gd name="T62" fmla="+- 0 1982 1614"/>
                                <a:gd name="T63" fmla="*/ 1982 h 389"/>
                                <a:gd name="T64" fmla="+- 0 9222 9001"/>
                                <a:gd name="T65" fmla="*/ T64 w 390"/>
                                <a:gd name="T66" fmla="+- 0 2002 1614"/>
                                <a:gd name="T67" fmla="*/ 2002 h 389"/>
                                <a:gd name="T68" fmla="+- 0 9200 9001"/>
                                <a:gd name="T69" fmla="*/ T68 w 390"/>
                                <a:gd name="T70" fmla="+- 0 2004 1614"/>
                                <a:gd name="T71" fmla="*/ 2004 h 389"/>
                                <a:gd name="T72" fmla="+- 0 9176 9001"/>
                                <a:gd name="T73" fmla="*/ T72 w 390"/>
                                <a:gd name="T74" fmla="+- 0 2002 1614"/>
                                <a:gd name="T75" fmla="*/ 2002 h 389"/>
                                <a:gd name="T76" fmla="+- 0 9111 9001"/>
                                <a:gd name="T77" fmla="*/ T76 w 390"/>
                                <a:gd name="T78" fmla="+- 0 1984 1614"/>
                                <a:gd name="T79" fmla="*/ 1984 h 389"/>
                                <a:gd name="T80" fmla="+- 0 9058 9001"/>
                                <a:gd name="T81" fmla="*/ T80 w 390"/>
                                <a:gd name="T82" fmla="+- 0 1946 1614"/>
                                <a:gd name="T83" fmla="*/ 1946 h 389"/>
                                <a:gd name="T84" fmla="+- 0 9020 9001"/>
                                <a:gd name="T85" fmla="*/ T84 w 390"/>
                                <a:gd name="T86" fmla="+- 0 1893 1614"/>
                                <a:gd name="T87" fmla="*/ 1893 h 389"/>
                                <a:gd name="T88" fmla="+- 0 9002 9001"/>
                                <a:gd name="T89" fmla="*/ T88 w 390"/>
                                <a:gd name="T90" fmla="+- 0 1830 1614"/>
                                <a:gd name="T91" fmla="*/ 1830 h 389"/>
                                <a:gd name="T92" fmla="+- 0 9001 9001"/>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8BA8A" id="Group 217" o:spid="_x0000_s1026" style="position:absolute;margin-left:449.55pt;margin-top:80.2pt;width:20.5pt;height:20.45pt;z-index:-251724288;mso-position-horizontal-relative:page" coordorigin="8991,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">
                <v:group id="Group 220" o:spid="_x0000_s1027" style="position:absolute;left:9001;top:1614;width:390;height:389" coordorigin="9001,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21" o:spid="_x0000_s1028" style="position:absolute;left:9001;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18" o:spid="_x0000_s1029" style="position:absolute;left:9001;top:1614;width:390;height:389" coordorigin="9001,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19" o:spid="_x0000_s1030" style="position:absolute;left:9001;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93216" behindDoc="1" locked="0" layoutInCell="1" allowOverlap="1">
                <wp:simplePos x="0" y="0"/>
                <wp:positionH relativeFrom="page">
                  <wp:posOffset>4933950</wp:posOffset>
                </wp:positionH>
                <wp:positionV relativeFrom="paragraph">
                  <wp:posOffset>1021080</wp:posOffset>
                </wp:positionV>
                <wp:extent cx="257175" cy="256540"/>
                <wp:effectExtent l="9525" t="11430" r="9525" b="8255"/>
                <wp:wrapNone/>
                <wp:docPr id="32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70" y="1608"/>
                          <a:chExt cx="405" cy="404"/>
                        </a:xfrm>
                      </wpg:grpSpPr>
                      <wpg:grpSp>
                        <wpg:cNvPr id="329" name="Group 215"/>
                        <wpg:cNvGrpSpPr>
                          <a:grpSpLocks/>
                        </wpg:cNvGrpSpPr>
                        <wpg:grpSpPr bwMode="auto">
                          <a:xfrm>
                            <a:off x="7778" y="1616"/>
                            <a:ext cx="390" cy="389"/>
                            <a:chOff x="7778" y="1616"/>
                            <a:chExt cx="390" cy="389"/>
                          </a:xfrm>
                        </wpg:grpSpPr>
                        <wps:wsp>
                          <wps:cNvPr id="330" name="Freeform 216"/>
                          <wps:cNvSpPr>
                            <a:spLocks/>
                          </wps:cNvSpPr>
                          <wps:spPr bwMode="auto">
                            <a:xfrm>
                              <a:off x="7778" y="1616"/>
                              <a:ext cx="390" cy="389"/>
                            </a:xfrm>
                            <a:custGeom>
                              <a:avLst/>
                              <a:gdLst>
                                <a:gd name="T0" fmla="+- 0 7955 7778"/>
                                <a:gd name="T1" fmla="*/ T0 w 390"/>
                                <a:gd name="T2" fmla="+- 0 1616 1616"/>
                                <a:gd name="T3" fmla="*/ 1616 h 389"/>
                                <a:gd name="T4" fmla="+- 0 7890 7778"/>
                                <a:gd name="T5" fmla="*/ T4 w 390"/>
                                <a:gd name="T6" fmla="+- 0 1633 1616"/>
                                <a:gd name="T7" fmla="*/ 1633 h 389"/>
                                <a:gd name="T8" fmla="+- 0 7837 7778"/>
                                <a:gd name="T9" fmla="*/ T8 w 390"/>
                                <a:gd name="T10" fmla="+- 0 1670 1616"/>
                                <a:gd name="T11" fmla="*/ 1670 h 389"/>
                                <a:gd name="T12" fmla="+- 0 7798 7778"/>
                                <a:gd name="T13" fmla="*/ T12 w 390"/>
                                <a:gd name="T14" fmla="+- 0 1723 1616"/>
                                <a:gd name="T15" fmla="*/ 1723 h 389"/>
                                <a:gd name="T16" fmla="+- 0 7779 7778"/>
                                <a:gd name="T17" fmla="*/ T16 w 390"/>
                                <a:gd name="T18" fmla="+- 0 1787 1616"/>
                                <a:gd name="T19" fmla="*/ 1787 h 389"/>
                                <a:gd name="T20" fmla="+- 0 7778 7778"/>
                                <a:gd name="T21" fmla="*/ T20 w 390"/>
                                <a:gd name="T22" fmla="+- 0 1810 1616"/>
                                <a:gd name="T23" fmla="*/ 1810 h 389"/>
                                <a:gd name="T24" fmla="+- 0 7779 7778"/>
                                <a:gd name="T25" fmla="*/ T24 w 390"/>
                                <a:gd name="T26" fmla="+- 0 1831 1616"/>
                                <a:gd name="T27" fmla="*/ 1831 h 389"/>
                                <a:gd name="T28" fmla="+- 0 7797 7778"/>
                                <a:gd name="T29" fmla="*/ T28 w 390"/>
                                <a:gd name="T30" fmla="+- 0 1894 1616"/>
                                <a:gd name="T31" fmla="*/ 1894 h 389"/>
                                <a:gd name="T32" fmla="+- 0 7835 7778"/>
                                <a:gd name="T33" fmla="*/ T32 w 390"/>
                                <a:gd name="T34" fmla="+- 0 1947 1616"/>
                                <a:gd name="T35" fmla="*/ 1947 h 389"/>
                                <a:gd name="T36" fmla="+- 0 7888 7778"/>
                                <a:gd name="T37" fmla="*/ T36 w 390"/>
                                <a:gd name="T38" fmla="+- 0 1985 1616"/>
                                <a:gd name="T39" fmla="*/ 1985 h 389"/>
                                <a:gd name="T40" fmla="+- 0 7953 7778"/>
                                <a:gd name="T41" fmla="*/ T40 w 390"/>
                                <a:gd name="T42" fmla="+- 0 2003 1616"/>
                                <a:gd name="T43" fmla="*/ 2003 h 389"/>
                                <a:gd name="T44" fmla="+- 0 7977 7778"/>
                                <a:gd name="T45" fmla="*/ T44 w 390"/>
                                <a:gd name="T46" fmla="+- 0 2005 1616"/>
                                <a:gd name="T47" fmla="*/ 2005 h 389"/>
                                <a:gd name="T48" fmla="+- 0 7999 7778"/>
                                <a:gd name="T49" fmla="*/ T48 w 390"/>
                                <a:gd name="T50" fmla="+- 0 2003 1616"/>
                                <a:gd name="T51" fmla="*/ 2003 h 389"/>
                                <a:gd name="T52" fmla="+- 0 8061 7778"/>
                                <a:gd name="T53" fmla="*/ T52 w 390"/>
                                <a:gd name="T54" fmla="+- 0 1983 1616"/>
                                <a:gd name="T55" fmla="*/ 1983 h 389"/>
                                <a:gd name="T56" fmla="+- 0 8112 7778"/>
                                <a:gd name="T57" fmla="*/ T56 w 390"/>
                                <a:gd name="T58" fmla="+- 0 1945 1616"/>
                                <a:gd name="T59" fmla="*/ 1945 h 389"/>
                                <a:gd name="T60" fmla="+- 0 8149 7778"/>
                                <a:gd name="T61" fmla="*/ T60 w 390"/>
                                <a:gd name="T62" fmla="+- 0 1891 1616"/>
                                <a:gd name="T63" fmla="*/ 1891 h 389"/>
                                <a:gd name="T64" fmla="+- 0 8166 7778"/>
                                <a:gd name="T65" fmla="*/ T64 w 390"/>
                                <a:gd name="T66" fmla="+- 0 1824 1616"/>
                                <a:gd name="T67" fmla="*/ 1824 h 389"/>
                                <a:gd name="T68" fmla="+- 0 8168 7778"/>
                                <a:gd name="T69" fmla="*/ T68 w 390"/>
                                <a:gd name="T70" fmla="+- 0 1799 1616"/>
                                <a:gd name="T71" fmla="*/ 1799 h 389"/>
                                <a:gd name="T72" fmla="+- 0 8165 7778"/>
                                <a:gd name="T73" fmla="*/ T72 w 390"/>
                                <a:gd name="T74" fmla="+- 0 1777 1616"/>
                                <a:gd name="T75" fmla="*/ 1777 h 389"/>
                                <a:gd name="T76" fmla="+- 0 8144 7778"/>
                                <a:gd name="T77" fmla="*/ T76 w 390"/>
                                <a:gd name="T78" fmla="+- 0 1718 1616"/>
                                <a:gd name="T79" fmla="*/ 1718 h 389"/>
                                <a:gd name="T80" fmla="+- 0 8105 7778"/>
                                <a:gd name="T81" fmla="*/ T80 w 390"/>
                                <a:gd name="T82" fmla="+- 0 1668 1616"/>
                                <a:gd name="T83" fmla="*/ 1668 h 389"/>
                                <a:gd name="T84" fmla="+- 0 8049 7778"/>
                                <a:gd name="T85" fmla="*/ T84 w 390"/>
                                <a:gd name="T86" fmla="+- 0 1634 1616"/>
                                <a:gd name="T87" fmla="*/ 1634 h 389"/>
                                <a:gd name="T88" fmla="+- 0 7980 7778"/>
                                <a:gd name="T89" fmla="*/ T88 w 390"/>
                                <a:gd name="T90" fmla="+- 0 1617 1616"/>
                                <a:gd name="T91" fmla="*/ 1617 h 389"/>
                                <a:gd name="T92" fmla="+- 0 7955 7778"/>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13"/>
                        <wpg:cNvGrpSpPr>
                          <a:grpSpLocks/>
                        </wpg:cNvGrpSpPr>
                        <wpg:grpSpPr bwMode="auto">
                          <a:xfrm>
                            <a:off x="7778" y="1616"/>
                            <a:ext cx="390" cy="389"/>
                            <a:chOff x="7778" y="1616"/>
                            <a:chExt cx="390" cy="389"/>
                          </a:xfrm>
                        </wpg:grpSpPr>
                        <wps:wsp>
                          <wps:cNvPr id="332" name="Freeform 214"/>
                          <wps:cNvSpPr>
                            <a:spLocks/>
                          </wps:cNvSpPr>
                          <wps:spPr bwMode="auto">
                            <a:xfrm>
                              <a:off x="7778" y="1616"/>
                              <a:ext cx="390" cy="389"/>
                            </a:xfrm>
                            <a:custGeom>
                              <a:avLst/>
                              <a:gdLst>
                                <a:gd name="T0" fmla="+- 0 7778 7778"/>
                                <a:gd name="T1" fmla="*/ T0 w 390"/>
                                <a:gd name="T2" fmla="+- 0 1810 1616"/>
                                <a:gd name="T3" fmla="*/ 1810 h 389"/>
                                <a:gd name="T4" fmla="+- 0 7790 7778"/>
                                <a:gd name="T5" fmla="*/ T4 w 390"/>
                                <a:gd name="T6" fmla="+- 0 1743 1616"/>
                                <a:gd name="T7" fmla="*/ 1743 h 389"/>
                                <a:gd name="T8" fmla="+- 0 7822 7778"/>
                                <a:gd name="T9" fmla="*/ T8 w 390"/>
                                <a:gd name="T10" fmla="+- 0 1686 1616"/>
                                <a:gd name="T11" fmla="*/ 1686 h 389"/>
                                <a:gd name="T12" fmla="+- 0 7871 7778"/>
                                <a:gd name="T13" fmla="*/ T12 w 390"/>
                                <a:gd name="T14" fmla="+- 0 1643 1616"/>
                                <a:gd name="T15" fmla="*/ 1643 h 389"/>
                                <a:gd name="T16" fmla="+- 0 7932 7778"/>
                                <a:gd name="T17" fmla="*/ T16 w 390"/>
                                <a:gd name="T18" fmla="+- 0 1619 1616"/>
                                <a:gd name="T19" fmla="*/ 1619 h 389"/>
                                <a:gd name="T20" fmla="+- 0 7955 7778"/>
                                <a:gd name="T21" fmla="*/ T20 w 390"/>
                                <a:gd name="T22" fmla="+- 0 1616 1616"/>
                                <a:gd name="T23" fmla="*/ 1616 h 389"/>
                                <a:gd name="T24" fmla="+- 0 7980 7778"/>
                                <a:gd name="T25" fmla="*/ T24 w 390"/>
                                <a:gd name="T26" fmla="+- 0 1617 1616"/>
                                <a:gd name="T27" fmla="*/ 1617 h 389"/>
                                <a:gd name="T28" fmla="+- 0 8049 7778"/>
                                <a:gd name="T29" fmla="*/ T28 w 390"/>
                                <a:gd name="T30" fmla="+- 0 1634 1616"/>
                                <a:gd name="T31" fmla="*/ 1634 h 389"/>
                                <a:gd name="T32" fmla="+- 0 8105 7778"/>
                                <a:gd name="T33" fmla="*/ T32 w 390"/>
                                <a:gd name="T34" fmla="+- 0 1668 1616"/>
                                <a:gd name="T35" fmla="*/ 1668 h 389"/>
                                <a:gd name="T36" fmla="+- 0 8144 7778"/>
                                <a:gd name="T37" fmla="*/ T36 w 390"/>
                                <a:gd name="T38" fmla="+- 0 1718 1616"/>
                                <a:gd name="T39" fmla="*/ 1718 h 389"/>
                                <a:gd name="T40" fmla="+- 0 8165 7778"/>
                                <a:gd name="T41" fmla="*/ T40 w 390"/>
                                <a:gd name="T42" fmla="+- 0 1777 1616"/>
                                <a:gd name="T43" fmla="*/ 1777 h 389"/>
                                <a:gd name="T44" fmla="+- 0 8168 7778"/>
                                <a:gd name="T45" fmla="*/ T44 w 390"/>
                                <a:gd name="T46" fmla="+- 0 1799 1616"/>
                                <a:gd name="T47" fmla="*/ 1799 h 389"/>
                                <a:gd name="T48" fmla="+- 0 8166 7778"/>
                                <a:gd name="T49" fmla="*/ T48 w 390"/>
                                <a:gd name="T50" fmla="+- 0 1824 1616"/>
                                <a:gd name="T51" fmla="*/ 1824 h 389"/>
                                <a:gd name="T52" fmla="+- 0 8149 7778"/>
                                <a:gd name="T53" fmla="*/ T52 w 390"/>
                                <a:gd name="T54" fmla="+- 0 1891 1616"/>
                                <a:gd name="T55" fmla="*/ 1891 h 389"/>
                                <a:gd name="T56" fmla="+- 0 8112 7778"/>
                                <a:gd name="T57" fmla="*/ T56 w 390"/>
                                <a:gd name="T58" fmla="+- 0 1945 1616"/>
                                <a:gd name="T59" fmla="*/ 1945 h 389"/>
                                <a:gd name="T60" fmla="+- 0 8061 7778"/>
                                <a:gd name="T61" fmla="*/ T60 w 390"/>
                                <a:gd name="T62" fmla="+- 0 1983 1616"/>
                                <a:gd name="T63" fmla="*/ 1983 h 389"/>
                                <a:gd name="T64" fmla="+- 0 7999 7778"/>
                                <a:gd name="T65" fmla="*/ T64 w 390"/>
                                <a:gd name="T66" fmla="+- 0 2003 1616"/>
                                <a:gd name="T67" fmla="*/ 2003 h 389"/>
                                <a:gd name="T68" fmla="+- 0 7977 7778"/>
                                <a:gd name="T69" fmla="*/ T68 w 390"/>
                                <a:gd name="T70" fmla="+- 0 2005 1616"/>
                                <a:gd name="T71" fmla="*/ 2005 h 389"/>
                                <a:gd name="T72" fmla="+- 0 7953 7778"/>
                                <a:gd name="T73" fmla="*/ T72 w 390"/>
                                <a:gd name="T74" fmla="+- 0 2003 1616"/>
                                <a:gd name="T75" fmla="*/ 2003 h 389"/>
                                <a:gd name="T76" fmla="+- 0 7888 7778"/>
                                <a:gd name="T77" fmla="*/ T76 w 390"/>
                                <a:gd name="T78" fmla="+- 0 1985 1616"/>
                                <a:gd name="T79" fmla="*/ 1985 h 389"/>
                                <a:gd name="T80" fmla="+- 0 7835 7778"/>
                                <a:gd name="T81" fmla="*/ T80 w 390"/>
                                <a:gd name="T82" fmla="+- 0 1947 1616"/>
                                <a:gd name="T83" fmla="*/ 1947 h 389"/>
                                <a:gd name="T84" fmla="+- 0 7797 7778"/>
                                <a:gd name="T85" fmla="*/ T84 w 390"/>
                                <a:gd name="T86" fmla="+- 0 1894 1616"/>
                                <a:gd name="T87" fmla="*/ 1894 h 389"/>
                                <a:gd name="T88" fmla="+- 0 7779 7778"/>
                                <a:gd name="T89" fmla="*/ T88 w 390"/>
                                <a:gd name="T90" fmla="+- 0 1831 1616"/>
                                <a:gd name="T91" fmla="*/ 1831 h 389"/>
                                <a:gd name="T92" fmla="+- 0 7778 7778"/>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B65626" id="Group 212" o:spid="_x0000_s1026" style="position:absolute;margin-left:388.5pt;margin-top:80.4pt;width:20.25pt;height:20.2pt;z-index:-251723264;mso-position-horizontal-relative:page" coordorigin="7770,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">
                <v:group id="Group 215" o:spid="_x0000_s1027" style="position:absolute;left:7778;top:1616;width:390;height:389" coordorigin="7778,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16" o:spid="_x0000_s1028" style="position:absolute;left:7778;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213" o:spid="_x0000_s1029" style="position:absolute;left:7778;top:1616;width:390;height:389" coordorigin="7778,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14" o:spid="_x0000_s1030" style="position:absolute;left:7778;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594240" behindDoc="1" locked="0" layoutInCell="1" allowOverlap="1">
                <wp:simplePos x="0" y="0"/>
                <wp:positionH relativeFrom="page">
                  <wp:posOffset>6400800</wp:posOffset>
                </wp:positionH>
                <wp:positionV relativeFrom="paragraph">
                  <wp:posOffset>1020445</wp:posOffset>
                </wp:positionV>
                <wp:extent cx="257175" cy="256540"/>
                <wp:effectExtent l="9525" t="10795" r="9525" b="8890"/>
                <wp:wrapNone/>
                <wp:docPr id="32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80" y="1607"/>
                          <a:chExt cx="405" cy="404"/>
                        </a:xfrm>
                      </wpg:grpSpPr>
                      <wpg:grpSp>
                        <wpg:cNvPr id="324" name="Group 210"/>
                        <wpg:cNvGrpSpPr>
                          <a:grpSpLocks/>
                        </wpg:cNvGrpSpPr>
                        <wpg:grpSpPr bwMode="auto">
                          <a:xfrm>
                            <a:off x="10088" y="1614"/>
                            <a:ext cx="390" cy="389"/>
                            <a:chOff x="10088" y="1614"/>
                            <a:chExt cx="390" cy="389"/>
                          </a:xfrm>
                        </wpg:grpSpPr>
                        <wps:wsp>
                          <wps:cNvPr id="325" name="Freeform 211"/>
                          <wps:cNvSpPr>
                            <a:spLocks/>
                          </wps:cNvSpPr>
                          <wps:spPr bwMode="auto">
                            <a:xfrm>
                              <a:off x="10088" y="1614"/>
                              <a:ext cx="390" cy="389"/>
                            </a:xfrm>
                            <a:custGeom>
                              <a:avLst/>
                              <a:gdLst>
                                <a:gd name="T0" fmla="+- 0 10265 10088"/>
                                <a:gd name="T1" fmla="*/ T0 w 390"/>
                                <a:gd name="T2" fmla="+- 0 1614 1614"/>
                                <a:gd name="T3" fmla="*/ 1614 h 389"/>
                                <a:gd name="T4" fmla="+- 0 10200 10088"/>
                                <a:gd name="T5" fmla="*/ T4 w 390"/>
                                <a:gd name="T6" fmla="+- 0 1632 1614"/>
                                <a:gd name="T7" fmla="*/ 1632 h 389"/>
                                <a:gd name="T8" fmla="+- 0 10147 10088"/>
                                <a:gd name="T9" fmla="*/ T8 w 390"/>
                                <a:gd name="T10" fmla="+- 0 1669 1614"/>
                                <a:gd name="T11" fmla="*/ 1669 h 389"/>
                                <a:gd name="T12" fmla="+- 0 10108 10088"/>
                                <a:gd name="T13" fmla="*/ T12 w 390"/>
                                <a:gd name="T14" fmla="+- 0 1722 1614"/>
                                <a:gd name="T15" fmla="*/ 1722 h 389"/>
                                <a:gd name="T16" fmla="+- 0 10089 10088"/>
                                <a:gd name="T17" fmla="*/ T16 w 390"/>
                                <a:gd name="T18" fmla="+- 0 1786 1614"/>
                                <a:gd name="T19" fmla="*/ 1786 h 389"/>
                                <a:gd name="T20" fmla="+- 0 10088 10088"/>
                                <a:gd name="T21" fmla="*/ T20 w 390"/>
                                <a:gd name="T22" fmla="+- 0 1809 1614"/>
                                <a:gd name="T23" fmla="*/ 1809 h 389"/>
                                <a:gd name="T24" fmla="+- 0 10089 10088"/>
                                <a:gd name="T25" fmla="*/ T24 w 390"/>
                                <a:gd name="T26" fmla="+- 0 1830 1614"/>
                                <a:gd name="T27" fmla="*/ 1830 h 389"/>
                                <a:gd name="T28" fmla="+- 0 10107 10088"/>
                                <a:gd name="T29" fmla="*/ T28 w 390"/>
                                <a:gd name="T30" fmla="+- 0 1893 1614"/>
                                <a:gd name="T31" fmla="*/ 1893 h 389"/>
                                <a:gd name="T32" fmla="+- 0 10145 10088"/>
                                <a:gd name="T33" fmla="*/ T32 w 390"/>
                                <a:gd name="T34" fmla="+- 0 1946 1614"/>
                                <a:gd name="T35" fmla="*/ 1946 h 389"/>
                                <a:gd name="T36" fmla="+- 0 10198 10088"/>
                                <a:gd name="T37" fmla="*/ T36 w 390"/>
                                <a:gd name="T38" fmla="+- 0 1984 1614"/>
                                <a:gd name="T39" fmla="*/ 1984 h 389"/>
                                <a:gd name="T40" fmla="+- 0 10263 10088"/>
                                <a:gd name="T41" fmla="*/ T40 w 390"/>
                                <a:gd name="T42" fmla="+- 0 2002 1614"/>
                                <a:gd name="T43" fmla="*/ 2002 h 389"/>
                                <a:gd name="T44" fmla="+- 0 10287 10088"/>
                                <a:gd name="T45" fmla="*/ T44 w 390"/>
                                <a:gd name="T46" fmla="+- 0 2004 1614"/>
                                <a:gd name="T47" fmla="*/ 2004 h 389"/>
                                <a:gd name="T48" fmla="+- 0 10309 10088"/>
                                <a:gd name="T49" fmla="*/ T48 w 390"/>
                                <a:gd name="T50" fmla="+- 0 2002 1614"/>
                                <a:gd name="T51" fmla="*/ 2002 h 389"/>
                                <a:gd name="T52" fmla="+- 0 10371 10088"/>
                                <a:gd name="T53" fmla="*/ T52 w 390"/>
                                <a:gd name="T54" fmla="+- 0 1982 1614"/>
                                <a:gd name="T55" fmla="*/ 1982 h 389"/>
                                <a:gd name="T56" fmla="+- 0 10422 10088"/>
                                <a:gd name="T57" fmla="*/ T56 w 390"/>
                                <a:gd name="T58" fmla="+- 0 1944 1614"/>
                                <a:gd name="T59" fmla="*/ 1944 h 389"/>
                                <a:gd name="T60" fmla="+- 0 10459 10088"/>
                                <a:gd name="T61" fmla="*/ T60 w 390"/>
                                <a:gd name="T62" fmla="+- 0 1890 1614"/>
                                <a:gd name="T63" fmla="*/ 1890 h 389"/>
                                <a:gd name="T64" fmla="+- 0 10476 10088"/>
                                <a:gd name="T65" fmla="*/ T64 w 390"/>
                                <a:gd name="T66" fmla="+- 0 1823 1614"/>
                                <a:gd name="T67" fmla="*/ 1823 h 389"/>
                                <a:gd name="T68" fmla="+- 0 10478 10088"/>
                                <a:gd name="T69" fmla="*/ T68 w 390"/>
                                <a:gd name="T70" fmla="+- 0 1798 1614"/>
                                <a:gd name="T71" fmla="*/ 1798 h 389"/>
                                <a:gd name="T72" fmla="+- 0 10475 10088"/>
                                <a:gd name="T73" fmla="*/ T72 w 390"/>
                                <a:gd name="T74" fmla="+- 0 1776 1614"/>
                                <a:gd name="T75" fmla="*/ 1776 h 389"/>
                                <a:gd name="T76" fmla="+- 0 10454 10088"/>
                                <a:gd name="T77" fmla="*/ T76 w 390"/>
                                <a:gd name="T78" fmla="+- 0 1717 1614"/>
                                <a:gd name="T79" fmla="*/ 1717 h 389"/>
                                <a:gd name="T80" fmla="+- 0 10415 10088"/>
                                <a:gd name="T81" fmla="*/ T80 w 390"/>
                                <a:gd name="T82" fmla="+- 0 1667 1614"/>
                                <a:gd name="T83" fmla="*/ 1667 h 389"/>
                                <a:gd name="T84" fmla="+- 0 10359 10088"/>
                                <a:gd name="T85" fmla="*/ T84 w 390"/>
                                <a:gd name="T86" fmla="+- 0 1633 1614"/>
                                <a:gd name="T87" fmla="*/ 1633 h 389"/>
                                <a:gd name="T88" fmla="+- 0 10290 10088"/>
                                <a:gd name="T89" fmla="*/ T88 w 390"/>
                                <a:gd name="T90" fmla="+- 0 1616 1614"/>
                                <a:gd name="T91" fmla="*/ 1616 h 389"/>
                                <a:gd name="T92" fmla="+- 0 10265 10088"/>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08"/>
                        <wpg:cNvGrpSpPr>
                          <a:grpSpLocks/>
                        </wpg:cNvGrpSpPr>
                        <wpg:grpSpPr bwMode="auto">
                          <a:xfrm>
                            <a:off x="10088" y="1614"/>
                            <a:ext cx="390" cy="389"/>
                            <a:chOff x="10088" y="1614"/>
                            <a:chExt cx="390" cy="389"/>
                          </a:xfrm>
                        </wpg:grpSpPr>
                        <wps:wsp>
                          <wps:cNvPr id="327" name="Freeform 209"/>
                          <wps:cNvSpPr>
                            <a:spLocks/>
                          </wps:cNvSpPr>
                          <wps:spPr bwMode="auto">
                            <a:xfrm>
                              <a:off x="10088" y="1614"/>
                              <a:ext cx="390" cy="389"/>
                            </a:xfrm>
                            <a:custGeom>
                              <a:avLst/>
                              <a:gdLst>
                                <a:gd name="T0" fmla="+- 0 10088 10088"/>
                                <a:gd name="T1" fmla="*/ T0 w 390"/>
                                <a:gd name="T2" fmla="+- 0 1809 1614"/>
                                <a:gd name="T3" fmla="*/ 1809 h 389"/>
                                <a:gd name="T4" fmla="+- 0 10100 10088"/>
                                <a:gd name="T5" fmla="*/ T4 w 390"/>
                                <a:gd name="T6" fmla="+- 0 1742 1614"/>
                                <a:gd name="T7" fmla="*/ 1742 h 389"/>
                                <a:gd name="T8" fmla="+- 0 10132 10088"/>
                                <a:gd name="T9" fmla="*/ T8 w 390"/>
                                <a:gd name="T10" fmla="+- 0 1685 1614"/>
                                <a:gd name="T11" fmla="*/ 1685 h 389"/>
                                <a:gd name="T12" fmla="+- 0 10181 10088"/>
                                <a:gd name="T13" fmla="*/ T12 w 390"/>
                                <a:gd name="T14" fmla="+- 0 1642 1614"/>
                                <a:gd name="T15" fmla="*/ 1642 h 389"/>
                                <a:gd name="T16" fmla="+- 0 10242 10088"/>
                                <a:gd name="T17" fmla="*/ T16 w 390"/>
                                <a:gd name="T18" fmla="+- 0 1618 1614"/>
                                <a:gd name="T19" fmla="*/ 1618 h 389"/>
                                <a:gd name="T20" fmla="+- 0 10265 10088"/>
                                <a:gd name="T21" fmla="*/ T20 w 390"/>
                                <a:gd name="T22" fmla="+- 0 1614 1614"/>
                                <a:gd name="T23" fmla="*/ 1614 h 389"/>
                                <a:gd name="T24" fmla="+- 0 10290 10088"/>
                                <a:gd name="T25" fmla="*/ T24 w 390"/>
                                <a:gd name="T26" fmla="+- 0 1616 1614"/>
                                <a:gd name="T27" fmla="*/ 1616 h 389"/>
                                <a:gd name="T28" fmla="+- 0 10359 10088"/>
                                <a:gd name="T29" fmla="*/ T28 w 390"/>
                                <a:gd name="T30" fmla="+- 0 1633 1614"/>
                                <a:gd name="T31" fmla="*/ 1633 h 389"/>
                                <a:gd name="T32" fmla="+- 0 10415 10088"/>
                                <a:gd name="T33" fmla="*/ T32 w 390"/>
                                <a:gd name="T34" fmla="+- 0 1667 1614"/>
                                <a:gd name="T35" fmla="*/ 1667 h 389"/>
                                <a:gd name="T36" fmla="+- 0 10454 10088"/>
                                <a:gd name="T37" fmla="*/ T36 w 390"/>
                                <a:gd name="T38" fmla="+- 0 1717 1614"/>
                                <a:gd name="T39" fmla="*/ 1717 h 389"/>
                                <a:gd name="T40" fmla="+- 0 10475 10088"/>
                                <a:gd name="T41" fmla="*/ T40 w 390"/>
                                <a:gd name="T42" fmla="+- 0 1776 1614"/>
                                <a:gd name="T43" fmla="*/ 1776 h 389"/>
                                <a:gd name="T44" fmla="+- 0 10478 10088"/>
                                <a:gd name="T45" fmla="*/ T44 w 390"/>
                                <a:gd name="T46" fmla="+- 0 1798 1614"/>
                                <a:gd name="T47" fmla="*/ 1798 h 389"/>
                                <a:gd name="T48" fmla="+- 0 10476 10088"/>
                                <a:gd name="T49" fmla="*/ T48 w 390"/>
                                <a:gd name="T50" fmla="+- 0 1823 1614"/>
                                <a:gd name="T51" fmla="*/ 1823 h 389"/>
                                <a:gd name="T52" fmla="+- 0 10459 10088"/>
                                <a:gd name="T53" fmla="*/ T52 w 390"/>
                                <a:gd name="T54" fmla="+- 0 1890 1614"/>
                                <a:gd name="T55" fmla="*/ 1890 h 389"/>
                                <a:gd name="T56" fmla="+- 0 10422 10088"/>
                                <a:gd name="T57" fmla="*/ T56 w 390"/>
                                <a:gd name="T58" fmla="+- 0 1944 1614"/>
                                <a:gd name="T59" fmla="*/ 1944 h 389"/>
                                <a:gd name="T60" fmla="+- 0 10371 10088"/>
                                <a:gd name="T61" fmla="*/ T60 w 390"/>
                                <a:gd name="T62" fmla="+- 0 1982 1614"/>
                                <a:gd name="T63" fmla="*/ 1982 h 389"/>
                                <a:gd name="T64" fmla="+- 0 10309 10088"/>
                                <a:gd name="T65" fmla="*/ T64 w 390"/>
                                <a:gd name="T66" fmla="+- 0 2002 1614"/>
                                <a:gd name="T67" fmla="*/ 2002 h 389"/>
                                <a:gd name="T68" fmla="+- 0 10287 10088"/>
                                <a:gd name="T69" fmla="*/ T68 w 390"/>
                                <a:gd name="T70" fmla="+- 0 2004 1614"/>
                                <a:gd name="T71" fmla="*/ 2004 h 389"/>
                                <a:gd name="T72" fmla="+- 0 10263 10088"/>
                                <a:gd name="T73" fmla="*/ T72 w 390"/>
                                <a:gd name="T74" fmla="+- 0 2002 1614"/>
                                <a:gd name="T75" fmla="*/ 2002 h 389"/>
                                <a:gd name="T76" fmla="+- 0 10198 10088"/>
                                <a:gd name="T77" fmla="*/ T76 w 390"/>
                                <a:gd name="T78" fmla="+- 0 1984 1614"/>
                                <a:gd name="T79" fmla="*/ 1984 h 389"/>
                                <a:gd name="T80" fmla="+- 0 10145 10088"/>
                                <a:gd name="T81" fmla="*/ T80 w 390"/>
                                <a:gd name="T82" fmla="+- 0 1946 1614"/>
                                <a:gd name="T83" fmla="*/ 1946 h 389"/>
                                <a:gd name="T84" fmla="+- 0 10107 10088"/>
                                <a:gd name="T85" fmla="*/ T84 w 390"/>
                                <a:gd name="T86" fmla="+- 0 1893 1614"/>
                                <a:gd name="T87" fmla="*/ 1893 h 389"/>
                                <a:gd name="T88" fmla="+- 0 10089 10088"/>
                                <a:gd name="T89" fmla="*/ T88 w 390"/>
                                <a:gd name="T90" fmla="+- 0 1830 1614"/>
                                <a:gd name="T91" fmla="*/ 1830 h 389"/>
                                <a:gd name="T92" fmla="+- 0 10088 10088"/>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56C91" id="Group 207" o:spid="_x0000_s1026" style="position:absolute;margin-left:7in;margin-top:80.35pt;width:20.25pt;height:20.2pt;z-index:-251722240;mso-position-horizontal-relative:page" coordorigin="10080,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">
                <v:group id="Group 210" o:spid="_x0000_s1027" style="position:absolute;left:10088;top:1614;width:390;height:389" coordorigin="10088,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11" o:spid="_x0000_s1028" style="position:absolute;left:10088;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08" o:spid="_x0000_s1029" style="position:absolute;left:10088;top:1614;width:390;height:389" coordorigin="10088,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09" o:spid="_x0000_s1030" style="position:absolute;left:10088;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955"/>
        <w:gridCol w:w="5390"/>
        <w:gridCol w:w="1145"/>
        <w:gridCol w:w="1063"/>
        <w:gridCol w:w="1008"/>
      </w:tblGrid>
      <w:tr w:rsidR="00326228">
        <w:trPr>
          <w:trHeight w:hRule="exact" w:val="111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tc>
        <w:tc>
          <w:tcPr>
            <w:tcW w:w="539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0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 di</w:t>
            </w:r>
            <w:r>
              <w:rPr>
                <w:rFonts w:ascii="Times New Roman" w:eastAsia="Times New Roman" w:hAnsi="Times New Roman" w:cs="Times New Roman"/>
                <w:spacing w:val="-1"/>
                <w:sz w:val="24"/>
                <w:szCs w:val="24"/>
              </w:rPr>
              <w:t>ffrac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sound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itudin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40"/>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9"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p>
          <w:p w:rsidR="00326228" w:rsidRDefault="004B6062">
            <w:pPr>
              <w:pStyle w:val="TableParagraph"/>
              <w:ind w:left="102" w:right="129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enera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loudsp</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und in 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ious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sound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dium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ousti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ere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noise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pollution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mplitud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loudn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fre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pit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fre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mits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udibili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histle</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tuning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ndulum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vib</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sound in musi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g</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f</w:t>
            </w:r>
            <w:r>
              <w:rPr>
                <w:rFonts w:ascii="Calibri" w:eastAsia="Calibri" w:hAnsi="Calibri" w:cs="Calibri"/>
                <w:b/>
                <w:bCs/>
                <w:spacing w:val="-2"/>
              </w:rPr>
              <w:t>or</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2"/>
              </w:rPr>
              <w:t>l</w:t>
            </w:r>
            <w:r>
              <w:rPr>
                <w:rFonts w:ascii="Calibri" w:eastAsia="Calibri" w:hAnsi="Calibri" w:cs="Calibri"/>
                <w:b/>
                <w:bCs/>
              </w:rPr>
              <w:t>a</w:t>
            </w:r>
            <w:r>
              <w:rPr>
                <w:rFonts w:ascii="Calibri" w:eastAsia="Calibri" w:hAnsi="Calibri" w:cs="Calibri"/>
                <w:b/>
                <w:bCs/>
                <w:spacing w:val="-1"/>
              </w:rPr>
              <w:t xml:space="preserve"> f</w:t>
            </w:r>
            <w:r>
              <w:rPr>
                <w:rFonts w:ascii="Calibri" w:eastAsia="Calibri" w:hAnsi="Calibri" w:cs="Calibri"/>
                <w:b/>
                <w:bCs/>
                <w:spacing w:val="-2"/>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funda</w:t>
            </w:r>
            <w:r>
              <w:rPr>
                <w:rFonts w:ascii="Calibri" w:eastAsia="Calibri" w:hAnsi="Calibri" w:cs="Calibri"/>
                <w:b/>
                <w:bCs/>
              </w:rPr>
              <w:t>m</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p>
          <w:p w:rsidR="00326228" w:rsidRDefault="004B6062">
            <w:pPr>
              <w:pStyle w:val="TableParagraph"/>
              <w:ind w:left="102"/>
              <w:rPr>
                <w:rFonts w:ascii="Calibri" w:eastAsia="Calibri" w:hAnsi="Calibri" w:cs="Calibri"/>
              </w:rPr>
            </w:pPr>
            <w:r>
              <w:rPr>
                <w:rFonts w:ascii="Calibri" w:eastAsia="Calibri" w:hAnsi="Calibri" w:cs="Calibri"/>
                <w:b/>
                <w:bCs/>
                <w:spacing w:val="-1"/>
              </w:rPr>
              <w:t>f</w:t>
            </w:r>
            <w:r>
              <w:rPr>
                <w:rFonts w:ascii="Calibri" w:eastAsia="Calibri" w:hAnsi="Calibri" w:cs="Calibri"/>
                <w:b/>
                <w:bCs/>
              </w:rPr>
              <w:t>r</w:t>
            </w:r>
            <w:r>
              <w:rPr>
                <w:rFonts w:ascii="Calibri" w:eastAsia="Calibri" w:hAnsi="Calibri" w:cs="Calibri"/>
                <w:b/>
                <w:bCs/>
                <w:spacing w:val="-1"/>
              </w:rPr>
              <w:t>equen</w:t>
            </w:r>
            <w:r>
              <w:rPr>
                <w:rFonts w:ascii="Calibri" w:eastAsia="Calibri" w:hAnsi="Calibri" w:cs="Calibri"/>
                <w:b/>
                <w:bCs/>
                <w:spacing w:val="1"/>
              </w:rPr>
              <w:t>c</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 a</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rPr>
              <w:t>i</w:t>
            </w:r>
            <w:r>
              <w:rPr>
                <w:rFonts w:ascii="Calibri" w:eastAsia="Calibri" w:hAnsi="Calibri" w:cs="Calibri"/>
                <w:b/>
                <w:bCs/>
                <w:spacing w:val="-1"/>
              </w:rPr>
              <w:t>ng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pgSz w:w="11907" w:h="16840"/>
          <w:pgMar w:top="1840" w:right="1220" w:bottom="280" w:left="90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595264" behindDoc="1" locked="0" layoutInCell="1" allowOverlap="1">
                <wp:simplePos x="0" y="0"/>
                <wp:positionH relativeFrom="page">
                  <wp:posOffset>1793240</wp:posOffset>
                </wp:positionH>
                <wp:positionV relativeFrom="page">
                  <wp:posOffset>3039745</wp:posOffset>
                </wp:positionV>
                <wp:extent cx="239395" cy="414020"/>
                <wp:effectExtent l="2540" t="10795" r="5715" b="3810"/>
                <wp:wrapNone/>
                <wp:docPr id="3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 cy="414020"/>
                          <a:chOff x="2824" y="4787"/>
                          <a:chExt cx="377" cy="652"/>
                        </a:xfrm>
                      </wpg:grpSpPr>
                      <wpg:grpSp>
                        <wpg:cNvPr id="315" name="Group 205"/>
                        <wpg:cNvGrpSpPr>
                          <a:grpSpLocks/>
                        </wpg:cNvGrpSpPr>
                        <wpg:grpSpPr bwMode="auto">
                          <a:xfrm>
                            <a:off x="2829" y="5187"/>
                            <a:ext cx="31" cy="18"/>
                            <a:chOff x="2829" y="5187"/>
                            <a:chExt cx="31" cy="18"/>
                          </a:xfrm>
                        </wpg:grpSpPr>
                        <wps:wsp>
                          <wps:cNvPr id="316" name="Freeform 206"/>
                          <wps:cNvSpPr>
                            <a:spLocks/>
                          </wps:cNvSpPr>
                          <wps:spPr bwMode="auto">
                            <a:xfrm>
                              <a:off x="2829" y="5187"/>
                              <a:ext cx="31" cy="18"/>
                            </a:xfrm>
                            <a:custGeom>
                              <a:avLst/>
                              <a:gdLst>
                                <a:gd name="T0" fmla="+- 0 2829 2829"/>
                                <a:gd name="T1" fmla="*/ T0 w 31"/>
                                <a:gd name="T2" fmla="+- 0 5205 5187"/>
                                <a:gd name="T3" fmla="*/ 5205 h 18"/>
                                <a:gd name="T4" fmla="+- 0 2860 2829"/>
                                <a:gd name="T5" fmla="*/ T4 w 31"/>
                                <a:gd name="T6" fmla="+- 0 5187 5187"/>
                                <a:gd name="T7" fmla="*/ 5187 h 18"/>
                              </a:gdLst>
                              <a:ahLst/>
                              <a:cxnLst>
                                <a:cxn ang="0">
                                  <a:pos x="T1" y="T3"/>
                                </a:cxn>
                                <a:cxn ang="0">
                                  <a:pos x="T5" y="T7"/>
                                </a:cxn>
                              </a:cxnLst>
                              <a:rect l="0" t="0" r="r" b="b"/>
                              <a:pathLst>
                                <a:path w="31" h="18">
                                  <a:moveTo>
                                    <a:pt x="0" y="18"/>
                                  </a:moveTo>
                                  <a:lnTo>
                                    <a:pt x="31" y="0"/>
                                  </a:lnTo>
                                </a:path>
                              </a:pathLst>
                            </a:custGeom>
                            <a:noFill/>
                            <a:ln w="6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03"/>
                        <wpg:cNvGrpSpPr>
                          <a:grpSpLocks/>
                        </wpg:cNvGrpSpPr>
                        <wpg:grpSpPr bwMode="auto">
                          <a:xfrm>
                            <a:off x="2860" y="5192"/>
                            <a:ext cx="45" cy="237"/>
                            <a:chOff x="2860" y="5192"/>
                            <a:chExt cx="45" cy="237"/>
                          </a:xfrm>
                        </wpg:grpSpPr>
                        <wps:wsp>
                          <wps:cNvPr id="318" name="Freeform 204"/>
                          <wps:cNvSpPr>
                            <a:spLocks/>
                          </wps:cNvSpPr>
                          <wps:spPr bwMode="auto">
                            <a:xfrm>
                              <a:off x="2860" y="5192"/>
                              <a:ext cx="45" cy="237"/>
                            </a:xfrm>
                            <a:custGeom>
                              <a:avLst/>
                              <a:gdLst>
                                <a:gd name="T0" fmla="+- 0 2860 2860"/>
                                <a:gd name="T1" fmla="*/ T0 w 45"/>
                                <a:gd name="T2" fmla="+- 0 5192 5192"/>
                                <a:gd name="T3" fmla="*/ 5192 h 237"/>
                                <a:gd name="T4" fmla="+- 0 2905 2860"/>
                                <a:gd name="T5" fmla="*/ T4 w 45"/>
                                <a:gd name="T6" fmla="+- 0 5429 5192"/>
                                <a:gd name="T7" fmla="*/ 5429 h 237"/>
                              </a:gdLst>
                              <a:ahLst/>
                              <a:cxnLst>
                                <a:cxn ang="0">
                                  <a:pos x="T1" y="T3"/>
                                </a:cxn>
                                <a:cxn ang="0">
                                  <a:pos x="T5" y="T7"/>
                                </a:cxn>
                              </a:cxnLst>
                              <a:rect l="0" t="0" r="r" b="b"/>
                              <a:pathLst>
                                <a:path w="45" h="237">
                                  <a:moveTo>
                                    <a:pt x="0" y="0"/>
                                  </a:moveTo>
                                  <a:lnTo>
                                    <a:pt x="45" y="237"/>
                                  </a:lnTo>
                                </a:path>
                              </a:pathLst>
                            </a:custGeom>
                            <a:noFill/>
                            <a:ln w="128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01"/>
                        <wpg:cNvGrpSpPr>
                          <a:grpSpLocks/>
                        </wpg:cNvGrpSpPr>
                        <wpg:grpSpPr bwMode="auto">
                          <a:xfrm>
                            <a:off x="2910" y="4792"/>
                            <a:ext cx="59" cy="637"/>
                            <a:chOff x="2910" y="4792"/>
                            <a:chExt cx="59" cy="637"/>
                          </a:xfrm>
                        </wpg:grpSpPr>
                        <wps:wsp>
                          <wps:cNvPr id="320" name="Freeform 202"/>
                          <wps:cNvSpPr>
                            <a:spLocks/>
                          </wps:cNvSpPr>
                          <wps:spPr bwMode="auto">
                            <a:xfrm>
                              <a:off x="2910" y="4792"/>
                              <a:ext cx="59" cy="637"/>
                            </a:xfrm>
                            <a:custGeom>
                              <a:avLst/>
                              <a:gdLst>
                                <a:gd name="T0" fmla="+- 0 2910 2910"/>
                                <a:gd name="T1" fmla="*/ T0 w 59"/>
                                <a:gd name="T2" fmla="+- 0 5429 4792"/>
                                <a:gd name="T3" fmla="*/ 5429 h 637"/>
                                <a:gd name="T4" fmla="+- 0 2969 2910"/>
                                <a:gd name="T5" fmla="*/ T4 w 59"/>
                                <a:gd name="T6" fmla="+- 0 4792 4792"/>
                                <a:gd name="T7" fmla="*/ 4792 h 637"/>
                              </a:gdLst>
                              <a:ahLst/>
                              <a:cxnLst>
                                <a:cxn ang="0">
                                  <a:pos x="T1" y="T3"/>
                                </a:cxn>
                                <a:cxn ang="0">
                                  <a:pos x="T5" y="T7"/>
                                </a:cxn>
                              </a:cxnLst>
                              <a:rect l="0" t="0" r="r" b="b"/>
                              <a:pathLst>
                                <a:path w="59" h="637">
                                  <a:moveTo>
                                    <a:pt x="0" y="637"/>
                                  </a:moveTo>
                                  <a:lnTo>
                                    <a:pt x="59" y="0"/>
                                  </a:lnTo>
                                </a:path>
                              </a:pathLst>
                            </a:custGeom>
                            <a:noFill/>
                            <a:ln w="64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99"/>
                        <wpg:cNvGrpSpPr>
                          <a:grpSpLocks/>
                        </wpg:cNvGrpSpPr>
                        <wpg:grpSpPr bwMode="auto">
                          <a:xfrm>
                            <a:off x="2969" y="4792"/>
                            <a:ext cx="227" cy="2"/>
                            <a:chOff x="2969" y="4792"/>
                            <a:chExt cx="227" cy="2"/>
                          </a:xfrm>
                        </wpg:grpSpPr>
                        <wps:wsp>
                          <wps:cNvPr id="322" name="Freeform 200"/>
                          <wps:cNvSpPr>
                            <a:spLocks/>
                          </wps:cNvSpPr>
                          <wps:spPr bwMode="auto">
                            <a:xfrm>
                              <a:off x="2969" y="4792"/>
                              <a:ext cx="227" cy="2"/>
                            </a:xfrm>
                            <a:custGeom>
                              <a:avLst/>
                              <a:gdLst>
                                <a:gd name="T0" fmla="+- 0 2969 2969"/>
                                <a:gd name="T1" fmla="*/ T0 w 227"/>
                                <a:gd name="T2" fmla="+- 0 3196 2969"/>
                                <a:gd name="T3" fmla="*/ T2 w 227"/>
                              </a:gdLst>
                              <a:ahLst/>
                              <a:cxnLst>
                                <a:cxn ang="0">
                                  <a:pos x="T1" y="0"/>
                                </a:cxn>
                                <a:cxn ang="0">
                                  <a:pos x="T3" y="0"/>
                                </a:cxn>
                              </a:cxnLst>
                              <a:rect l="0" t="0" r="r" b="b"/>
                              <a:pathLst>
                                <a:path w="227">
                                  <a:moveTo>
                                    <a:pt x="0" y="0"/>
                                  </a:moveTo>
                                  <a:lnTo>
                                    <a:pt x="227" y="0"/>
                                  </a:lnTo>
                                </a:path>
                              </a:pathLst>
                            </a:custGeom>
                            <a:noFill/>
                            <a:ln w="64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B4C79" id="Group 198" o:spid="_x0000_s1026" style="position:absolute;margin-left:141.2pt;margin-top:239.35pt;width:18.85pt;height:32.6pt;z-index:-251721216;mso-position-horizontal-relative:page;mso-position-vertical-relative:page" coordorigin="2824,4787" coordsize="37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">
                <v:group id="Group 205" o:spid="_x0000_s1027" style="position:absolute;left:2829;top:5187;width:31;height:18" coordorigin="2829,5187"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06" o:spid="_x0000_s1028" style="position:absolute;left:2829;top:5187;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" path="m,18l31,e" filled="f" strokeweight=".17894mm">
                    <v:path arrowok="t" o:connecttype="custom" o:connectlocs="0,5205;31,5187" o:connectangles="0,0"/>
                  </v:shape>
                </v:group>
                <v:group id="Group 203" o:spid="_x0000_s1029" style="position:absolute;left:2860;top:5192;width:45;height:237" coordorigin="2860,5192" coordsize="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04" o:spid="_x0000_s1030" style="position:absolute;left:2860;top:5192;width:45;height:237;visibility:visible;mso-wrap-style:square;v-text-anchor:top" coordsize="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" path="m,l45,237e" filled="f" strokeweight=".35619mm">
                    <v:path arrowok="t" o:connecttype="custom" o:connectlocs="0,5192;45,5429" o:connectangles="0,0"/>
                  </v:shape>
                </v:group>
                <v:group id="Group 201" o:spid="_x0000_s1031" style="position:absolute;left:2910;top:4792;width:59;height:637" coordorigin="2910,4792" coordsize="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02" o:spid="_x0000_s1032" style="position:absolute;left:2910;top:4792;width:59;height:637;visibility:visible;mso-wrap-style:square;v-text-anchor:top" coordsize="5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" path="m,637l59,e" filled="f" strokeweight=".17808mm">
                    <v:path arrowok="t" o:connecttype="custom" o:connectlocs="0,5429;59,4792" o:connectangles="0,0"/>
                  </v:shape>
                </v:group>
                <v:group id="Group 199" o:spid="_x0000_s1033" style="position:absolute;left:2969;top:4792;width:227;height:2" coordorigin="2969,4792"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00" o:spid="_x0000_s1034" style="position:absolute;left:2969;top:4792;width:227;height: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" path="m,l227,e" filled="f" strokeweight=".17925mm">
                    <v:path arrowok="t" o:connecttype="custom" o:connectlocs="0,0;227,0" o:connectangles="0,0"/>
                  </v:shape>
                </v:group>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955"/>
        <w:gridCol w:w="5390"/>
        <w:gridCol w:w="1145"/>
        <w:gridCol w:w="1063"/>
        <w:gridCol w:w="1008"/>
      </w:tblGrid>
      <w:tr w:rsidR="00326228">
        <w:trPr>
          <w:trHeight w:hRule="exact" w:val="496"/>
        </w:trPr>
        <w:tc>
          <w:tcPr>
            <w:tcW w:w="955" w:type="dxa"/>
            <w:tcBorders>
              <w:top w:val="single" w:sz="4" w:space="0" w:color="000000"/>
              <w:left w:val="single" w:sz="4" w:space="0" w:color="000000"/>
              <w:bottom w:val="single" w:sz="4" w:space="0" w:color="000000"/>
              <w:right w:val="single" w:sz="4" w:space="0" w:color="000000"/>
            </w:tcBorders>
          </w:tcPr>
          <w:p w:rsidR="00326228" w:rsidRDefault="004B6062">
            <w:pPr>
              <w:pStyle w:val="TableParagraph"/>
              <w:spacing w:before="90"/>
              <w:ind w:left="407"/>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90" w:type="dxa"/>
            <w:vMerge w:val="restart"/>
            <w:tcBorders>
              <w:top w:val="single" w:sz="5" w:space="0" w:color="000000"/>
              <w:left w:val="single" w:sz="4" w:space="0" w:color="000000"/>
              <w:right w:val="single" w:sz="5" w:space="0" w:color="000000"/>
            </w:tcBorders>
          </w:tcPr>
          <w:p w:rsidR="00326228" w:rsidRDefault="004B6062">
            <w:pPr>
              <w:pStyle w:val="TableParagraph"/>
              <w:spacing w:line="267" w:lineRule="exact"/>
              <w:ind w:lef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gth</w:t>
            </w:r>
          </w:p>
          <w:p w:rsidR="00326228" w:rsidRDefault="004B6062">
            <w:pPr>
              <w:pStyle w:val="TableParagraph"/>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145" w:type="dxa"/>
            <w:vMerge w:val="restart"/>
            <w:tcBorders>
              <w:top w:val="single" w:sz="5" w:space="0" w:color="000000"/>
              <w:left w:val="single" w:sz="5" w:space="0" w:color="000000"/>
              <w:right w:val="single" w:sz="5" w:space="0" w:color="000000"/>
            </w:tcBorders>
          </w:tcPr>
          <w:p w:rsidR="00326228" w:rsidRDefault="00326228"/>
        </w:tc>
        <w:tc>
          <w:tcPr>
            <w:tcW w:w="1063" w:type="dxa"/>
            <w:vMerge w:val="restart"/>
            <w:tcBorders>
              <w:top w:val="single" w:sz="5" w:space="0" w:color="000000"/>
              <w:left w:val="single" w:sz="5" w:space="0" w:color="000000"/>
              <w:right w:val="single" w:sz="5" w:space="0" w:color="000000"/>
            </w:tcBorders>
          </w:tcPr>
          <w:p w:rsidR="00326228" w:rsidRDefault="00326228"/>
        </w:tc>
        <w:tc>
          <w:tcPr>
            <w:tcW w:w="1008" w:type="dxa"/>
            <w:vMerge w:val="restart"/>
            <w:tcBorders>
              <w:top w:val="single" w:sz="5" w:space="0" w:color="000000"/>
              <w:left w:val="single" w:sz="5" w:space="0" w:color="000000"/>
              <w:right w:val="single" w:sz="5" w:space="0" w:color="000000"/>
            </w:tcBorders>
          </w:tcPr>
          <w:p w:rsidR="00326228" w:rsidRDefault="00326228"/>
        </w:tc>
      </w:tr>
      <w:tr w:rsidR="00326228">
        <w:trPr>
          <w:trHeight w:hRule="exact" w:val="65"/>
        </w:trPr>
        <w:tc>
          <w:tcPr>
            <w:tcW w:w="955" w:type="dxa"/>
            <w:tcBorders>
              <w:top w:val="single" w:sz="4" w:space="0" w:color="000000"/>
              <w:left w:val="single" w:sz="5" w:space="0" w:color="000000"/>
              <w:bottom w:val="single" w:sz="5" w:space="0" w:color="000000"/>
              <w:right w:val="single" w:sz="5" w:space="0" w:color="000000"/>
            </w:tcBorders>
          </w:tcPr>
          <w:p w:rsidR="00326228" w:rsidRDefault="00326228"/>
        </w:tc>
        <w:tc>
          <w:tcPr>
            <w:tcW w:w="5390" w:type="dxa"/>
            <w:vMerge/>
            <w:tcBorders>
              <w:left w:val="single" w:sz="4" w:space="0" w:color="000000"/>
              <w:bottom w:val="single" w:sz="5" w:space="0" w:color="000000"/>
              <w:right w:val="single" w:sz="5" w:space="0" w:color="000000"/>
            </w:tcBorders>
          </w:tcPr>
          <w:p w:rsidR="00326228" w:rsidRDefault="00326228"/>
        </w:tc>
        <w:tc>
          <w:tcPr>
            <w:tcW w:w="1145" w:type="dxa"/>
            <w:vMerge/>
            <w:tcBorders>
              <w:left w:val="single" w:sz="5" w:space="0" w:color="000000"/>
              <w:bottom w:val="single" w:sz="5" w:space="0" w:color="000000"/>
              <w:right w:val="single" w:sz="5" w:space="0" w:color="000000"/>
            </w:tcBorders>
          </w:tcPr>
          <w:p w:rsidR="00326228" w:rsidRDefault="00326228"/>
        </w:tc>
        <w:tc>
          <w:tcPr>
            <w:tcW w:w="1063" w:type="dxa"/>
            <w:vMerge/>
            <w:tcBorders>
              <w:left w:val="single" w:sz="5" w:space="0" w:color="000000"/>
              <w:bottom w:val="single" w:sz="5" w:space="0" w:color="000000"/>
              <w:right w:val="single" w:sz="5" w:space="0" w:color="000000"/>
            </w:tcBorders>
          </w:tcPr>
          <w:p w:rsidR="00326228" w:rsidRDefault="00326228"/>
        </w:tc>
        <w:tc>
          <w:tcPr>
            <w:tcW w:w="1008" w:type="dxa"/>
            <w:vMerge/>
            <w:tcBorders>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ntinode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oni</w:t>
            </w:r>
            <w:r>
              <w:rPr>
                <w:rFonts w:ascii="Times New Roman" w:eastAsia="Times New Roman" w:hAnsi="Times New Roman" w:cs="Times New Roman"/>
                <w:b/>
                <w:bCs/>
                <w:spacing w:val="-1"/>
                <w:sz w:val="24"/>
                <w:szCs w:val="24"/>
              </w:rPr>
              <w:t>cs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an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p>
          <w:p w:rsidR="00326228" w:rsidRDefault="004B6062">
            <w:pPr>
              <w:pStyle w:val="TableParagraph"/>
              <w:ind w:left="102" w:right="1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nda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s</w:t>
            </w:r>
            <w:r>
              <w:rPr>
                <w:rFonts w:ascii="Times New Roman" w:eastAsia="Times New Roman" w:hAnsi="Times New Roman" w:cs="Times New Roman"/>
                <w:b/>
                <w:bCs/>
                <w:spacing w:val="-1"/>
                <w:sz w:val="24"/>
                <w:szCs w:val="24"/>
              </w:rPr>
              <w:t>tretc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 xml:space="preserve">ng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ng</w:t>
            </w:r>
            <w:r>
              <w:rPr>
                <w:rFonts w:ascii="Times New Roman" w:eastAsia="Times New Roman" w:hAnsi="Times New Roman" w:cs="Times New Roman"/>
                <w:b/>
                <w:bCs/>
                <w:spacing w:val="-1"/>
                <w:sz w:val="24"/>
                <w:szCs w:val="24"/>
              </w:rPr>
              <w:t>th</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78"/>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130" w:lineRule="exact"/>
              <w:rPr>
                <w:sz w:val="13"/>
                <w:szCs w:val="13"/>
              </w:rPr>
            </w:pPr>
          </w:p>
          <w:p w:rsidR="00326228" w:rsidRDefault="004B6062">
            <w:pPr>
              <w:pStyle w:val="TableParagraph"/>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320"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use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8"/>
                <w:sz w:val="24"/>
                <w:szCs w:val="24"/>
              </w:rPr>
              <w:t xml:space="preserve"> </w:t>
            </w:r>
            <w:r>
              <w:rPr>
                <w:rFonts w:ascii="Kozuka Gothic Pr6N EL" w:eastAsia="Kozuka Gothic Pr6N EL" w:hAnsi="Kozuka Gothic Pr6N EL" w:cs="Kozuka Gothic Pr6N EL"/>
                <w:sz w:val="24"/>
                <w:szCs w:val="24"/>
              </w:rPr>
              <w:t>∝</w:t>
            </w:r>
            <w:r>
              <w:rPr>
                <w:rFonts w:ascii="Kozuka Gothic Pr6N EL" w:eastAsia="Kozuka Gothic Pr6N EL" w:hAnsi="Kozuka Gothic Pr6N EL" w:cs="Kozuka Gothic Pr6N EL"/>
                <w:spacing w:val="1"/>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2"/>
                <w:sz w:val="24"/>
                <w:szCs w:val="24"/>
              </w:rPr>
              <w:t>/l</w:t>
            </w:r>
          </w:p>
          <w:p w:rsidR="00326228" w:rsidRDefault="004B6062">
            <w:pPr>
              <w:pStyle w:val="TableParagraph"/>
              <w:spacing w:line="245"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 and µ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f</w:t>
            </w:r>
            <w:r>
              <w:rPr>
                <w:rFonts w:ascii="Times New Roman" w:eastAsia="Times New Roman" w:hAnsi="Times New Roman" w:cs="Times New Roman"/>
                <w:b/>
                <w:bCs/>
                <w:sz w:val="24"/>
                <w:szCs w:val="24"/>
              </w:rPr>
              <w:t>ix</w:t>
            </w:r>
            <w:r>
              <w:rPr>
                <w:rFonts w:ascii="Times New Roman" w:eastAsia="Times New Roman" w:hAnsi="Times New Roman" w:cs="Times New Roman"/>
                <w:b/>
                <w:bCs/>
                <w:spacing w:val="-1"/>
                <w:sz w:val="24"/>
                <w:szCs w:val="24"/>
              </w:rPr>
              <w:t>ed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AB7CC5">
        <w:trPr>
          <w:trHeight w:hRule="exact" w:val="128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60" w:lineRule="exact"/>
              <w:rPr>
                <w:sz w:val="16"/>
                <w:szCs w:val="16"/>
              </w:rPr>
            </w:pPr>
          </w:p>
          <w:p w:rsidR="00326228" w:rsidRDefault="00326228">
            <w:pPr>
              <w:pStyle w:val="TableParagraph"/>
              <w:spacing w:line="200" w:lineRule="exact"/>
              <w:rPr>
                <w:sz w:val="20"/>
                <w:szCs w:val="20"/>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ula</w:t>
            </w:r>
          </w:p>
          <w:p w:rsidR="00326228" w:rsidRPr="00AB7CC5" w:rsidRDefault="004B6062" w:rsidP="00AB7CC5">
            <w:pPr>
              <w:pStyle w:val="TableParagraph"/>
              <w:tabs>
                <w:tab w:val="left" w:pos="1021"/>
              </w:tabs>
              <w:ind w:left="185"/>
              <w:rPr>
                <w:rFonts w:ascii="Times New Roman" w:eastAsia="Times New Roman" w:hAnsi="Times New Roman" w:cs="Times New Roman"/>
              </w:rPr>
            </w:pPr>
            <w:r w:rsidRPr="00AB7CC5">
              <w:rPr>
                <w:rFonts w:ascii="Times New Roman" w:eastAsia="Times New Roman" w:hAnsi="Times New Roman" w:cs="Times New Roman"/>
                <w:i/>
                <w:w w:val="95"/>
                <w:position w:val="-14"/>
              </w:rPr>
              <w:t xml:space="preserve">f </w:t>
            </w:r>
            <w:r w:rsidRPr="00AB7CC5">
              <w:rPr>
                <w:rFonts w:ascii="Times New Roman" w:eastAsia="Times New Roman" w:hAnsi="Times New Roman" w:cs="Times New Roman"/>
                <w:i/>
                <w:spacing w:val="4"/>
                <w:w w:val="95"/>
                <w:position w:val="-14"/>
              </w:rPr>
              <w:t xml:space="preserve"> </w:t>
            </w:r>
            <w:r w:rsidRPr="00AB7CC5">
              <w:rPr>
                <w:rFonts w:ascii="Kozuka Gothic Pr6N EL" w:eastAsia="Kozuka Gothic Pr6N EL" w:hAnsi="Kozuka Gothic Pr6N EL" w:cs="Kozuka Gothic Pr6N EL"/>
                <w:w w:val="95"/>
                <w:position w:val="-14"/>
              </w:rPr>
              <w:t xml:space="preserve">= </w:t>
            </w:r>
            <w:r w:rsidRPr="00AB7CC5">
              <w:rPr>
                <w:rFonts w:ascii="Kozuka Gothic Pr6N EL" w:eastAsia="Kozuka Gothic Pr6N EL" w:hAnsi="Kozuka Gothic Pr6N EL" w:cs="Kozuka Gothic Pr6N EL"/>
                <w:spacing w:val="12"/>
                <w:w w:val="95"/>
                <w:position w:val="-14"/>
              </w:rPr>
              <w:t xml:space="preserve"> </w:t>
            </w:r>
            <w:r w:rsidRPr="00AB7CC5">
              <w:rPr>
                <w:rFonts w:ascii="Times New Roman" w:eastAsia="Times New Roman" w:hAnsi="Times New Roman" w:cs="Times New Roman"/>
                <w:w w:val="95"/>
                <w:u w:val="single" w:color="000000"/>
              </w:rPr>
              <w:t>1</w:t>
            </w:r>
            <w:r w:rsidRPr="00AB7CC5">
              <w:rPr>
                <w:rFonts w:ascii="Times New Roman" w:eastAsia="Times New Roman" w:hAnsi="Times New Roman" w:cs="Times New Roman"/>
                <w:w w:val="95"/>
              </w:rPr>
              <w:tab/>
            </w:r>
            <w:r w:rsidRPr="00AB7CC5">
              <w:rPr>
                <w:rFonts w:ascii="Times New Roman" w:eastAsia="Times New Roman" w:hAnsi="Times New Roman" w:cs="Times New Roman"/>
                <w:i/>
                <w:w w:val="95"/>
                <w:u w:val="single" w:color="000000"/>
              </w:rPr>
              <w:t>T</w:t>
            </w:r>
          </w:p>
          <w:p w:rsidR="00326228" w:rsidRDefault="004B6062" w:rsidP="00AB7CC5">
            <w:pPr>
              <w:pStyle w:val="TableParagraph"/>
              <w:tabs>
                <w:tab w:val="left" w:pos="1034"/>
              </w:tabs>
              <w:ind w:left="593"/>
              <w:rPr>
                <w:rFonts w:ascii="Kozuka Gothic Pr6N EL" w:eastAsia="Kozuka Gothic Pr6N EL" w:hAnsi="Kozuka Gothic Pr6N EL" w:cs="Kozuka Gothic Pr6N EL"/>
                <w:sz w:val="25"/>
                <w:szCs w:val="25"/>
              </w:rPr>
            </w:pPr>
            <w:r w:rsidRPr="00AB7CC5">
              <w:rPr>
                <w:rFonts w:ascii="Times New Roman" w:eastAsia="Times New Roman" w:hAnsi="Times New Roman" w:cs="Times New Roman"/>
                <w:spacing w:val="-4"/>
                <w:w w:val="95"/>
              </w:rPr>
              <w:t>2</w:t>
            </w:r>
            <w:r w:rsidRPr="00AB7CC5">
              <w:rPr>
                <w:rFonts w:ascii="Times New Roman" w:eastAsia="Times New Roman" w:hAnsi="Times New Roman" w:cs="Times New Roman"/>
                <w:i/>
                <w:w w:val="95"/>
              </w:rPr>
              <w:t>l</w:t>
            </w:r>
            <w:r w:rsidRPr="00AB7CC5">
              <w:rPr>
                <w:rFonts w:ascii="Times New Roman" w:eastAsia="Times New Roman" w:hAnsi="Times New Roman" w:cs="Times New Roman"/>
                <w:i/>
                <w:w w:val="95"/>
              </w:rPr>
              <w:tab/>
            </w:r>
            <w:r w:rsidRPr="00AB7CC5">
              <w:rPr>
                <w:rFonts w:ascii="Kozuka Gothic Pr6N EL" w:eastAsia="Kozuka Gothic Pr6N EL" w:hAnsi="Kozuka Gothic Pr6N EL" w:cs="Kozuka Gothic Pr6N EL"/>
                <w:w w:val="95"/>
              </w:rPr>
              <w:t>µ</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 pip</w:t>
            </w:r>
            <w:r>
              <w:rPr>
                <w:rFonts w:ascii="Times New Roman" w:eastAsia="Times New Roman" w:hAnsi="Times New Roman" w:cs="Times New Roman"/>
                <w:b/>
                <w:bCs/>
                <w:spacing w:val="-1"/>
                <w:sz w:val="24"/>
                <w:szCs w:val="24"/>
              </w:rPr>
              <w:t>es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9"/>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Dr</w:t>
            </w:r>
            <w:r>
              <w:rPr>
                <w:rFonts w:ascii="Times New Roman" w:eastAsia="Times New Roman" w:hAnsi="Times New Roman" w:cs="Times New Roman"/>
                <w:b/>
                <w:bCs/>
                <w:sz w:val="24"/>
                <w:szCs w:val="24"/>
              </w:rPr>
              <w:t>aw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diag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sho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n 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oni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in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los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pipe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both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give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z w:val="24"/>
                <w:szCs w:val="24"/>
              </w:rPr>
              <w:t>ni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sound in</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nsi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hr</w:t>
            </w:r>
            <w:r>
              <w:rPr>
                <w:rFonts w:ascii="Calibri" w:eastAsia="Calibri" w:hAnsi="Calibri" w:cs="Calibri"/>
              </w:rPr>
              <w:t>es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4"/>
              </w:rPr>
              <w:t>h</w:t>
            </w:r>
            <w:r>
              <w:rPr>
                <w:rFonts w:ascii="Calibri" w:eastAsia="Calibri" w:hAnsi="Calibri" w:cs="Calibri"/>
                <w:spacing w:val="-2"/>
              </w:rPr>
              <w:t>e</w:t>
            </w:r>
            <w:r>
              <w:rPr>
                <w:rFonts w:ascii="Calibri" w:eastAsia="Calibri" w:hAnsi="Calibri" w:cs="Calibri"/>
                <w:spacing w:val="-1"/>
              </w:rPr>
              <w:t>arin</w:t>
            </w:r>
            <w:r>
              <w:rPr>
                <w:rFonts w:ascii="Calibri" w:eastAsia="Calibri" w:hAnsi="Calibri" w:cs="Calibri"/>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5"/>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20" w:lineRule="exact"/>
              <w:rPr>
                <w:sz w:val="12"/>
                <w:szCs w:val="12"/>
              </w:rPr>
            </w:pPr>
          </w:p>
          <w:p w:rsidR="00326228" w:rsidRDefault="004B6062">
            <w:pPr>
              <w:pStyle w:val="TableParagraph"/>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upp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l</w:t>
            </w:r>
            <w:r>
              <w:rPr>
                <w:rFonts w:ascii="Calibri" w:eastAsia="Calibri" w:hAnsi="Calibri" w:cs="Calibri"/>
                <w:spacing w:val="-2"/>
              </w:rPr>
              <w:t>o</w:t>
            </w:r>
            <w:r>
              <w:rPr>
                <w:rFonts w:ascii="Calibri" w:eastAsia="Calibri" w:hAnsi="Calibri" w:cs="Calibri"/>
              </w:rPr>
              <w:t>wer</w:t>
            </w:r>
            <w:r>
              <w:rPr>
                <w:rFonts w:ascii="Calibri" w:eastAsia="Calibri" w:hAnsi="Calibri" w:cs="Calibri"/>
                <w:spacing w:val="-2"/>
              </w:rPr>
              <w:t xml:space="preserve"> </w:t>
            </w:r>
            <w:r>
              <w:rPr>
                <w:rFonts w:ascii="Calibri" w:eastAsia="Calibri" w:hAnsi="Calibri" w:cs="Calibri"/>
                <w:spacing w:val="-1"/>
              </w:rPr>
              <w:t>li</w:t>
            </w:r>
            <w:r>
              <w:rPr>
                <w:rFonts w:ascii="Calibri" w:eastAsia="Calibri" w:hAnsi="Calibri" w:cs="Calibri"/>
                <w:spacing w:val="1"/>
              </w:rPr>
              <w:t>m</w:t>
            </w:r>
            <w:r>
              <w:rPr>
                <w:rFonts w:ascii="Calibri" w:eastAsia="Calibri" w:hAnsi="Calibri" w:cs="Calibri"/>
                <w:spacing w:val="-1"/>
              </w:rPr>
              <w:t>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ld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p>
          <w:p w:rsidR="00326228" w:rsidRDefault="004B6062">
            <w:pPr>
              <w:pStyle w:val="TableParagraph"/>
              <w:ind w:left="102"/>
              <w:rPr>
                <w:rFonts w:ascii="Calibri" w:eastAsia="Calibri" w:hAnsi="Calibri" w:cs="Calibri"/>
              </w:rPr>
            </w:pPr>
            <w:r>
              <w:rPr>
                <w:rFonts w:ascii="Calibri" w:eastAsia="Calibri" w:hAnsi="Calibri" w:cs="Calibri"/>
                <w:spacing w:val="-1"/>
              </w:rPr>
              <w:t>audibili</w:t>
            </w:r>
            <w:r>
              <w:rPr>
                <w:rFonts w:ascii="Calibri" w:eastAsia="Calibri" w:hAnsi="Calibri" w:cs="Calibri"/>
              </w:rPr>
              <w:t>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1" w:line="276" w:lineRule="exact"/>
              <w:ind w:left="102" w:right="23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now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doub</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 xml:space="preserve">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sound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nsi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cre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sound in</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nsi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z w:val="24"/>
                <w:szCs w:val="24"/>
              </w:rPr>
              <w:t>l by 3dB</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09"/>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sound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is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sound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noise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pollution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us</w:t>
            </w:r>
            <w:r>
              <w:rPr>
                <w:rFonts w:ascii="Times New Roman" w:eastAsia="Times New Roman" w:hAnsi="Times New Roman" w:cs="Times New Roman"/>
                <w:spacing w:val="-1"/>
                <w:sz w:val="24"/>
                <w:szCs w:val="24"/>
              </w:rPr>
              <w:t>ed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tuning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ndulum</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nx</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55"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vib</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sound in musi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give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rm</w:t>
            </w:r>
            <w:r>
              <w:rPr>
                <w:rFonts w:ascii="Times New Roman" w:eastAsia="Times New Roman" w:hAnsi="Times New Roman" w:cs="Times New Roman"/>
                <w:b/>
                <w:bCs/>
                <w:sz w:val="24"/>
                <w:szCs w:val="24"/>
              </w:rPr>
              <w:t xml:space="preserve">ula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unda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al</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ing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gth</w:t>
            </w:r>
          </w:p>
          <w:p w:rsidR="00326228" w:rsidRDefault="004B6062">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5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39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ntinode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145"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08" w:type="dxa"/>
            <w:tcBorders>
              <w:top w:val="single" w:sz="5" w:space="0" w:color="000000"/>
              <w:left w:val="single" w:sz="5" w:space="0" w:color="000000"/>
              <w:bottom w:val="single" w:sz="5" w:space="0" w:color="000000"/>
              <w:right w:val="single" w:sz="5" w:space="0" w:color="000000"/>
            </w:tcBorders>
          </w:tcPr>
          <w:p w:rsidR="00326228" w:rsidRDefault="00326228"/>
        </w:tc>
      </w:tr>
    </w:tbl>
    <w:p w:rsidR="002F641E" w:rsidRDefault="002F641E"/>
    <w:p w:rsidR="002F641E" w:rsidRDefault="002F641E">
      <w:r>
        <w:br w:type="page"/>
      </w:r>
    </w:p>
    <w:p w:rsidR="002F641E" w:rsidRDefault="002F641E" w:rsidP="002F641E">
      <w:pPr>
        <w:pStyle w:val="Heading3"/>
      </w:pPr>
      <w:bookmarkStart w:id="128" w:name="_Toc345780630"/>
      <w:bookmarkStart w:id="129" w:name="_Toc345790177"/>
      <w:r>
        <w:lastRenderedPageBreak/>
        <w:t>Past Exam Questions Sound</w:t>
      </w:r>
      <w:bookmarkEnd w:id="128"/>
      <w:bookmarkEnd w:id="129"/>
    </w:p>
    <w:p w:rsidR="002F641E" w:rsidRPr="002F641E" w:rsidRDefault="002F641E" w:rsidP="002F641E"/>
    <w:p w:rsidR="002B4CA5" w:rsidRPr="002B4CA5" w:rsidRDefault="002B4CA5" w:rsidP="00C00ED7">
      <w:pPr>
        <w:pStyle w:val="ListParagraph"/>
        <w:widowControl/>
        <w:numPr>
          <w:ilvl w:val="0"/>
          <w:numId w:val="221"/>
        </w:numPr>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What is meant by the term resonance? How would resonance be demonstrated in the laboratory? (15)</w:t>
      </w: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A set of wind chimes, as shown in the diagram, is made from different lengths of hollow metal tubing that are open at both ends. When the wind blows, the wind chimes are struck by a clapper and emit sounds.</w:t>
      </w: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The sound from one of the tubes was analysed. The following frequencies were identified in the sound: 550 Hz, 1100 Hz and 1651 Hz.</w:t>
      </w:r>
    </w:p>
    <w:p w:rsidR="002B4CA5" w:rsidRPr="002B4CA5" w:rsidRDefault="002B4CA5" w:rsidP="002B4CA5">
      <w:pPr>
        <w:widowControl/>
        <w:autoSpaceDE w:val="0"/>
        <w:autoSpaceDN w:val="0"/>
        <w:adjustRightInd w:val="0"/>
        <w:rPr>
          <w:rFonts w:ascii="Times New Roman" w:hAnsi="Times New Roman" w:cs="Times New Roman"/>
          <w:sz w:val="24"/>
          <w:lang w:eastAsia="en-IE"/>
        </w:rPr>
      </w:pP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What name is given to this set of frequencies? (5)</w:t>
      </w: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Draw labelled diagrams to show how the tube produces each of these frequencies.</w:t>
      </w: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The length of the metal tube is 30 cm. Use any of the above frequencies to calculate a value for the speed of sound in air. (24)</w:t>
      </w:r>
    </w:p>
    <w:p w:rsidR="002B4CA5"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A sample of wire, of length 12 m and mass 48 g, was being tested for use as a guitar string.</w:t>
      </w:r>
    </w:p>
    <w:p w:rsidR="002F641E" w:rsidRPr="002B4CA5" w:rsidRDefault="002B4CA5" w:rsidP="002B4CA5">
      <w:pPr>
        <w:widowControl/>
        <w:autoSpaceDE w:val="0"/>
        <w:autoSpaceDN w:val="0"/>
        <w:adjustRightInd w:val="0"/>
        <w:rPr>
          <w:rFonts w:ascii="Times New Roman" w:hAnsi="Times New Roman" w:cs="Times New Roman"/>
          <w:sz w:val="24"/>
          <w:lang w:eastAsia="en-IE"/>
        </w:rPr>
      </w:pPr>
      <w:r w:rsidRPr="002B4CA5">
        <w:rPr>
          <w:rFonts w:ascii="Times New Roman" w:hAnsi="Times New Roman" w:cs="Times New Roman"/>
          <w:sz w:val="24"/>
          <w:lang w:eastAsia="en-IE"/>
        </w:rPr>
        <w:t>A 64 cm length of the wire was fixed at both ends and plucked. The fundamental frequency of the sound produced was found to be 173 Hz. Calculate the tension in the wire. (12)</w:t>
      </w:r>
    </w:p>
    <w:p w:rsidR="002B4CA5" w:rsidRDefault="002B4CA5" w:rsidP="002B4CA5">
      <w:pPr>
        <w:widowControl/>
        <w:autoSpaceDE w:val="0"/>
        <w:autoSpaceDN w:val="0"/>
        <w:adjustRightInd w:val="0"/>
        <w:rPr>
          <w:lang w:eastAsia="en-IE"/>
        </w:rPr>
      </w:pPr>
    </w:p>
    <w:p w:rsidR="002F641E" w:rsidRPr="00DD1A5E" w:rsidRDefault="002B4CA5" w:rsidP="002B4CA5">
      <w:pPr>
        <w:pStyle w:val="NoSpacing"/>
        <w:tabs>
          <w:tab w:val="left" w:pos="426"/>
        </w:tabs>
        <w:ind w:left="717"/>
        <w:rPr>
          <w:lang w:eastAsia="en-IE"/>
        </w:rPr>
      </w:pPr>
      <w:r>
        <w:rPr>
          <w:lang w:eastAsia="en-IE"/>
        </w:rPr>
        <w:t>2.</w:t>
      </w:r>
      <w:r w:rsidR="002F641E" w:rsidRPr="00DD1A5E">
        <w:rPr>
          <w:lang w:eastAsia="en-IE"/>
        </w:rPr>
        <w:t>The speed of sound depends on the medium through which the sound is travelling.</w:t>
      </w:r>
    </w:p>
    <w:p w:rsidR="002F641E" w:rsidRPr="00DD1A5E" w:rsidRDefault="002F641E" w:rsidP="002B4CA5">
      <w:pPr>
        <w:pStyle w:val="NoSpacing"/>
        <w:ind w:left="360" w:firstLine="357"/>
        <w:rPr>
          <w:lang w:eastAsia="en-IE"/>
        </w:rPr>
      </w:pPr>
      <w:r w:rsidRPr="00DD1A5E">
        <w:rPr>
          <w:lang w:eastAsia="en-IE"/>
        </w:rPr>
        <w:t xml:space="preserve">Explain how sound travels through a medium. </w:t>
      </w:r>
    </w:p>
    <w:p w:rsidR="002F641E" w:rsidRPr="00DD1A5E" w:rsidRDefault="002F641E" w:rsidP="00B5554A">
      <w:pPr>
        <w:pStyle w:val="NoSpacing"/>
        <w:numPr>
          <w:ilvl w:val="0"/>
          <w:numId w:val="23"/>
        </w:numPr>
        <w:rPr>
          <w:lang w:eastAsia="en-IE"/>
        </w:rPr>
      </w:pPr>
      <w:r w:rsidRPr="00DD1A5E">
        <w:rPr>
          <w:lang w:eastAsia="en-IE"/>
        </w:rPr>
        <w:t xml:space="preserve">Why is the speed of sound greater in water than in air? </w:t>
      </w:r>
    </w:p>
    <w:p w:rsidR="002F641E" w:rsidRPr="00DD1A5E" w:rsidRDefault="002F641E" w:rsidP="002F641E">
      <w:pPr>
        <w:pStyle w:val="NoSpacing"/>
        <w:ind w:left="360"/>
        <w:rPr>
          <w:lang w:eastAsia="en-IE"/>
        </w:rPr>
      </w:pPr>
    </w:p>
    <w:p w:rsidR="002F641E" w:rsidRPr="00DD1A5E" w:rsidRDefault="002F641E" w:rsidP="00C00ED7">
      <w:pPr>
        <w:pStyle w:val="NoSpacing"/>
        <w:numPr>
          <w:ilvl w:val="0"/>
          <w:numId w:val="221"/>
        </w:numPr>
        <w:rPr>
          <w:lang w:eastAsia="en-IE"/>
        </w:rPr>
      </w:pPr>
      <w:r>
        <w:rPr>
          <w:noProof/>
          <w:lang w:val="en-IE" w:eastAsia="en-IE"/>
        </w:rPr>
        <w:drawing>
          <wp:anchor distT="0" distB="0" distL="114300" distR="114300" simplePos="0" relativeHeight="251692544" behindDoc="0" locked="0" layoutInCell="1" allowOverlap="1" wp14:anchorId="490F0E71" wp14:editId="61A9E688">
            <wp:simplePos x="0" y="0"/>
            <wp:positionH relativeFrom="column">
              <wp:posOffset>3502660</wp:posOffset>
            </wp:positionH>
            <wp:positionV relativeFrom="paragraph">
              <wp:posOffset>61595</wp:posOffset>
            </wp:positionV>
            <wp:extent cx="2410460" cy="17049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046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A5E">
        <w:rPr>
          <w:lang w:eastAsia="en-IE"/>
        </w:rPr>
        <w:t xml:space="preserve">Describe an experiment to demonstrate that sound requires a medium to travel. </w:t>
      </w:r>
    </w:p>
    <w:p w:rsidR="002F641E" w:rsidRPr="00DD1A5E" w:rsidRDefault="002F641E" w:rsidP="002F641E">
      <w:pPr>
        <w:pStyle w:val="NoSpacing"/>
        <w:ind w:left="360"/>
        <w:rPr>
          <w:lang w:eastAsia="en-IE"/>
        </w:rPr>
      </w:pPr>
    </w:p>
    <w:p w:rsidR="002F641E" w:rsidRPr="00DD1A5E" w:rsidRDefault="002F641E" w:rsidP="00C00ED7">
      <w:pPr>
        <w:pStyle w:val="NoSpacing"/>
        <w:numPr>
          <w:ilvl w:val="0"/>
          <w:numId w:val="221"/>
        </w:numPr>
        <w:rPr>
          <w:lang w:eastAsia="en-IE"/>
        </w:rPr>
      </w:pPr>
      <w:r w:rsidRPr="00DD1A5E">
        <w:rPr>
          <w:lang w:eastAsia="en-IE"/>
        </w:rPr>
        <w:t>The diagram shows a signal generator connected to two loudspeakers emitting the same note.</w:t>
      </w:r>
    </w:p>
    <w:p w:rsidR="002F641E" w:rsidRPr="00DD1A5E" w:rsidRDefault="002F641E" w:rsidP="002F641E">
      <w:pPr>
        <w:pStyle w:val="NoSpacing"/>
        <w:ind w:left="360"/>
        <w:rPr>
          <w:lang w:eastAsia="en-IE"/>
        </w:rPr>
      </w:pPr>
      <w:r w:rsidRPr="00DD1A5E">
        <w:rPr>
          <w:lang w:eastAsia="en-IE"/>
        </w:rPr>
        <w:t xml:space="preserve">A person walks slowly along the line </w:t>
      </w:r>
      <w:r w:rsidRPr="00DD1A5E">
        <w:rPr>
          <w:bCs/>
          <w:lang w:eastAsia="en-IE"/>
        </w:rPr>
        <w:t>AB</w:t>
      </w:r>
      <w:r w:rsidRPr="00DD1A5E">
        <w:rPr>
          <w:lang w:eastAsia="en-IE"/>
        </w:rPr>
        <w:t>.</w:t>
      </w:r>
    </w:p>
    <w:p w:rsidR="002F641E" w:rsidRPr="00DD1A5E" w:rsidRDefault="002F641E" w:rsidP="00B5554A">
      <w:pPr>
        <w:pStyle w:val="NoSpacing"/>
        <w:numPr>
          <w:ilvl w:val="0"/>
          <w:numId w:val="25"/>
        </w:numPr>
        <w:rPr>
          <w:lang w:eastAsia="en-IE"/>
        </w:rPr>
      </w:pPr>
      <w:r w:rsidRPr="00DD1A5E">
        <w:rPr>
          <w:lang w:eastAsia="en-IE"/>
        </w:rPr>
        <w:t>What will the person notice?</w:t>
      </w:r>
    </w:p>
    <w:p w:rsidR="002F641E" w:rsidRPr="00DD1A5E" w:rsidRDefault="002F641E" w:rsidP="00B5554A">
      <w:pPr>
        <w:pStyle w:val="NoSpacing"/>
        <w:numPr>
          <w:ilvl w:val="0"/>
          <w:numId w:val="25"/>
        </w:numPr>
        <w:rPr>
          <w:lang w:eastAsia="en-IE"/>
        </w:rPr>
      </w:pPr>
      <w:r w:rsidRPr="00DD1A5E">
        <w:rPr>
          <w:lang w:eastAsia="en-IE"/>
        </w:rPr>
        <w:t>Why does this effect occur?</w:t>
      </w:r>
    </w:p>
    <w:p w:rsidR="002F641E" w:rsidRPr="00DD1A5E" w:rsidRDefault="002F641E" w:rsidP="00B5554A">
      <w:pPr>
        <w:pStyle w:val="NoSpacing"/>
        <w:numPr>
          <w:ilvl w:val="0"/>
          <w:numId w:val="25"/>
        </w:numPr>
        <w:rPr>
          <w:lang w:eastAsia="en-IE"/>
        </w:rPr>
      </w:pPr>
      <w:r w:rsidRPr="00DD1A5E">
        <w:rPr>
          <w:lang w:eastAsia="en-IE"/>
        </w:rPr>
        <w:t xml:space="preserve">What does this tell us about sound? </w:t>
      </w:r>
    </w:p>
    <w:p w:rsidR="002F641E" w:rsidRPr="00DD1A5E" w:rsidRDefault="002F641E" w:rsidP="002F641E">
      <w:pPr>
        <w:pStyle w:val="NoSpacing"/>
        <w:ind w:left="360"/>
        <w:rPr>
          <w:bCs/>
          <w:color w:val="000000"/>
        </w:rPr>
      </w:pPr>
    </w:p>
    <w:p w:rsidR="002F641E" w:rsidRPr="00DD1A5E" w:rsidRDefault="002F641E" w:rsidP="00C00ED7">
      <w:pPr>
        <w:pStyle w:val="NoSpacing"/>
        <w:numPr>
          <w:ilvl w:val="0"/>
          <w:numId w:val="221"/>
        </w:numPr>
        <w:rPr>
          <w:lang w:eastAsia="en-IE"/>
        </w:rPr>
      </w:pPr>
      <w:r w:rsidRPr="00DD1A5E">
        <w:rPr>
          <w:lang w:eastAsia="en-IE"/>
        </w:rPr>
        <w:t>In an experiment, a signal generator was connected to two loudspeakers, as shown in the diagram. Both speakers are emitting a note of the same frequency and same amplitude.</w:t>
      </w:r>
    </w:p>
    <w:p w:rsidR="002F641E" w:rsidRPr="00DD1A5E" w:rsidRDefault="002F641E" w:rsidP="002F641E">
      <w:pPr>
        <w:pStyle w:val="NoSpacing"/>
        <w:ind w:left="360"/>
        <w:rPr>
          <w:lang w:eastAsia="en-IE"/>
        </w:rPr>
      </w:pPr>
      <w:r w:rsidRPr="00DD1A5E">
        <w:rPr>
          <w:lang w:eastAsia="en-IE"/>
        </w:rPr>
        <w:t xml:space="preserve">A person walks along the line XY. </w:t>
      </w:r>
    </w:p>
    <w:p w:rsidR="002F641E" w:rsidRPr="00DD1A5E" w:rsidRDefault="002F641E" w:rsidP="002F641E">
      <w:pPr>
        <w:pStyle w:val="NoSpacing"/>
        <w:ind w:left="360"/>
        <w:rPr>
          <w:lang w:eastAsia="en-IE"/>
        </w:rPr>
      </w:pPr>
      <w:r w:rsidRPr="00DD1A5E">
        <w:rPr>
          <w:lang w:eastAsia="en-IE"/>
        </w:rPr>
        <w:t>Describe what the person hears.</w:t>
      </w:r>
    </w:p>
    <w:p w:rsidR="002F641E" w:rsidRPr="00DD1A5E" w:rsidRDefault="002F641E" w:rsidP="00B5554A">
      <w:pPr>
        <w:pStyle w:val="NoSpacing"/>
        <w:numPr>
          <w:ilvl w:val="0"/>
          <w:numId w:val="21"/>
        </w:numPr>
        <w:rPr>
          <w:lang w:eastAsia="en-IE"/>
        </w:rPr>
      </w:pPr>
      <w:r w:rsidRPr="00DD1A5E">
        <w:rPr>
          <w:lang w:eastAsia="en-IE"/>
        </w:rPr>
        <w:t xml:space="preserve">What does this experiment demonstrate about the nature of sound? </w:t>
      </w:r>
    </w:p>
    <w:p w:rsidR="002F641E" w:rsidRPr="00DD1A5E" w:rsidRDefault="002F641E" w:rsidP="002F641E">
      <w:pPr>
        <w:pStyle w:val="NoSpacing"/>
        <w:ind w:left="360"/>
        <w:rPr>
          <w:lang w:eastAsia="en-IE"/>
        </w:rPr>
      </w:pPr>
    </w:p>
    <w:p w:rsidR="002F641E" w:rsidRPr="002F641E" w:rsidRDefault="002F641E" w:rsidP="00C00ED7">
      <w:pPr>
        <w:pStyle w:val="NoSpacing"/>
        <w:numPr>
          <w:ilvl w:val="0"/>
          <w:numId w:val="221"/>
        </w:numPr>
        <w:rPr>
          <w:bCs/>
          <w:color w:val="000000"/>
        </w:rPr>
      </w:pPr>
      <w:r>
        <w:rPr>
          <w:bCs/>
          <w:color w:val="000000"/>
        </w:rPr>
        <w:t>D</w:t>
      </w:r>
      <w:r w:rsidRPr="002F641E">
        <w:rPr>
          <w:color w:val="000000"/>
        </w:rPr>
        <w:t xml:space="preserve">escribe an experiment to show that sound is a wave motion. </w:t>
      </w:r>
    </w:p>
    <w:p w:rsidR="002F641E" w:rsidRPr="00DD1A5E" w:rsidRDefault="002F641E" w:rsidP="002F641E">
      <w:pPr>
        <w:pStyle w:val="NoSpacing"/>
        <w:rPr>
          <w:bCs/>
          <w:color w:val="000000"/>
        </w:rPr>
      </w:pPr>
    </w:p>
    <w:p w:rsidR="002F641E" w:rsidRPr="00DD1A5E" w:rsidRDefault="002F641E" w:rsidP="00C00ED7">
      <w:pPr>
        <w:pStyle w:val="NoSpacing"/>
        <w:numPr>
          <w:ilvl w:val="0"/>
          <w:numId w:val="221"/>
        </w:numPr>
        <w:rPr>
          <w:bCs/>
          <w:color w:val="000000"/>
        </w:rPr>
      </w:pPr>
      <w:r w:rsidRPr="00DD1A5E">
        <w:rPr>
          <w:lang w:eastAsia="en-IE"/>
        </w:rPr>
        <w:t>Describe an experiment to demonstrate the interference of sound.</w:t>
      </w:r>
    </w:p>
    <w:p w:rsidR="002F641E" w:rsidRPr="00DD1A5E" w:rsidRDefault="002F641E" w:rsidP="002F641E">
      <w:pPr>
        <w:pStyle w:val="NoSpacing"/>
        <w:ind w:left="360"/>
        <w:rPr>
          <w:bCs/>
          <w:color w:val="000000"/>
        </w:rPr>
      </w:pPr>
    </w:p>
    <w:p w:rsidR="002F641E" w:rsidRPr="00DD1A5E" w:rsidRDefault="002F641E" w:rsidP="00C00ED7">
      <w:pPr>
        <w:pStyle w:val="NoSpacing"/>
        <w:numPr>
          <w:ilvl w:val="0"/>
          <w:numId w:val="221"/>
        </w:numPr>
        <w:rPr>
          <w:color w:val="000000"/>
          <w:lang w:eastAsia="en-IE"/>
        </w:rPr>
      </w:pPr>
      <w:r w:rsidRPr="00DD1A5E">
        <w:rPr>
          <w:color w:val="000000"/>
          <w:lang w:eastAsia="en-IE"/>
        </w:rPr>
        <w:t xml:space="preserve">Explain the term </w:t>
      </w:r>
      <w:r w:rsidRPr="00DD1A5E">
        <w:rPr>
          <w:i/>
          <w:color w:val="000000"/>
          <w:lang w:eastAsia="en-IE"/>
        </w:rPr>
        <w:t>natural frequency</w:t>
      </w:r>
      <w:r w:rsidRPr="00DD1A5E">
        <w:rPr>
          <w:color w:val="000000"/>
          <w:lang w:eastAsia="en-IE"/>
        </w:rPr>
        <w:t>.</w:t>
      </w:r>
    </w:p>
    <w:p w:rsidR="002F641E" w:rsidRPr="00DD1A5E" w:rsidRDefault="002F641E" w:rsidP="002F641E">
      <w:pPr>
        <w:pStyle w:val="NoSpacing"/>
        <w:rPr>
          <w:bCs/>
          <w:color w:val="000000"/>
        </w:rPr>
      </w:pPr>
    </w:p>
    <w:p w:rsidR="002F641E" w:rsidRPr="00DD1A5E" w:rsidRDefault="0023325B" w:rsidP="00C00ED7">
      <w:pPr>
        <w:pStyle w:val="NoSpacing"/>
        <w:numPr>
          <w:ilvl w:val="0"/>
          <w:numId w:val="221"/>
        </w:numPr>
        <w:rPr>
          <w:color w:val="000000"/>
          <w:lang w:eastAsia="en-IE"/>
        </w:rPr>
      </w:pPr>
      <w:r>
        <w:rPr>
          <w:color w:val="000000"/>
          <w:lang w:eastAsia="en-IE"/>
        </w:rPr>
        <w:t xml:space="preserve"> The Tacoma bridge collapsed soon after construction due to resonance. What is resonance?      </w:t>
      </w:r>
    </w:p>
    <w:p w:rsidR="002F641E" w:rsidRPr="00DD1A5E" w:rsidRDefault="002F641E" w:rsidP="002F641E">
      <w:pPr>
        <w:pStyle w:val="NoSpacing"/>
        <w:ind w:left="360"/>
        <w:rPr>
          <w:color w:val="000000"/>
          <w:lang w:eastAsia="en-IE"/>
        </w:rPr>
      </w:pPr>
    </w:p>
    <w:p w:rsidR="002F641E" w:rsidRPr="00DD1A5E" w:rsidRDefault="002F641E" w:rsidP="00C00ED7">
      <w:pPr>
        <w:pStyle w:val="NoSpacing"/>
        <w:numPr>
          <w:ilvl w:val="0"/>
          <w:numId w:val="221"/>
        </w:numPr>
        <w:rPr>
          <w:color w:val="000000"/>
          <w:lang w:eastAsia="en-IE"/>
        </w:rPr>
      </w:pPr>
      <w:r w:rsidRPr="00DD1A5E">
        <w:rPr>
          <w:color w:val="000000"/>
          <w:lang w:eastAsia="en-IE"/>
        </w:rPr>
        <w:t xml:space="preserve">Describe an experiment to demonstrate resonance. </w:t>
      </w:r>
    </w:p>
    <w:p w:rsidR="002F641E" w:rsidRPr="00DD1A5E" w:rsidRDefault="002F641E" w:rsidP="002F641E">
      <w:pPr>
        <w:pStyle w:val="NoSpacing"/>
        <w:rPr>
          <w:bCs/>
          <w:color w:val="000000"/>
        </w:rPr>
      </w:pPr>
    </w:p>
    <w:p w:rsidR="002F641E" w:rsidRDefault="002F641E" w:rsidP="00C00ED7">
      <w:pPr>
        <w:pStyle w:val="NoSpacing"/>
        <w:numPr>
          <w:ilvl w:val="0"/>
          <w:numId w:val="221"/>
        </w:numPr>
        <w:rPr>
          <w:color w:val="000000"/>
        </w:rPr>
      </w:pPr>
      <w:r w:rsidRPr="003127CC">
        <w:rPr>
          <w:color w:val="000000"/>
        </w:rPr>
        <w:t xml:space="preserve">How does resonance occur in an acoustic guitar? </w:t>
      </w:r>
    </w:p>
    <w:p w:rsidR="002F641E" w:rsidRPr="003127CC" w:rsidRDefault="002F641E" w:rsidP="002F641E">
      <w:pPr>
        <w:pStyle w:val="NoSpacing"/>
        <w:ind w:left="360"/>
        <w:rPr>
          <w:bCs/>
          <w:color w:val="000000"/>
        </w:rPr>
      </w:pPr>
    </w:p>
    <w:p w:rsidR="002F641E" w:rsidRPr="003127CC" w:rsidRDefault="002F641E" w:rsidP="00C00ED7">
      <w:pPr>
        <w:pStyle w:val="NoSpacing"/>
        <w:numPr>
          <w:ilvl w:val="0"/>
          <w:numId w:val="221"/>
        </w:numPr>
        <w:rPr>
          <w:bCs/>
          <w:color w:val="000000"/>
        </w:rPr>
      </w:pPr>
      <w:r w:rsidRPr="003127CC">
        <w:rPr>
          <w:bCs/>
        </w:rPr>
        <w:t xml:space="preserve">An opera singer, singing a high pitched note, can shatter a glass. Explain why. </w:t>
      </w:r>
    </w:p>
    <w:p w:rsidR="002F641E" w:rsidRPr="00DD1A5E" w:rsidRDefault="002F641E" w:rsidP="002F641E">
      <w:pPr>
        <w:pStyle w:val="NoSpacing"/>
        <w:ind w:left="360"/>
        <w:rPr>
          <w:bCs/>
          <w:color w:val="000000"/>
        </w:rPr>
      </w:pPr>
    </w:p>
    <w:p w:rsidR="002F641E" w:rsidRPr="000C3636" w:rsidRDefault="002F641E" w:rsidP="00C00ED7">
      <w:pPr>
        <w:pStyle w:val="NoSpacing"/>
        <w:numPr>
          <w:ilvl w:val="0"/>
          <w:numId w:val="221"/>
        </w:numPr>
        <w:rPr>
          <w:bCs/>
          <w:color w:val="000000"/>
        </w:rPr>
      </w:pPr>
      <w:r w:rsidRPr="00DD1A5E">
        <w:lastRenderedPageBreak/>
        <w:t xml:space="preserve">What is the relationship between the frequency of a vibrating stretched string and its length? </w:t>
      </w:r>
    </w:p>
    <w:p w:rsidR="002F641E" w:rsidRPr="00DD1A5E" w:rsidRDefault="002F641E" w:rsidP="002F641E">
      <w:pPr>
        <w:pStyle w:val="NoSpacing"/>
        <w:ind w:left="360"/>
      </w:pPr>
    </w:p>
    <w:p w:rsidR="002F641E" w:rsidRPr="00DD1A5E" w:rsidRDefault="002F641E" w:rsidP="00C00ED7">
      <w:pPr>
        <w:pStyle w:val="NoSpacing"/>
        <w:numPr>
          <w:ilvl w:val="0"/>
          <w:numId w:val="221"/>
        </w:numPr>
      </w:pPr>
      <w:r w:rsidRPr="00DD1A5E">
        <w:rPr>
          <w:color w:val="000000"/>
        </w:rPr>
        <w:t xml:space="preserve">What is the relationship between frequency and tension for a stretched string? </w:t>
      </w:r>
    </w:p>
    <w:p w:rsidR="002F641E" w:rsidRPr="00DD1A5E" w:rsidRDefault="002F641E" w:rsidP="002F641E">
      <w:pPr>
        <w:pStyle w:val="NoSpacing"/>
        <w:rPr>
          <w:bCs/>
          <w:color w:val="000000"/>
        </w:rPr>
      </w:pPr>
    </w:p>
    <w:p w:rsidR="002F641E" w:rsidRPr="00DD1A5E" w:rsidRDefault="002F641E" w:rsidP="00C00ED7">
      <w:pPr>
        <w:pStyle w:val="NoSpacing"/>
        <w:numPr>
          <w:ilvl w:val="0"/>
          <w:numId w:val="221"/>
        </w:numPr>
        <w:rPr>
          <w:iCs/>
          <w:color w:val="000000"/>
        </w:rPr>
      </w:pPr>
      <w:r w:rsidRPr="00DD1A5E">
        <w:rPr>
          <w:color w:val="000000"/>
        </w:rPr>
        <w:t>The frequency of a stretched string depends on its length.</w:t>
      </w:r>
    </w:p>
    <w:p w:rsidR="002F641E" w:rsidRPr="00DD1A5E" w:rsidRDefault="002F641E" w:rsidP="002F641E">
      <w:pPr>
        <w:pStyle w:val="NoSpacing"/>
        <w:ind w:left="360"/>
        <w:rPr>
          <w:iCs/>
          <w:color w:val="000000"/>
        </w:rPr>
      </w:pPr>
      <w:r w:rsidRPr="00DD1A5E">
        <w:rPr>
          <w:color w:val="000000"/>
        </w:rPr>
        <w:t xml:space="preserve">Give two other factors that affect the frequency of a stretched string. </w:t>
      </w:r>
    </w:p>
    <w:p w:rsidR="002F641E" w:rsidRPr="00DD1A5E" w:rsidRDefault="002F641E" w:rsidP="002F641E">
      <w:pPr>
        <w:pStyle w:val="NoSpacing"/>
        <w:rPr>
          <w:bCs/>
          <w:color w:val="000000"/>
        </w:rPr>
      </w:pPr>
    </w:p>
    <w:p w:rsidR="002F641E" w:rsidRPr="00DD1A5E" w:rsidRDefault="002F641E" w:rsidP="00C00ED7">
      <w:pPr>
        <w:pStyle w:val="NoSpacing"/>
        <w:numPr>
          <w:ilvl w:val="0"/>
          <w:numId w:val="221"/>
        </w:numPr>
        <w:rPr>
          <w:color w:val="000000"/>
          <w:lang w:eastAsia="en-IE"/>
        </w:rPr>
      </w:pPr>
      <w:r w:rsidRPr="00DD1A5E">
        <w:rPr>
          <w:color w:val="000000"/>
          <w:lang w:eastAsia="en-IE"/>
        </w:rPr>
        <w:t>Name the property on which the pitch of a musical note depends.</w:t>
      </w:r>
    </w:p>
    <w:p w:rsidR="002F641E" w:rsidRDefault="002F641E" w:rsidP="002F641E">
      <w:pPr>
        <w:pStyle w:val="NoSpacing"/>
        <w:ind w:left="360"/>
        <w:rPr>
          <w:color w:val="000000"/>
          <w:lang w:eastAsia="en-IE"/>
        </w:rPr>
      </w:pPr>
    </w:p>
    <w:p w:rsidR="002F641E" w:rsidRPr="00DD1A5E" w:rsidRDefault="002F641E" w:rsidP="002F641E">
      <w:pPr>
        <w:pStyle w:val="NoSpacing"/>
        <w:ind w:left="360"/>
        <w:rPr>
          <w:color w:val="000000"/>
          <w:lang w:eastAsia="en-IE"/>
        </w:rPr>
      </w:pPr>
    </w:p>
    <w:p w:rsidR="002F641E" w:rsidRPr="00F335CB" w:rsidRDefault="002F641E" w:rsidP="00C00ED7">
      <w:pPr>
        <w:pStyle w:val="NoSpacing"/>
        <w:numPr>
          <w:ilvl w:val="0"/>
          <w:numId w:val="221"/>
        </w:numPr>
        <w:rPr>
          <w:color w:val="000000"/>
          <w:lang w:eastAsia="en-IE"/>
        </w:rPr>
      </w:pPr>
      <w:r w:rsidRPr="00F335CB">
        <w:rPr>
          <w:color w:val="000000"/>
          <w:lang w:eastAsia="en-IE"/>
        </w:rPr>
        <w:t>State the wave property on which the loudness of a note depends.</w:t>
      </w:r>
    </w:p>
    <w:p w:rsidR="002F641E" w:rsidRPr="00F335CB" w:rsidRDefault="002F641E" w:rsidP="00C00ED7">
      <w:pPr>
        <w:pStyle w:val="NoSpacing"/>
        <w:numPr>
          <w:ilvl w:val="0"/>
          <w:numId w:val="221"/>
        </w:numPr>
        <w:rPr>
          <w:color w:val="000000"/>
          <w:lang w:eastAsia="en-IE"/>
        </w:rPr>
      </w:pPr>
      <w:r w:rsidRPr="00F335CB">
        <w:rPr>
          <w:color w:val="000000"/>
          <w:lang w:eastAsia="en-IE"/>
        </w:rPr>
        <w:t>State the physical property on which the quality of a note depends.</w:t>
      </w:r>
    </w:p>
    <w:p w:rsidR="002F641E" w:rsidRPr="003A2E6C" w:rsidRDefault="002F641E" w:rsidP="00C00ED7">
      <w:pPr>
        <w:pStyle w:val="NoSpacing"/>
        <w:numPr>
          <w:ilvl w:val="0"/>
          <w:numId w:val="221"/>
        </w:numPr>
      </w:pPr>
      <w:r w:rsidRPr="003A2E6C">
        <w:t>Explain why a musical tune does not sound the same when played on different instruments.</w:t>
      </w:r>
    </w:p>
    <w:p w:rsidR="002F641E" w:rsidRPr="002505F9" w:rsidRDefault="002F641E" w:rsidP="00C00ED7">
      <w:pPr>
        <w:pStyle w:val="NoSpacing"/>
        <w:numPr>
          <w:ilvl w:val="0"/>
          <w:numId w:val="221"/>
        </w:numPr>
      </w:pPr>
      <w:r w:rsidRPr="002505F9">
        <w:t>A mobile phone converts the received radio frequency waves to sound waves.</w:t>
      </w:r>
    </w:p>
    <w:p w:rsidR="002F641E" w:rsidRDefault="002F641E" w:rsidP="002F641E">
      <w:pPr>
        <w:pStyle w:val="NoSpacing"/>
        <w:ind w:left="360"/>
      </w:pPr>
      <w:r w:rsidRPr="002505F9">
        <w:t>What are the audible frequency limits for sound waves?</w:t>
      </w:r>
    </w:p>
    <w:p w:rsidR="002F641E" w:rsidRDefault="002F641E" w:rsidP="002F641E">
      <w:pPr>
        <w:pStyle w:val="NoSpacing"/>
        <w:ind w:left="360"/>
      </w:pP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w:t>
      </w:r>
      <w:r>
        <w:rPr>
          <w:rFonts w:ascii="TimesNewRoman,Italic" w:hAnsi="TimesNewRoman,Italic" w:cs="TimesNewRoman,Italic"/>
          <w:i/>
          <w:iCs/>
          <w:sz w:val="24"/>
          <w:szCs w:val="24"/>
          <w:lang w:val="en-IE"/>
        </w:rPr>
        <w:t>a</w:t>
      </w:r>
      <w:r>
        <w:rPr>
          <w:rFonts w:ascii="TimesNewRoman" w:hAnsi="TimesNewRoman" w:cs="TimesNewRoman"/>
          <w:sz w:val="24"/>
          <w:szCs w:val="24"/>
          <w:lang w:val="en-IE"/>
        </w:rPr>
        <w:t>) What is meant by the frequency of a wave?</w:t>
      </w:r>
    </w:p>
    <w:p w:rsidR="00083AF6" w:rsidRDefault="00083AF6" w:rsidP="00C87C41">
      <w:pPr>
        <w:widowControl/>
        <w:autoSpaceDE w:val="0"/>
        <w:autoSpaceDN w:val="0"/>
        <w:adjustRightInd w:val="0"/>
        <w:rPr>
          <w:rFonts w:ascii="TimesNewRoman" w:hAnsi="TimesNewRoman" w:cs="TimesNewRoman"/>
          <w:sz w:val="24"/>
          <w:szCs w:val="24"/>
          <w:lang w:val="en-IE"/>
        </w:rPr>
      </w:pP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Give the relationship between the frequency and the wavelength of a wave. (12)</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The diagram shows a student walking in front of two loudspeakers along the path between </w:t>
      </w:r>
      <w:r>
        <w:rPr>
          <w:rFonts w:ascii="TimesNewRoman,Bold" w:hAnsi="TimesNewRoman,Bold" w:cs="TimesNewRoman,Bold"/>
          <w:b/>
          <w:bCs/>
          <w:sz w:val="24"/>
          <w:szCs w:val="24"/>
          <w:lang w:val="en-IE"/>
        </w:rPr>
        <w:t xml:space="preserve">A </w:t>
      </w:r>
      <w:r>
        <w:rPr>
          <w:rFonts w:ascii="TimesNewRoman" w:hAnsi="TimesNewRoman" w:cs="TimesNewRoman"/>
          <w:sz w:val="24"/>
          <w:szCs w:val="24"/>
          <w:lang w:val="en-IE"/>
        </w:rPr>
        <w:t xml:space="preserve">and </w:t>
      </w:r>
      <w:r>
        <w:rPr>
          <w:rFonts w:ascii="TimesNewRoman,Bold" w:hAnsi="TimesNewRoman,Bold" w:cs="TimesNewRoman,Bold"/>
          <w:b/>
          <w:bCs/>
          <w:sz w:val="24"/>
          <w:szCs w:val="24"/>
          <w:lang w:val="en-IE"/>
        </w:rPr>
        <w:t>B</w:t>
      </w:r>
      <w:r>
        <w:rPr>
          <w:rFonts w:ascii="TimesNewRoman" w:hAnsi="TimesNewRoman" w:cs="TimesNewRoman"/>
          <w:sz w:val="24"/>
          <w:szCs w:val="24"/>
          <w:lang w:val="en-IE"/>
        </w:rPr>
        <w:t>. A signal generator set at 500 Hz is connected to the loudspeakers.</w:t>
      </w:r>
    </w:p>
    <w:p w:rsidR="00083AF6" w:rsidRDefault="00083AF6" w:rsidP="00C87C41">
      <w:pPr>
        <w:widowControl/>
        <w:autoSpaceDE w:val="0"/>
        <w:autoSpaceDN w:val="0"/>
        <w:adjustRightInd w:val="0"/>
        <w:rPr>
          <w:rFonts w:ascii="TimesNewRoman" w:hAnsi="TimesNewRoman" w:cs="TimesNewRoman"/>
          <w:sz w:val="24"/>
          <w:szCs w:val="24"/>
          <w:lang w:val="en-IE"/>
        </w:rPr>
      </w:pPr>
      <w:r>
        <w:rPr>
          <w:noProof/>
          <w:lang w:val="en-IE" w:eastAsia="en-IE"/>
        </w:rPr>
        <w:drawing>
          <wp:inline distT="0" distB="0" distL="0" distR="0" wp14:anchorId="57AEE212" wp14:editId="54A6A6E6">
            <wp:extent cx="5943600" cy="116713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167130"/>
                    </a:xfrm>
                    <a:prstGeom prst="rect">
                      <a:avLst/>
                    </a:prstGeom>
                  </pic:spPr>
                </pic:pic>
              </a:graphicData>
            </a:graphic>
          </wp:inline>
        </w:drawing>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 What will the student notice as he moves from </w:t>
      </w:r>
      <w:r>
        <w:rPr>
          <w:rFonts w:ascii="TimesNewRoman,Bold" w:hAnsi="TimesNewRoman,Bold" w:cs="TimesNewRoman,Bold"/>
          <w:b/>
          <w:bCs/>
          <w:sz w:val="24"/>
          <w:szCs w:val="24"/>
          <w:lang w:val="en-IE"/>
        </w:rPr>
        <w:t xml:space="preserve">A </w:t>
      </w:r>
      <w:r>
        <w:rPr>
          <w:rFonts w:ascii="TimesNewRoman" w:hAnsi="TimesNewRoman" w:cs="TimesNewRoman"/>
          <w:sz w:val="24"/>
          <w:szCs w:val="24"/>
          <w:lang w:val="en-IE"/>
        </w:rPr>
        <w:t xml:space="preserve">to </w:t>
      </w:r>
      <w:r>
        <w:rPr>
          <w:rFonts w:ascii="TimesNewRoman,Bold" w:hAnsi="TimesNewRoman,Bold" w:cs="TimesNewRoman,Bold"/>
          <w:b/>
          <w:bCs/>
          <w:sz w:val="24"/>
          <w:szCs w:val="24"/>
          <w:lang w:val="en-IE"/>
        </w:rPr>
        <w:t>B</w:t>
      </w:r>
      <w:r>
        <w:rPr>
          <w:rFonts w:ascii="TimesNewRoman" w:hAnsi="TimesNewRoman" w:cs="TimesNewRoman"/>
          <w:sz w:val="24"/>
          <w:szCs w:val="24"/>
          <w:lang w:val="en-IE"/>
        </w:rPr>
        <w:t>? (6)</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Name this phenomenon. (4)</w:t>
      </w:r>
    </w:p>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Explain with the aid of a diagram</w:t>
      </w:r>
      <w:r w:rsidR="00083AF6">
        <w:rPr>
          <w:rFonts w:ascii="TimesNewRoman" w:hAnsi="TimesNewRoman" w:cs="TimesNewRoman"/>
          <w:sz w:val="24"/>
          <w:szCs w:val="24"/>
          <w:lang w:val="en-IE"/>
        </w:rPr>
        <w:t xml:space="preserve"> how this phenomenon occurs. (9)</w:t>
      </w:r>
    </w:p>
    <w:p w:rsidR="00C87C41" w:rsidRPr="00083AF6" w:rsidRDefault="00C87C41" w:rsidP="00083AF6">
      <w:pPr>
        <w:pStyle w:val="ListParagraph"/>
        <w:widowControl/>
        <w:numPr>
          <w:ilvl w:val="0"/>
          <w:numId w:val="25"/>
        </w:numPr>
        <w:autoSpaceDE w:val="0"/>
        <w:autoSpaceDN w:val="0"/>
        <w:adjustRightInd w:val="0"/>
        <w:rPr>
          <w:rFonts w:ascii="TimesNewRoman" w:hAnsi="TimesNewRoman" w:cs="TimesNewRoman"/>
          <w:sz w:val="24"/>
          <w:szCs w:val="24"/>
          <w:lang w:val="en-IE"/>
        </w:rPr>
      </w:pPr>
      <w:r w:rsidRPr="00083AF6">
        <w:rPr>
          <w:rFonts w:ascii="TimesNewRoman" w:hAnsi="TimesNewRoman" w:cs="TimesNewRoman"/>
          <w:sz w:val="24"/>
          <w:szCs w:val="24"/>
          <w:lang w:val="en-IE"/>
        </w:rPr>
        <w:t>Why should this phenomenon be taken into account in the placing of speakers in theatres or auditoriums? (6)</w:t>
      </w:r>
    </w:p>
    <w:p w:rsidR="00083AF6" w:rsidRDefault="00083AF6" w:rsidP="00083AF6">
      <w:pPr>
        <w:pStyle w:val="ListParagraph"/>
        <w:widowControl/>
        <w:autoSpaceDE w:val="0"/>
        <w:autoSpaceDN w:val="0"/>
        <w:adjustRightInd w:val="0"/>
        <w:ind w:left="714"/>
        <w:rPr>
          <w:rFonts w:ascii="TimesNewRoman" w:hAnsi="TimesNewRoman" w:cs="TimesNewRoman"/>
          <w:sz w:val="24"/>
          <w:szCs w:val="24"/>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note produced by a guitar string depends on the fundamental frequency of the string. The quality of the note depends on the number of overtones produced. The loudness of a note is increased by resonance in the body of a guitar.</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Explain the underlined terms. (9)</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How can the note produced by a guitar string be changed? (4)</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What is resonance? (6)</w:t>
      </w:r>
    </w:p>
    <w:p w:rsidR="00F335CB" w:rsidRDefault="00F335CB" w:rsidP="002F641E">
      <w:pPr>
        <w:pStyle w:val="NoSpacing"/>
        <w:ind w:left="360"/>
      </w:pPr>
    </w:p>
    <w:p w:rsidR="002F641E" w:rsidRDefault="002F641E" w:rsidP="002F641E">
      <w:pPr>
        <w:pStyle w:val="NoSpacing"/>
        <w:ind w:left="360"/>
        <w:jc w:val="center"/>
        <w:rPr>
          <w:b/>
        </w:rPr>
      </w:pPr>
      <w:r w:rsidRPr="003A2E6C">
        <w:rPr>
          <w:b/>
        </w:rPr>
        <w:t>Sound intensity and Sound Intensity Level</w:t>
      </w:r>
    </w:p>
    <w:p w:rsidR="000C3636" w:rsidRDefault="000C3636" w:rsidP="002F641E">
      <w:pPr>
        <w:pStyle w:val="NoSpacing"/>
        <w:ind w:left="360"/>
        <w:jc w:val="center"/>
        <w:rPr>
          <w:b/>
        </w:rPr>
      </w:pPr>
    </w:p>
    <w:p w:rsidR="000C3636" w:rsidRDefault="000C3636" w:rsidP="00AB7CC5">
      <w:pPr>
        <w:widowControl/>
        <w:autoSpaceDE w:val="0"/>
        <w:autoSpaceDN w:val="0"/>
        <w:adjustRightInd w:val="0"/>
        <w:ind w:left="142"/>
        <w:rPr>
          <w:rFonts w:ascii="Times New Roman" w:hAnsi="Times New Roman" w:cs="Times New Roman"/>
          <w:sz w:val="24"/>
          <w:szCs w:val="24"/>
          <w:lang w:val="en-IE"/>
        </w:rPr>
      </w:pPr>
      <w:r w:rsidRPr="000C3636">
        <w:rPr>
          <w:rFonts w:ascii="Times New Roman" w:hAnsi="Times New Roman" w:cs="Times New Roman"/>
          <w:sz w:val="24"/>
          <w:szCs w:val="24"/>
          <w:lang w:val="en-IE"/>
        </w:rPr>
        <w:t>1: Many people are concerned about the noise associated with wind turbines. Better</w:t>
      </w:r>
      <w:r w:rsidR="00AB7CC5">
        <w:rPr>
          <w:rFonts w:ascii="Times New Roman" w:hAnsi="Times New Roman" w:cs="Times New Roman"/>
          <w:sz w:val="24"/>
          <w:szCs w:val="24"/>
          <w:lang w:val="en-IE"/>
        </w:rPr>
        <w:t xml:space="preserve"> </w:t>
      </w:r>
      <w:r w:rsidRPr="002F641E">
        <w:rPr>
          <w:rFonts w:ascii="Times New Roman" w:hAnsi="Times New Roman" w:cs="Times New Roman"/>
          <w:sz w:val="24"/>
          <w:szCs w:val="24"/>
          <w:lang w:val="en-IE"/>
        </w:rPr>
        <w:t>blade construction has led to reduced noise. At about 150 m from a turbine, typical</w:t>
      </w:r>
      <w:r w:rsidR="00AB7CC5">
        <w:rPr>
          <w:rFonts w:ascii="Times New Roman" w:hAnsi="Times New Roman" w:cs="Times New Roman"/>
          <w:sz w:val="24"/>
          <w:szCs w:val="24"/>
          <w:lang w:val="en-IE"/>
        </w:rPr>
        <w:t xml:space="preserve"> </w:t>
      </w:r>
      <w:r w:rsidRPr="002F641E">
        <w:rPr>
          <w:rFonts w:ascii="Times New Roman" w:hAnsi="Times New Roman" w:cs="Times New Roman"/>
          <w:sz w:val="24"/>
          <w:szCs w:val="24"/>
          <w:lang w:val="en-IE"/>
        </w:rPr>
        <w:t>sound intensity levels are 45 dB. This reduces to 42 dB at about 200 m away.</w:t>
      </w:r>
      <w:r>
        <w:rPr>
          <w:rFonts w:ascii="Times New Roman" w:hAnsi="Times New Roman" w:cs="Times New Roman"/>
          <w:sz w:val="24"/>
          <w:szCs w:val="24"/>
          <w:lang w:val="en-IE"/>
        </w:rPr>
        <w:t xml:space="preserve"> </w:t>
      </w:r>
      <w:r w:rsidRPr="002F641E">
        <w:rPr>
          <w:rFonts w:ascii="Times New Roman" w:hAnsi="Times New Roman" w:cs="Times New Roman"/>
          <w:sz w:val="24"/>
          <w:szCs w:val="24"/>
          <w:lang w:val="en-IE"/>
        </w:rPr>
        <w:t>These values compare favourably with values of around 60 dB in a busy office</w:t>
      </w:r>
      <w:r>
        <w:rPr>
          <w:rFonts w:ascii="Times New Roman" w:hAnsi="Times New Roman" w:cs="Times New Roman"/>
          <w:sz w:val="24"/>
          <w:szCs w:val="24"/>
          <w:lang w:val="en-IE"/>
        </w:rPr>
        <w:t>.</w:t>
      </w:r>
    </w:p>
    <w:p w:rsidR="000C3636" w:rsidRDefault="000C3636" w:rsidP="00AB7CC5">
      <w:pPr>
        <w:widowControl/>
        <w:autoSpaceDE w:val="0"/>
        <w:autoSpaceDN w:val="0"/>
        <w:adjustRightInd w:val="0"/>
        <w:ind w:left="284"/>
        <w:rPr>
          <w:rFonts w:ascii="TimesNewRoman" w:hAnsi="TimesNewRoman" w:cs="TimesNewRoman"/>
          <w:lang w:val="en-IE"/>
        </w:rPr>
      </w:pPr>
      <w:r>
        <w:rPr>
          <w:rFonts w:ascii="TimesNewRoman" w:hAnsi="TimesNewRoman" w:cs="TimesNewRoman"/>
          <w:sz w:val="24"/>
          <w:szCs w:val="24"/>
          <w:lang w:val="en-IE"/>
        </w:rPr>
        <w:t>Estimate the factor by which the sound intensity changes when you move from a</w:t>
      </w:r>
      <w:r w:rsidR="00AB7CC5">
        <w:rPr>
          <w:rFonts w:ascii="TimesNewRoman" w:hAnsi="TimesNewRoman" w:cs="TimesNewRoman"/>
          <w:sz w:val="24"/>
          <w:szCs w:val="24"/>
          <w:lang w:val="en-IE"/>
        </w:rPr>
        <w:t xml:space="preserve"> </w:t>
      </w:r>
      <w:r>
        <w:rPr>
          <w:rFonts w:ascii="TimesNewRoman" w:hAnsi="TimesNewRoman" w:cs="TimesNewRoman"/>
          <w:sz w:val="24"/>
          <w:szCs w:val="24"/>
          <w:lang w:val="en-IE"/>
        </w:rPr>
        <w:t>position which is about 200 m away to a position which is about 150 m away from a</w:t>
      </w:r>
      <w:r w:rsidR="00AB7CC5">
        <w:rPr>
          <w:rFonts w:ascii="TimesNewRoman" w:hAnsi="TimesNewRoman" w:cs="TimesNewRoman"/>
          <w:sz w:val="24"/>
          <w:szCs w:val="24"/>
          <w:lang w:val="en-IE"/>
        </w:rPr>
        <w:t xml:space="preserve"> </w:t>
      </w:r>
      <w:r>
        <w:rPr>
          <w:rFonts w:ascii="TimesNewRoman" w:hAnsi="TimesNewRoman" w:cs="TimesNewRoman"/>
          <w:lang w:val="en-IE"/>
        </w:rPr>
        <w:t>typical wind turbine</w:t>
      </w:r>
    </w:p>
    <w:p w:rsidR="000C3636" w:rsidRPr="003A2E6C" w:rsidRDefault="000C3636" w:rsidP="000C3636">
      <w:pPr>
        <w:pStyle w:val="NoSpacing"/>
        <w:ind w:left="360"/>
        <w:rPr>
          <w:b/>
        </w:rPr>
      </w:pPr>
    </w:p>
    <w:p w:rsidR="002F641E" w:rsidRDefault="000C3636" w:rsidP="000C3636">
      <w:pPr>
        <w:pStyle w:val="NoSpacing"/>
      </w:pPr>
      <w:r>
        <w:t xml:space="preserve">2: </w:t>
      </w:r>
      <w:r w:rsidR="002F641E" w:rsidRPr="00DD1A5E">
        <w:t>Define sound intensity.</w:t>
      </w:r>
    </w:p>
    <w:p w:rsidR="002F641E" w:rsidRPr="00DD1A5E" w:rsidRDefault="002F641E" w:rsidP="000C3636">
      <w:pPr>
        <w:pStyle w:val="NoSpacing"/>
      </w:pPr>
    </w:p>
    <w:p w:rsidR="002F641E" w:rsidRPr="00DD1A5E" w:rsidRDefault="000C3636" w:rsidP="000C3636">
      <w:pPr>
        <w:pStyle w:val="NoSpacing"/>
      </w:pPr>
      <w:r>
        <w:lastRenderedPageBreak/>
        <w:t xml:space="preserve">3: </w:t>
      </w:r>
      <w:r w:rsidR="002F641E" w:rsidRPr="00DD1A5E">
        <w:t xml:space="preserve">The sound intensity doubles as a person approaches a loudspeaker. </w:t>
      </w:r>
    </w:p>
    <w:p w:rsidR="002F641E" w:rsidRPr="00DD1A5E" w:rsidRDefault="002F641E" w:rsidP="000C3636">
      <w:pPr>
        <w:pStyle w:val="NoSpacing"/>
        <w:ind w:firstLine="357"/>
      </w:pPr>
      <w:r w:rsidRPr="00DD1A5E">
        <w:t xml:space="preserve">What is the increase in the sound intensity level? </w:t>
      </w:r>
    </w:p>
    <w:p w:rsidR="002F641E" w:rsidRPr="00DD1A5E" w:rsidRDefault="002F641E" w:rsidP="000C3636">
      <w:pPr>
        <w:pStyle w:val="NoSpacing"/>
        <w:rPr>
          <w:lang w:eastAsia="en-IE"/>
        </w:rPr>
      </w:pPr>
    </w:p>
    <w:p w:rsidR="002F641E" w:rsidRPr="00DD1A5E" w:rsidRDefault="000C3636" w:rsidP="000C3636">
      <w:pPr>
        <w:pStyle w:val="NoSpacing"/>
        <w:rPr>
          <w:lang w:eastAsia="en-IE"/>
        </w:rPr>
      </w:pPr>
      <w:r>
        <w:rPr>
          <w:lang w:eastAsia="en-IE"/>
        </w:rPr>
        <w:t>4: T</w:t>
      </w:r>
      <w:r w:rsidR="002F641E" w:rsidRPr="00DD1A5E">
        <w:rPr>
          <w:lang w:eastAsia="en-IE"/>
        </w:rPr>
        <w:t xml:space="preserve">he sound intensity level at a concert increases from 85 dB to 94 dB when the concert begins. </w:t>
      </w:r>
    </w:p>
    <w:p w:rsidR="002F641E" w:rsidRPr="00DD1A5E" w:rsidRDefault="000C3636" w:rsidP="000C3636">
      <w:pPr>
        <w:pStyle w:val="NoSpacing"/>
        <w:rPr>
          <w:lang w:eastAsia="en-IE"/>
        </w:rPr>
      </w:pPr>
      <w:r>
        <w:rPr>
          <w:lang w:eastAsia="en-IE"/>
        </w:rPr>
        <w:t xml:space="preserve"> </w:t>
      </w:r>
      <w:r w:rsidR="002F641E" w:rsidRPr="00DD1A5E">
        <w:rPr>
          <w:lang w:eastAsia="en-IE"/>
        </w:rPr>
        <w:t>By what factor has the sound intensity increased?</w:t>
      </w:r>
    </w:p>
    <w:p w:rsidR="002F641E" w:rsidRPr="00DD1A5E" w:rsidRDefault="002F641E" w:rsidP="002F641E">
      <w:pPr>
        <w:pStyle w:val="NoSpacing"/>
        <w:ind w:left="360"/>
      </w:pPr>
    </w:p>
    <w:p w:rsidR="002F641E" w:rsidRPr="00DD1A5E" w:rsidRDefault="000C3636" w:rsidP="000C3636">
      <w:pPr>
        <w:pStyle w:val="NoSpacing"/>
      </w:pPr>
      <w:r>
        <w:t>5: A</w:t>
      </w:r>
      <w:r w:rsidR="002F641E" w:rsidRPr="00DD1A5E">
        <w:t xml:space="preserve"> loudspeaker has a power rating of 25 mW. </w:t>
      </w:r>
    </w:p>
    <w:p w:rsidR="002F641E" w:rsidRPr="00DD1A5E" w:rsidRDefault="002F641E" w:rsidP="002F641E">
      <w:pPr>
        <w:pStyle w:val="NoSpacing"/>
        <w:ind w:left="360"/>
      </w:pPr>
      <w:r w:rsidRPr="00DD1A5E">
        <w:t>What is the sound intensity at a distance of 3 m from the loudspeaker?</w:t>
      </w:r>
    </w:p>
    <w:p w:rsidR="002F641E" w:rsidRPr="00DD1A5E" w:rsidRDefault="002F641E" w:rsidP="000C3636">
      <w:pPr>
        <w:pStyle w:val="NoSpacing"/>
        <w:ind w:left="357"/>
      </w:pPr>
      <w:r w:rsidRPr="00DD1A5E">
        <w:t xml:space="preserve">The loudspeaker is replaced by a speaker with a power rating of 50 mW. </w:t>
      </w:r>
    </w:p>
    <w:p w:rsidR="002F641E" w:rsidRPr="00DD1A5E" w:rsidRDefault="002F641E" w:rsidP="002F641E">
      <w:pPr>
        <w:pStyle w:val="NoSpacing"/>
        <w:ind w:left="360"/>
      </w:pPr>
      <w:r w:rsidRPr="00DD1A5E">
        <w:t>What is the change in the sound intensity?</w:t>
      </w:r>
    </w:p>
    <w:p w:rsidR="002F641E" w:rsidRPr="00DD1A5E" w:rsidRDefault="002F641E" w:rsidP="000C3636">
      <w:pPr>
        <w:pStyle w:val="NoSpacing"/>
        <w:ind w:left="357"/>
      </w:pPr>
      <w:r w:rsidRPr="00DD1A5E">
        <w:t xml:space="preserve">What is the change in the sound intensity level? </w:t>
      </w:r>
    </w:p>
    <w:p w:rsidR="002F641E" w:rsidRPr="00DD1A5E" w:rsidRDefault="002F641E" w:rsidP="002F641E">
      <w:pPr>
        <w:pStyle w:val="NoSpacing"/>
        <w:ind w:left="360"/>
      </w:pPr>
    </w:p>
    <w:p w:rsidR="002F641E" w:rsidRPr="00DD1A5E" w:rsidRDefault="000C3636" w:rsidP="000C3636">
      <w:pPr>
        <w:rPr>
          <w:rFonts w:ascii="Times New Roman" w:eastAsia="Calibri" w:hAnsi="Times New Roman"/>
          <w:color w:val="000000"/>
          <w:lang w:val="en-IE"/>
        </w:rPr>
      </w:pPr>
      <w:r>
        <w:rPr>
          <w:rFonts w:ascii="Times New Roman" w:eastAsia="Calibri" w:hAnsi="Times New Roman"/>
          <w:color w:val="000000"/>
          <w:lang w:val="en-IE"/>
        </w:rPr>
        <w:t xml:space="preserve">6: </w:t>
      </w:r>
      <w:r w:rsidR="002F641E" w:rsidRPr="00DD1A5E">
        <w:rPr>
          <w:rFonts w:ascii="Times New Roman" w:eastAsia="Calibri" w:hAnsi="Times New Roman"/>
          <w:color w:val="000000"/>
          <w:lang w:val="en-IE"/>
        </w:rPr>
        <w:t xml:space="preserve">What physical quantity is measured in decibels? </w:t>
      </w:r>
    </w:p>
    <w:p w:rsidR="002F641E" w:rsidRPr="00DD1A5E" w:rsidRDefault="002F641E" w:rsidP="002F641E">
      <w:pPr>
        <w:pStyle w:val="NoSpacing"/>
        <w:ind w:left="360"/>
      </w:pPr>
    </w:p>
    <w:p w:rsidR="002F641E" w:rsidRPr="00DD1A5E" w:rsidRDefault="000C3636" w:rsidP="000C3636">
      <w:pPr>
        <w:pStyle w:val="NoSpacing"/>
        <w:rPr>
          <w:color w:val="000000"/>
        </w:rPr>
      </w:pPr>
      <w:r>
        <w:rPr>
          <w:color w:val="000000"/>
        </w:rPr>
        <w:t xml:space="preserve">7: </w:t>
      </w:r>
      <w:r w:rsidR="002F641E" w:rsidRPr="00DD1A5E">
        <w:rPr>
          <w:color w:val="000000"/>
        </w:rPr>
        <w:t xml:space="preserve">Sound intensity level can be measured in dB or dB(A). </w:t>
      </w:r>
    </w:p>
    <w:p w:rsidR="002F641E" w:rsidRPr="00DD1A5E" w:rsidRDefault="002F641E" w:rsidP="002F641E">
      <w:pPr>
        <w:pStyle w:val="NoSpacing"/>
        <w:ind w:left="360"/>
        <w:rPr>
          <w:color w:val="000000"/>
        </w:rPr>
      </w:pPr>
      <w:r w:rsidRPr="00DD1A5E">
        <w:rPr>
          <w:color w:val="000000"/>
        </w:rPr>
        <w:t xml:space="preserve">What is the difference between the two scales? </w:t>
      </w:r>
    </w:p>
    <w:p w:rsidR="002F641E" w:rsidRPr="00DD1A5E" w:rsidRDefault="002F641E" w:rsidP="002F641E">
      <w:pPr>
        <w:pStyle w:val="NoSpacing"/>
        <w:ind w:left="360"/>
      </w:pPr>
    </w:p>
    <w:p w:rsidR="002F641E" w:rsidRPr="00DD1A5E" w:rsidRDefault="000C3636" w:rsidP="000C3636">
      <w:pPr>
        <w:pStyle w:val="NoSpacing"/>
      </w:pPr>
      <w:r>
        <w:t xml:space="preserve">8: </w:t>
      </w:r>
      <w:r w:rsidR="002F641E" w:rsidRPr="00DD1A5E">
        <w:t>The human ear is more sensitive to certain frequencies of sound.</w:t>
      </w:r>
    </w:p>
    <w:p w:rsidR="002F641E" w:rsidRPr="00DD1A5E" w:rsidRDefault="002F641E" w:rsidP="002F641E">
      <w:pPr>
        <w:pStyle w:val="NoSpacing"/>
        <w:ind w:left="360"/>
      </w:pPr>
      <w:r w:rsidRPr="00DD1A5E">
        <w:t xml:space="preserve">How is this taken into account when measuring sound intensity levels? </w:t>
      </w:r>
    </w:p>
    <w:p w:rsidR="002F641E" w:rsidRDefault="002F641E" w:rsidP="002F641E">
      <w:pPr>
        <w:pStyle w:val="NoSpacing"/>
        <w:ind w:left="360"/>
      </w:pPr>
    </w:p>
    <w:p w:rsidR="002F641E" w:rsidRPr="00DD1A5E" w:rsidRDefault="002F641E" w:rsidP="002F641E">
      <w:pPr>
        <w:pStyle w:val="NoSpacing"/>
        <w:ind w:left="360"/>
        <w:jc w:val="center"/>
        <w:rPr>
          <w:b/>
        </w:rPr>
      </w:pPr>
      <w:r w:rsidRPr="00DD1A5E">
        <w:rPr>
          <w:b/>
        </w:rPr>
        <w:t>Mandatory Experiments</w:t>
      </w:r>
    </w:p>
    <w:p w:rsidR="000C3636" w:rsidRDefault="000C3636" w:rsidP="000C3636">
      <w:pPr>
        <w:widowControl/>
        <w:autoSpaceDE w:val="0"/>
        <w:autoSpaceDN w:val="0"/>
        <w:adjustRightInd w:val="0"/>
        <w:rPr>
          <w:rFonts w:ascii="TimesNewRoman" w:hAnsi="TimesNewRoman" w:cs="TimesNewRoman"/>
          <w:lang w:val="en-IE"/>
        </w:rPr>
      </w:pPr>
      <w:r>
        <w:rPr>
          <w:lang w:eastAsia="en-IE"/>
        </w:rPr>
        <w:t xml:space="preserve">1: </w:t>
      </w:r>
      <w:r>
        <w:rPr>
          <w:rFonts w:ascii="TimesNewRoman" w:hAnsi="TimesNewRoman" w:cs="TimesNewRoman"/>
          <w:sz w:val="24"/>
          <w:szCs w:val="24"/>
          <w:lang w:val="en-IE"/>
        </w:rPr>
        <w:t xml:space="preserve">In an experiment to investigate the variation of the fundamental frequency </w:t>
      </w:r>
      <w:r>
        <w:rPr>
          <w:rFonts w:ascii="TimesNewRoman,Italic" w:hAnsi="TimesNewRoman,Italic" w:cs="TimesNewRoman,Italic"/>
          <w:i/>
          <w:iCs/>
          <w:sz w:val="24"/>
          <w:szCs w:val="24"/>
          <w:lang w:val="en-IE"/>
        </w:rPr>
        <w:t xml:space="preserve">f </w:t>
      </w:r>
      <w:r>
        <w:rPr>
          <w:rFonts w:ascii="TimesNewRoman" w:hAnsi="TimesNewRoman" w:cs="TimesNewRoman"/>
          <w:sz w:val="24"/>
          <w:szCs w:val="24"/>
          <w:lang w:val="en-IE"/>
        </w:rPr>
        <w:t xml:space="preserve">of a stretched string with its length </w:t>
      </w:r>
      <w:r>
        <w:rPr>
          <w:rFonts w:ascii="TimesNewRoman,Italic" w:hAnsi="TimesNewRoman,Italic" w:cs="TimesNewRoman,Italic"/>
          <w:i/>
          <w:iCs/>
          <w:sz w:val="24"/>
          <w:szCs w:val="24"/>
          <w:lang w:val="en-IE"/>
        </w:rPr>
        <w:t xml:space="preserve">l, </w:t>
      </w:r>
      <w:r>
        <w:rPr>
          <w:rFonts w:ascii="TimesNewRoman" w:hAnsi="TimesNewRoman" w:cs="TimesNewRoman"/>
          <w:sz w:val="24"/>
          <w:szCs w:val="24"/>
          <w:lang w:val="en-IE"/>
        </w:rPr>
        <w:t>the following data were recorded</w:t>
      </w:r>
    </w:p>
    <w:p w:rsidR="000C3636" w:rsidRDefault="000C3636" w:rsidP="000C3636">
      <w:pPr>
        <w:pStyle w:val="NoSpacing"/>
        <w:rPr>
          <w:lang w:eastAsia="en-IE"/>
        </w:rPr>
      </w:pPr>
      <w:r>
        <w:rPr>
          <w:noProof/>
          <w:lang w:val="en-IE" w:eastAsia="en-IE"/>
        </w:rPr>
        <w:drawing>
          <wp:inline distT="0" distB="0" distL="0" distR="0" wp14:anchorId="126A20EB" wp14:editId="0C7D8DB3">
            <wp:extent cx="5943600" cy="91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915035"/>
                    </a:xfrm>
                    <a:prstGeom prst="rect">
                      <a:avLst/>
                    </a:prstGeom>
                  </pic:spPr>
                </pic:pic>
              </a:graphicData>
            </a:graphic>
          </wp:inline>
        </w:drawing>
      </w:r>
    </w:p>
    <w:p w:rsidR="000C3636" w:rsidRDefault="000C3636" w:rsidP="000C363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How was the data obtained? </w:t>
      </w:r>
    </w:p>
    <w:p w:rsidR="000C3636" w:rsidRDefault="000C3636" w:rsidP="000C363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Using the data, draw a suitable graph on graph paper to show the relationship between the fundamental frequency of the stretched string and its length. </w:t>
      </w:r>
    </w:p>
    <w:p w:rsidR="000C3636" w:rsidRDefault="000C3636" w:rsidP="000C363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fundamental frequency of a stretched string depends on factors other than its length.</w:t>
      </w:r>
    </w:p>
    <w:p w:rsidR="000C3636" w:rsidRDefault="000C3636" w:rsidP="000C363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Name one of these factors and give its relationship with the fundamental frequency.</w:t>
      </w:r>
    </w:p>
    <w:p w:rsidR="000C3636" w:rsidRDefault="000C3636" w:rsidP="000C3636">
      <w:pPr>
        <w:widowControl/>
        <w:autoSpaceDE w:val="0"/>
        <w:autoSpaceDN w:val="0"/>
        <w:adjustRightInd w:val="0"/>
        <w:rPr>
          <w:lang w:eastAsia="en-IE"/>
        </w:rPr>
      </w:pPr>
      <w:r>
        <w:rPr>
          <w:rFonts w:ascii="TimesNewRoman" w:hAnsi="TimesNewRoman" w:cs="TimesNewRoman"/>
          <w:sz w:val="24"/>
          <w:szCs w:val="24"/>
          <w:lang w:val="en-IE"/>
        </w:rPr>
        <w:t>If you were doing an experiment to establish the relationship between the fundamental frequency of a stretched string and this other factor, how would you obtain the relevant data?</w:t>
      </w:r>
    </w:p>
    <w:p w:rsidR="000C3636" w:rsidRDefault="000C3636" w:rsidP="000C3636">
      <w:pPr>
        <w:pStyle w:val="NoSpacing"/>
        <w:rPr>
          <w:lang w:eastAsia="en-IE"/>
        </w:rPr>
      </w:pPr>
    </w:p>
    <w:p w:rsidR="002F641E" w:rsidRPr="00DD1A5E" w:rsidRDefault="000C3636" w:rsidP="000C3636">
      <w:pPr>
        <w:pStyle w:val="NoSpacing"/>
        <w:rPr>
          <w:lang w:eastAsia="en-IE"/>
        </w:rPr>
      </w:pPr>
      <w:r>
        <w:rPr>
          <w:lang w:eastAsia="en-IE"/>
        </w:rPr>
        <w:t xml:space="preserve">2:  </w:t>
      </w:r>
      <w:r w:rsidR="002F641E" w:rsidRPr="00DD1A5E">
        <w:rPr>
          <w:lang w:eastAsia="en-IE"/>
        </w:rPr>
        <w:t>You carried out an experiment to find the speed of sound in air, in which you measured the frequency and the wavelength of a sound wave.</w:t>
      </w:r>
    </w:p>
    <w:p w:rsidR="002F641E" w:rsidRPr="00DD1A5E" w:rsidRDefault="002F641E" w:rsidP="00B5554A">
      <w:pPr>
        <w:pStyle w:val="NoSpacing"/>
        <w:numPr>
          <w:ilvl w:val="0"/>
          <w:numId w:val="24"/>
        </w:numPr>
        <w:rPr>
          <w:lang w:eastAsia="en-IE"/>
        </w:rPr>
      </w:pPr>
      <w:r w:rsidRPr="00DD1A5E">
        <w:rPr>
          <w:lang w:eastAsia="en-IE"/>
        </w:rPr>
        <w:t xml:space="preserve">With the aid of a diagram describe the adjustments you carried out during the experiment. </w:t>
      </w:r>
    </w:p>
    <w:p w:rsidR="002F641E" w:rsidRPr="00DD1A5E" w:rsidRDefault="002F641E" w:rsidP="00B5554A">
      <w:pPr>
        <w:pStyle w:val="NoSpacing"/>
        <w:numPr>
          <w:ilvl w:val="0"/>
          <w:numId w:val="24"/>
        </w:numPr>
        <w:rPr>
          <w:lang w:eastAsia="en-IE"/>
        </w:rPr>
      </w:pPr>
      <w:r w:rsidRPr="00DD1A5E">
        <w:rPr>
          <w:lang w:eastAsia="en-IE"/>
        </w:rPr>
        <w:t xml:space="preserve">How did you find the frequency of the sound wave? </w:t>
      </w:r>
    </w:p>
    <w:p w:rsidR="002F641E" w:rsidRPr="00DD1A5E" w:rsidRDefault="002F641E" w:rsidP="00B5554A">
      <w:pPr>
        <w:pStyle w:val="NoSpacing"/>
        <w:numPr>
          <w:ilvl w:val="0"/>
          <w:numId w:val="24"/>
        </w:numPr>
        <w:rPr>
          <w:lang w:eastAsia="en-IE"/>
        </w:rPr>
      </w:pPr>
      <w:r w:rsidRPr="00DD1A5E">
        <w:rPr>
          <w:lang w:eastAsia="en-IE"/>
        </w:rPr>
        <w:t xml:space="preserve">How did you measure the wavelength of the sound wave? </w:t>
      </w:r>
    </w:p>
    <w:p w:rsidR="002F641E" w:rsidRPr="00DD1A5E" w:rsidRDefault="002F641E" w:rsidP="00B5554A">
      <w:pPr>
        <w:pStyle w:val="NoSpacing"/>
        <w:numPr>
          <w:ilvl w:val="0"/>
          <w:numId w:val="24"/>
        </w:numPr>
        <w:rPr>
          <w:lang w:eastAsia="en-IE"/>
        </w:rPr>
      </w:pPr>
      <w:r w:rsidRPr="00DD1A5E">
        <w:rPr>
          <w:lang w:eastAsia="en-IE"/>
        </w:rPr>
        <w:t xml:space="preserve">How did you calculate the speed of sound in air? </w:t>
      </w:r>
    </w:p>
    <w:p w:rsidR="002F641E" w:rsidRPr="003B0E74" w:rsidRDefault="002F641E" w:rsidP="00B5554A">
      <w:pPr>
        <w:pStyle w:val="NoSpacing"/>
        <w:numPr>
          <w:ilvl w:val="0"/>
          <w:numId w:val="24"/>
        </w:numPr>
        <w:rPr>
          <w:lang w:eastAsia="en-IE"/>
        </w:rPr>
      </w:pPr>
      <w:r w:rsidRPr="00DD1A5E">
        <w:rPr>
          <w:lang w:eastAsia="en-IE"/>
        </w:rPr>
        <w:t xml:space="preserve">Give one precaution you took to get an accurate result. </w:t>
      </w:r>
    </w:p>
    <w:p w:rsidR="002F641E" w:rsidRPr="00DD1A5E" w:rsidRDefault="000C3636" w:rsidP="000C3636">
      <w:pPr>
        <w:pStyle w:val="NoSpacing"/>
        <w:rPr>
          <w:bCs/>
          <w:color w:val="000000"/>
          <w:lang w:val="en-IE"/>
        </w:rPr>
      </w:pPr>
      <w:r>
        <w:rPr>
          <w:bCs/>
          <w:color w:val="000000"/>
        </w:rPr>
        <w:t xml:space="preserve">3: </w:t>
      </w:r>
      <w:r w:rsidR="002F641E" w:rsidRPr="00DD1A5E">
        <w:rPr>
          <w:bCs/>
          <w:color w:val="000000"/>
          <w:lang w:val="en-IE"/>
        </w:rPr>
        <w:t>In an experiment to measure the speed of sound in air, a student found the frequency and the wavelength of a sound wave.</w:t>
      </w:r>
    </w:p>
    <w:p w:rsidR="002F641E" w:rsidRPr="00DD1A5E" w:rsidRDefault="002F641E" w:rsidP="00B5554A">
      <w:pPr>
        <w:pStyle w:val="NoSpacing"/>
        <w:numPr>
          <w:ilvl w:val="0"/>
          <w:numId w:val="20"/>
        </w:numPr>
        <w:rPr>
          <w:bCs/>
          <w:color w:val="000000"/>
          <w:lang w:val="en-IE"/>
        </w:rPr>
      </w:pPr>
      <w:r w:rsidRPr="00DD1A5E">
        <w:rPr>
          <w:bCs/>
          <w:color w:val="000000"/>
          <w:lang w:val="en-IE"/>
        </w:rPr>
        <w:t xml:space="preserve">Draw a labelled diagram of the apparatus used in the experiment. </w:t>
      </w:r>
    </w:p>
    <w:p w:rsidR="002F641E" w:rsidRPr="00DD1A5E" w:rsidRDefault="002F641E" w:rsidP="00B5554A">
      <w:pPr>
        <w:pStyle w:val="NoSpacing"/>
        <w:numPr>
          <w:ilvl w:val="0"/>
          <w:numId w:val="20"/>
        </w:numPr>
        <w:rPr>
          <w:bCs/>
          <w:color w:val="000000"/>
          <w:lang w:val="en-IE"/>
        </w:rPr>
      </w:pPr>
      <w:r w:rsidRPr="00DD1A5E">
        <w:rPr>
          <w:bCs/>
          <w:color w:val="000000"/>
          <w:lang w:val="en-IE"/>
        </w:rPr>
        <w:t>Describe how the student found the wavelength of the sound wave.</w:t>
      </w:r>
    </w:p>
    <w:p w:rsidR="002F641E" w:rsidRPr="00DD1A5E" w:rsidRDefault="002F641E" w:rsidP="00B5554A">
      <w:pPr>
        <w:pStyle w:val="NoSpacing"/>
        <w:numPr>
          <w:ilvl w:val="0"/>
          <w:numId w:val="20"/>
        </w:numPr>
        <w:rPr>
          <w:bCs/>
          <w:color w:val="000000"/>
          <w:lang w:val="en-IE"/>
        </w:rPr>
      </w:pPr>
      <w:r w:rsidRPr="00DD1A5E">
        <w:rPr>
          <w:bCs/>
          <w:color w:val="000000"/>
          <w:lang w:val="en-IE"/>
        </w:rPr>
        <w:t>How did the student find the frequency of the sound wave?</w:t>
      </w:r>
    </w:p>
    <w:p w:rsidR="002F641E" w:rsidRPr="00DD1A5E" w:rsidRDefault="002F641E" w:rsidP="00B5554A">
      <w:pPr>
        <w:pStyle w:val="NoSpacing"/>
        <w:numPr>
          <w:ilvl w:val="0"/>
          <w:numId w:val="20"/>
        </w:numPr>
        <w:rPr>
          <w:bCs/>
          <w:color w:val="000000"/>
          <w:lang w:val="en-IE"/>
        </w:rPr>
      </w:pPr>
      <w:r w:rsidRPr="00DD1A5E">
        <w:rPr>
          <w:bCs/>
          <w:color w:val="000000"/>
          <w:lang w:val="en-IE"/>
        </w:rPr>
        <w:t>How did the student calculate the speed of sound in air?</w:t>
      </w:r>
    </w:p>
    <w:p w:rsidR="002F641E" w:rsidRPr="00DD1A5E" w:rsidRDefault="002F641E" w:rsidP="00B5554A">
      <w:pPr>
        <w:pStyle w:val="NoSpacing"/>
        <w:numPr>
          <w:ilvl w:val="0"/>
          <w:numId w:val="20"/>
        </w:numPr>
        <w:rPr>
          <w:bCs/>
          <w:color w:val="000000"/>
          <w:lang w:val="en-IE"/>
        </w:rPr>
      </w:pPr>
      <w:r w:rsidRPr="00DD1A5E">
        <w:rPr>
          <w:bCs/>
          <w:color w:val="000000"/>
          <w:lang w:val="en-IE"/>
        </w:rPr>
        <w:t>Give one precaution that the student took to get an accurate result.</w:t>
      </w:r>
    </w:p>
    <w:p w:rsidR="002F641E" w:rsidRPr="00DD1A5E" w:rsidRDefault="002F641E" w:rsidP="002F641E">
      <w:pPr>
        <w:pStyle w:val="NoSpacing"/>
        <w:ind w:left="360"/>
        <w:rPr>
          <w:bCs/>
          <w:color w:val="000000"/>
        </w:rPr>
      </w:pPr>
    </w:p>
    <w:p w:rsidR="002F641E" w:rsidRPr="00DD1A5E" w:rsidRDefault="000C3636" w:rsidP="000C3636">
      <w:pPr>
        <w:pStyle w:val="NoSpacing"/>
        <w:rPr>
          <w:bCs/>
          <w:color w:val="000000"/>
        </w:rPr>
      </w:pPr>
      <w:r>
        <w:t xml:space="preserve">4: </w:t>
      </w:r>
      <w:r w:rsidR="002F641E" w:rsidRPr="00DD1A5E">
        <w:rPr>
          <w:color w:val="000000"/>
        </w:rPr>
        <w:t xml:space="preserve">A cylindrical column of air closed at one end and three different tuning forks were used in an experiment to measure the speed of sound in air. A tuning fork of frequency </w:t>
      </w:r>
      <w:r w:rsidR="002F641E" w:rsidRPr="00DD1A5E">
        <w:rPr>
          <w:iCs/>
          <w:color w:val="000000"/>
        </w:rPr>
        <w:t xml:space="preserve">f </w:t>
      </w:r>
      <w:r w:rsidR="002F641E" w:rsidRPr="00DD1A5E">
        <w:rPr>
          <w:color w:val="000000"/>
        </w:rPr>
        <w:t>was set vibrating and held over the column of air.</w:t>
      </w:r>
    </w:p>
    <w:p w:rsidR="002F641E" w:rsidRPr="00DD1A5E" w:rsidRDefault="002F641E" w:rsidP="002F641E">
      <w:pPr>
        <w:pStyle w:val="NoSpacing"/>
        <w:ind w:left="360"/>
        <w:rPr>
          <w:bCs/>
          <w:color w:val="000000"/>
        </w:rPr>
      </w:pPr>
      <w:r w:rsidRPr="00DD1A5E">
        <w:rPr>
          <w:color w:val="000000"/>
        </w:rPr>
        <w:lastRenderedPageBreak/>
        <w:t xml:space="preserve">The length of the column of air was adjusted until it was vibrating at its first harmonic and its length </w:t>
      </w:r>
      <w:r w:rsidRPr="00DD1A5E">
        <w:rPr>
          <w:iCs/>
          <w:color w:val="000000"/>
        </w:rPr>
        <w:t xml:space="preserve">l </w:t>
      </w:r>
      <w:r w:rsidRPr="00DD1A5E">
        <w:rPr>
          <w:color w:val="000000"/>
        </w:rPr>
        <w:t>was then measured. This procedure was repeated for each tuning fork.</w:t>
      </w:r>
    </w:p>
    <w:p w:rsidR="002F641E" w:rsidRPr="00DD1A5E" w:rsidRDefault="002F641E" w:rsidP="002F641E">
      <w:pPr>
        <w:pStyle w:val="NoSpacing"/>
        <w:ind w:left="360"/>
        <w:rPr>
          <w:bCs/>
          <w:color w:val="000000"/>
        </w:rPr>
      </w:pPr>
      <w:r w:rsidRPr="00DD1A5E">
        <w:rPr>
          <w:color w:val="000000"/>
        </w:rPr>
        <w:t>Finally, the diameter of the column of air was measured.</w:t>
      </w:r>
    </w:p>
    <w:p w:rsidR="002F641E" w:rsidRDefault="002F641E" w:rsidP="002F641E">
      <w:pPr>
        <w:pStyle w:val="NoSpacing"/>
        <w:ind w:left="360"/>
        <w:rPr>
          <w:color w:val="000000"/>
        </w:rPr>
      </w:pPr>
      <w:r w:rsidRPr="00DD1A5E">
        <w:rPr>
          <w:color w:val="000000"/>
        </w:rPr>
        <w:t>The following data was recorded.</w:t>
      </w:r>
    </w:p>
    <w:p w:rsidR="000C3636" w:rsidRDefault="000C3636" w:rsidP="002F641E">
      <w:pPr>
        <w:pStyle w:val="NoSpacing"/>
        <w:ind w:left="360"/>
        <w:rPr>
          <w:color w:val="000000"/>
        </w:rPr>
      </w:pPr>
    </w:p>
    <w:tbl>
      <w:tblPr>
        <w:tblpPr w:leftFromText="180" w:rightFromText="180" w:vertAnchor="text" w:horzAnchor="page" w:tblpX="2983"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636"/>
        <w:gridCol w:w="636"/>
        <w:gridCol w:w="636"/>
      </w:tblGrid>
      <w:tr w:rsidR="000C3636" w:rsidRPr="00DD1A5E" w:rsidTr="000C3636">
        <w:tc>
          <w:tcPr>
            <w:tcW w:w="0" w:type="auto"/>
          </w:tcPr>
          <w:p w:rsidR="000C3636" w:rsidRPr="00DD1A5E" w:rsidRDefault="000C3636" w:rsidP="000C3636">
            <w:pPr>
              <w:pStyle w:val="NoSpacing"/>
              <w:rPr>
                <w:color w:val="000000"/>
              </w:rPr>
            </w:pPr>
            <w:r w:rsidRPr="00DD1A5E">
              <w:rPr>
                <w:iCs/>
                <w:color w:val="000000"/>
              </w:rPr>
              <w:t>f</w:t>
            </w:r>
            <w:r w:rsidRPr="00DD1A5E">
              <w:rPr>
                <w:color w:val="000000"/>
              </w:rPr>
              <w:t>/Hz</w:t>
            </w:r>
          </w:p>
        </w:tc>
        <w:tc>
          <w:tcPr>
            <w:tcW w:w="0" w:type="auto"/>
          </w:tcPr>
          <w:p w:rsidR="000C3636" w:rsidRPr="00DD1A5E" w:rsidRDefault="000C3636" w:rsidP="000C3636">
            <w:pPr>
              <w:pStyle w:val="NoSpacing"/>
              <w:rPr>
                <w:color w:val="000000"/>
              </w:rPr>
            </w:pPr>
            <w:r w:rsidRPr="00DD1A5E">
              <w:rPr>
                <w:color w:val="000000"/>
              </w:rPr>
              <w:t>512</w:t>
            </w:r>
          </w:p>
        </w:tc>
        <w:tc>
          <w:tcPr>
            <w:tcW w:w="0" w:type="auto"/>
          </w:tcPr>
          <w:p w:rsidR="000C3636" w:rsidRPr="00DD1A5E" w:rsidRDefault="000C3636" w:rsidP="000C3636">
            <w:pPr>
              <w:pStyle w:val="NoSpacing"/>
              <w:rPr>
                <w:color w:val="000000"/>
              </w:rPr>
            </w:pPr>
            <w:r w:rsidRPr="00DD1A5E">
              <w:rPr>
                <w:color w:val="000000"/>
              </w:rPr>
              <w:t>480</w:t>
            </w:r>
          </w:p>
        </w:tc>
        <w:tc>
          <w:tcPr>
            <w:tcW w:w="0" w:type="auto"/>
          </w:tcPr>
          <w:p w:rsidR="000C3636" w:rsidRPr="00DD1A5E" w:rsidRDefault="000C3636" w:rsidP="000C3636">
            <w:pPr>
              <w:pStyle w:val="NoSpacing"/>
              <w:rPr>
                <w:color w:val="000000"/>
              </w:rPr>
            </w:pPr>
            <w:r w:rsidRPr="00DD1A5E">
              <w:rPr>
                <w:color w:val="000000"/>
              </w:rPr>
              <w:t>426</w:t>
            </w:r>
          </w:p>
        </w:tc>
      </w:tr>
      <w:tr w:rsidR="000C3636" w:rsidRPr="00DD1A5E" w:rsidTr="000C3636">
        <w:tc>
          <w:tcPr>
            <w:tcW w:w="0" w:type="auto"/>
          </w:tcPr>
          <w:p w:rsidR="000C3636" w:rsidRPr="00DD1A5E" w:rsidRDefault="000C3636" w:rsidP="000C3636">
            <w:pPr>
              <w:pStyle w:val="NoSpacing"/>
              <w:rPr>
                <w:color w:val="000000"/>
              </w:rPr>
            </w:pPr>
            <w:r w:rsidRPr="00DD1A5E">
              <w:rPr>
                <w:iCs/>
                <w:color w:val="000000"/>
              </w:rPr>
              <w:t>l</w:t>
            </w:r>
            <w:r w:rsidRPr="00DD1A5E">
              <w:rPr>
                <w:color w:val="000000"/>
              </w:rPr>
              <w:t>/cm</w:t>
            </w:r>
          </w:p>
        </w:tc>
        <w:tc>
          <w:tcPr>
            <w:tcW w:w="0" w:type="auto"/>
          </w:tcPr>
          <w:p w:rsidR="000C3636" w:rsidRPr="00DD1A5E" w:rsidRDefault="000C3636" w:rsidP="000C3636">
            <w:pPr>
              <w:pStyle w:val="NoSpacing"/>
              <w:rPr>
                <w:color w:val="000000"/>
              </w:rPr>
            </w:pPr>
            <w:r w:rsidRPr="00DD1A5E">
              <w:rPr>
                <w:color w:val="000000"/>
              </w:rPr>
              <w:t>16.0</w:t>
            </w:r>
          </w:p>
        </w:tc>
        <w:tc>
          <w:tcPr>
            <w:tcW w:w="0" w:type="auto"/>
          </w:tcPr>
          <w:p w:rsidR="000C3636" w:rsidRPr="00DD1A5E" w:rsidRDefault="000C3636" w:rsidP="000C3636">
            <w:pPr>
              <w:pStyle w:val="NoSpacing"/>
              <w:rPr>
                <w:color w:val="000000"/>
              </w:rPr>
            </w:pPr>
            <w:r w:rsidRPr="00DD1A5E">
              <w:rPr>
                <w:color w:val="000000"/>
              </w:rPr>
              <w:t>17.2</w:t>
            </w:r>
          </w:p>
        </w:tc>
        <w:tc>
          <w:tcPr>
            <w:tcW w:w="0" w:type="auto"/>
          </w:tcPr>
          <w:p w:rsidR="000C3636" w:rsidRPr="00DD1A5E" w:rsidRDefault="000C3636" w:rsidP="000C3636">
            <w:pPr>
              <w:pStyle w:val="NoSpacing"/>
              <w:rPr>
                <w:color w:val="000000"/>
              </w:rPr>
            </w:pPr>
            <w:r w:rsidRPr="00DD1A5E">
              <w:rPr>
                <w:color w:val="000000"/>
              </w:rPr>
              <w:t>19.4</w:t>
            </w:r>
          </w:p>
        </w:tc>
      </w:tr>
    </w:tbl>
    <w:p w:rsidR="000C3636" w:rsidRDefault="000C3636" w:rsidP="002F641E">
      <w:pPr>
        <w:pStyle w:val="NoSpacing"/>
        <w:ind w:left="360"/>
        <w:rPr>
          <w:color w:val="000000"/>
        </w:rPr>
      </w:pPr>
    </w:p>
    <w:p w:rsidR="00A05F6F" w:rsidRDefault="00A05F6F" w:rsidP="002F641E">
      <w:pPr>
        <w:pStyle w:val="NoSpacing"/>
        <w:ind w:left="360"/>
        <w:rPr>
          <w:color w:val="000000"/>
        </w:rPr>
      </w:pPr>
    </w:p>
    <w:p w:rsidR="000C3636" w:rsidRDefault="000C3636" w:rsidP="002F641E">
      <w:pPr>
        <w:pStyle w:val="NoSpacing"/>
        <w:ind w:left="360"/>
        <w:rPr>
          <w:color w:val="000000"/>
        </w:rPr>
      </w:pPr>
    </w:p>
    <w:p w:rsidR="002F641E" w:rsidRPr="00DD1A5E" w:rsidRDefault="002F641E" w:rsidP="002F641E">
      <w:pPr>
        <w:pStyle w:val="NoSpacing"/>
        <w:ind w:left="360"/>
        <w:rPr>
          <w:bCs/>
          <w:color w:val="000000"/>
        </w:rPr>
      </w:pPr>
      <w:r w:rsidRPr="00DD1A5E">
        <w:rPr>
          <w:color w:val="000000"/>
        </w:rPr>
        <w:t>Diameter of column of air = 2.05 cm.</w:t>
      </w:r>
    </w:p>
    <w:p w:rsidR="002F641E" w:rsidRPr="00DD1A5E" w:rsidRDefault="002F641E" w:rsidP="00B5554A">
      <w:pPr>
        <w:pStyle w:val="NoSpacing"/>
        <w:numPr>
          <w:ilvl w:val="0"/>
          <w:numId w:val="18"/>
        </w:numPr>
        <w:rPr>
          <w:color w:val="000000"/>
        </w:rPr>
      </w:pPr>
      <w:r w:rsidRPr="00DD1A5E">
        <w:rPr>
          <w:color w:val="000000"/>
        </w:rPr>
        <w:t>Describe how the length of the column of air was adjusted.</w:t>
      </w:r>
    </w:p>
    <w:p w:rsidR="002F641E" w:rsidRPr="00DD1A5E" w:rsidRDefault="002F641E" w:rsidP="00B5554A">
      <w:pPr>
        <w:pStyle w:val="NoSpacing"/>
        <w:numPr>
          <w:ilvl w:val="0"/>
          <w:numId w:val="18"/>
        </w:numPr>
        <w:rPr>
          <w:color w:val="000000"/>
        </w:rPr>
      </w:pPr>
      <w:r w:rsidRPr="00DD1A5E">
        <w:rPr>
          <w:color w:val="000000"/>
        </w:rPr>
        <w:t>Describe how the frequency of the column of air was measured.</w:t>
      </w:r>
    </w:p>
    <w:p w:rsidR="002F641E" w:rsidRPr="00DD1A5E" w:rsidRDefault="002F641E" w:rsidP="00B5554A">
      <w:pPr>
        <w:pStyle w:val="NoSpacing"/>
        <w:numPr>
          <w:ilvl w:val="0"/>
          <w:numId w:val="18"/>
        </w:numPr>
        <w:rPr>
          <w:color w:val="000000"/>
        </w:rPr>
      </w:pPr>
      <w:r w:rsidRPr="00DD1A5E">
        <w:rPr>
          <w:color w:val="000000"/>
        </w:rPr>
        <w:t xml:space="preserve">Describe how the diameter of the column of air was measured. </w:t>
      </w:r>
    </w:p>
    <w:p w:rsidR="002F641E" w:rsidRPr="00DD1A5E" w:rsidRDefault="002F641E" w:rsidP="00B5554A">
      <w:pPr>
        <w:pStyle w:val="NoSpacing"/>
        <w:numPr>
          <w:ilvl w:val="0"/>
          <w:numId w:val="18"/>
        </w:numPr>
        <w:rPr>
          <w:color w:val="000000"/>
        </w:rPr>
      </w:pPr>
      <w:r w:rsidRPr="00DD1A5E">
        <w:rPr>
          <w:color w:val="000000"/>
        </w:rPr>
        <w:t xml:space="preserve">How was it known that the air column was vibrating at its </w:t>
      </w:r>
      <w:r w:rsidRPr="00DD1A5E">
        <w:rPr>
          <w:bCs/>
          <w:color w:val="000000"/>
        </w:rPr>
        <w:t xml:space="preserve">first </w:t>
      </w:r>
      <w:r w:rsidRPr="00DD1A5E">
        <w:rPr>
          <w:color w:val="000000"/>
        </w:rPr>
        <w:t>harmonic?</w:t>
      </w:r>
    </w:p>
    <w:p w:rsidR="002F641E" w:rsidRPr="00DD1A5E" w:rsidRDefault="002F641E" w:rsidP="00B5554A">
      <w:pPr>
        <w:pStyle w:val="NoSpacing"/>
        <w:numPr>
          <w:ilvl w:val="0"/>
          <w:numId w:val="18"/>
        </w:numPr>
        <w:rPr>
          <w:color w:val="000000"/>
        </w:rPr>
      </w:pPr>
      <w:r w:rsidRPr="00DD1A5E">
        <w:rPr>
          <w:color w:val="000000"/>
        </w:rPr>
        <w:t xml:space="preserve">Using all of the data, calculate the speed of sound in air. </w:t>
      </w:r>
    </w:p>
    <w:p w:rsidR="002F641E" w:rsidRDefault="002F641E" w:rsidP="002F641E">
      <w:pPr>
        <w:pStyle w:val="NoSpacing"/>
        <w:ind w:left="360"/>
        <w:rPr>
          <w:lang w:eastAsia="en-IE"/>
        </w:rPr>
      </w:pPr>
    </w:p>
    <w:p w:rsidR="002F641E" w:rsidRPr="00DD1A5E" w:rsidRDefault="000C3636" w:rsidP="000C3636">
      <w:pPr>
        <w:pStyle w:val="NoSpacing"/>
        <w:rPr>
          <w:lang w:eastAsia="en-IE"/>
        </w:rPr>
      </w:pPr>
      <w:r>
        <w:rPr>
          <w:lang w:eastAsia="en-IE"/>
        </w:rPr>
        <w:t xml:space="preserve">5: </w:t>
      </w:r>
      <w:r w:rsidR="002F641E" w:rsidRPr="00DD1A5E">
        <w:rPr>
          <w:lang w:eastAsia="en-IE"/>
        </w:rPr>
        <w:t>A student carried out an experiment to investigate how the fundamental frequency of a stretched string varied with its length. The following is an extract from her report.</w:t>
      </w:r>
    </w:p>
    <w:p w:rsidR="002F641E" w:rsidRPr="00DD1A5E" w:rsidRDefault="002F641E" w:rsidP="002F641E">
      <w:pPr>
        <w:pStyle w:val="NoSpacing"/>
        <w:ind w:left="357"/>
        <w:rPr>
          <w:lang w:eastAsia="en-IE"/>
        </w:rPr>
      </w:pPr>
      <w:r w:rsidRPr="00DD1A5E">
        <w:rPr>
          <w:lang w:eastAsia="en-IE"/>
        </w:rPr>
        <w:t>I set the string vibrating and adjusted its length until it was vibrating at its fundamental frequency. I then recorded the length of the vibrating string and its fundamental frequency. I repeated this procedure for different lengths of the stretched string.</w:t>
      </w:r>
    </w:p>
    <w:p w:rsidR="002F641E" w:rsidRPr="00DD1A5E" w:rsidRDefault="002F641E" w:rsidP="002F641E">
      <w:pPr>
        <w:pStyle w:val="NoSpacing"/>
        <w:ind w:left="357"/>
        <w:rPr>
          <w:lang w:eastAsia="en-IE"/>
        </w:rPr>
      </w:pPr>
      <w:r w:rsidRPr="00DD1A5E">
        <w:rPr>
          <w:lang w:eastAsia="en-IE"/>
        </w:rPr>
        <w:t>Finally, I plotted a graph of the fundamental frequency of the vibrating string against the inverse of its length.</w:t>
      </w:r>
    </w:p>
    <w:p w:rsidR="002F641E" w:rsidRPr="00DD1A5E" w:rsidRDefault="002F641E" w:rsidP="00B5554A">
      <w:pPr>
        <w:pStyle w:val="NoSpacing"/>
        <w:numPr>
          <w:ilvl w:val="0"/>
          <w:numId w:val="22"/>
        </w:numPr>
        <w:rPr>
          <w:lang w:eastAsia="en-IE"/>
        </w:rPr>
      </w:pPr>
      <w:r w:rsidRPr="00DD1A5E">
        <w:rPr>
          <w:lang w:eastAsia="en-IE"/>
        </w:rPr>
        <w:t xml:space="preserve">Draw a labelled diagram of the apparatus used in the experiment. </w:t>
      </w:r>
    </w:p>
    <w:p w:rsidR="002F641E" w:rsidRPr="00DD1A5E" w:rsidRDefault="002F641E" w:rsidP="002F641E">
      <w:pPr>
        <w:pStyle w:val="NoSpacing"/>
        <w:ind w:left="357"/>
        <w:rPr>
          <w:lang w:eastAsia="en-IE"/>
        </w:rPr>
      </w:pPr>
      <w:r w:rsidRPr="00DD1A5E">
        <w:rPr>
          <w:lang w:eastAsia="en-IE"/>
        </w:rPr>
        <w:t xml:space="preserve">Indicate on your diagram the length of the string that was measured. </w:t>
      </w:r>
    </w:p>
    <w:p w:rsidR="002F641E" w:rsidRPr="00DD1A5E" w:rsidRDefault="002F641E" w:rsidP="00B5554A">
      <w:pPr>
        <w:pStyle w:val="NoSpacing"/>
        <w:numPr>
          <w:ilvl w:val="0"/>
          <w:numId w:val="22"/>
        </w:numPr>
        <w:rPr>
          <w:lang w:eastAsia="en-IE"/>
        </w:rPr>
      </w:pPr>
      <w:r w:rsidRPr="00DD1A5E">
        <w:rPr>
          <w:lang w:eastAsia="en-IE"/>
        </w:rPr>
        <w:t>Describe how the student set the string vibrating.</w:t>
      </w:r>
    </w:p>
    <w:p w:rsidR="002F641E" w:rsidRPr="00DD1A5E" w:rsidRDefault="002F641E" w:rsidP="00B5554A">
      <w:pPr>
        <w:pStyle w:val="NoSpacing"/>
        <w:numPr>
          <w:ilvl w:val="0"/>
          <w:numId w:val="22"/>
        </w:numPr>
        <w:rPr>
          <w:lang w:eastAsia="en-IE"/>
        </w:rPr>
      </w:pPr>
      <w:r w:rsidRPr="00DD1A5E">
        <w:rPr>
          <w:lang w:eastAsia="en-IE"/>
        </w:rPr>
        <w:t>How did the student know that the string was vibrating at its fundamental frequency?</w:t>
      </w:r>
    </w:p>
    <w:p w:rsidR="002F641E" w:rsidRPr="00DD1A5E" w:rsidRDefault="002F641E" w:rsidP="00B5554A">
      <w:pPr>
        <w:pStyle w:val="NoSpacing"/>
        <w:numPr>
          <w:ilvl w:val="0"/>
          <w:numId w:val="22"/>
        </w:numPr>
        <w:rPr>
          <w:lang w:eastAsia="en-IE"/>
        </w:rPr>
      </w:pPr>
      <w:r w:rsidRPr="00DD1A5E">
        <w:rPr>
          <w:lang w:eastAsia="en-IE"/>
        </w:rPr>
        <w:t>Draw a sketch of the graph expected in this experiment.</w:t>
      </w:r>
    </w:p>
    <w:p w:rsidR="002F641E" w:rsidRDefault="002F641E" w:rsidP="002F641E">
      <w:pPr>
        <w:pStyle w:val="NoSpacing"/>
        <w:rPr>
          <w:bCs/>
          <w:color w:val="000000"/>
        </w:rPr>
      </w:pPr>
    </w:p>
    <w:p w:rsidR="002F641E" w:rsidRPr="00DD1A5E" w:rsidRDefault="000C3636" w:rsidP="000C3636">
      <w:pPr>
        <w:pStyle w:val="NoSpacing"/>
        <w:rPr>
          <w:rFonts w:eastAsia="Calibri"/>
          <w:lang w:val="en-IE"/>
        </w:rPr>
      </w:pPr>
      <w:r>
        <w:rPr>
          <w:bCs/>
          <w:color w:val="000000"/>
        </w:rPr>
        <w:t>6:</w:t>
      </w:r>
      <w:r w:rsidR="002F641E" w:rsidRPr="00DD1A5E">
        <w:rPr>
          <w:rFonts w:eastAsia="Calibri"/>
          <w:lang w:val="en-IE"/>
        </w:rPr>
        <w:t xml:space="preserve">In a report of an experiment to investigate the variation of fundamental frequency of a stretched string with length, a student wrote the following. </w:t>
      </w:r>
    </w:p>
    <w:p w:rsidR="002F641E" w:rsidRPr="00DD1A5E" w:rsidRDefault="002F641E" w:rsidP="002F641E">
      <w:pPr>
        <w:pStyle w:val="NoSpacing"/>
        <w:ind w:left="360"/>
      </w:pPr>
      <w:r w:rsidRPr="00DD1A5E">
        <w:rPr>
          <w:rFonts w:eastAsia="Calibri"/>
          <w:lang w:val="en-IE"/>
        </w:rPr>
        <w:t xml:space="preserve">“The wire was set vibrating at a known frequency. The length of the wire was adjusted until it vibrated at its fundamental frequency. The length was recorded. A different frequency was applied to the wire and new measurements were taken. This procedure was repeated a few times.” </w:t>
      </w:r>
    </w:p>
    <w:p w:rsidR="002F641E" w:rsidRPr="00DD1A5E" w:rsidRDefault="002F641E" w:rsidP="00B5554A">
      <w:pPr>
        <w:widowControl/>
        <w:numPr>
          <w:ilvl w:val="0"/>
          <w:numId w:val="19"/>
        </w:numPr>
        <w:ind w:left="357" w:hanging="357"/>
        <w:rPr>
          <w:rFonts w:ascii="Times New Roman" w:eastAsia="Calibri" w:hAnsi="Times New Roman"/>
          <w:lang w:val="en-IE"/>
        </w:rPr>
      </w:pPr>
      <w:r w:rsidRPr="00DD1A5E">
        <w:rPr>
          <w:rFonts w:ascii="Times New Roman" w:eastAsia="Calibri" w:hAnsi="Times New Roman"/>
          <w:lang w:val="en-IE"/>
        </w:rPr>
        <w:t xml:space="preserve">How was the wire set vibrating? </w:t>
      </w:r>
    </w:p>
    <w:p w:rsidR="002F641E" w:rsidRPr="003B0E74" w:rsidRDefault="002F641E" w:rsidP="00B5554A">
      <w:pPr>
        <w:widowControl/>
        <w:numPr>
          <w:ilvl w:val="0"/>
          <w:numId w:val="19"/>
        </w:numPr>
        <w:ind w:left="357" w:hanging="357"/>
        <w:rPr>
          <w:rFonts w:ascii="Times New Roman" w:eastAsia="Calibri" w:hAnsi="Times New Roman"/>
          <w:lang w:val="en-IE"/>
        </w:rPr>
      </w:pPr>
      <w:r w:rsidRPr="00DD1A5E">
        <w:rPr>
          <w:rFonts w:ascii="Times New Roman" w:eastAsia="Calibri" w:hAnsi="Times New Roman"/>
          <w:lang w:val="en-IE"/>
        </w:rPr>
        <w:t xml:space="preserve">How was the length adjusted? </w:t>
      </w:r>
    </w:p>
    <w:p w:rsidR="002F641E" w:rsidRPr="00DD1A5E" w:rsidRDefault="002F641E" w:rsidP="002F641E">
      <w:pPr>
        <w:ind w:left="360"/>
        <w:rPr>
          <w:rFonts w:ascii="Times New Roman" w:eastAsia="Calibri" w:hAnsi="Times New Roman"/>
          <w:lang w:val="en-IE"/>
        </w:rPr>
      </w:pPr>
      <w:r w:rsidRPr="00DD1A5E">
        <w:rPr>
          <w:rFonts w:ascii="Times New Roman" w:eastAsia="Calibri" w:hAnsi="Times New Roman"/>
          <w:lang w:val="en-IE"/>
        </w:rPr>
        <w:t>The table shows the measurements recorded by the student.</w:t>
      </w:r>
    </w:p>
    <w:tbl>
      <w:tblPr>
        <w:tblpPr w:leftFromText="180" w:rightFromText="180"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650"/>
        <w:gridCol w:w="601"/>
        <w:gridCol w:w="601"/>
        <w:gridCol w:w="641"/>
        <w:gridCol w:w="601"/>
        <w:gridCol w:w="601"/>
        <w:gridCol w:w="641"/>
      </w:tblGrid>
      <w:tr w:rsidR="002F641E" w:rsidRPr="00DD1A5E" w:rsidTr="00474C4D">
        <w:tc>
          <w:tcPr>
            <w:tcW w:w="1618"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Fundamental frequency (Hz)</w:t>
            </w:r>
          </w:p>
        </w:tc>
        <w:tc>
          <w:tcPr>
            <w:tcW w:w="650"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650</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395</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290</w:t>
            </w:r>
          </w:p>
        </w:tc>
        <w:tc>
          <w:tcPr>
            <w:tcW w:w="64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260</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192</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174</w:t>
            </w:r>
          </w:p>
        </w:tc>
        <w:tc>
          <w:tcPr>
            <w:tcW w:w="64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163</w:t>
            </w:r>
          </w:p>
        </w:tc>
      </w:tr>
      <w:tr w:rsidR="002F641E" w:rsidRPr="00DD1A5E" w:rsidTr="00474C4D">
        <w:tc>
          <w:tcPr>
            <w:tcW w:w="1618"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length/ (m)</w:t>
            </w:r>
          </w:p>
        </w:tc>
        <w:tc>
          <w:tcPr>
            <w:tcW w:w="650"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0.20</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0.33</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0.45</w:t>
            </w:r>
          </w:p>
        </w:tc>
        <w:tc>
          <w:tcPr>
            <w:tcW w:w="64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0.50</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0.66</w:t>
            </w:r>
          </w:p>
        </w:tc>
        <w:tc>
          <w:tcPr>
            <w:tcW w:w="60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0.75</w:t>
            </w:r>
          </w:p>
        </w:tc>
        <w:tc>
          <w:tcPr>
            <w:tcW w:w="641"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0.80</w:t>
            </w:r>
          </w:p>
        </w:tc>
      </w:tr>
      <w:tr w:rsidR="002F641E" w:rsidRPr="00DD1A5E" w:rsidTr="00474C4D">
        <w:tc>
          <w:tcPr>
            <w:tcW w:w="1618" w:type="dxa"/>
          </w:tcPr>
          <w:p w:rsidR="002F641E" w:rsidRPr="00DD1A5E" w:rsidRDefault="002F641E" w:rsidP="00474C4D">
            <w:pPr>
              <w:rPr>
                <w:rFonts w:ascii="Times New Roman" w:eastAsia="Calibri" w:hAnsi="Times New Roman"/>
                <w:lang w:val="en-IE"/>
              </w:rPr>
            </w:pPr>
            <w:r w:rsidRPr="00DD1A5E">
              <w:rPr>
                <w:rFonts w:ascii="Times New Roman" w:eastAsia="Calibri" w:hAnsi="Times New Roman"/>
                <w:lang w:val="en-IE"/>
              </w:rPr>
              <w:t>1/length (m</w:t>
            </w:r>
            <w:r w:rsidRPr="00DD1A5E">
              <w:rPr>
                <w:rFonts w:ascii="Times New Roman" w:eastAsia="Calibri" w:hAnsi="Times New Roman"/>
                <w:vertAlign w:val="superscript"/>
                <w:lang w:val="en-IE"/>
              </w:rPr>
              <w:t>-1</w:t>
            </w:r>
            <w:r w:rsidRPr="00DD1A5E">
              <w:rPr>
                <w:rFonts w:ascii="Times New Roman" w:eastAsia="Calibri" w:hAnsi="Times New Roman"/>
                <w:lang w:val="en-IE"/>
              </w:rPr>
              <w:t>)</w:t>
            </w:r>
          </w:p>
        </w:tc>
        <w:tc>
          <w:tcPr>
            <w:tcW w:w="650" w:type="dxa"/>
          </w:tcPr>
          <w:p w:rsidR="002F641E" w:rsidRPr="00DD1A5E" w:rsidRDefault="002F641E" w:rsidP="00474C4D">
            <w:pPr>
              <w:rPr>
                <w:rFonts w:ascii="Times New Roman" w:eastAsia="Calibri" w:hAnsi="Times New Roman"/>
                <w:lang w:val="en-IE"/>
              </w:rPr>
            </w:pPr>
          </w:p>
        </w:tc>
        <w:tc>
          <w:tcPr>
            <w:tcW w:w="601" w:type="dxa"/>
          </w:tcPr>
          <w:p w:rsidR="002F641E" w:rsidRPr="00DD1A5E" w:rsidRDefault="002F641E" w:rsidP="00474C4D">
            <w:pPr>
              <w:rPr>
                <w:rFonts w:ascii="Times New Roman" w:eastAsia="Calibri" w:hAnsi="Times New Roman"/>
                <w:lang w:val="en-IE"/>
              </w:rPr>
            </w:pPr>
          </w:p>
        </w:tc>
        <w:tc>
          <w:tcPr>
            <w:tcW w:w="601" w:type="dxa"/>
          </w:tcPr>
          <w:p w:rsidR="002F641E" w:rsidRPr="00DD1A5E" w:rsidRDefault="002F641E" w:rsidP="00474C4D">
            <w:pPr>
              <w:rPr>
                <w:rFonts w:ascii="Times New Roman" w:eastAsia="Calibri" w:hAnsi="Times New Roman"/>
                <w:lang w:val="en-IE"/>
              </w:rPr>
            </w:pPr>
          </w:p>
        </w:tc>
        <w:tc>
          <w:tcPr>
            <w:tcW w:w="641" w:type="dxa"/>
          </w:tcPr>
          <w:p w:rsidR="002F641E" w:rsidRPr="00DD1A5E" w:rsidRDefault="002F641E" w:rsidP="00474C4D">
            <w:pPr>
              <w:rPr>
                <w:rFonts w:ascii="Times New Roman" w:eastAsia="Calibri" w:hAnsi="Times New Roman"/>
                <w:lang w:val="en-IE"/>
              </w:rPr>
            </w:pPr>
          </w:p>
        </w:tc>
        <w:tc>
          <w:tcPr>
            <w:tcW w:w="601" w:type="dxa"/>
          </w:tcPr>
          <w:p w:rsidR="002F641E" w:rsidRPr="00DD1A5E" w:rsidRDefault="002F641E" w:rsidP="00474C4D">
            <w:pPr>
              <w:rPr>
                <w:rFonts w:ascii="Times New Roman" w:eastAsia="Calibri" w:hAnsi="Times New Roman"/>
                <w:lang w:val="en-IE"/>
              </w:rPr>
            </w:pPr>
          </w:p>
        </w:tc>
        <w:tc>
          <w:tcPr>
            <w:tcW w:w="601" w:type="dxa"/>
          </w:tcPr>
          <w:p w:rsidR="002F641E" w:rsidRPr="00DD1A5E" w:rsidRDefault="002F641E" w:rsidP="00474C4D">
            <w:pPr>
              <w:rPr>
                <w:rFonts w:ascii="Times New Roman" w:eastAsia="Calibri" w:hAnsi="Times New Roman"/>
                <w:lang w:val="en-IE"/>
              </w:rPr>
            </w:pPr>
          </w:p>
        </w:tc>
        <w:tc>
          <w:tcPr>
            <w:tcW w:w="641" w:type="dxa"/>
          </w:tcPr>
          <w:p w:rsidR="002F641E" w:rsidRPr="00DD1A5E" w:rsidRDefault="002F641E" w:rsidP="00474C4D">
            <w:pPr>
              <w:rPr>
                <w:rFonts w:ascii="Times New Roman" w:eastAsia="Calibri" w:hAnsi="Times New Roman"/>
                <w:lang w:val="en-IE"/>
              </w:rPr>
            </w:pPr>
          </w:p>
        </w:tc>
      </w:tr>
    </w:tbl>
    <w:p w:rsidR="002F641E" w:rsidRDefault="002F641E" w:rsidP="002F641E">
      <w:pPr>
        <w:rPr>
          <w:rFonts w:ascii="Times New Roman" w:eastAsia="Calibri" w:hAnsi="Times New Roman"/>
          <w:lang w:val="en-IE"/>
        </w:rPr>
      </w:pPr>
    </w:p>
    <w:p w:rsidR="002F641E" w:rsidRDefault="002F641E" w:rsidP="002F641E">
      <w:pPr>
        <w:rPr>
          <w:rFonts w:ascii="Times New Roman" w:eastAsia="Calibri" w:hAnsi="Times New Roman"/>
          <w:lang w:val="en-IE"/>
        </w:rPr>
      </w:pPr>
    </w:p>
    <w:p w:rsidR="002F641E" w:rsidRDefault="002F641E" w:rsidP="002F641E">
      <w:pPr>
        <w:rPr>
          <w:rFonts w:ascii="Times New Roman" w:eastAsia="Calibri" w:hAnsi="Times New Roman"/>
          <w:lang w:val="en-IE"/>
        </w:rPr>
      </w:pPr>
    </w:p>
    <w:p w:rsidR="002F641E" w:rsidRDefault="002F641E" w:rsidP="002F641E">
      <w:pPr>
        <w:rPr>
          <w:rFonts w:ascii="Times New Roman" w:eastAsia="Calibri" w:hAnsi="Times New Roman"/>
          <w:lang w:val="en-IE"/>
        </w:rPr>
      </w:pPr>
    </w:p>
    <w:p w:rsidR="002F641E" w:rsidRPr="00DD1A5E" w:rsidRDefault="002F641E" w:rsidP="002F641E">
      <w:pPr>
        <w:rPr>
          <w:rFonts w:ascii="Times New Roman" w:eastAsia="Calibri" w:hAnsi="Times New Roman"/>
          <w:lang w:val="en-IE"/>
        </w:rPr>
      </w:pPr>
    </w:p>
    <w:p w:rsidR="002F641E" w:rsidRPr="00DD1A5E" w:rsidRDefault="002F641E" w:rsidP="00B5554A">
      <w:pPr>
        <w:widowControl/>
        <w:numPr>
          <w:ilvl w:val="0"/>
          <w:numId w:val="19"/>
        </w:numPr>
        <w:ind w:left="357" w:hanging="357"/>
        <w:rPr>
          <w:rFonts w:ascii="Times New Roman" w:eastAsia="Calibri" w:hAnsi="Times New Roman"/>
          <w:lang w:val="en-IE" w:eastAsia="en-IE"/>
        </w:rPr>
      </w:pPr>
      <w:r w:rsidRPr="00DD1A5E">
        <w:rPr>
          <w:rFonts w:ascii="Times New Roman" w:eastAsia="Calibri" w:hAnsi="Times New Roman"/>
          <w:lang w:val="en-IE" w:eastAsia="en-IE"/>
        </w:rPr>
        <w:t xml:space="preserve">Copy the table and complete the last row by calculating 1/ length1for each measurement. </w:t>
      </w:r>
    </w:p>
    <w:p w:rsidR="002F641E" w:rsidRPr="00DD1A5E" w:rsidRDefault="002F641E" w:rsidP="00B5554A">
      <w:pPr>
        <w:widowControl/>
        <w:numPr>
          <w:ilvl w:val="0"/>
          <w:numId w:val="19"/>
        </w:numPr>
        <w:ind w:left="357" w:hanging="357"/>
        <w:rPr>
          <w:rFonts w:ascii="Times New Roman" w:eastAsia="Calibri" w:hAnsi="Times New Roman"/>
          <w:lang w:val="en-IE" w:eastAsia="en-IE"/>
        </w:rPr>
      </w:pPr>
      <w:r w:rsidRPr="00DD1A5E">
        <w:rPr>
          <w:rFonts w:ascii="Times New Roman" w:eastAsia="Calibri" w:hAnsi="Times New Roman"/>
          <w:lang w:val="en-IE" w:eastAsia="en-IE"/>
        </w:rPr>
        <w:t xml:space="preserve">Plot a graph on graph paper of fundamental frequency against 1/ length. Put fundamental frequency on the vertical axis. </w:t>
      </w:r>
    </w:p>
    <w:p w:rsidR="002F641E" w:rsidRDefault="002F641E" w:rsidP="00B5554A">
      <w:pPr>
        <w:widowControl/>
        <w:numPr>
          <w:ilvl w:val="0"/>
          <w:numId w:val="19"/>
        </w:numPr>
        <w:ind w:left="357" w:hanging="357"/>
        <w:rPr>
          <w:rFonts w:ascii="Times New Roman" w:eastAsia="Calibri" w:hAnsi="Times New Roman"/>
          <w:lang w:val="en-IE" w:eastAsia="en-IE"/>
        </w:rPr>
      </w:pPr>
      <w:r w:rsidRPr="00DD1A5E">
        <w:rPr>
          <w:rFonts w:ascii="Times New Roman" w:eastAsia="Calibri" w:hAnsi="Times New Roman"/>
          <w:lang w:val="en-IE" w:eastAsia="en-IE"/>
        </w:rPr>
        <w:t>What does the graph tell you about the relationship between fundamental frequency and length?</w:t>
      </w:r>
    </w:p>
    <w:p w:rsidR="002F641E" w:rsidRDefault="00A05F6F" w:rsidP="00A05F6F">
      <w:pPr>
        <w:pStyle w:val="NoSpacing"/>
        <w:rPr>
          <w:color w:val="000000"/>
          <w:lang w:eastAsia="en-IE"/>
        </w:rPr>
      </w:pPr>
      <w:r>
        <w:rPr>
          <w:color w:val="000000"/>
          <w:lang w:eastAsia="en-IE"/>
        </w:rPr>
        <w:t xml:space="preserve">7: </w:t>
      </w:r>
      <w:r w:rsidR="002F641E" w:rsidRPr="00DD1A5E">
        <w:rPr>
          <w:color w:val="000000"/>
          <w:lang w:eastAsia="en-IE"/>
        </w:rPr>
        <w:t xml:space="preserve">In an experiment, a student investigated the variation of the fundamental frequency </w:t>
      </w:r>
      <w:r w:rsidR="002F641E" w:rsidRPr="00DD1A5E">
        <w:rPr>
          <w:iCs/>
          <w:color w:val="000000"/>
          <w:lang w:eastAsia="en-IE"/>
        </w:rPr>
        <w:t xml:space="preserve">f </w:t>
      </w:r>
      <w:r w:rsidR="002F641E" w:rsidRPr="00DD1A5E">
        <w:rPr>
          <w:color w:val="000000"/>
          <w:lang w:eastAsia="en-IE"/>
        </w:rPr>
        <w:t xml:space="preserve">of a stretched string with its length </w:t>
      </w:r>
      <w:r w:rsidR="002F641E" w:rsidRPr="00DD1A5E">
        <w:rPr>
          <w:iCs/>
          <w:color w:val="000000"/>
          <w:lang w:eastAsia="en-IE"/>
        </w:rPr>
        <w:t>l</w:t>
      </w:r>
      <w:r w:rsidR="002F641E" w:rsidRPr="00DD1A5E">
        <w:rPr>
          <w:color w:val="000000"/>
          <w:lang w:eastAsia="en-IE"/>
        </w:rPr>
        <w:t>. During the experiment the student kept the tension in the string constant. The table shows the data recorded by the student.</w:t>
      </w:r>
    </w:p>
    <w:p w:rsidR="00A05F6F" w:rsidRPr="00DD1A5E" w:rsidRDefault="00A05F6F" w:rsidP="00A05F6F">
      <w:pPr>
        <w:pStyle w:val="NoSpacing"/>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636"/>
        <w:gridCol w:w="636"/>
        <w:gridCol w:w="636"/>
        <w:gridCol w:w="641"/>
        <w:gridCol w:w="756"/>
        <w:gridCol w:w="756"/>
        <w:gridCol w:w="756"/>
      </w:tblGrid>
      <w:tr w:rsidR="002F641E" w:rsidRPr="00DD1A5E" w:rsidTr="00474C4D">
        <w:tc>
          <w:tcPr>
            <w:tcW w:w="1335" w:type="dxa"/>
          </w:tcPr>
          <w:p w:rsidR="002F641E" w:rsidRPr="00DD1A5E" w:rsidRDefault="002F641E" w:rsidP="00474C4D">
            <w:pPr>
              <w:pStyle w:val="NoSpacing"/>
              <w:rPr>
                <w:color w:val="000000"/>
                <w:lang w:eastAsia="en-IE"/>
              </w:rPr>
            </w:pPr>
            <w:r w:rsidRPr="00DD1A5E">
              <w:rPr>
                <w:iCs/>
                <w:color w:val="000000"/>
                <w:lang w:eastAsia="en-IE"/>
              </w:rPr>
              <w:t>f/</w:t>
            </w:r>
            <w:r w:rsidRPr="00DD1A5E">
              <w:rPr>
                <w:color w:val="000000"/>
                <w:lang w:eastAsia="en-IE"/>
              </w:rPr>
              <w:t>Hz</w:t>
            </w:r>
          </w:p>
        </w:tc>
        <w:tc>
          <w:tcPr>
            <w:tcW w:w="616" w:type="dxa"/>
          </w:tcPr>
          <w:p w:rsidR="002F641E" w:rsidRPr="00DD1A5E" w:rsidRDefault="002F641E" w:rsidP="00474C4D">
            <w:pPr>
              <w:pStyle w:val="NoSpacing"/>
              <w:rPr>
                <w:color w:val="000000"/>
                <w:lang w:eastAsia="en-IE"/>
              </w:rPr>
            </w:pPr>
            <w:r w:rsidRPr="00DD1A5E">
              <w:rPr>
                <w:color w:val="000000"/>
                <w:lang w:eastAsia="en-IE"/>
              </w:rPr>
              <w:t>100</w:t>
            </w:r>
          </w:p>
        </w:tc>
        <w:tc>
          <w:tcPr>
            <w:tcW w:w="601" w:type="dxa"/>
          </w:tcPr>
          <w:p w:rsidR="002F641E" w:rsidRPr="00DD1A5E" w:rsidRDefault="002F641E" w:rsidP="00474C4D">
            <w:pPr>
              <w:pStyle w:val="NoSpacing"/>
              <w:rPr>
                <w:color w:val="000000"/>
                <w:lang w:eastAsia="en-IE"/>
              </w:rPr>
            </w:pPr>
            <w:r w:rsidRPr="00DD1A5E">
              <w:rPr>
                <w:color w:val="000000"/>
                <w:lang w:eastAsia="en-IE"/>
              </w:rPr>
              <w:t>150</w:t>
            </w:r>
          </w:p>
        </w:tc>
        <w:tc>
          <w:tcPr>
            <w:tcW w:w="601" w:type="dxa"/>
          </w:tcPr>
          <w:p w:rsidR="002F641E" w:rsidRPr="00DD1A5E" w:rsidRDefault="002F641E" w:rsidP="00474C4D">
            <w:pPr>
              <w:pStyle w:val="NoSpacing"/>
              <w:rPr>
                <w:color w:val="000000"/>
                <w:lang w:eastAsia="en-IE"/>
              </w:rPr>
            </w:pPr>
            <w:r w:rsidRPr="00DD1A5E">
              <w:rPr>
                <w:color w:val="000000"/>
                <w:lang w:eastAsia="en-IE"/>
              </w:rPr>
              <w:t>200</w:t>
            </w:r>
          </w:p>
        </w:tc>
        <w:tc>
          <w:tcPr>
            <w:tcW w:w="641" w:type="dxa"/>
          </w:tcPr>
          <w:p w:rsidR="002F641E" w:rsidRPr="00DD1A5E" w:rsidRDefault="002F641E" w:rsidP="00474C4D">
            <w:pPr>
              <w:pStyle w:val="NoSpacing"/>
              <w:rPr>
                <w:color w:val="000000"/>
                <w:lang w:eastAsia="en-IE"/>
              </w:rPr>
            </w:pPr>
            <w:r w:rsidRPr="00DD1A5E">
              <w:rPr>
                <w:color w:val="000000"/>
                <w:lang w:eastAsia="en-IE"/>
              </w:rPr>
              <w:t>250</w:t>
            </w:r>
          </w:p>
        </w:tc>
        <w:tc>
          <w:tcPr>
            <w:tcW w:w="711" w:type="dxa"/>
          </w:tcPr>
          <w:p w:rsidR="002F641E" w:rsidRPr="00DD1A5E" w:rsidRDefault="002F641E" w:rsidP="00474C4D">
            <w:pPr>
              <w:pStyle w:val="NoSpacing"/>
              <w:rPr>
                <w:color w:val="000000"/>
                <w:lang w:eastAsia="en-IE"/>
              </w:rPr>
            </w:pPr>
            <w:r w:rsidRPr="00DD1A5E">
              <w:rPr>
                <w:color w:val="000000"/>
                <w:lang w:eastAsia="en-IE"/>
              </w:rPr>
              <w:t>300</w:t>
            </w:r>
          </w:p>
        </w:tc>
        <w:tc>
          <w:tcPr>
            <w:tcW w:w="711" w:type="dxa"/>
          </w:tcPr>
          <w:p w:rsidR="002F641E" w:rsidRPr="00DD1A5E" w:rsidRDefault="002F641E" w:rsidP="00474C4D">
            <w:pPr>
              <w:pStyle w:val="NoSpacing"/>
              <w:rPr>
                <w:color w:val="000000"/>
                <w:lang w:eastAsia="en-IE"/>
              </w:rPr>
            </w:pPr>
            <w:r w:rsidRPr="00DD1A5E">
              <w:rPr>
                <w:color w:val="000000"/>
                <w:lang w:eastAsia="en-IE"/>
              </w:rPr>
              <w:t>350</w:t>
            </w:r>
          </w:p>
        </w:tc>
        <w:tc>
          <w:tcPr>
            <w:tcW w:w="711" w:type="dxa"/>
          </w:tcPr>
          <w:p w:rsidR="002F641E" w:rsidRPr="00DD1A5E" w:rsidRDefault="002F641E" w:rsidP="00474C4D">
            <w:pPr>
              <w:pStyle w:val="NoSpacing"/>
              <w:rPr>
                <w:color w:val="000000"/>
                <w:lang w:eastAsia="en-IE"/>
              </w:rPr>
            </w:pPr>
            <w:r w:rsidRPr="00DD1A5E">
              <w:rPr>
                <w:color w:val="000000"/>
                <w:lang w:eastAsia="en-IE"/>
              </w:rPr>
              <w:t>400</w:t>
            </w:r>
          </w:p>
        </w:tc>
      </w:tr>
      <w:tr w:rsidR="002F641E" w:rsidRPr="00DD1A5E" w:rsidTr="00474C4D">
        <w:tc>
          <w:tcPr>
            <w:tcW w:w="1335" w:type="dxa"/>
          </w:tcPr>
          <w:p w:rsidR="002F641E" w:rsidRPr="00DD1A5E" w:rsidRDefault="002F641E" w:rsidP="00474C4D">
            <w:pPr>
              <w:pStyle w:val="NoSpacing"/>
              <w:rPr>
                <w:color w:val="000000"/>
                <w:lang w:eastAsia="en-IE"/>
              </w:rPr>
            </w:pPr>
            <w:r w:rsidRPr="00DD1A5E">
              <w:rPr>
                <w:iCs/>
                <w:color w:val="000000"/>
                <w:lang w:eastAsia="en-IE"/>
              </w:rPr>
              <w:t>l/</w:t>
            </w:r>
            <w:r w:rsidRPr="00DD1A5E">
              <w:rPr>
                <w:color w:val="000000"/>
                <w:lang w:eastAsia="en-IE"/>
              </w:rPr>
              <w:t>m</w:t>
            </w:r>
          </w:p>
        </w:tc>
        <w:tc>
          <w:tcPr>
            <w:tcW w:w="616" w:type="dxa"/>
          </w:tcPr>
          <w:p w:rsidR="002F641E" w:rsidRPr="00DD1A5E" w:rsidRDefault="002F641E" w:rsidP="00474C4D">
            <w:pPr>
              <w:pStyle w:val="NoSpacing"/>
              <w:rPr>
                <w:color w:val="000000"/>
                <w:lang w:eastAsia="en-IE"/>
              </w:rPr>
            </w:pPr>
            <w:r w:rsidRPr="00DD1A5E">
              <w:rPr>
                <w:color w:val="000000"/>
                <w:lang w:eastAsia="en-IE"/>
              </w:rPr>
              <w:t>0.50</w:t>
            </w:r>
          </w:p>
        </w:tc>
        <w:tc>
          <w:tcPr>
            <w:tcW w:w="601" w:type="dxa"/>
          </w:tcPr>
          <w:p w:rsidR="002F641E" w:rsidRPr="00DD1A5E" w:rsidRDefault="002F641E" w:rsidP="00474C4D">
            <w:pPr>
              <w:pStyle w:val="NoSpacing"/>
              <w:rPr>
                <w:color w:val="000000"/>
                <w:lang w:eastAsia="en-IE"/>
              </w:rPr>
            </w:pPr>
            <w:r w:rsidRPr="00DD1A5E">
              <w:rPr>
                <w:color w:val="000000"/>
                <w:lang w:eastAsia="en-IE"/>
              </w:rPr>
              <w:t>0.33</w:t>
            </w:r>
          </w:p>
        </w:tc>
        <w:tc>
          <w:tcPr>
            <w:tcW w:w="601" w:type="dxa"/>
          </w:tcPr>
          <w:p w:rsidR="002F641E" w:rsidRPr="00DD1A5E" w:rsidRDefault="002F641E" w:rsidP="00474C4D">
            <w:pPr>
              <w:pStyle w:val="NoSpacing"/>
              <w:rPr>
                <w:color w:val="000000"/>
                <w:lang w:eastAsia="en-IE"/>
              </w:rPr>
            </w:pPr>
            <w:r w:rsidRPr="00DD1A5E">
              <w:rPr>
                <w:color w:val="000000"/>
                <w:lang w:eastAsia="en-IE"/>
              </w:rPr>
              <w:t>0.25</w:t>
            </w:r>
          </w:p>
        </w:tc>
        <w:tc>
          <w:tcPr>
            <w:tcW w:w="641" w:type="dxa"/>
          </w:tcPr>
          <w:p w:rsidR="002F641E" w:rsidRPr="00DD1A5E" w:rsidRDefault="002F641E" w:rsidP="00474C4D">
            <w:pPr>
              <w:pStyle w:val="NoSpacing"/>
              <w:rPr>
                <w:color w:val="000000"/>
                <w:lang w:eastAsia="en-IE"/>
              </w:rPr>
            </w:pPr>
            <w:r w:rsidRPr="00DD1A5E">
              <w:rPr>
                <w:color w:val="000000"/>
                <w:lang w:eastAsia="en-IE"/>
              </w:rPr>
              <w:t>0.20</w:t>
            </w:r>
          </w:p>
        </w:tc>
        <w:tc>
          <w:tcPr>
            <w:tcW w:w="711" w:type="dxa"/>
          </w:tcPr>
          <w:p w:rsidR="002F641E" w:rsidRPr="00DD1A5E" w:rsidRDefault="002F641E" w:rsidP="00474C4D">
            <w:pPr>
              <w:pStyle w:val="NoSpacing"/>
              <w:rPr>
                <w:color w:val="000000"/>
                <w:lang w:eastAsia="en-IE"/>
              </w:rPr>
            </w:pPr>
            <w:r w:rsidRPr="00DD1A5E">
              <w:rPr>
                <w:color w:val="000000"/>
                <w:lang w:eastAsia="en-IE"/>
              </w:rPr>
              <w:t>0.166</w:t>
            </w:r>
          </w:p>
        </w:tc>
        <w:tc>
          <w:tcPr>
            <w:tcW w:w="711" w:type="dxa"/>
          </w:tcPr>
          <w:p w:rsidR="002F641E" w:rsidRPr="00DD1A5E" w:rsidRDefault="002F641E" w:rsidP="00474C4D">
            <w:pPr>
              <w:pStyle w:val="NoSpacing"/>
              <w:rPr>
                <w:color w:val="000000"/>
                <w:lang w:eastAsia="en-IE"/>
              </w:rPr>
            </w:pPr>
            <w:r w:rsidRPr="00DD1A5E">
              <w:rPr>
                <w:color w:val="000000"/>
                <w:lang w:eastAsia="en-IE"/>
              </w:rPr>
              <w:t>0.142</w:t>
            </w:r>
          </w:p>
        </w:tc>
        <w:tc>
          <w:tcPr>
            <w:tcW w:w="711" w:type="dxa"/>
          </w:tcPr>
          <w:p w:rsidR="002F641E" w:rsidRPr="00DD1A5E" w:rsidRDefault="002F641E" w:rsidP="00474C4D">
            <w:pPr>
              <w:pStyle w:val="NoSpacing"/>
              <w:rPr>
                <w:color w:val="000000"/>
                <w:lang w:eastAsia="en-IE"/>
              </w:rPr>
            </w:pPr>
            <w:r w:rsidRPr="00DD1A5E">
              <w:rPr>
                <w:color w:val="000000"/>
                <w:lang w:eastAsia="en-IE"/>
              </w:rPr>
              <w:t>0.125</w:t>
            </w:r>
          </w:p>
        </w:tc>
      </w:tr>
      <w:tr w:rsidR="002F641E" w:rsidRPr="00DD1A5E" w:rsidTr="00474C4D">
        <w:tc>
          <w:tcPr>
            <w:tcW w:w="1335" w:type="dxa"/>
          </w:tcPr>
          <w:p w:rsidR="002F641E" w:rsidRPr="00DD1A5E" w:rsidRDefault="002F641E" w:rsidP="00474C4D">
            <w:pPr>
              <w:pStyle w:val="NoSpacing"/>
              <w:rPr>
                <w:color w:val="000000"/>
                <w:lang w:eastAsia="en-IE"/>
              </w:rPr>
            </w:pPr>
            <w:r w:rsidRPr="00DD1A5E">
              <w:rPr>
                <w:color w:val="000000"/>
                <w:lang w:eastAsia="en-IE"/>
              </w:rPr>
              <w:t>1</w:t>
            </w:r>
            <w:r w:rsidRPr="00DD1A5E">
              <w:rPr>
                <w:iCs/>
                <w:color w:val="000000"/>
                <w:lang w:eastAsia="en-IE"/>
              </w:rPr>
              <w:t>/l (</w:t>
            </w:r>
            <w:r w:rsidRPr="00DD1A5E">
              <w:rPr>
                <w:color w:val="000000"/>
                <w:lang w:eastAsia="en-IE"/>
              </w:rPr>
              <w:t>m</w:t>
            </w:r>
            <w:r w:rsidRPr="00DD1A5E">
              <w:rPr>
                <w:color w:val="000000"/>
                <w:vertAlign w:val="superscript"/>
                <w:lang w:eastAsia="en-IE"/>
              </w:rPr>
              <w:t>− 1</w:t>
            </w:r>
            <w:r w:rsidRPr="00DD1A5E">
              <w:rPr>
                <w:color w:val="000000"/>
                <w:lang w:eastAsia="en-IE"/>
              </w:rPr>
              <w:t>)</w:t>
            </w:r>
          </w:p>
        </w:tc>
        <w:tc>
          <w:tcPr>
            <w:tcW w:w="616" w:type="dxa"/>
          </w:tcPr>
          <w:p w:rsidR="002F641E" w:rsidRPr="00DD1A5E" w:rsidRDefault="002F641E" w:rsidP="00474C4D">
            <w:pPr>
              <w:pStyle w:val="NoSpacing"/>
              <w:rPr>
                <w:color w:val="000000"/>
                <w:lang w:eastAsia="en-IE"/>
              </w:rPr>
            </w:pPr>
          </w:p>
        </w:tc>
        <w:tc>
          <w:tcPr>
            <w:tcW w:w="601" w:type="dxa"/>
          </w:tcPr>
          <w:p w:rsidR="002F641E" w:rsidRPr="00DD1A5E" w:rsidRDefault="002F641E" w:rsidP="00474C4D">
            <w:pPr>
              <w:pStyle w:val="NoSpacing"/>
              <w:rPr>
                <w:color w:val="000000"/>
                <w:lang w:eastAsia="en-IE"/>
              </w:rPr>
            </w:pPr>
          </w:p>
        </w:tc>
        <w:tc>
          <w:tcPr>
            <w:tcW w:w="601" w:type="dxa"/>
          </w:tcPr>
          <w:p w:rsidR="002F641E" w:rsidRPr="00DD1A5E" w:rsidRDefault="002F641E" w:rsidP="00474C4D">
            <w:pPr>
              <w:pStyle w:val="NoSpacing"/>
              <w:rPr>
                <w:color w:val="000000"/>
                <w:lang w:eastAsia="en-IE"/>
              </w:rPr>
            </w:pPr>
          </w:p>
        </w:tc>
        <w:tc>
          <w:tcPr>
            <w:tcW w:w="641" w:type="dxa"/>
          </w:tcPr>
          <w:p w:rsidR="002F641E" w:rsidRPr="00DD1A5E" w:rsidRDefault="002F641E" w:rsidP="00474C4D">
            <w:pPr>
              <w:pStyle w:val="NoSpacing"/>
              <w:rPr>
                <w:color w:val="000000"/>
                <w:lang w:eastAsia="en-IE"/>
              </w:rPr>
            </w:pPr>
          </w:p>
        </w:tc>
        <w:tc>
          <w:tcPr>
            <w:tcW w:w="711" w:type="dxa"/>
          </w:tcPr>
          <w:p w:rsidR="002F641E" w:rsidRPr="00DD1A5E" w:rsidRDefault="002F641E" w:rsidP="00474C4D">
            <w:pPr>
              <w:pStyle w:val="NoSpacing"/>
              <w:rPr>
                <w:color w:val="000000"/>
                <w:lang w:eastAsia="en-IE"/>
              </w:rPr>
            </w:pPr>
          </w:p>
        </w:tc>
        <w:tc>
          <w:tcPr>
            <w:tcW w:w="711" w:type="dxa"/>
          </w:tcPr>
          <w:p w:rsidR="002F641E" w:rsidRPr="00DD1A5E" w:rsidRDefault="002F641E" w:rsidP="00474C4D">
            <w:pPr>
              <w:pStyle w:val="NoSpacing"/>
              <w:rPr>
                <w:iCs/>
                <w:color w:val="000000"/>
                <w:lang w:eastAsia="en-IE"/>
              </w:rPr>
            </w:pPr>
            <w:r w:rsidRPr="00DD1A5E">
              <w:rPr>
                <w:color w:val="000000"/>
                <w:lang w:eastAsia="en-IE"/>
              </w:rPr>
              <w:t>7.04</w:t>
            </w:r>
          </w:p>
        </w:tc>
        <w:tc>
          <w:tcPr>
            <w:tcW w:w="711" w:type="dxa"/>
          </w:tcPr>
          <w:p w:rsidR="002F641E" w:rsidRPr="00DD1A5E" w:rsidRDefault="002F641E" w:rsidP="00474C4D">
            <w:pPr>
              <w:pStyle w:val="NoSpacing"/>
              <w:rPr>
                <w:color w:val="000000"/>
                <w:lang w:eastAsia="en-IE"/>
              </w:rPr>
            </w:pPr>
          </w:p>
        </w:tc>
      </w:tr>
    </w:tbl>
    <w:p w:rsidR="00A05F6F" w:rsidRDefault="00A05F6F" w:rsidP="00A05F6F">
      <w:pPr>
        <w:pStyle w:val="NoSpacing"/>
        <w:rPr>
          <w:color w:val="000000"/>
          <w:lang w:eastAsia="en-IE"/>
        </w:rPr>
      </w:pPr>
    </w:p>
    <w:p w:rsidR="002F641E" w:rsidRPr="00DD1A5E" w:rsidRDefault="00A05F6F" w:rsidP="00B5554A">
      <w:pPr>
        <w:pStyle w:val="NoSpacing"/>
        <w:numPr>
          <w:ilvl w:val="0"/>
          <w:numId w:val="27"/>
        </w:numPr>
        <w:ind w:left="709" w:hanging="425"/>
        <w:rPr>
          <w:color w:val="000000"/>
          <w:lang w:eastAsia="en-IE"/>
        </w:rPr>
      </w:pPr>
      <w:r>
        <w:rPr>
          <w:color w:val="000000"/>
          <w:lang w:eastAsia="en-IE"/>
        </w:rPr>
        <w:t xml:space="preserve">     </w:t>
      </w:r>
      <w:r w:rsidR="002F641E" w:rsidRPr="00DD1A5E">
        <w:rPr>
          <w:color w:val="000000"/>
          <w:lang w:eastAsia="en-IE"/>
        </w:rPr>
        <w:t xml:space="preserve">Describe, with the aid of a diagram, how the student obtained the data. </w:t>
      </w:r>
    </w:p>
    <w:p w:rsidR="002F641E" w:rsidRPr="00DD1A5E" w:rsidRDefault="00A05F6F" w:rsidP="00B5554A">
      <w:pPr>
        <w:pStyle w:val="NoSpacing"/>
        <w:numPr>
          <w:ilvl w:val="0"/>
          <w:numId w:val="27"/>
        </w:numPr>
        <w:ind w:left="709" w:hanging="425"/>
        <w:rPr>
          <w:color w:val="000000"/>
          <w:lang w:eastAsia="en-IE"/>
        </w:rPr>
      </w:pPr>
      <w:r>
        <w:rPr>
          <w:color w:val="000000"/>
          <w:lang w:eastAsia="en-IE"/>
        </w:rPr>
        <w:t xml:space="preserve">     </w:t>
      </w:r>
      <w:r w:rsidR="002F641E" w:rsidRPr="00DD1A5E">
        <w:rPr>
          <w:color w:val="000000"/>
          <w:lang w:eastAsia="en-IE"/>
        </w:rPr>
        <w:t>Why was the tension in the string kept constant during the experiment?</w:t>
      </w:r>
    </w:p>
    <w:p w:rsidR="002F641E" w:rsidRPr="00DD1A5E" w:rsidRDefault="002F641E" w:rsidP="00B5554A">
      <w:pPr>
        <w:pStyle w:val="NoSpacing"/>
        <w:numPr>
          <w:ilvl w:val="0"/>
          <w:numId w:val="27"/>
        </w:numPr>
        <w:ind w:left="709" w:hanging="425"/>
        <w:rPr>
          <w:color w:val="000000"/>
          <w:lang w:eastAsia="en-IE"/>
        </w:rPr>
      </w:pPr>
      <w:r w:rsidRPr="00DD1A5E">
        <w:rPr>
          <w:color w:val="000000"/>
          <w:lang w:eastAsia="en-IE"/>
        </w:rPr>
        <w:lastRenderedPageBreak/>
        <w:t>Copy this table and fill in the last row by calculating 1/</w:t>
      </w:r>
      <w:r w:rsidRPr="00DD1A5E">
        <w:rPr>
          <w:iCs/>
          <w:color w:val="000000"/>
          <w:lang w:eastAsia="en-IE"/>
        </w:rPr>
        <w:t>l</w:t>
      </w:r>
      <w:r w:rsidRPr="00DD1A5E">
        <w:rPr>
          <w:color w:val="000000"/>
          <w:lang w:eastAsia="en-IE"/>
        </w:rPr>
        <w:t xml:space="preserve"> for each measurement. </w:t>
      </w:r>
    </w:p>
    <w:p w:rsidR="002F641E" w:rsidRPr="00DD1A5E" w:rsidRDefault="00A05F6F" w:rsidP="00B5554A">
      <w:pPr>
        <w:pStyle w:val="NoSpacing"/>
        <w:numPr>
          <w:ilvl w:val="0"/>
          <w:numId w:val="27"/>
        </w:numPr>
        <w:ind w:left="709" w:hanging="425"/>
        <w:rPr>
          <w:color w:val="000000"/>
          <w:lang w:eastAsia="en-IE"/>
        </w:rPr>
      </w:pPr>
      <w:r>
        <w:rPr>
          <w:color w:val="000000"/>
          <w:lang w:eastAsia="en-IE"/>
        </w:rPr>
        <w:t xml:space="preserve">    </w:t>
      </w:r>
      <w:r w:rsidR="002F641E" w:rsidRPr="00DD1A5E">
        <w:rPr>
          <w:color w:val="000000"/>
          <w:lang w:eastAsia="en-IE"/>
        </w:rPr>
        <w:t>Plot a graph on graph paper to show the relationship between the fundamental frequency and the length of the stretched string (put 1</w:t>
      </w:r>
      <w:r w:rsidR="002F641E" w:rsidRPr="00DD1A5E">
        <w:rPr>
          <w:iCs/>
          <w:color w:val="000000"/>
          <w:lang w:eastAsia="en-IE"/>
        </w:rPr>
        <w:t>/l</w:t>
      </w:r>
      <w:r w:rsidR="002F641E" w:rsidRPr="00DD1A5E">
        <w:rPr>
          <w:color w:val="000000"/>
          <w:lang w:eastAsia="en-IE"/>
        </w:rPr>
        <w:t xml:space="preserve"> on the X-axis). </w:t>
      </w:r>
    </w:p>
    <w:p w:rsidR="002F641E" w:rsidRPr="00DD1A5E" w:rsidRDefault="00A05F6F" w:rsidP="00B5554A">
      <w:pPr>
        <w:pStyle w:val="NoSpacing"/>
        <w:numPr>
          <w:ilvl w:val="0"/>
          <w:numId w:val="27"/>
        </w:numPr>
        <w:ind w:left="709" w:hanging="425"/>
        <w:rPr>
          <w:color w:val="000000"/>
          <w:lang w:eastAsia="en-IE"/>
        </w:rPr>
      </w:pPr>
      <w:r>
        <w:rPr>
          <w:color w:val="000000"/>
          <w:lang w:eastAsia="en-IE"/>
        </w:rPr>
        <w:t xml:space="preserve">    </w:t>
      </w:r>
      <w:r w:rsidR="002F641E" w:rsidRPr="00DD1A5E">
        <w:rPr>
          <w:color w:val="000000"/>
          <w:lang w:eastAsia="en-IE"/>
        </w:rPr>
        <w:t>What does your graph tell you about the relationship between the fundamental frequency of a stretched string and its length?</w:t>
      </w:r>
    </w:p>
    <w:p w:rsidR="002F641E" w:rsidRDefault="002F641E" w:rsidP="002F641E">
      <w:pPr>
        <w:pStyle w:val="NoSpacing"/>
        <w:ind w:left="360"/>
      </w:pPr>
    </w:p>
    <w:p w:rsidR="002F641E" w:rsidRPr="00DD1A5E" w:rsidRDefault="002F641E" w:rsidP="002F641E">
      <w:pPr>
        <w:pStyle w:val="NoSpacing"/>
        <w:ind w:left="360"/>
      </w:pPr>
    </w:p>
    <w:p w:rsidR="002F641E" w:rsidRPr="00DD1A5E" w:rsidRDefault="00A05F6F" w:rsidP="002F641E">
      <w:pPr>
        <w:pStyle w:val="NoSpacing"/>
      </w:pPr>
      <w:r>
        <w:t xml:space="preserve">8: </w:t>
      </w:r>
      <w:r w:rsidR="002F641E" w:rsidRPr="00DD1A5E">
        <w:t xml:space="preserve">A student investigated the variation of the fundamental frequency </w:t>
      </w:r>
      <w:r w:rsidR="002F641E" w:rsidRPr="00DD1A5E">
        <w:rPr>
          <w:i/>
          <w:iCs/>
        </w:rPr>
        <w:t xml:space="preserve">f </w:t>
      </w:r>
      <w:r w:rsidR="002F641E" w:rsidRPr="00DD1A5E">
        <w:t xml:space="preserve">of a stretched string with its length </w:t>
      </w:r>
      <w:r w:rsidR="002F641E" w:rsidRPr="00DD1A5E">
        <w:rPr>
          <w:i/>
          <w:iCs/>
        </w:rPr>
        <w:t>l</w:t>
      </w:r>
      <w:r w:rsidR="002F641E" w:rsidRPr="00DD1A5E">
        <w:t>.</w:t>
      </w:r>
    </w:p>
    <w:p w:rsidR="002F641E" w:rsidRPr="00DD1A5E" w:rsidRDefault="002F641E" w:rsidP="00B5554A">
      <w:pPr>
        <w:pStyle w:val="NoSpacing"/>
        <w:numPr>
          <w:ilvl w:val="0"/>
          <w:numId w:val="17"/>
        </w:numPr>
      </w:pPr>
      <w:r>
        <w:rPr>
          <w:noProof/>
          <w:lang w:val="en-IE" w:eastAsia="en-IE"/>
        </w:rPr>
        <w:drawing>
          <wp:anchor distT="0" distB="0" distL="114300" distR="114300" simplePos="0" relativeHeight="251693568" behindDoc="0" locked="0" layoutInCell="1" allowOverlap="1" wp14:anchorId="47B1B397" wp14:editId="07437E1A">
            <wp:simplePos x="0" y="0"/>
            <wp:positionH relativeFrom="column">
              <wp:posOffset>4821555</wp:posOffset>
            </wp:positionH>
            <wp:positionV relativeFrom="paragraph">
              <wp:posOffset>120015</wp:posOffset>
            </wp:positionV>
            <wp:extent cx="1153795" cy="1268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379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A5E">
        <w:t xml:space="preserve">Draw a labelled diagram of the apparatus used in this experiment. Indicate on the diagram the points between which the length of the wire was measured. </w:t>
      </w:r>
    </w:p>
    <w:p w:rsidR="002F641E" w:rsidRPr="00DD1A5E" w:rsidRDefault="002F641E" w:rsidP="002F641E">
      <w:pPr>
        <w:pStyle w:val="NoSpacing"/>
        <w:ind w:left="360"/>
      </w:pPr>
    </w:p>
    <w:p w:rsidR="002F641E" w:rsidRPr="00DD1A5E" w:rsidRDefault="002F641E" w:rsidP="002F641E">
      <w:pPr>
        <w:pStyle w:val="NoSpacing"/>
        <w:ind w:left="360"/>
      </w:pPr>
      <w:r w:rsidRPr="00DD1A5E">
        <w:t>The student drew a graph, as shown, using the data recorded in the experiment, to illustrate the relationship between the fundamental frequency of the string and its length.</w:t>
      </w:r>
    </w:p>
    <w:p w:rsidR="002F641E" w:rsidRPr="00DD1A5E" w:rsidRDefault="002F641E" w:rsidP="00B5554A">
      <w:pPr>
        <w:pStyle w:val="NoSpacing"/>
        <w:numPr>
          <w:ilvl w:val="0"/>
          <w:numId w:val="17"/>
        </w:numPr>
      </w:pPr>
      <w:r w:rsidRPr="00DD1A5E">
        <w:t>State this relationship and explain how the graph verifies it.</w:t>
      </w:r>
    </w:p>
    <w:p w:rsidR="002F641E" w:rsidRPr="00DD1A5E" w:rsidRDefault="002F641E" w:rsidP="00B5554A">
      <w:pPr>
        <w:pStyle w:val="NoSpacing"/>
        <w:numPr>
          <w:ilvl w:val="0"/>
          <w:numId w:val="17"/>
        </w:numPr>
      </w:pPr>
      <w:r w:rsidRPr="00DD1A5E">
        <w:t xml:space="preserve">The student then investigated the variation of the fundamental frequency </w:t>
      </w:r>
      <w:r w:rsidRPr="00DD1A5E">
        <w:rPr>
          <w:i/>
          <w:iCs/>
        </w:rPr>
        <w:t xml:space="preserve">f </w:t>
      </w:r>
      <w:r w:rsidRPr="00DD1A5E">
        <w:t xml:space="preserve">of the stretched string with its tension </w:t>
      </w:r>
      <w:r w:rsidRPr="00DD1A5E">
        <w:rPr>
          <w:i/>
          <w:iCs/>
        </w:rPr>
        <w:t>T</w:t>
      </w:r>
      <w:r w:rsidRPr="00DD1A5E">
        <w:t>. The length was kept constant throughout this investigation.</w:t>
      </w:r>
    </w:p>
    <w:p w:rsidR="002F641E" w:rsidRPr="00DD1A5E" w:rsidRDefault="002F641E" w:rsidP="002F641E">
      <w:pPr>
        <w:pStyle w:val="NoSpacing"/>
        <w:ind w:left="360"/>
      </w:pPr>
      <w:r w:rsidRPr="00DD1A5E">
        <w:t xml:space="preserve">How was the tension measured? </w:t>
      </w:r>
    </w:p>
    <w:p w:rsidR="002F641E" w:rsidRPr="00DD1A5E" w:rsidRDefault="002F641E" w:rsidP="00B5554A">
      <w:pPr>
        <w:pStyle w:val="NoSpacing"/>
        <w:numPr>
          <w:ilvl w:val="0"/>
          <w:numId w:val="17"/>
        </w:numPr>
      </w:pPr>
      <w:r w:rsidRPr="00DD1A5E">
        <w:t xml:space="preserve">What relationship did the student discover? </w:t>
      </w:r>
    </w:p>
    <w:p w:rsidR="002F641E" w:rsidRPr="00DD1A5E" w:rsidRDefault="002F641E" w:rsidP="00B5554A">
      <w:pPr>
        <w:pStyle w:val="NoSpacing"/>
        <w:numPr>
          <w:ilvl w:val="0"/>
          <w:numId w:val="17"/>
        </w:numPr>
      </w:pPr>
      <w:r w:rsidRPr="00DD1A5E">
        <w:t xml:space="preserve">Why was it necessary to keep the length constant? </w:t>
      </w:r>
    </w:p>
    <w:p w:rsidR="002F641E" w:rsidRPr="00DD1A5E" w:rsidRDefault="002F641E" w:rsidP="00B5554A">
      <w:pPr>
        <w:pStyle w:val="NoSpacing"/>
        <w:numPr>
          <w:ilvl w:val="0"/>
          <w:numId w:val="17"/>
        </w:numPr>
      </w:pPr>
      <w:r w:rsidRPr="00DD1A5E">
        <w:t xml:space="preserve">How did the student know that the string was vibrating at its fundamental frequency? </w:t>
      </w:r>
    </w:p>
    <w:p w:rsidR="002F641E" w:rsidRDefault="002F641E" w:rsidP="002F641E">
      <w:pPr>
        <w:pStyle w:val="NoSpacing"/>
        <w:ind w:left="360"/>
      </w:pPr>
    </w:p>
    <w:p w:rsidR="002F641E" w:rsidRDefault="002F641E" w:rsidP="002F641E">
      <w:pPr>
        <w:pStyle w:val="NoSpacing"/>
        <w:ind w:left="360"/>
      </w:pPr>
    </w:p>
    <w:p w:rsidR="002F641E" w:rsidRPr="00DD1A5E" w:rsidRDefault="00A05F6F" w:rsidP="002F641E">
      <w:pPr>
        <w:pStyle w:val="NoSpacing"/>
        <w:rPr>
          <w:i/>
          <w:iCs/>
          <w:lang w:eastAsia="en-IE"/>
        </w:rPr>
      </w:pPr>
      <w:r>
        <w:t xml:space="preserve">9: </w:t>
      </w:r>
      <w:r w:rsidR="002F641E" w:rsidRPr="00DD1A5E">
        <w:rPr>
          <w:lang w:eastAsia="en-IE"/>
        </w:rPr>
        <w:t xml:space="preserve">A student investigated the variation of the fundamental frequency </w:t>
      </w:r>
      <w:r w:rsidR="002F641E" w:rsidRPr="00DD1A5E">
        <w:rPr>
          <w:i/>
          <w:iCs/>
          <w:lang w:eastAsia="en-IE"/>
        </w:rPr>
        <w:t xml:space="preserve">f </w:t>
      </w:r>
      <w:r w:rsidR="002F641E" w:rsidRPr="00DD1A5E">
        <w:rPr>
          <w:lang w:eastAsia="en-IE"/>
        </w:rPr>
        <w:t xml:space="preserve">of a stretched string with its tension </w:t>
      </w:r>
      <w:r w:rsidR="002F641E" w:rsidRPr="00DD1A5E">
        <w:rPr>
          <w:i/>
          <w:iCs/>
          <w:lang w:eastAsia="en-IE"/>
        </w:rPr>
        <w:t xml:space="preserve">T. </w:t>
      </w:r>
    </w:p>
    <w:p w:rsidR="002F641E" w:rsidRPr="00DD1A5E" w:rsidRDefault="002F641E" w:rsidP="002F641E">
      <w:pPr>
        <w:pStyle w:val="NoSpacing"/>
        <w:rPr>
          <w:lang w:eastAsia="en-IE"/>
        </w:rPr>
      </w:pPr>
      <w:r w:rsidRPr="00DD1A5E">
        <w:rPr>
          <w:lang w:eastAsia="en-IE"/>
        </w:rPr>
        <w:t>The following is an extract of the student’s account of the experiment.</w:t>
      </w:r>
    </w:p>
    <w:p w:rsidR="002F641E" w:rsidRPr="00DD1A5E" w:rsidRDefault="002F641E" w:rsidP="002F641E">
      <w:pPr>
        <w:pStyle w:val="NoSpacing"/>
        <w:rPr>
          <w:lang w:eastAsia="en-IE"/>
        </w:rPr>
      </w:pPr>
      <w:r w:rsidRPr="00DD1A5E">
        <w:rPr>
          <w:lang w:eastAsia="en-IE"/>
        </w:rPr>
        <w:t xml:space="preserve">“I fixed the length of the string at 40 cm. I set a tuning fork of frequency 256 Hz vibrating and placed it by the string. </w:t>
      </w:r>
    </w:p>
    <w:p w:rsidR="002F641E" w:rsidRPr="00DD1A5E" w:rsidRDefault="002F641E" w:rsidP="002F641E">
      <w:pPr>
        <w:pStyle w:val="NoSpacing"/>
        <w:rPr>
          <w:lang w:eastAsia="en-IE"/>
        </w:rPr>
      </w:pPr>
      <w:r w:rsidRPr="00DD1A5E">
        <w:rPr>
          <w:lang w:eastAsia="en-IE"/>
        </w:rPr>
        <w:t>I adjusted the tension of the string until resonance occurred. I recorded the tension in the string. I repeated the experiment using different tuning forks.”</w:t>
      </w:r>
    </w:p>
    <w:p w:rsidR="002F641E" w:rsidRPr="00DD1A5E" w:rsidRDefault="002F641E" w:rsidP="00B5554A">
      <w:pPr>
        <w:pStyle w:val="NoSpacing"/>
        <w:numPr>
          <w:ilvl w:val="0"/>
          <w:numId w:val="26"/>
        </w:numPr>
        <w:rPr>
          <w:lang w:eastAsia="en-IE"/>
        </w:rPr>
      </w:pPr>
      <w:r w:rsidRPr="00DD1A5E">
        <w:rPr>
          <w:lang w:eastAsia="en-IE"/>
        </w:rPr>
        <w:t xml:space="preserve">How was the tension measured? </w:t>
      </w:r>
    </w:p>
    <w:p w:rsidR="002F641E" w:rsidRPr="00DD1A5E" w:rsidRDefault="002F641E" w:rsidP="00B5554A">
      <w:pPr>
        <w:pStyle w:val="NoSpacing"/>
        <w:numPr>
          <w:ilvl w:val="0"/>
          <w:numId w:val="26"/>
        </w:numPr>
        <w:rPr>
          <w:lang w:eastAsia="en-IE"/>
        </w:rPr>
      </w:pPr>
      <w:r w:rsidRPr="00DD1A5E">
        <w:rPr>
          <w:lang w:eastAsia="en-IE"/>
        </w:rPr>
        <w:t xml:space="preserve">How did the student know that resonance occurred? </w:t>
      </w:r>
    </w:p>
    <w:tbl>
      <w:tblPr>
        <w:tblpPr w:leftFromText="180" w:rightFromText="180" w:vertAnchor="text" w:horzAnchor="page" w:tblpX="1123" w:tblpY="1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741"/>
        <w:gridCol w:w="709"/>
        <w:gridCol w:w="851"/>
        <w:gridCol w:w="850"/>
        <w:gridCol w:w="709"/>
        <w:gridCol w:w="850"/>
        <w:gridCol w:w="709"/>
      </w:tblGrid>
      <w:tr w:rsidR="002F641E" w:rsidRPr="00DD1A5E" w:rsidTr="00474C4D">
        <w:tc>
          <w:tcPr>
            <w:tcW w:w="1068" w:type="dxa"/>
          </w:tcPr>
          <w:p w:rsidR="002F641E" w:rsidRPr="00DD1A5E" w:rsidRDefault="002F641E" w:rsidP="00474C4D">
            <w:pPr>
              <w:pStyle w:val="NoSpacing"/>
              <w:rPr>
                <w:lang w:eastAsia="en-IE"/>
              </w:rPr>
            </w:pPr>
            <w:r w:rsidRPr="00DD1A5E">
              <w:rPr>
                <w:i/>
                <w:iCs/>
                <w:lang w:eastAsia="en-IE"/>
              </w:rPr>
              <w:t xml:space="preserve">f </w:t>
            </w:r>
            <w:r w:rsidRPr="00DD1A5E">
              <w:rPr>
                <w:lang w:eastAsia="en-IE"/>
              </w:rPr>
              <w:t>/Hz</w:t>
            </w:r>
          </w:p>
        </w:tc>
        <w:tc>
          <w:tcPr>
            <w:tcW w:w="741" w:type="dxa"/>
          </w:tcPr>
          <w:p w:rsidR="002F641E" w:rsidRPr="00DD1A5E" w:rsidRDefault="002F641E" w:rsidP="00474C4D">
            <w:pPr>
              <w:pStyle w:val="NoSpacing"/>
              <w:rPr>
                <w:lang w:eastAsia="en-IE"/>
              </w:rPr>
            </w:pPr>
            <w:r w:rsidRPr="00DD1A5E">
              <w:rPr>
                <w:lang w:eastAsia="en-IE"/>
              </w:rPr>
              <w:t>256</w:t>
            </w:r>
          </w:p>
        </w:tc>
        <w:tc>
          <w:tcPr>
            <w:tcW w:w="709" w:type="dxa"/>
          </w:tcPr>
          <w:p w:rsidR="002F641E" w:rsidRPr="00DD1A5E" w:rsidRDefault="002F641E" w:rsidP="00474C4D">
            <w:pPr>
              <w:pStyle w:val="NoSpacing"/>
              <w:rPr>
                <w:lang w:eastAsia="en-IE"/>
              </w:rPr>
            </w:pPr>
            <w:r w:rsidRPr="00DD1A5E">
              <w:rPr>
                <w:lang w:eastAsia="en-IE"/>
              </w:rPr>
              <w:t>288</w:t>
            </w:r>
          </w:p>
        </w:tc>
        <w:tc>
          <w:tcPr>
            <w:tcW w:w="851" w:type="dxa"/>
          </w:tcPr>
          <w:p w:rsidR="002F641E" w:rsidRPr="00DD1A5E" w:rsidRDefault="002F641E" w:rsidP="00474C4D">
            <w:pPr>
              <w:pStyle w:val="NoSpacing"/>
              <w:rPr>
                <w:lang w:eastAsia="en-IE"/>
              </w:rPr>
            </w:pPr>
            <w:r w:rsidRPr="00DD1A5E">
              <w:rPr>
                <w:lang w:eastAsia="en-IE"/>
              </w:rPr>
              <w:t>320</w:t>
            </w:r>
          </w:p>
        </w:tc>
        <w:tc>
          <w:tcPr>
            <w:tcW w:w="850" w:type="dxa"/>
          </w:tcPr>
          <w:p w:rsidR="002F641E" w:rsidRPr="00DD1A5E" w:rsidRDefault="002F641E" w:rsidP="00474C4D">
            <w:pPr>
              <w:pStyle w:val="NoSpacing"/>
              <w:rPr>
                <w:lang w:eastAsia="en-IE"/>
              </w:rPr>
            </w:pPr>
            <w:r w:rsidRPr="00DD1A5E">
              <w:rPr>
                <w:lang w:eastAsia="en-IE"/>
              </w:rPr>
              <w:t>341</w:t>
            </w:r>
          </w:p>
        </w:tc>
        <w:tc>
          <w:tcPr>
            <w:tcW w:w="709" w:type="dxa"/>
          </w:tcPr>
          <w:p w:rsidR="002F641E" w:rsidRPr="00DD1A5E" w:rsidRDefault="002F641E" w:rsidP="00474C4D">
            <w:pPr>
              <w:pStyle w:val="NoSpacing"/>
              <w:rPr>
                <w:lang w:eastAsia="en-IE"/>
              </w:rPr>
            </w:pPr>
            <w:r w:rsidRPr="00DD1A5E">
              <w:rPr>
                <w:lang w:eastAsia="en-IE"/>
              </w:rPr>
              <w:t>384</w:t>
            </w:r>
          </w:p>
        </w:tc>
        <w:tc>
          <w:tcPr>
            <w:tcW w:w="850" w:type="dxa"/>
          </w:tcPr>
          <w:p w:rsidR="002F641E" w:rsidRPr="00DD1A5E" w:rsidRDefault="002F641E" w:rsidP="00474C4D">
            <w:pPr>
              <w:pStyle w:val="NoSpacing"/>
              <w:rPr>
                <w:lang w:eastAsia="en-IE"/>
              </w:rPr>
            </w:pPr>
            <w:r w:rsidRPr="00DD1A5E">
              <w:rPr>
                <w:lang w:eastAsia="en-IE"/>
              </w:rPr>
              <w:t>480</w:t>
            </w:r>
          </w:p>
        </w:tc>
        <w:tc>
          <w:tcPr>
            <w:tcW w:w="709" w:type="dxa"/>
          </w:tcPr>
          <w:p w:rsidR="002F641E" w:rsidRPr="00DD1A5E" w:rsidRDefault="002F641E" w:rsidP="00474C4D">
            <w:pPr>
              <w:pStyle w:val="NoSpacing"/>
              <w:rPr>
                <w:lang w:eastAsia="en-IE"/>
              </w:rPr>
            </w:pPr>
            <w:r w:rsidRPr="00DD1A5E">
              <w:rPr>
                <w:lang w:eastAsia="en-IE"/>
              </w:rPr>
              <w:t>512</w:t>
            </w:r>
          </w:p>
        </w:tc>
      </w:tr>
      <w:tr w:rsidR="002F641E" w:rsidRPr="00DD1A5E" w:rsidTr="00474C4D">
        <w:tc>
          <w:tcPr>
            <w:tcW w:w="1068" w:type="dxa"/>
          </w:tcPr>
          <w:p w:rsidR="002F641E" w:rsidRPr="00DD1A5E" w:rsidRDefault="002F641E" w:rsidP="00474C4D">
            <w:pPr>
              <w:pStyle w:val="NoSpacing"/>
              <w:rPr>
                <w:lang w:eastAsia="en-IE"/>
              </w:rPr>
            </w:pPr>
            <w:r w:rsidRPr="00DD1A5E">
              <w:rPr>
                <w:i/>
                <w:iCs/>
                <w:lang w:eastAsia="en-IE"/>
              </w:rPr>
              <w:t xml:space="preserve">T </w:t>
            </w:r>
            <w:r w:rsidRPr="00DD1A5E">
              <w:rPr>
                <w:lang w:eastAsia="en-IE"/>
              </w:rPr>
              <w:t>/N</w:t>
            </w:r>
          </w:p>
        </w:tc>
        <w:tc>
          <w:tcPr>
            <w:tcW w:w="741" w:type="dxa"/>
          </w:tcPr>
          <w:p w:rsidR="002F641E" w:rsidRPr="00DD1A5E" w:rsidRDefault="002F641E" w:rsidP="00474C4D">
            <w:pPr>
              <w:pStyle w:val="NoSpacing"/>
              <w:rPr>
                <w:lang w:eastAsia="en-IE"/>
              </w:rPr>
            </w:pPr>
            <w:r w:rsidRPr="00DD1A5E">
              <w:rPr>
                <w:lang w:eastAsia="en-IE"/>
              </w:rPr>
              <w:t>2.4</w:t>
            </w:r>
          </w:p>
        </w:tc>
        <w:tc>
          <w:tcPr>
            <w:tcW w:w="709" w:type="dxa"/>
          </w:tcPr>
          <w:p w:rsidR="002F641E" w:rsidRPr="00DD1A5E" w:rsidRDefault="002F641E" w:rsidP="00474C4D">
            <w:pPr>
              <w:pStyle w:val="NoSpacing"/>
              <w:rPr>
                <w:lang w:eastAsia="en-IE"/>
              </w:rPr>
            </w:pPr>
            <w:r w:rsidRPr="00DD1A5E">
              <w:rPr>
                <w:lang w:eastAsia="en-IE"/>
              </w:rPr>
              <w:t>3.3</w:t>
            </w:r>
          </w:p>
        </w:tc>
        <w:tc>
          <w:tcPr>
            <w:tcW w:w="851" w:type="dxa"/>
          </w:tcPr>
          <w:p w:rsidR="002F641E" w:rsidRPr="00DD1A5E" w:rsidRDefault="002F641E" w:rsidP="00474C4D">
            <w:pPr>
              <w:pStyle w:val="NoSpacing"/>
              <w:rPr>
                <w:lang w:eastAsia="en-IE"/>
              </w:rPr>
            </w:pPr>
            <w:r w:rsidRPr="00DD1A5E">
              <w:rPr>
                <w:lang w:eastAsia="en-IE"/>
              </w:rPr>
              <w:t>3.9</w:t>
            </w:r>
          </w:p>
        </w:tc>
        <w:tc>
          <w:tcPr>
            <w:tcW w:w="850" w:type="dxa"/>
          </w:tcPr>
          <w:p w:rsidR="002F641E" w:rsidRPr="00DD1A5E" w:rsidRDefault="002F641E" w:rsidP="00474C4D">
            <w:pPr>
              <w:pStyle w:val="NoSpacing"/>
              <w:rPr>
                <w:lang w:eastAsia="en-IE"/>
              </w:rPr>
            </w:pPr>
            <w:r w:rsidRPr="00DD1A5E">
              <w:rPr>
                <w:lang w:eastAsia="en-IE"/>
              </w:rPr>
              <w:t>4.3</w:t>
            </w:r>
          </w:p>
        </w:tc>
        <w:tc>
          <w:tcPr>
            <w:tcW w:w="709" w:type="dxa"/>
          </w:tcPr>
          <w:p w:rsidR="002F641E" w:rsidRPr="00DD1A5E" w:rsidRDefault="002F641E" w:rsidP="00474C4D">
            <w:pPr>
              <w:pStyle w:val="NoSpacing"/>
              <w:rPr>
                <w:lang w:eastAsia="en-IE"/>
              </w:rPr>
            </w:pPr>
            <w:r w:rsidRPr="00DD1A5E">
              <w:rPr>
                <w:lang w:eastAsia="en-IE"/>
              </w:rPr>
              <w:t>5.7</w:t>
            </w:r>
          </w:p>
        </w:tc>
        <w:tc>
          <w:tcPr>
            <w:tcW w:w="850" w:type="dxa"/>
          </w:tcPr>
          <w:p w:rsidR="002F641E" w:rsidRPr="00DD1A5E" w:rsidRDefault="002F641E" w:rsidP="00474C4D">
            <w:pPr>
              <w:pStyle w:val="NoSpacing"/>
              <w:rPr>
                <w:lang w:eastAsia="en-IE"/>
              </w:rPr>
            </w:pPr>
            <w:r w:rsidRPr="00DD1A5E">
              <w:rPr>
                <w:lang w:eastAsia="en-IE"/>
              </w:rPr>
              <w:t>8.5</w:t>
            </w:r>
          </w:p>
        </w:tc>
        <w:tc>
          <w:tcPr>
            <w:tcW w:w="709" w:type="dxa"/>
          </w:tcPr>
          <w:p w:rsidR="002F641E" w:rsidRPr="00DD1A5E" w:rsidRDefault="002F641E" w:rsidP="00474C4D">
            <w:pPr>
              <w:pStyle w:val="NoSpacing"/>
              <w:rPr>
                <w:lang w:eastAsia="en-IE"/>
              </w:rPr>
            </w:pPr>
            <w:r w:rsidRPr="00DD1A5E">
              <w:rPr>
                <w:lang w:eastAsia="en-IE"/>
              </w:rPr>
              <w:t>9.8</w:t>
            </w:r>
          </w:p>
        </w:tc>
      </w:tr>
    </w:tbl>
    <w:p w:rsidR="002F641E" w:rsidRDefault="002F641E" w:rsidP="002F641E">
      <w:pPr>
        <w:pStyle w:val="NoSpacing"/>
        <w:ind w:left="357"/>
        <w:rPr>
          <w:lang w:eastAsia="en-IE"/>
        </w:rPr>
      </w:pPr>
    </w:p>
    <w:p w:rsidR="002F641E" w:rsidRDefault="002F641E" w:rsidP="002F641E">
      <w:pPr>
        <w:pStyle w:val="NoSpacing"/>
        <w:ind w:left="357"/>
        <w:rPr>
          <w:lang w:eastAsia="en-IE"/>
        </w:rPr>
      </w:pPr>
    </w:p>
    <w:p w:rsidR="002F641E" w:rsidRDefault="002F641E" w:rsidP="002F641E">
      <w:pPr>
        <w:pStyle w:val="NoSpacing"/>
        <w:ind w:left="357"/>
        <w:rPr>
          <w:lang w:eastAsia="en-IE"/>
        </w:rPr>
      </w:pPr>
    </w:p>
    <w:p w:rsidR="002F641E" w:rsidRDefault="002F641E" w:rsidP="002F641E">
      <w:pPr>
        <w:pStyle w:val="NoSpacing"/>
        <w:ind w:left="357"/>
        <w:rPr>
          <w:lang w:eastAsia="en-IE"/>
        </w:rPr>
      </w:pPr>
    </w:p>
    <w:p w:rsidR="002F641E" w:rsidRPr="00DD1A5E" w:rsidRDefault="002F641E" w:rsidP="002F641E">
      <w:pPr>
        <w:pStyle w:val="NoSpacing"/>
        <w:ind w:left="357"/>
        <w:rPr>
          <w:lang w:eastAsia="en-IE"/>
        </w:rPr>
      </w:pPr>
      <w:r w:rsidRPr="00DD1A5E">
        <w:rPr>
          <w:lang w:eastAsia="en-IE"/>
        </w:rPr>
        <w:t>The following data were recorded.</w:t>
      </w:r>
    </w:p>
    <w:p w:rsidR="002F641E" w:rsidRPr="00DD1A5E" w:rsidRDefault="002F641E" w:rsidP="00B5554A">
      <w:pPr>
        <w:pStyle w:val="NoSpacing"/>
        <w:numPr>
          <w:ilvl w:val="0"/>
          <w:numId w:val="26"/>
        </w:numPr>
        <w:rPr>
          <w:lang w:eastAsia="en-IE"/>
        </w:rPr>
      </w:pPr>
      <w:r w:rsidRPr="00DD1A5E">
        <w:rPr>
          <w:lang w:eastAsia="en-IE"/>
        </w:rPr>
        <w:t xml:space="preserve">Draw a suitable graph to show the relationship between the fundamental frequency of a stretched string and its tension. </w:t>
      </w:r>
    </w:p>
    <w:p w:rsidR="002F641E" w:rsidRPr="00DD1A5E" w:rsidRDefault="002F641E" w:rsidP="00B5554A">
      <w:pPr>
        <w:pStyle w:val="NoSpacing"/>
        <w:numPr>
          <w:ilvl w:val="0"/>
          <w:numId w:val="26"/>
        </w:numPr>
        <w:rPr>
          <w:lang w:eastAsia="en-IE"/>
        </w:rPr>
      </w:pPr>
      <w:r w:rsidRPr="00DD1A5E">
        <w:rPr>
          <w:lang w:eastAsia="en-IE"/>
        </w:rPr>
        <w:t>State this relationship and explain how your graph verifies it.</w:t>
      </w:r>
    </w:p>
    <w:p w:rsidR="002F641E" w:rsidRPr="00DD1A5E" w:rsidRDefault="002F641E" w:rsidP="00B5554A">
      <w:pPr>
        <w:pStyle w:val="NoSpacing"/>
        <w:numPr>
          <w:ilvl w:val="0"/>
          <w:numId w:val="26"/>
        </w:numPr>
        <w:rPr>
          <w:lang w:eastAsia="en-IE"/>
        </w:rPr>
      </w:pPr>
      <w:r w:rsidRPr="00DD1A5E">
        <w:rPr>
          <w:lang w:eastAsia="en-IE"/>
        </w:rPr>
        <w:t>Use your graph to estimate the fundamental frequency of the string when its tension is 11 N</w:t>
      </w:r>
    </w:p>
    <w:p w:rsidR="002F641E" w:rsidRPr="003127CC" w:rsidRDefault="002F641E" w:rsidP="00B5554A">
      <w:pPr>
        <w:pStyle w:val="NoSpacing"/>
        <w:numPr>
          <w:ilvl w:val="0"/>
          <w:numId w:val="26"/>
        </w:numPr>
        <w:rPr>
          <w:lang w:eastAsia="en-IE"/>
        </w:rPr>
      </w:pPr>
      <w:r w:rsidRPr="00DD1A5E">
        <w:rPr>
          <w:lang w:eastAsia="en-IE"/>
        </w:rPr>
        <w:t xml:space="preserve">Use your graph to calculate the mass per unit length of the string. </w:t>
      </w:r>
    </w:p>
    <w:p w:rsidR="002F641E" w:rsidRDefault="002F641E" w:rsidP="002F641E">
      <w:pPr>
        <w:pStyle w:val="NoSpacing"/>
        <w:ind w:left="360"/>
      </w:pPr>
    </w:p>
    <w:p w:rsidR="002F641E" w:rsidRPr="00DD1A5E" w:rsidRDefault="00A05F6F" w:rsidP="00A05F6F">
      <w:pPr>
        <w:pStyle w:val="NoSpacing"/>
      </w:pPr>
      <w:r>
        <w:t xml:space="preserve">10: </w:t>
      </w:r>
    </w:p>
    <w:p w:rsidR="00A05F6F" w:rsidRDefault="002F641E" w:rsidP="002F641E">
      <w:pPr>
        <w:pStyle w:val="NoSpacing"/>
        <w:ind w:left="360"/>
      </w:pPr>
      <w:r w:rsidRPr="00DD1A5E">
        <w:t>A student obtained the following data during an investigation of the variation of the fundamental frequency f of a stretched string with its tension T.</w:t>
      </w:r>
    </w:p>
    <w:tbl>
      <w:tblPr>
        <w:tblpPr w:leftFromText="180" w:rightFromText="180" w:vertAnchor="text" w:horzAnchor="page" w:tblpX="2293"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576"/>
        <w:gridCol w:w="576"/>
        <w:gridCol w:w="576"/>
        <w:gridCol w:w="576"/>
        <w:gridCol w:w="576"/>
        <w:gridCol w:w="576"/>
        <w:gridCol w:w="576"/>
      </w:tblGrid>
      <w:tr w:rsidR="00A05F6F" w:rsidRPr="00DD1A5E" w:rsidTr="00A05F6F">
        <w:tc>
          <w:tcPr>
            <w:tcW w:w="0" w:type="auto"/>
          </w:tcPr>
          <w:p w:rsidR="00A05F6F" w:rsidRPr="00DD1A5E" w:rsidRDefault="00A05F6F" w:rsidP="00A05F6F">
            <w:pPr>
              <w:pStyle w:val="NoSpacing"/>
            </w:pPr>
            <w:r w:rsidRPr="00DD1A5E">
              <w:t>T/N</w:t>
            </w:r>
          </w:p>
        </w:tc>
        <w:tc>
          <w:tcPr>
            <w:tcW w:w="0" w:type="auto"/>
          </w:tcPr>
          <w:p w:rsidR="00A05F6F" w:rsidRPr="00DD1A5E" w:rsidRDefault="00A05F6F" w:rsidP="00A05F6F">
            <w:pPr>
              <w:pStyle w:val="NoSpacing"/>
            </w:pPr>
            <w:r w:rsidRPr="00DD1A5E">
              <w:t>15</w:t>
            </w:r>
          </w:p>
        </w:tc>
        <w:tc>
          <w:tcPr>
            <w:tcW w:w="0" w:type="auto"/>
          </w:tcPr>
          <w:p w:rsidR="00A05F6F" w:rsidRPr="00DD1A5E" w:rsidRDefault="00A05F6F" w:rsidP="00A05F6F">
            <w:pPr>
              <w:pStyle w:val="NoSpacing"/>
            </w:pPr>
            <w:r w:rsidRPr="00DD1A5E">
              <w:t>20</w:t>
            </w:r>
          </w:p>
        </w:tc>
        <w:tc>
          <w:tcPr>
            <w:tcW w:w="0" w:type="auto"/>
          </w:tcPr>
          <w:p w:rsidR="00A05F6F" w:rsidRPr="00DD1A5E" w:rsidRDefault="00A05F6F" w:rsidP="00A05F6F">
            <w:pPr>
              <w:pStyle w:val="NoSpacing"/>
            </w:pPr>
            <w:r w:rsidRPr="00DD1A5E">
              <w:t>25</w:t>
            </w:r>
          </w:p>
        </w:tc>
        <w:tc>
          <w:tcPr>
            <w:tcW w:w="0" w:type="auto"/>
          </w:tcPr>
          <w:p w:rsidR="00A05F6F" w:rsidRPr="00DD1A5E" w:rsidRDefault="00A05F6F" w:rsidP="00A05F6F">
            <w:pPr>
              <w:pStyle w:val="NoSpacing"/>
            </w:pPr>
            <w:r w:rsidRPr="00DD1A5E">
              <w:t>30</w:t>
            </w:r>
          </w:p>
        </w:tc>
        <w:tc>
          <w:tcPr>
            <w:tcW w:w="0" w:type="auto"/>
          </w:tcPr>
          <w:p w:rsidR="00A05F6F" w:rsidRPr="00DD1A5E" w:rsidRDefault="00A05F6F" w:rsidP="00A05F6F">
            <w:pPr>
              <w:pStyle w:val="NoSpacing"/>
            </w:pPr>
            <w:r w:rsidRPr="00DD1A5E">
              <w:t>35</w:t>
            </w:r>
          </w:p>
        </w:tc>
        <w:tc>
          <w:tcPr>
            <w:tcW w:w="0" w:type="auto"/>
          </w:tcPr>
          <w:p w:rsidR="00A05F6F" w:rsidRPr="00DD1A5E" w:rsidRDefault="00A05F6F" w:rsidP="00A05F6F">
            <w:pPr>
              <w:pStyle w:val="NoSpacing"/>
            </w:pPr>
            <w:r w:rsidRPr="00DD1A5E">
              <w:t>40</w:t>
            </w:r>
          </w:p>
        </w:tc>
        <w:tc>
          <w:tcPr>
            <w:tcW w:w="0" w:type="auto"/>
          </w:tcPr>
          <w:p w:rsidR="00A05F6F" w:rsidRPr="00DD1A5E" w:rsidRDefault="00A05F6F" w:rsidP="00A05F6F">
            <w:pPr>
              <w:pStyle w:val="NoSpacing"/>
            </w:pPr>
            <w:r w:rsidRPr="00DD1A5E">
              <w:t>45</w:t>
            </w:r>
          </w:p>
        </w:tc>
      </w:tr>
      <w:tr w:rsidR="00A05F6F" w:rsidRPr="00DD1A5E" w:rsidTr="00A05F6F">
        <w:tc>
          <w:tcPr>
            <w:tcW w:w="0" w:type="auto"/>
          </w:tcPr>
          <w:p w:rsidR="00A05F6F" w:rsidRPr="00DD1A5E" w:rsidRDefault="00A05F6F" w:rsidP="00A05F6F">
            <w:pPr>
              <w:pStyle w:val="NoSpacing"/>
            </w:pPr>
            <w:r w:rsidRPr="00DD1A5E">
              <w:t>f /Hz</w:t>
            </w:r>
          </w:p>
        </w:tc>
        <w:tc>
          <w:tcPr>
            <w:tcW w:w="0" w:type="auto"/>
          </w:tcPr>
          <w:p w:rsidR="00A05F6F" w:rsidRPr="00DD1A5E" w:rsidRDefault="00A05F6F" w:rsidP="00A05F6F">
            <w:pPr>
              <w:pStyle w:val="NoSpacing"/>
            </w:pPr>
            <w:r w:rsidRPr="00DD1A5E">
              <w:t>264</w:t>
            </w:r>
          </w:p>
        </w:tc>
        <w:tc>
          <w:tcPr>
            <w:tcW w:w="0" w:type="auto"/>
          </w:tcPr>
          <w:p w:rsidR="00A05F6F" w:rsidRPr="00DD1A5E" w:rsidRDefault="00A05F6F" w:rsidP="00A05F6F">
            <w:pPr>
              <w:pStyle w:val="NoSpacing"/>
            </w:pPr>
            <w:r w:rsidRPr="00DD1A5E">
              <w:t>304</w:t>
            </w:r>
          </w:p>
        </w:tc>
        <w:tc>
          <w:tcPr>
            <w:tcW w:w="0" w:type="auto"/>
          </w:tcPr>
          <w:p w:rsidR="00A05F6F" w:rsidRPr="00DD1A5E" w:rsidRDefault="00A05F6F" w:rsidP="00A05F6F">
            <w:pPr>
              <w:pStyle w:val="NoSpacing"/>
            </w:pPr>
            <w:r w:rsidRPr="00DD1A5E">
              <w:t>342</w:t>
            </w:r>
          </w:p>
        </w:tc>
        <w:tc>
          <w:tcPr>
            <w:tcW w:w="0" w:type="auto"/>
          </w:tcPr>
          <w:p w:rsidR="00A05F6F" w:rsidRPr="00DD1A5E" w:rsidRDefault="00A05F6F" w:rsidP="00A05F6F">
            <w:pPr>
              <w:pStyle w:val="NoSpacing"/>
            </w:pPr>
            <w:r w:rsidRPr="00DD1A5E">
              <w:t>371</w:t>
            </w:r>
          </w:p>
        </w:tc>
        <w:tc>
          <w:tcPr>
            <w:tcW w:w="0" w:type="auto"/>
          </w:tcPr>
          <w:p w:rsidR="00A05F6F" w:rsidRPr="00DD1A5E" w:rsidRDefault="00A05F6F" w:rsidP="00A05F6F">
            <w:pPr>
              <w:pStyle w:val="NoSpacing"/>
            </w:pPr>
            <w:r w:rsidRPr="00DD1A5E">
              <w:t>402</w:t>
            </w:r>
          </w:p>
        </w:tc>
        <w:tc>
          <w:tcPr>
            <w:tcW w:w="0" w:type="auto"/>
          </w:tcPr>
          <w:p w:rsidR="00A05F6F" w:rsidRPr="00DD1A5E" w:rsidRDefault="00A05F6F" w:rsidP="00A05F6F">
            <w:pPr>
              <w:pStyle w:val="NoSpacing"/>
            </w:pPr>
            <w:r w:rsidRPr="00DD1A5E">
              <w:t>431</w:t>
            </w:r>
          </w:p>
        </w:tc>
        <w:tc>
          <w:tcPr>
            <w:tcW w:w="0" w:type="auto"/>
          </w:tcPr>
          <w:p w:rsidR="00A05F6F" w:rsidRPr="00DD1A5E" w:rsidRDefault="00A05F6F" w:rsidP="00A05F6F">
            <w:pPr>
              <w:pStyle w:val="NoSpacing"/>
            </w:pPr>
            <w:r w:rsidRPr="00DD1A5E">
              <w:t>456</w:t>
            </w:r>
          </w:p>
        </w:tc>
      </w:tr>
    </w:tbl>
    <w:p w:rsidR="00A05F6F" w:rsidRDefault="00A05F6F" w:rsidP="002F641E">
      <w:pPr>
        <w:pStyle w:val="NoSpacing"/>
        <w:ind w:left="360"/>
      </w:pPr>
    </w:p>
    <w:p w:rsidR="00A05F6F" w:rsidRDefault="00A05F6F" w:rsidP="002F641E">
      <w:pPr>
        <w:pStyle w:val="NoSpacing"/>
        <w:ind w:left="360"/>
      </w:pPr>
    </w:p>
    <w:p w:rsidR="00A05F6F" w:rsidRDefault="00A05F6F" w:rsidP="002F641E">
      <w:pPr>
        <w:pStyle w:val="NoSpacing"/>
        <w:ind w:left="360"/>
      </w:pPr>
    </w:p>
    <w:p w:rsidR="002F641E" w:rsidRPr="00DD1A5E" w:rsidRDefault="002F641E" w:rsidP="002F641E">
      <w:pPr>
        <w:pStyle w:val="NoSpacing"/>
        <w:ind w:left="360"/>
      </w:pPr>
      <w:r w:rsidRPr="00DD1A5E">
        <w:t xml:space="preserve"> </w:t>
      </w:r>
    </w:p>
    <w:p w:rsidR="002F641E" w:rsidRPr="00DD1A5E" w:rsidRDefault="002F641E" w:rsidP="002F641E">
      <w:pPr>
        <w:pStyle w:val="NoSpacing"/>
        <w:ind w:left="360"/>
      </w:pPr>
      <w:r w:rsidRPr="00DD1A5E">
        <w:t xml:space="preserve">The length of the string was kept constant. </w:t>
      </w:r>
    </w:p>
    <w:p w:rsidR="002F641E" w:rsidRPr="00DD1A5E" w:rsidRDefault="002F641E" w:rsidP="00B5554A">
      <w:pPr>
        <w:pStyle w:val="NoSpacing"/>
        <w:numPr>
          <w:ilvl w:val="0"/>
          <w:numId w:val="16"/>
        </w:numPr>
      </w:pPr>
      <w:r w:rsidRPr="00DD1A5E">
        <w:t>Describe, with the aid of a diagram, how the student obtained the data.</w:t>
      </w:r>
    </w:p>
    <w:p w:rsidR="002F641E" w:rsidRPr="00DD1A5E" w:rsidRDefault="002F641E" w:rsidP="00B5554A">
      <w:pPr>
        <w:pStyle w:val="NoSpacing"/>
        <w:numPr>
          <w:ilvl w:val="0"/>
          <w:numId w:val="16"/>
        </w:numPr>
      </w:pPr>
      <w:r w:rsidRPr="00DD1A5E">
        <w:lastRenderedPageBreak/>
        <w:t xml:space="preserve">Why was the length of the string kept constant during the investigation? </w:t>
      </w:r>
    </w:p>
    <w:p w:rsidR="002F641E" w:rsidRPr="00DD1A5E" w:rsidRDefault="002F641E" w:rsidP="00B5554A">
      <w:pPr>
        <w:pStyle w:val="NoSpacing"/>
        <w:numPr>
          <w:ilvl w:val="0"/>
          <w:numId w:val="16"/>
        </w:numPr>
      </w:pPr>
      <w:r w:rsidRPr="00DD1A5E">
        <w:t xml:space="preserve">Plot a suitable graph on graph paper to show the relationship between fundamental frequency and tension for the stretched string. </w:t>
      </w:r>
    </w:p>
    <w:p w:rsidR="002F641E" w:rsidRPr="00DD1A5E" w:rsidRDefault="002F641E" w:rsidP="00B5554A">
      <w:pPr>
        <w:pStyle w:val="NoSpacing"/>
        <w:numPr>
          <w:ilvl w:val="0"/>
          <w:numId w:val="16"/>
        </w:numPr>
      </w:pPr>
      <w:r w:rsidRPr="00DD1A5E">
        <w:t>From your graph, estimate the tension in the string when its fundamental frequency is 380 Hz.</w:t>
      </w:r>
    </w:p>
    <w:p w:rsidR="00326228" w:rsidRDefault="002F641E" w:rsidP="002F641E">
      <w:pPr>
        <w:sectPr w:rsidR="00326228">
          <w:headerReference w:type="default" r:id="rId61"/>
          <w:pgSz w:w="11907" w:h="16840"/>
          <w:pgMar w:top="1320" w:right="1220" w:bottom="280" w:left="900" w:header="0" w:footer="0" w:gutter="0"/>
          <w:cols w:space="720"/>
        </w:sectPr>
      </w:pPr>
      <w:r>
        <w:rPr>
          <w:rFonts w:ascii="Times New Roman" w:hAnsi="Times New Roman"/>
          <w:b/>
        </w:rPr>
        <w:br w:type="page"/>
      </w:r>
    </w:p>
    <w:p w:rsidR="00326228" w:rsidRPr="00A05F6F" w:rsidRDefault="00FE730C" w:rsidP="00A05F6F">
      <w:pPr>
        <w:pStyle w:val="Heading2"/>
        <w:jc w:val="center"/>
      </w:pPr>
      <w:bookmarkStart w:id="130" w:name="_Toc345780631"/>
      <w:bookmarkStart w:id="131" w:name="_Toc345790178"/>
      <w:r>
        <w:rPr>
          <w:noProof/>
          <w:lang w:val="en-IE" w:eastAsia="en-IE"/>
        </w:rPr>
        <w:lastRenderedPageBreak/>
        <mc:AlternateContent>
          <mc:Choice Requires="wpg">
            <w:drawing>
              <wp:anchor distT="0" distB="0" distL="114300" distR="114300" simplePos="0" relativeHeight="251596288" behindDoc="1" locked="0" layoutInCell="1" allowOverlap="1">
                <wp:simplePos x="0" y="0"/>
                <wp:positionH relativeFrom="page">
                  <wp:posOffset>1975485</wp:posOffset>
                </wp:positionH>
                <wp:positionV relativeFrom="page">
                  <wp:posOffset>8261350</wp:posOffset>
                </wp:positionV>
                <wp:extent cx="123190" cy="1270"/>
                <wp:effectExtent l="13335" t="12700" r="6350" b="5080"/>
                <wp:wrapNone/>
                <wp:docPr id="31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270"/>
                          <a:chOff x="3111" y="13010"/>
                          <a:chExt cx="194" cy="2"/>
                        </a:xfrm>
                      </wpg:grpSpPr>
                      <wps:wsp>
                        <wps:cNvPr id="313" name="Freeform 197"/>
                        <wps:cNvSpPr>
                          <a:spLocks/>
                        </wps:cNvSpPr>
                        <wps:spPr bwMode="auto">
                          <a:xfrm>
                            <a:off x="3111" y="13010"/>
                            <a:ext cx="194" cy="2"/>
                          </a:xfrm>
                          <a:custGeom>
                            <a:avLst/>
                            <a:gdLst>
                              <a:gd name="T0" fmla="+- 0 3111 3111"/>
                              <a:gd name="T1" fmla="*/ T0 w 194"/>
                              <a:gd name="T2" fmla="+- 0 3305 3111"/>
                              <a:gd name="T3" fmla="*/ T2 w 194"/>
                            </a:gdLst>
                            <a:ahLst/>
                            <a:cxnLst>
                              <a:cxn ang="0">
                                <a:pos x="T1" y="0"/>
                              </a:cxn>
                              <a:cxn ang="0">
                                <a:pos x="T3" y="0"/>
                              </a:cxn>
                            </a:cxnLst>
                            <a:rect l="0" t="0" r="r" b="b"/>
                            <a:pathLst>
                              <a:path w="194">
                                <a:moveTo>
                                  <a:pt x="0" y="0"/>
                                </a:moveTo>
                                <a:lnTo>
                                  <a:pt x="1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8B842" id="Group 196" o:spid="_x0000_s1026" style="position:absolute;margin-left:155.55pt;margin-top:650.5pt;width:9.7pt;height:.1pt;z-index:-251720192;mso-position-horizontal-relative:page;mso-position-vertical-relative:page" coordorigin="3111,13010"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">
                <v:shape id="Freeform 197" o:spid="_x0000_s1027" style="position:absolute;left:3111;top:13010;width:194;height:2;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" path="m,l194,e" filled="f" strokeweight=".5pt">
                  <v:path arrowok="t" o:connecttype="custom" o:connectlocs="0,0;194,0" o:connectangles="0,0"/>
                </v:shape>
                <w10:wrap anchorx="page" anchory="page"/>
              </v:group>
            </w:pict>
          </mc:Fallback>
        </mc:AlternateContent>
      </w:r>
      <w:r>
        <w:rPr>
          <w:noProof/>
          <w:lang w:val="en-IE" w:eastAsia="en-IE"/>
        </w:rPr>
        <mc:AlternateContent>
          <mc:Choice Requires="wpg">
            <w:drawing>
              <wp:anchor distT="0" distB="0" distL="114300" distR="114300" simplePos="0" relativeHeight="251597312" behindDoc="1" locked="0" layoutInCell="1" allowOverlap="1">
                <wp:simplePos x="0" y="0"/>
                <wp:positionH relativeFrom="page">
                  <wp:posOffset>2270125</wp:posOffset>
                </wp:positionH>
                <wp:positionV relativeFrom="page">
                  <wp:posOffset>8261350</wp:posOffset>
                </wp:positionV>
                <wp:extent cx="94615" cy="1270"/>
                <wp:effectExtent l="12700" t="12700" r="6985" b="5080"/>
                <wp:wrapNone/>
                <wp:docPr id="31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270"/>
                          <a:chOff x="3575" y="13010"/>
                          <a:chExt cx="149" cy="2"/>
                        </a:xfrm>
                      </wpg:grpSpPr>
                      <wps:wsp>
                        <wps:cNvPr id="311" name="Freeform 195"/>
                        <wps:cNvSpPr>
                          <a:spLocks/>
                        </wps:cNvSpPr>
                        <wps:spPr bwMode="auto">
                          <a:xfrm>
                            <a:off x="3575" y="13010"/>
                            <a:ext cx="149" cy="2"/>
                          </a:xfrm>
                          <a:custGeom>
                            <a:avLst/>
                            <a:gdLst>
                              <a:gd name="T0" fmla="+- 0 3575 3575"/>
                              <a:gd name="T1" fmla="*/ T0 w 149"/>
                              <a:gd name="T2" fmla="+- 0 3724 3575"/>
                              <a:gd name="T3" fmla="*/ T2 w 149"/>
                            </a:gdLst>
                            <a:ahLst/>
                            <a:cxnLst>
                              <a:cxn ang="0">
                                <a:pos x="T1" y="0"/>
                              </a:cxn>
                              <a:cxn ang="0">
                                <a:pos x="T3" y="0"/>
                              </a:cxn>
                            </a:cxnLst>
                            <a:rect l="0" t="0" r="r" b="b"/>
                            <a:pathLst>
                              <a:path w="149">
                                <a:moveTo>
                                  <a:pt x="0" y="0"/>
                                </a:moveTo>
                                <a:lnTo>
                                  <a:pt x="1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7E121" id="Group 194" o:spid="_x0000_s1026" style="position:absolute;margin-left:178.75pt;margin-top:650.5pt;width:7.45pt;height:.1pt;z-index:-251719168;mso-position-horizontal-relative:page;mso-position-vertical-relative:page" coordorigin="3575,13010" coordsize="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">
                <v:shape id="Freeform 195" o:spid="_x0000_s1027" style="position:absolute;left:3575;top:13010;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" path="m,l149,e" filled="f" strokeweight=".5pt">
                  <v:path arrowok="t" o:connecttype="custom" o:connectlocs="0,0;149,0" o:connectangles="0,0"/>
                </v:shape>
                <w10:wrap anchorx="page" anchory="page"/>
              </v:group>
            </w:pict>
          </mc:Fallback>
        </mc:AlternateContent>
      </w:r>
      <w:r>
        <w:rPr>
          <w:noProof/>
          <w:lang w:val="en-IE" w:eastAsia="en-IE"/>
        </w:rPr>
        <mc:AlternateContent>
          <mc:Choice Requires="wpg">
            <w:drawing>
              <wp:anchor distT="0" distB="0" distL="114300" distR="114300" simplePos="0" relativeHeight="251598336" behindDoc="1" locked="0" layoutInCell="1" allowOverlap="1">
                <wp:simplePos x="0" y="0"/>
                <wp:positionH relativeFrom="page">
                  <wp:posOffset>2519045</wp:posOffset>
                </wp:positionH>
                <wp:positionV relativeFrom="page">
                  <wp:posOffset>8261350</wp:posOffset>
                </wp:positionV>
                <wp:extent cx="85090" cy="1270"/>
                <wp:effectExtent l="13970" t="12700" r="5715" b="5080"/>
                <wp:wrapNone/>
                <wp:docPr id="3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1270"/>
                          <a:chOff x="3967" y="13010"/>
                          <a:chExt cx="134" cy="2"/>
                        </a:xfrm>
                      </wpg:grpSpPr>
                      <wps:wsp>
                        <wps:cNvPr id="309" name="Freeform 193"/>
                        <wps:cNvSpPr>
                          <a:spLocks/>
                        </wps:cNvSpPr>
                        <wps:spPr bwMode="auto">
                          <a:xfrm>
                            <a:off x="3967" y="13010"/>
                            <a:ext cx="134" cy="2"/>
                          </a:xfrm>
                          <a:custGeom>
                            <a:avLst/>
                            <a:gdLst>
                              <a:gd name="T0" fmla="+- 0 3967 3967"/>
                              <a:gd name="T1" fmla="*/ T0 w 134"/>
                              <a:gd name="T2" fmla="+- 0 4101 3967"/>
                              <a:gd name="T3" fmla="*/ T2 w 134"/>
                            </a:gdLst>
                            <a:ahLst/>
                            <a:cxnLst>
                              <a:cxn ang="0">
                                <a:pos x="T1" y="0"/>
                              </a:cxn>
                              <a:cxn ang="0">
                                <a:pos x="T3" y="0"/>
                              </a:cxn>
                            </a:cxnLst>
                            <a:rect l="0" t="0" r="r" b="b"/>
                            <a:pathLst>
                              <a:path w="134">
                                <a:moveTo>
                                  <a:pt x="0" y="0"/>
                                </a:moveTo>
                                <a:lnTo>
                                  <a:pt x="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DF371" id="Group 192" o:spid="_x0000_s1026" style="position:absolute;margin-left:198.35pt;margin-top:650.5pt;width:6.7pt;height:.1pt;z-index:-251718144;mso-position-horizontal-relative:page;mso-position-vertical-relative:page" coordorigin="3967,13010" coordsize="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">
                <v:shape id="Freeform 193" o:spid="_x0000_s1027" style="position:absolute;left:3967;top:13010;width:134;height:2;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" path="m,l134,e" filled="f" strokeweight=".5pt">
                  <v:path arrowok="t" o:connecttype="custom" o:connectlocs="0,0;134,0" o:connectangles="0,0"/>
                </v:shape>
                <w10:wrap anchorx="page" anchory="page"/>
              </v:group>
            </w:pict>
          </mc:Fallback>
        </mc:AlternateContent>
      </w:r>
      <w:r>
        <w:rPr>
          <w:noProof/>
          <w:lang w:val="en-IE" w:eastAsia="en-IE"/>
        </w:rPr>
        <mc:AlternateContent>
          <mc:Choice Requires="wpg">
            <w:drawing>
              <wp:anchor distT="0" distB="0" distL="114300" distR="114300" simplePos="0" relativeHeight="251599360" behindDoc="1" locked="0" layoutInCell="1" allowOverlap="1">
                <wp:simplePos x="0" y="0"/>
                <wp:positionH relativeFrom="page">
                  <wp:posOffset>2563495</wp:posOffset>
                </wp:positionH>
                <wp:positionV relativeFrom="page">
                  <wp:posOffset>8693785</wp:posOffset>
                </wp:positionV>
                <wp:extent cx="887095" cy="1270"/>
                <wp:effectExtent l="10795" t="6985" r="6985" b="10795"/>
                <wp:wrapNone/>
                <wp:docPr id="30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270"/>
                          <a:chOff x="4037" y="13691"/>
                          <a:chExt cx="1397" cy="2"/>
                        </a:xfrm>
                      </wpg:grpSpPr>
                      <wps:wsp>
                        <wps:cNvPr id="307" name="Freeform 191"/>
                        <wps:cNvSpPr>
                          <a:spLocks/>
                        </wps:cNvSpPr>
                        <wps:spPr bwMode="auto">
                          <a:xfrm>
                            <a:off x="4037" y="13691"/>
                            <a:ext cx="1397" cy="2"/>
                          </a:xfrm>
                          <a:custGeom>
                            <a:avLst/>
                            <a:gdLst>
                              <a:gd name="T0" fmla="+- 0 4037 4037"/>
                              <a:gd name="T1" fmla="*/ T0 w 1397"/>
                              <a:gd name="T2" fmla="+- 0 5434 4037"/>
                              <a:gd name="T3" fmla="*/ T2 w 1397"/>
                            </a:gdLst>
                            <a:ahLst/>
                            <a:cxnLst>
                              <a:cxn ang="0">
                                <a:pos x="T1" y="0"/>
                              </a:cxn>
                              <a:cxn ang="0">
                                <a:pos x="T3" y="0"/>
                              </a:cxn>
                            </a:cxnLst>
                            <a:rect l="0" t="0" r="r" b="b"/>
                            <a:pathLst>
                              <a:path w="1397">
                                <a:moveTo>
                                  <a:pt x="0" y="0"/>
                                </a:moveTo>
                                <a:lnTo>
                                  <a:pt x="139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9CDC5" id="Group 190" o:spid="_x0000_s1026" style="position:absolute;margin-left:201.85pt;margin-top:684.55pt;width:69.85pt;height:.1pt;z-index:-251717120;mso-position-horizontal-relative:page;mso-position-vertical-relative:page" coordorigin="4037,13691" coordsize="1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">
                <v:shape id="Freeform 191" o:spid="_x0000_s1027" style="position:absolute;left:4037;top:13691;width:1397;height:2;visibility:visible;mso-wrap-style:square;v-text-anchor:top"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" path="m,l1397,e" filled="f" strokeweight=".94pt">
                  <v:path arrowok="t" o:connecttype="custom" o:connectlocs="0,0;1397,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00384" behindDoc="1" locked="0" layoutInCell="1" allowOverlap="1">
                <wp:simplePos x="0" y="0"/>
                <wp:positionH relativeFrom="page">
                  <wp:posOffset>4515485</wp:posOffset>
                </wp:positionH>
                <wp:positionV relativeFrom="page">
                  <wp:posOffset>8693785</wp:posOffset>
                </wp:positionV>
                <wp:extent cx="71755" cy="1270"/>
                <wp:effectExtent l="10160" t="6985" r="13335" b="10795"/>
                <wp:wrapNone/>
                <wp:docPr id="30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7111" y="13691"/>
                          <a:chExt cx="113" cy="2"/>
                        </a:xfrm>
                      </wpg:grpSpPr>
                      <wps:wsp>
                        <wps:cNvPr id="305" name="Freeform 189"/>
                        <wps:cNvSpPr>
                          <a:spLocks/>
                        </wps:cNvSpPr>
                        <wps:spPr bwMode="auto">
                          <a:xfrm>
                            <a:off x="7111" y="13691"/>
                            <a:ext cx="113" cy="2"/>
                          </a:xfrm>
                          <a:custGeom>
                            <a:avLst/>
                            <a:gdLst>
                              <a:gd name="T0" fmla="+- 0 7111 7111"/>
                              <a:gd name="T1" fmla="*/ T0 w 113"/>
                              <a:gd name="T2" fmla="+- 0 7224 7111"/>
                              <a:gd name="T3" fmla="*/ T2 w 113"/>
                            </a:gdLst>
                            <a:ahLst/>
                            <a:cxnLst>
                              <a:cxn ang="0">
                                <a:pos x="T1" y="0"/>
                              </a:cxn>
                              <a:cxn ang="0">
                                <a:pos x="T3" y="0"/>
                              </a:cxn>
                            </a:cxnLst>
                            <a:rect l="0" t="0" r="r" b="b"/>
                            <a:pathLst>
                              <a:path w="113">
                                <a:moveTo>
                                  <a:pt x="0" y="0"/>
                                </a:moveTo>
                                <a:lnTo>
                                  <a:pt x="11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3DB71" id="Group 188" o:spid="_x0000_s1026" style="position:absolute;margin-left:355.55pt;margin-top:684.55pt;width:5.65pt;height:.1pt;z-index:-251716096;mso-position-horizontal-relative:page;mso-position-vertical-relative:page" coordorigin="7111,13691"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">
                <v:shape id="Freeform 189" o:spid="_x0000_s1027" style="position:absolute;left:7111;top:13691;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" path="m,l113,e" filled="f" strokeweight=".94pt">
                  <v:path arrowok="t" o:connecttype="custom" o:connectlocs="0,0;113,0" o:connectangles="0,0"/>
                </v:shape>
                <w10:wrap anchorx="page" anchory="page"/>
              </v:group>
            </w:pict>
          </mc:Fallback>
        </mc:AlternateContent>
      </w:r>
      <w:bookmarkStart w:id="132" w:name="Light_Optics_SA"/>
      <w:bookmarkEnd w:id="132"/>
      <w:r w:rsidR="004B6062" w:rsidRPr="00A05F6F">
        <w:t xml:space="preserve">Learning </w:t>
      </w:r>
      <w:r w:rsidR="00C31A32">
        <w:t>Outcomes</w:t>
      </w:r>
      <w:r w:rsidR="004B6062" w:rsidRPr="00A05F6F">
        <w:t xml:space="preserve"> – Light – Geometric Optics</w:t>
      </w:r>
      <w:bookmarkEnd w:id="130"/>
      <w:bookmarkEnd w:id="131"/>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ind w:left="540"/>
        <w:rPr>
          <w:b w:val="0"/>
          <w:bCs w:val="0"/>
        </w:rPr>
      </w:pPr>
      <w:bookmarkStart w:id="133" w:name="_Toc345757660"/>
      <w:bookmarkStart w:id="134" w:name="_Toc345780632"/>
      <w:bookmarkStart w:id="135" w:name="_Toc345790179"/>
      <w:r>
        <w:t>W</w:t>
      </w:r>
      <w:r>
        <w:rPr>
          <w:spacing w:val="-1"/>
        </w:rPr>
        <w:t>h</w:t>
      </w:r>
      <w:r>
        <w:t>ere</w:t>
      </w:r>
      <w:r>
        <w:rPr>
          <w:spacing w:val="-1"/>
        </w:rPr>
        <w:t xml:space="preserve"> </w:t>
      </w:r>
      <w:r>
        <w:rPr>
          <w:spacing w:val="-2"/>
        </w:rPr>
        <w:t>i</w:t>
      </w:r>
      <w:r>
        <w:t>s</w:t>
      </w:r>
      <w:r>
        <w:rPr>
          <w:spacing w:val="-2"/>
        </w:rPr>
        <w:t xml:space="preserve"> </w:t>
      </w:r>
      <w:r>
        <w:rPr>
          <w:spacing w:val="1"/>
        </w:rPr>
        <w:t>yo</w:t>
      </w:r>
      <w:r>
        <w:rPr>
          <w:spacing w:val="-3"/>
        </w:rPr>
        <w:t>u</w:t>
      </w:r>
      <w:r>
        <w:t>r</w:t>
      </w:r>
      <w:r>
        <w:rPr>
          <w:spacing w:val="-1"/>
        </w:rPr>
        <w:t xml:space="preserve"> </w:t>
      </w:r>
      <w:r>
        <w:rPr>
          <w:spacing w:val="1"/>
        </w:rPr>
        <w:t>l</w:t>
      </w:r>
      <w:r>
        <w:rPr>
          <w:spacing w:val="-3"/>
        </w:rPr>
        <w:t>e</w:t>
      </w:r>
      <w:r>
        <w:rPr>
          <w:spacing w:val="1"/>
        </w:rPr>
        <w:t>a</w:t>
      </w:r>
      <w:r>
        <w:t>r</w:t>
      </w:r>
      <w:r>
        <w:rPr>
          <w:spacing w:val="-3"/>
        </w:rPr>
        <w:t>n</w:t>
      </w:r>
      <w:r>
        <w:rPr>
          <w:spacing w:val="1"/>
        </w:rPr>
        <w:t>i</w:t>
      </w:r>
      <w:r>
        <w:rPr>
          <w:spacing w:val="-1"/>
        </w:rPr>
        <w:t>n</w:t>
      </w:r>
      <w:r>
        <w:t>g</w:t>
      </w:r>
      <w:r>
        <w:rPr>
          <w:spacing w:val="-2"/>
        </w:rPr>
        <w:t xml:space="preserve"> </w:t>
      </w:r>
      <w:r>
        <w:rPr>
          <w:spacing w:val="1"/>
        </w:rPr>
        <w:t>a</w:t>
      </w:r>
      <w:r>
        <w:rPr>
          <w:spacing w:val="-3"/>
        </w:rPr>
        <w:t>t</w:t>
      </w:r>
      <w:r>
        <w:t>?</w:t>
      </w:r>
      <w:bookmarkEnd w:id="133"/>
      <w:bookmarkEnd w:id="134"/>
      <w:bookmarkEnd w:id="135"/>
    </w:p>
    <w:p w:rsidR="00326228" w:rsidRDefault="00326228">
      <w:pPr>
        <w:spacing w:before="10" w:line="260" w:lineRule="exact"/>
        <w:rPr>
          <w:sz w:val="26"/>
          <w:szCs w:val="26"/>
        </w:rPr>
      </w:pPr>
    </w:p>
    <w:p w:rsidR="00326228" w:rsidRDefault="004B6062">
      <w:pPr>
        <w:pStyle w:val="BodyText"/>
        <w:tabs>
          <w:tab w:val="left" w:pos="2702"/>
        </w:tabs>
        <w:ind w:left="540"/>
      </w:pPr>
      <w:r>
        <w:rPr>
          <w:spacing w:val="-1"/>
        </w:rPr>
        <w:t>Gree</w:t>
      </w:r>
      <w:r>
        <w:t>n:</w:t>
      </w:r>
      <w:r>
        <w:tab/>
        <w:t>I</w:t>
      </w:r>
      <w:r>
        <w:rPr>
          <w:spacing w:val="-6"/>
        </w:rPr>
        <w:t xml:space="preserve"> </w:t>
      </w:r>
      <w:r>
        <w:t>kn</w:t>
      </w:r>
      <w:r>
        <w:rPr>
          <w:spacing w:val="2"/>
        </w:rPr>
        <w:t>o</w:t>
      </w:r>
      <w:r>
        <w:t>w</w:t>
      </w:r>
      <w:r>
        <w:rPr>
          <w:spacing w:val="-1"/>
        </w:rPr>
        <w:t xml:space="preserve"> </w:t>
      </w:r>
      <w:r>
        <w:t xml:space="preserve">it </w:t>
      </w:r>
      <w:r>
        <w:rPr>
          <w:spacing w:val="-1"/>
        </w:rPr>
        <w:t>a</w:t>
      </w:r>
      <w:r>
        <w:t>ll</w:t>
      </w:r>
    </w:p>
    <w:p w:rsidR="00326228" w:rsidRDefault="004B6062">
      <w:pPr>
        <w:pStyle w:val="BodyText"/>
        <w:tabs>
          <w:tab w:val="left" w:pos="2699"/>
        </w:tabs>
        <w:ind w:left="540"/>
      </w:pPr>
      <w:r>
        <w:rPr>
          <w:spacing w:val="-1"/>
        </w:rPr>
        <w:t>Ora</w:t>
      </w:r>
      <w:r>
        <w:rPr>
          <w:spacing w:val="2"/>
        </w:rPr>
        <w:t>n</w:t>
      </w:r>
      <w:r>
        <w:rPr>
          <w:spacing w:val="-3"/>
        </w:rPr>
        <w:t>g</w:t>
      </w:r>
      <w:r>
        <w:rPr>
          <w:spacing w:val="-1"/>
        </w:rPr>
        <w:t>e</w:t>
      </w:r>
      <w:r>
        <w:t>:</w:t>
      </w:r>
      <w:r>
        <w:tab/>
        <w:t>I</w:t>
      </w:r>
      <w:r>
        <w:rPr>
          <w:spacing w:val="-4"/>
        </w:rPr>
        <w:t xml:space="preserve"> </w:t>
      </w:r>
      <w:r>
        <w:rPr>
          <w:spacing w:val="2"/>
        </w:rPr>
        <w:t>h</w:t>
      </w:r>
      <w:r>
        <w:rPr>
          <w:spacing w:val="-1"/>
        </w:rPr>
        <w:t>a</w:t>
      </w:r>
      <w:r>
        <w:t>ve</w:t>
      </w:r>
      <w:r>
        <w:rPr>
          <w:spacing w:val="-1"/>
        </w:rPr>
        <w:t xml:space="preserve"> </w:t>
      </w:r>
      <w:r>
        <w:t>some</w:t>
      </w:r>
      <w:r>
        <w:rPr>
          <w:spacing w:val="-1"/>
        </w:rPr>
        <w:t xml:space="preserve"> </w:t>
      </w:r>
      <w:r>
        <w:t>id</w:t>
      </w:r>
      <w:r>
        <w:rPr>
          <w:spacing w:val="1"/>
        </w:rPr>
        <w:t>e</w:t>
      </w:r>
      <w:r>
        <w:t>a</w:t>
      </w:r>
      <w:r>
        <w:rPr>
          <w:spacing w:val="-1"/>
        </w:rPr>
        <w:t xml:space="preserve"> </w:t>
      </w:r>
      <w:r>
        <w:t xml:space="preserve">– </w:t>
      </w:r>
      <w:r>
        <w:rPr>
          <w:spacing w:val="-1"/>
        </w:rPr>
        <w:t>c</w:t>
      </w:r>
      <w:r>
        <w:rPr>
          <w:spacing w:val="2"/>
        </w:rPr>
        <w:t>h</w:t>
      </w:r>
      <w:r>
        <w:rPr>
          <w:spacing w:val="-1"/>
        </w:rPr>
        <w:t>ec</w:t>
      </w:r>
      <w:r>
        <w:t>k</w:t>
      </w:r>
      <w:r>
        <w:rPr>
          <w:spacing w:val="2"/>
        </w:rPr>
        <w:t xml:space="preserve"> </w:t>
      </w:r>
      <w:r>
        <w:t>the</w:t>
      </w:r>
      <w:r>
        <w:rPr>
          <w:spacing w:val="-1"/>
        </w:rPr>
        <w:t xml:space="preserve"> an</w:t>
      </w:r>
      <w:r>
        <w:t>s</w:t>
      </w:r>
      <w:r>
        <w:rPr>
          <w:spacing w:val="-1"/>
        </w:rPr>
        <w:t>wer</w:t>
      </w:r>
      <w:r>
        <w:t>s</w:t>
      </w:r>
    </w:p>
    <w:p w:rsidR="00326228" w:rsidRDefault="00FE730C">
      <w:pPr>
        <w:pStyle w:val="BodyText"/>
        <w:tabs>
          <w:tab w:val="left" w:pos="2699"/>
        </w:tabs>
        <w:ind w:left="540"/>
      </w:pPr>
      <w:r>
        <w:rPr>
          <w:noProof/>
          <w:lang w:val="en-IE" w:eastAsia="en-IE"/>
        </w:rPr>
        <mc:AlternateContent>
          <mc:Choice Requires="wpg">
            <w:drawing>
              <wp:anchor distT="0" distB="0" distL="114300" distR="114300" simplePos="0" relativeHeight="251601408" behindDoc="1" locked="0" layoutInCell="1" allowOverlap="1">
                <wp:simplePos x="0" y="0"/>
                <wp:positionH relativeFrom="page">
                  <wp:posOffset>5605145</wp:posOffset>
                </wp:positionH>
                <wp:positionV relativeFrom="paragraph">
                  <wp:posOffset>923290</wp:posOffset>
                </wp:positionV>
                <wp:extent cx="450850" cy="450215"/>
                <wp:effectExtent l="0" t="0" r="0" b="0"/>
                <wp:wrapNone/>
                <wp:docPr id="29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450215"/>
                          <a:chOff x="8827" y="1454"/>
                          <a:chExt cx="710" cy="709"/>
                        </a:xfrm>
                      </wpg:grpSpPr>
                      <wpg:grpSp>
                        <wpg:cNvPr id="300" name="Group 186"/>
                        <wpg:cNvGrpSpPr>
                          <a:grpSpLocks/>
                        </wpg:cNvGrpSpPr>
                        <wpg:grpSpPr bwMode="auto">
                          <a:xfrm>
                            <a:off x="8987" y="1614"/>
                            <a:ext cx="390" cy="389"/>
                            <a:chOff x="8987" y="1614"/>
                            <a:chExt cx="390" cy="389"/>
                          </a:xfrm>
                        </wpg:grpSpPr>
                        <wps:wsp>
                          <wps:cNvPr id="301" name="Freeform 187"/>
                          <wps:cNvSpPr>
                            <a:spLocks/>
                          </wps:cNvSpPr>
                          <wps:spPr bwMode="auto">
                            <a:xfrm>
                              <a:off x="8987" y="1614"/>
                              <a:ext cx="390" cy="389"/>
                            </a:xfrm>
                            <a:custGeom>
                              <a:avLst/>
                              <a:gdLst>
                                <a:gd name="T0" fmla="+- 0 9164 8987"/>
                                <a:gd name="T1" fmla="*/ T0 w 390"/>
                                <a:gd name="T2" fmla="+- 0 1614 1614"/>
                                <a:gd name="T3" fmla="*/ 1614 h 389"/>
                                <a:gd name="T4" fmla="+- 0 9099 8987"/>
                                <a:gd name="T5" fmla="*/ T4 w 390"/>
                                <a:gd name="T6" fmla="+- 0 1632 1614"/>
                                <a:gd name="T7" fmla="*/ 1632 h 389"/>
                                <a:gd name="T8" fmla="+- 0 9046 8987"/>
                                <a:gd name="T9" fmla="*/ T8 w 390"/>
                                <a:gd name="T10" fmla="+- 0 1669 1614"/>
                                <a:gd name="T11" fmla="*/ 1669 h 389"/>
                                <a:gd name="T12" fmla="+- 0 9007 8987"/>
                                <a:gd name="T13" fmla="*/ T12 w 390"/>
                                <a:gd name="T14" fmla="+- 0 1722 1614"/>
                                <a:gd name="T15" fmla="*/ 1722 h 389"/>
                                <a:gd name="T16" fmla="+- 0 8988 8987"/>
                                <a:gd name="T17" fmla="*/ T16 w 390"/>
                                <a:gd name="T18" fmla="+- 0 1786 1614"/>
                                <a:gd name="T19" fmla="*/ 1786 h 389"/>
                                <a:gd name="T20" fmla="+- 0 8987 8987"/>
                                <a:gd name="T21" fmla="*/ T20 w 390"/>
                                <a:gd name="T22" fmla="+- 0 1809 1614"/>
                                <a:gd name="T23" fmla="*/ 1809 h 389"/>
                                <a:gd name="T24" fmla="+- 0 8988 8987"/>
                                <a:gd name="T25" fmla="*/ T24 w 390"/>
                                <a:gd name="T26" fmla="+- 0 1830 1614"/>
                                <a:gd name="T27" fmla="*/ 1830 h 389"/>
                                <a:gd name="T28" fmla="+- 0 9006 8987"/>
                                <a:gd name="T29" fmla="*/ T28 w 390"/>
                                <a:gd name="T30" fmla="+- 0 1893 1614"/>
                                <a:gd name="T31" fmla="*/ 1893 h 389"/>
                                <a:gd name="T32" fmla="+- 0 9044 8987"/>
                                <a:gd name="T33" fmla="*/ T32 w 390"/>
                                <a:gd name="T34" fmla="+- 0 1946 1614"/>
                                <a:gd name="T35" fmla="*/ 1946 h 389"/>
                                <a:gd name="T36" fmla="+- 0 9097 8987"/>
                                <a:gd name="T37" fmla="*/ T36 w 390"/>
                                <a:gd name="T38" fmla="+- 0 1984 1614"/>
                                <a:gd name="T39" fmla="*/ 1984 h 389"/>
                                <a:gd name="T40" fmla="+- 0 9162 8987"/>
                                <a:gd name="T41" fmla="*/ T40 w 390"/>
                                <a:gd name="T42" fmla="+- 0 2002 1614"/>
                                <a:gd name="T43" fmla="*/ 2002 h 389"/>
                                <a:gd name="T44" fmla="+- 0 9186 8987"/>
                                <a:gd name="T45" fmla="*/ T44 w 390"/>
                                <a:gd name="T46" fmla="+- 0 2004 1614"/>
                                <a:gd name="T47" fmla="*/ 2004 h 389"/>
                                <a:gd name="T48" fmla="+- 0 9208 8987"/>
                                <a:gd name="T49" fmla="*/ T48 w 390"/>
                                <a:gd name="T50" fmla="+- 0 2002 1614"/>
                                <a:gd name="T51" fmla="*/ 2002 h 389"/>
                                <a:gd name="T52" fmla="+- 0 9270 8987"/>
                                <a:gd name="T53" fmla="*/ T52 w 390"/>
                                <a:gd name="T54" fmla="+- 0 1982 1614"/>
                                <a:gd name="T55" fmla="*/ 1982 h 389"/>
                                <a:gd name="T56" fmla="+- 0 9321 8987"/>
                                <a:gd name="T57" fmla="*/ T56 w 390"/>
                                <a:gd name="T58" fmla="+- 0 1944 1614"/>
                                <a:gd name="T59" fmla="*/ 1944 h 389"/>
                                <a:gd name="T60" fmla="+- 0 9358 8987"/>
                                <a:gd name="T61" fmla="*/ T60 w 390"/>
                                <a:gd name="T62" fmla="+- 0 1890 1614"/>
                                <a:gd name="T63" fmla="*/ 1890 h 389"/>
                                <a:gd name="T64" fmla="+- 0 9375 8987"/>
                                <a:gd name="T65" fmla="*/ T64 w 390"/>
                                <a:gd name="T66" fmla="+- 0 1823 1614"/>
                                <a:gd name="T67" fmla="*/ 1823 h 389"/>
                                <a:gd name="T68" fmla="+- 0 9377 8987"/>
                                <a:gd name="T69" fmla="*/ T68 w 390"/>
                                <a:gd name="T70" fmla="+- 0 1798 1614"/>
                                <a:gd name="T71" fmla="*/ 1798 h 389"/>
                                <a:gd name="T72" fmla="+- 0 9374 8987"/>
                                <a:gd name="T73" fmla="*/ T72 w 390"/>
                                <a:gd name="T74" fmla="+- 0 1776 1614"/>
                                <a:gd name="T75" fmla="*/ 1776 h 389"/>
                                <a:gd name="T76" fmla="+- 0 9353 8987"/>
                                <a:gd name="T77" fmla="*/ T76 w 390"/>
                                <a:gd name="T78" fmla="+- 0 1717 1614"/>
                                <a:gd name="T79" fmla="*/ 1717 h 389"/>
                                <a:gd name="T80" fmla="+- 0 9314 8987"/>
                                <a:gd name="T81" fmla="*/ T80 w 390"/>
                                <a:gd name="T82" fmla="+- 0 1667 1614"/>
                                <a:gd name="T83" fmla="*/ 1667 h 389"/>
                                <a:gd name="T84" fmla="+- 0 9258 8987"/>
                                <a:gd name="T85" fmla="*/ T84 w 390"/>
                                <a:gd name="T86" fmla="+- 0 1633 1614"/>
                                <a:gd name="T87" fmla="*/ 1633 h 389"/>
                                <a:gd name="T88" fmla="+- 0 9189 8987"/>
                                <a:gd name="T89" fmla="*/ T88 w 390"/>
                                <a:gd name="T90" fmla="+- 0 1616 1614"/>
                                <a:gd name="T91" fmla="*/ 1616 h 389"/>
                                <a:gd name="T92" fmla="+- 0 9164 898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84"/>
                        <wpg:cNvGrpSpPr>
                          <a:grpSpLocks/>
                        </wpg:cNvGrpSpPr>
                        <wpg:grpSpPr bwMode="auto">
                          <a:xfrm>
                            <a:off x="8987" y="1614"/>
                            <a:ext cx="390" cy="389"/>
                            <a:chOff x="8987" y="1614"/>
                            <a:chExt cx="390" cy="389"/>
                          </a:xfrm>
                        </wpg:grpSpPr>
                        <wps:wsp>
                          <wps:cNvPr id="303" name="Freeform 185"/>
                          <wps:cNvSpPr>
                            <a:spLocks/>
                          </wps:cNvSpPr>
                          <wps:spPr bwMode="auto">
                            <a:xfrm>
                              <a:off x="8987" y="1614"/>
                              <a:ext cx="390" cy="389"/>
                            </a:xfrm>
                            <a:custGeom>
                              <a:avLst/>
                              <a:gdLst>
                                <a:gd name="T0" fmla="+- 0 8987 8987"/>
                                <a:gd name="T1" fmla="*/ T0 w 390"/>
                                <a:gd name="T2" fmla="+- 0 1809 1614"/>
                                <a:gd name="T3" fmla="*/ 1809 h 389"/>
                                <a:gd name="T4" fmla="+- 0 8999 8987"/>
                                <a:gd name="T5" fmla="*/ T4 w 390"/>
                                <a:gd name="T6" fmla="+- 0 1742 1614"/>
                                <a:gd name="T7" fmla="*/ 1742 h 389"/>
                                <a:gd name="T8" fmla="+- 0 9031 8987"/>
                                <a:gd name="T9" fmla="*/ T8 w 390"/>
                                <a:gd name="T10" fmla="+- 0 1685 1614"/>
                                <a:gd name="T11" fmla="*/ 1685 h 389"/>
                                <a:gd name="T12" fmla="+- 0 9080 8987"/>
                                <a:gd name="T13" fmla="*/ T12 w 390"/>
                                <a:gd name="T14" fmla="+- 0 1642 1614"/>
                                <a:gd name="T15" fmla="*/ 1642 h 389"/>
                                <a:gd name="T16" fmla="+- 0 9141 8987"/>
                                <a:gd name="T17" fmla="*/ T16 w 390"/>
                                <a:gd name="T18" fmla="+- 0 1618 1614"/>
                                <a:gd name="T19" fmla="*/ 1618 h 389"/>
                                <a:gd name="T20" fmla="+- 0 9164 8987"/>
                                <a:gd name="T21" fmla="*/ T20 w 390"/>
                                <a:gd name="T22" fmla="+- 0 1614 1614"/>
                                <a:gd name="T23" fmla="*/ 1614 h 389"/>
                                <a:gd name="T24" fmla="+- 0 9189 8987"/>
                                <a:gd name="T25" fmla="*/ T24 w 390"/>
                                <a:gd name="T26" fmla="+- 0 1616 1614"/>
                                <a:gd name="T27" fmla="*/ 1616 h 389"/>
                                <a:gd name="T28" fmla="+- 0 9258 8987"/>
                                <a:gd name="T29" fmla="*/ T28 w 390"/>
                                <a:gd name="T30" fmla="+- 0 1633 1614"/>
                                <a:gd name="T31" fmla="*/ 1633 h 389"/>
                                <a:gd name="T32" fmla="+- 0 9314 8987"/>
                                <a:gd name="T33" fmla="*/ T32 w 390"/>
                                <a:gd name="T34" fmla="+- 0 1667 1614"/>
                                <a:gd name="T35" fmla="*/ 1667 h 389"/>
                                <a:gd name="T36" fmla="+- 0 9353 8987"/>
                                <a:gd name="T37" fmla="*/ T36 w 390"/>
                                <a:gd name="T38" fmla="+- 0 1717 1614"/>
                                <a:gd name="T39" fmla="*/ 1717 h 389"/>
                                <a:gd name="T40" fmla="+- 0 9374 8987"/>
                                <a:gd name="T41" fmla="*/ T40 w 390"/>
                                <a:gd name="T42" fmla="+- 0 1776 1614"/>
                                <a:gd name="T43" fmla="*/ 1776 h 389"/>
                                <a:gd name="T44" fmla="+- 0 9377 8987"/>
                                <a:gd name="T45" fmla="*/ T44 w 390"/>
                                <a:gd name="T46" fmla="+- 0 1798 1614"/>
                                <a:gd name="T47" fmla="*/ 1798 h 389"/>
                                <a:gd name="T48" fmla="+- 0 9375 8987"/>
                                <a:gd name="T49" fmla="*/ T48 w 390"/>
                                <a:gd name="T50" fmla="+- 0 1823 1614"/>
                                <a:gd name="T51" fmla="*/ 1823 h 389"/>
                                <a:gd name="T52" fmla="+- 0 9358 8987"/>
                                <a:gd name="T53" fmla="*/ T52 w 390"/>
                                <a:gd name="T54" fmla="+- 0 1890 1614"/>
                                <a:gd name="T55" fmla="*/ 1890 h 389"/>
                                <a:gd name="T56" fmla="+- 0 9321 8987"/>
                                <a:gd name="T57" fmla="*/ T56 w 390"/>
                                <a:gd name="T58" fmla="+- 0 1944 1614"/>
                                <a:gd name="T59" fmla="*/ 1944 h 389"/>
                                <a:gd name="T60" fmla="+- 0 9270 8987"/>
                                <a:gd name="T61" fmla="*/ T60 w 390"/>
                                <a:gd name="T62" fmla="+- 0 1982 1614"/>
                                <a:gd name="T63" fmla="*/ 1982 h 389"/>
                                <a:gd name="T64" fmla="+- 0 9208 8987"/>
                                <a:gd name="T65" fmla="*/ T64 w 390"/>
                                <a:gd name="T66" fmla="+- 0 2002 1614"/>
                                <a:gd name="T67" fmla="*/ 2002 h 389"/>
                                <a:gd name="T68" fmla="+- 0 9186 8987"/>
                                <a:gd name="T69" fmla="*/ T68 w 390"/>
                                <a:gd name="T70" fmla="+- 0 2004 1614"/>
                                <a:gd name="T71" fmla="*/ 2004 h 389"/>
                                <a:gd name="T72" fmla="+- 0 9162 8987"/>
                                <a:gd name="T73" fmla="*/ T72 w 390"/>
                                <a:gd name="T74" fmla="+- 0 2002 1614"/>
                                <a:gd name="T75" fmla="*/ 2002 h 389"/>
                                <a:gd name="T76" fmla="+- 0 9097 8987"/>
                                <a:gd name="T77" fmla="*/ T76 w 390"/>
                                <a:gd name="T78" fmla="+- 0 1984 1614"/>
                                <a:gd name="T79" fmla="*/ 1984 h 389"/>
                                <a:gd name="T80" fmla="+- 0 9044 8987"/>
                                <a:gd name="T81" fmla="*/ T80 w 390"/>
                                <a:gd name="T82" fmla="+- 0 1946 1614"/>
                                <a:gd name="T83" fmla="*/ 1946 h 389"/>
                                <a:gd name="T84" fmla="+- 0 9006 8987"/>
                                <a:gd name="T85" fmla="*/ T84 w 390"/>
                                <a:gd name="T86" fmla="+- 0 1893 1614"/>
                                <a:gd name="T87" fmla="*/ 1893 h 389"/>
                                <a:gd name="T88" fmla="+- 0 8988 8987"/>
                                <a:gd name="T89" fmla="*/ T88 w 390"/>
                                <a:gd name="T90" fmla="+- 0 1830 1614"/>
                                <a:gd name="T91" fmla="*/ 1830 h 389"/>
                                <a:gd name="T92" fmla="+- 0 8987 898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E5F65" id="Group 183" o:spid="_x0000_s1026" style="position:absolute;margin-left:441.35pt;margin-top:72.7pt;width:35.5pt;height:35.45pt;z-index:-251715072;mso-position-horizontal-relative:page" coordorigin="8827,1454" coordsize="7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">
                <v:group id="Group 186" o:spid="_x0000_s1027"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87" o:spid="_x0000_s1028"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84" o:spid="_x0000_s1029"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85" o:spid="_x0000_s1030"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02432" behindDoc="1" locked="0" layoutInCell="1" allowOverlap="1">
                <wp:simplePos x="0" y="0"/>
                <wp:positionH relativeFrom="page">
                  <wp:posOffset>4925060</wp:posOffset>
                </wp:positionH>
                <wp:positionV relativeFrom="paragraph">
                  <wp:posOffset>1021080</wp:posOffset>
                </wp:positionV>
                <wp:extent cx="257175" cy="256540"/>
                <wp:effectExtent l="10160" t="11430" r="8890" b="8255"/>
                <wp:wrapNone/>
                <wp:docPr id="29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56" y="1608"/>
                          <a:chExt cx="405" cy="404"/>
                        </a:xfrm>
                      </wpg:grpSpPr>
                      <wpg:grpSp>
                        <wpg:cNvPr id="295" name="Group 181"/>
                        <wpg:cNvGrpSpPr>
                          <a:grpSpLocks/>
                        </wpg:cNvGrpSpPr>
                        <wpg:grpSpPr bwMode="auto">
                          <a:xfrm>
                            <a:off x="7764" y="1616"/>
                            <a:ext cx="390" cy="389"/>
                            <a:chOff x="7764" y="1616"/>
                            <a:chExt cx="390" cy="389"/>
                          </a:xfrm>
                        </wpg:grpSpPr>
                        <wps:wsp>
                          <wps:cNvPr id="296" name="Freeform 182"/>
                          <wps:cNvSpPr>
                            <a:spLocks/>
                          </wps:cNvSpPr>
                          <wps:spPr bwMode="auto">
                            <a:xfrm>
                              <a:off x="7764" y="1616"/>
                              <a:ext cx="390" cy="389"/>
                            </a:xfrm>
                            <a:custGeom>
                              <a:avLst/>
                              <a:gdLst>
                                <a:gd name="T0" fmla="+- 0 7941 7764"/>
                                <a:gd name="T1" fmla="*/ T0 w 390"/>
                                <a:gd name="T2" fmla="+- 0 1616 1616"/>
                                <a:gd name="T3" fmla="*/ 1616 h 389"/>
                                <a:gd name="T4" fmla="+- 0 7876 7764"/>
                                <a:gd name="T5" fmla="*/ T4 w 390"/>
                                <a:gd name="T6" fmla="+- 0 1633 1616"/>
                                <a:gd name="T7" fmla="*/ 1633 h 389"/>
                                <a:gd name="T8" fmla="+- 0 7823 7764"/>
                                <a:gd name="T9" fmla="*/ T8 w 390"/>
                                <a:gd name="T10" fmla="+- 0 1670 1616"/>
                                <a:gd name="T11" fmla="*/ 1670 h 389"/>
                                <a:gd name="T12" fmla="+- 0 7784 7764"/>
                                <a:gd name="T13" fmla="*/ T12 w 390"/>
                                <a:gd name="T14" fmla="+- 0 1723 1616"/>
                                <a:gd name="T15" fmla="*/ 1723 h 389"/>
                                <a:gd name="T16" fmla="+- 0 7765 7764"/>
                                <a:gd name="T17" fmla="*/ T16 w 390"/>
                                <a:gd name="T18" fmla="+- 0 1787 1616"/>
                                <a:gd name="T19" fmla="*/ 1787 h 389"/>
                                <a:gd name="T20" fmla="+- 0 7764 7764"/>
                                <a:gd name="T21" fmla="*/ T20 w 390"/>
                                <a:gd name="T22" fmla="+- 0 1810 1616"/>
                                <a:gd name="T23" fmla="*/ 1810 h 389"/>
                                <a:gd name="T24" fmla="+- 0 7765 7764"/>
                                <a:gd name="T25" fmla="*/ T24 w 390"/>
                                <a:gd name="T26" fmla="+- 0 1831 1616"/>
                                <a:gd name="T27" fmla="*/ 1831 h 389"/>
                                <a:gd name="T28" fmla="+- 0 7783 7764"/>
                                <a:gd name="T29" fmla="*/ T28 w 390"/>
                                <a:gd name="T30" fmla="+- 0 1894 1616"/>
                                <a:gd name="T31" fmla="*/ 1894 h 389"/>
                                <a:gd name="T32" fmla="+- 0 7821 7764"/>
                                <a:gd name="T33" fmla="*/ T32 w 390"/>
                                <a:gd name="T34" fmla="+- 0 1947 1616"/>
                                <a:gd name="T35" fmla="*/ 1947 h 389"/>
                                <a:gd name="T36" fmla="+- 0 7874 7764"/>
                                <a:gd name="T37" fmla="*/ T36 w 390"/>
                                <a:gd name="T38" fmla="+- 0 1985 1616"/>
                                <a:gd name="T39" fmla="*/ 1985 h 389"/>
                                <a:gd name="T40" fmla="+- 0 7939 7764"/>
                                <a:gd name="T41" fmla="*/ T40 w 390"/>
                                <a:gd name="T42" fmla="+- 0 2003 1616"/>
                                <a:gd name="T43" fmla="*/ 2003 h 389"/>
                                <a:gd name="T44" fmla="+- 0 7963 7764"/>
                                <a:gd name="T45" fmla="*/ T44 w 390"/>
                                <a:gd name="T46" fmla="+- 0 2005 1616"/>
                                <a:gd name="T47" fmla="*/ 2005 h 389"/>
                                <a:gd name="T48" fmla="+- 0 7985 7764"/>
                                <a:gd name="T49" fmla="*/ T48 w 390"/>
                                <a:gd name="T50" fmla="+- 0 2003 1616"/>
                                <a:gd name="T51" fmla="*/ 2003 h 389"/>
                                <a:gd name="T52" fmla="+- 0 8047 7764"/>
                                <a:gd name="T53" fmla="*/ T52 w 390"/>
                                <a:gd name="T54" fmla="+- 0 1983 1616"/>
                                <a:gd name="T55" fmla="*/ 1983 h 389"/>
                                <a:gd name="T56" fmla="+- 0 8098 7764"/>
                                <a:gd name="T57" fmla="*/ T56 w 390"/>
                                <a:gd name="T58" fmla="+- 0 1945 1616"/>
                                <a:gd name="T59" fmla="*/ 1945 h 389"/>
                                <a:gd name="T60" fmla="+- 0 8135 7764"/>
                                <a:gd name="T61" fmla="*/ T60 w 390"/>
                                <a:gd name="T62" fmla="+- 0 1891 1616"/>
                                <a:gd name="T63" fmla="*/ 1891 h 389"/>
                                <a:gd name="T64" fmla="+- 0 8152 7764"/>
                                <a:gd name="T65" fmla="*/ T64 w 390"/>
                                <a:gd name="T66" fmla="+- 0 1824 1616"/>
                                <a:gd name="T67" fmla="*/ 1824 h 389"/>
                                <a:gd name="T68" fmla="+- 0 8154 7764"/>
                                <a:gd name="T69" fmla="*/ T68 w 390"/>
                                <a:gd name="T70" fmla="+- 0 1799 1616"/>
                                <a:gd name="T71" fmla="*/ 1799 h 389"/>
                                <a:gd name="T72" fmla="+- 0 8151 7764"/>
                                <a:gd name="T73" fmla="*/ T72 w 390"/>
                                <a:gd name="T74" fmla="+- 0 1777 1616"/>
                                <a:gd name="T75" fmla="*/ 1777 h 389"/>
                                <a:gd name="T76" fmla="+- 0 8130 7764"/>
                                <a:gd name="T77" fmla="*/ T76 w 390"/>
                                <a:gd name="T78" fmla="+- 0 1718 1616"/>
                                <a:gd name="T79" fmla="*/ 1718 h 389"/>
                                <a:gd name="T80" fmla="+- 0 8091 7764"/>
                                <a:gd name="T81" fmla="*/ T80 w 390"/>
                                <a:gd name="T82" fmla="+- 0 1668 1616"/>
                                <a:gd name="T83" fmla="*/ 1668 h 389"/>
                                <a:gd name="T84" fmla="+- 0 8035 7764"/>
                                <a:gd name="T85" fmla="*/ T84 w 390"/>
                                <a:gd name="T86" fmla="+- 0 1634 1616"/>
                                <a:gd name="T87" fmla="*/ 1634 h 389"/>
                                <a:gd name="T88" fmla="+- 0 7966 7764"/>
                                <a:gd name="T89" fmla="*/ T88 w 390"/>
                                <a:gd name="T90" fmla="+- 0 1617 1616"/>
                                <a:gd name="T91" fmla="*/ 1617 h 389"/>
                                <a:gd name="T92" fmla="+- 0 7941 776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79"/>
                        <wpg:cNvGrpSpPr>
                          <a:grpSpLocks/>
                        </wpg:cNvGrpSpPr>
                        <wpg:grpSpPr bwMode="auto">
                          <a:xfrm>
                            <a:off x="7764" y="1616"/>
                            <a:ext cx="390" cy="389"/>
                            <a:chOff x="7764" y="1616"/>
                            <a:chExt cx="390" cy="389"/>
                          </a:xfrm>
                        </wpg:grpSpPr>
                        <wps:wsp>
                          <wps:cNvPr id="298" name="Freeform 180"/>
                          <wps:cNvSpPr>
                            <a:spLocks/>
                          </wps:cNvSpPr>
                          <wps:spPr bwMode="auto">
                            <a:xfrm>
                              <a:off x="7764" y="1616"/>
                              <a:ext cx="390" cy="389"/>
                            </a:xfrm>
                            <a:custGeom>
                              <a:avLst/>
                              <a:gdLst>
                                <a:gd name="T0" fmla="+- 0 7764 7764"/>
                                <a:gd name="T1" fmla="*/ T0 w 390"/>
                                <a:gd name="T2" fmla="+- 0 1810 1616"/>
                                <a:gd name="T3" fmla="*/ 1810 h 389"/>
                                <a:gd name="T4" fmla="+- 0 7776 7764"/>
                                <a:gd name="T5" fmla="*/ T4 w 390"/>
                                <a:gd name="T6" fmla="+- 0 1743 1616"/>
                                <a:gd name="T7" fmla="*/ 1743 h 389"/>
                                <a:gd name="T8" fmla="+- 0 7808 7764"/>
                                <a:gd name="T9" fmla="*/ T8 w 390"/>
                                <a:gd name="T10" fmla="+- 0 1686 1616"/>
                                <a:gd name="T11" fmla="*/ 1686 h 389"/>
                                <a:gd name="T12" fmla="+- 0 7857 7764"/>
                                <a:gd name="T13" fmla="*/ T12 w 390"/>
                                <a:gd name="T14" fmla="+- 0 1643 1616"/>
                                <a:gd name="T15" fmla="*/ 1643 h 389"/>
                                <a:gd name="T16" fmla="+- 0 7918 7764"/>
                                <a:gd name="T17" fmla="*/ T16 w 390"/>
                                <a:gd name="T18" fmla="+- 0 1619 1616"/>
                                <a:gd name="T19" fmla="*/ 1619 h 389"/>
                                <a:gd name="T20" fmla="+- 0 7941 7764"/>
                                <a:gd name="T21" fmla="*/ T20 w 390"/>
                                <a:gd name="T22" fmla="+- 0 1616 1616"/>
                                <a:gd name="T23" fmla="*/ 1616 h 389"/>
                                <a:gd name="T24" fmla="+- 0 7966 7764"/>
                                <a:gd name="T25" fmla="*/ T24 w 390"/>
                                <a:gd name="T26" fmla="+- 0 1617 1616"/>
                                <a:gd name="T27" fmla="*/ 1617 h 389"/>
                                <a:gd name="T28" fmla="+- 0 8035 7764"/>
                                <a:gd name="T29" fmla="*/ T28 w 390"/>
                                <a:gd name="T30" fmla="+- 0 1634 1616"/>
                                <a:gd name="T31" fmla="*/ 1634 h 389"/>
                                <a:gd name="T32" fmla="+- 0 8091 7764"/>
                                <a:gd name="T33" fmla="*/ T32 w 390"/>
                                <a:gd name="T34" fmla="+- 0 1668 1616"/>
                                <a:gd name="T35" fmla="*/ 1668 h 389"/>
                                <a:gd name="T36" fmla="+- 0 8130 7764"/>
                                <a:gd name="T37" fmla="*/ T36 w 390"/>
                                <a:gd name="T38" fmla="+- 0 1718 1616"/>
                                <a:gd name="T39" fmla="*/ 1718 h 389"/>
                                <a:gd name="T40" fmla="+- 0 8151 7764"/>
                                <a:gd name="T41" fmla="*/ T40 w 390"/>
                                <a:gd name="T42" fmla="+- 0 1777 1616"/>
                                <a:gd name="T43" fmla="*/ 1777 h 389"/>
                                <a:gd name="T44" fmla="+- 0 8154 7764"/>
                                <a:gd name="T45" fmla="*/ T44 w 390"/>
                                <a:gd name="T46" fmla="+- 0 1799 1616"/>
                                <a:gd name="T47" fmla="*/ 1799 h 389"/>
                                <a:gd name="T48" fmla="+- 0 8152 7764"/>
                                <a:gd name="T49" fmla="*/ T48 w 390"/>
                                <a:gd name="T50" fmla="+- 0 1824 1616"/>
                                <a:gd name="T51" fmla="*/ 1824 h 389"/>
                                <a:gd name="T52" fmla="+- 0 8135 7764"/>
                                <a:gd name="T53" fmla="*/ T52 w 390"/>
                                <a:gd name="T54" fmla="+- 0 1891 1616"/>
                                <a:gd name="T55" fmla="*/ 1891 h 389"/>
                                <a:gd name="T56" fmla="+- 0 8098 7764"/>
                                <a:gd name="T57" fmla="*/ T56 w 390"/>
                                <a:gd name="T58" fmla="+- 0 1945 1616"/>
                                <a:gd name="T59" fmla="*/ 1945 h 389"/>
                                <a:gd name="T60" fmla="+- 0 8047 7764"/>
                                <a:gd name="T61" fmla="*/ T60 w 390"/>
                                <a:gd name="T62" fmla="+- 0 1983 1616"/>
                                <a:gd name="T63" fmla="*/ 1983 h 389"/>
                                <a:gd name="T64" fmla="+- 0 7985 7764"/>
                                <a:gd name="T65" fmla="*/ T64 w 390"/>
                                <a:gd name="T66" fmla="+- 0 2003 1616"/>
                                <a:gd name="T67" fmla="*/ 2003 h 389"/>
                                <a:gd name="T68" fmla="+- 0 7963 7764"/>
                                <a:gd name="T69" fmla="*/ T68 w 390"/>
                                <a:gd name="T70" fmla="+- 0 2005 1616"/>
                                <a:gd name="T71" fmla="*/ 2005 h 389"/>
                                <a:gd name="T72" fmla="+- 0 7939 7764"/>
                                <a:gd name="T73" fmla="*/ T72 w 390"/>
                                <a:gd name="T74" fmla="+- 0 2003 1616"/>
                                <a:gd name="T75" fmla="*/ 2003 h 389"/>
                                <a:gd name="T76" fmla="+- 0 7874 7764"/>
                                <a:gd name="T77" fmla="*/ T76 w 390"/>
                                <a:gd name="T78" fmla="+- 0 1985 1616"/>
                                <a:gd name="T79" fmla="*/ 1985 h 389"/>
                                <a:gd name="T80" fmla="+- 0 7821 7764"/>
                                <a:gd name="T81" fmla="*/ T80 w 390"/>
                                <a:gd name="T82" fmla="+- 0 1947 1616"/>
                                <a:gd name="T83" fmla="*/ 1947 h 389"/>
                                <a:gd name="T84" fmla="+- 0 7783 7764"/>
                                <a:gd name="T85" fmla="*/ T84 w 390"/>
                                <a:gd name="T86" fmla="+- 0 1894 1616"/>
                                <a:gd name="T87" fmla="*/ 1894 h 389"/>
                                <a:gd name="T88" fmla="+- 0 7765 7764"/>
                                <a:gd name="T89" fmla="*/ T88 w 390"/>
                                <a:gd name="T90" fmla="+- 0 1831 1616"/>
                                <a:gd name="T91" fmla="*/ 1831 h 389"/>
                                <a:gd name="T92" fmla="+- 0 7764 776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76B767" id="Group 178" o:spid="_x0000_s1026" style="position:absolute;margin-left:387.8pt;margin-top:80.4pt;width:20.25pt;height:20.2pt;z-index:-251714048;mso-position-horizontal-relative:page" coordorigin="775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">
                <v:group id="Group 181" o:spid="_x0000_s1027"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82" o:spid="_x0000_s1028"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179" o:spid="_x0000_s1029"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80" o:spid="_x0000_s1030"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03456" behindDoc="1" locked="0" layoutInCell="1" allowOverlap="1">
                <wp:simplePos x="0" y="0"/>
                <wp:positionH relativeFrom="page">
                  <wp:posOffset>6391910</wp:posOffset>
                </wp:positionH>
                <wp:positionV relativeFrom="paragraph">
                  <wp:posOffset>1020445</wp:posOffset>
                </wp:positionV>
                <wp:extent cx="257175" cy="256540"/>
                <wp:effectExtent l="10160" t="10795" r="8890" b="8890"/>
                <wp:wrapNone/>
                <wp:docPr id="28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66" y="1607"/>
                          <a:chExt cx="405" cy="404"/>
                        </a:xfrm>
                      </wpg:grpSpPr>
                      <wpg:grpSp>
                        <wpg:cNvPr id="290" name="Group 176"/>
                        <wpg:cNvGrpSpPr>
                          <a:grpSpLocks/>
                        </wpg:cNvGrpSpPr>
                        <wpg:grpSpPr bwMode="auto">
                          <a:xfrm>
                            <a:off x="10074" y="1614"/>
                            <a:ext cx="390" cy="389"/>
                            <a:chOff x="10074" y="1614"/>
                            <a:chExt cx="390" cy="389"/>
                          </a:xfrm>
                        </wpg:grpSpPr>
                        <wps:wsp>
                          <wps:cNvPr id="291" name="Freeform 177"/>
                          <wps:cNvSpPr>
                            <a:spLocks/>
                          </wps:cNvSpPr>
                          <wps:spPr bwMode="auto">
                            <a:xfrm>
                              <a:off x="10074" y="1614"/>
                              <a:ext cx="390" cy="389"/>
                            </a:xfrm>
                            <a:custGeom>
                              <a:avLst/>
                              <a:gdLst>
                                <a:gd name="T0" fmla="+- 0 10251 10074"/>
                                <a:gd name="T1" fmla="*/ T0 w 390"/>
                                <a:gd name="T2" fmla="+- 0 1614 1614"/>
                                <a:gd name="T3" fmla="*/ 1614 h 389"/>
                                <a:gd name="T4" fmla="+- 0 10186 10074"/>
                                <a:gd name="T5" fmla="*/ T4 w 390"/>
                                <a:gd name="T6" fmla="+- 0 1632 1614"/>
                                <a:gd name="T7" fmla="*/ 1632 h 389"/>
                                <a:gd name="T8" fmla="+- 0 10133 10074"/>
                                <a:gd name="T9" fmla="*/ T8 w 390"/>
                                <a:gd name="T10" fmla="+- 0 1669 1614"/>
                                <a:gd name="T11" fmla="*/ 1669 h 389"/>
                                <a:gd name="T12" fmla="+- 0 10094 10074"/>
                                <a:gd name="T13" fmla="*/ T12 w 390"/>
                                <a:gd name="T14" fmla="+- 0 1722 1614"/>
                                <a:gd name="T15" fmla="*/ 1722 h 389"/>
                                <a:gd name="T16" fmla="+- 0 10075 10074"/>
                                <a:gd name="T17" fmla="*/ T16 w 390"/>
                                <a:gd name="T18" fmla="+- 0 1786 1614"/>
                                <a:gd name="T19" fmla="*/ 1786 h 389"/>
                                <a:gd name="T20" fmla="+- 0 10074 10074"/>
                                <a:gd name="T21" fmla="*/ T20 w 390"/>
                                <a:gd name="T22" fmla="+- 0 1809 1614"/>
                                <a:gd name="T23" fmla="*/ 1809 h 389"/>
                                <a:gd name="T24" fmla="+- 0 10075 10074"/>
                                <a:gd name="T25" fmla="*/ T24 w 390"/>
                                <a:gd name="T26" fmla="+- 0 1830 1614"/>
                                <a:gd name="T27" fmla="*/ 1830 h 389"/>
                                <a:gd name="T28" fmla="+- 0 10093 10074"/>
                                <a:gd name="T29" fmla="*/ T28 w 390"/>
                                <a:gd name="T30" fmla="+- 0 1893 1614"/>
                                <a:gd name="T31" fmla="*/ 1893 h 389"/>
                                <a:gd name="T32" fmla="+- 0 10131 10074"/>
                                <a:gd name="T33" fmla="*/ T32 w 390"/>
                                <a:gd name="T34" fmla="+- 0 1946 1614"/>
                                <a:gd name="T35" fmla="*/ 1946 h 389"/>
                                <a:gd name="T36" fmla="+- 0 10184 10074"/>
                                <a:gd name="T37" fmla="*/ T36 w 390"/>
                                <a:gd name="T38" fmla="+- 0 1984 1614"/>
                                <a:gd name="T39" fmla="*/ 1984 h 389"/>
                                <a:gd name="T40" fmla="+- 0 10249 10074"/>
                                <a:gd name="T41" fmla="*/ T40 w 390"/>
                                <a:gd name="T42" fmla="+- 0 2002 1614"/>
                                <a:gd name="T43" fmla="*/ 2002 h 389"/>
                                <a:gd name="T44" fmla="+- 0 10273 10074"/>
                                <a:gd name="T45" fmla="*/ T44 w 390"/>
                                <a:gd name="T46" fmla="+- 0 2004 1614"/>
                                <a:gd name="T47" fmla="*/ 2004 h 389"/>
                                <a:gd name="T48" fmla="+- 0 10295 10074"/>
                                <a:gd name="T49" fmla="*/ T48 w 390"/>
                                <a:gd name="T50" fmla="+- 0 2002 1614"/>
                                <a:gd name="T51" fmla="*/ 2002 h 389"/>
                                <a:gd name="T52" fmla="+- 0 10357 10074"/>
                                <a:gd name="T53" fmla="*/ T52 w 390"/>
                                <a:gd name="T54" fmla="+- 0 1982 1614"/>
                                <a:gd name="T55" fmla="*/ 1982 h 389"/>
                                <a:gd name="T56" fmla="+- 0 10408 10074"/>
                                <a:gd name="T57" fmla="*/ T56 w 390"/>
                                <a:gd name="T58" fmla="+- 0 1944 1614"/>
                                <a:gd name="T59" fmla="*/ 1944 h 389"/>
                                <a:gd name="T60" fmla="+- 0 10445 10074"/>
                                <a:gd name="T61" fmla="*/ T60 w 390"/>
                                <a:gd name="T62" fmla="+- 0 1890 1614"/>
                                <a:gd name="T63" fmla="*/ 1890 h 389"/>
                                <a:gd name="T64" fmla="+- 0 10462 10074"/>
                                <a:gd name="T65" fmla="*/ T64 w 390"/>
                                <a:gd name="T66" fmla="+- 0 1823 1614"/>
                                <a:gd name="T67" fmla="*/ 1823 h 389"/>
                                <a:gd name="T68" fmla="+- 0 10464 10074"/>
                                <a:gd name="T69" fmla="*/ T68 w 390"/>
                                <a:gd name="T70" fmla="+- 0 1798 1614"/>
                                <a:gd name="T71" fmla="*/ 1798 h 389"/>
                                <a:gd name="T72" fmla="+- 0 10461 10074"/>
                                <a:gd name="T73" fmla="*/ T72 w 390"/>
                                <a:gd name="T74" fmla="+- 0 1776 1614"/>
                                <a:gd name="T75" fmla="*/ 1776 h 389"/>
                                <a:gd name="T76" fmla="+- 0 10440 10074"/>
                                <a:gd name="T77" fmla="*/ T76 w 390"/>
                                <a:gd name="T78" fmla="+- 0 1717 1614"/>
                                <a:gd name="T79" fmla="*/ 1717 h 389"/>
                                <a:gd name="T80" fmla="+- 0 10401 10074"/>
                                <a:gd name="T81" fmla="*/ T80 w 390"/>
                                <a:gd name="T82" fmla="+- 0 1667 1614"/>
                                <a:gd name="T83" fmla="*/ 1667 h 389"/>
                                <a:gd name="T84" fmla="+- 0 10345 10074"/>
                                <a:gd name="T85" fmla="*/ T84 w 390"/>
                                <a:gd name="T86" fmla="+- 0 1633 1614"/>
                                <a:gd name="T87" fmla="*/ 1633 h 389"/>
                                <a:gd name="T88" fmla="+- 0 10276 10074"/>
                                <a:gd name="T89" fmla="*/ T88 w 390"/>
                                <a:gd name="T90" fmla="+- 0 1616 1614"/>
                                <a:gd name="T91" fmla="*/ 1616 h 389"/>
                                <a:gd name="T92" fmla="+- 0 10251 1007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74"/>
                        <wpg:cNvGrpSpPr>
                          <a:grpSpLocks/>
                        </wpg:cNvGrpSpPr>
                        <wpg:grpSpPr bwMode="auto">
                          <a:xfrm>
                            <a:off x="10074" y="1614"/>
                            <a:ext cx="390" cy="389"/>
                            <a:chOff x="10074" y="1614"/>
                            <a:chExt cx="390" cy="389"/>
                          </a:xfrm>
                        </wpg:grpSpPr>
                        <wps:wsp>
                          <wps:cNvPr id="293" name="Freeform 175"/>
                          <wps:cNvSpPr>
                            <a:spLocks/>
                          </wps:cNvSpPr>
                          <wps:spPr bwMode="auto">
                            <a:xfrm>
                              <a:off x="10074" y="1614"/>
                              <a:ext cx="390" cy="389"/>
                            </a:xfrm>
                            <a:custGeom>
                              <a:avLst/>
                              <a:gdLst>
                                <a:gd name="T0" fmla="+- 0 10074 10074"/>
                                <a:gd name="T1" fmla="*/ T0 w 390"/>
                                <a:gd name="T2" fmla="+- 0 1809 1614"/>
                                <a:gd name="T3" fmla="*/ 1809 h 389"/>
                                <a:gd name="T4" fmla="+- 0 10086 10074"/>
                                <a:gd name="T5" fmla="*/ T4 w 390"/>
                                <a:gd name="T6" fmla="+- 0 1742 1614"/>
                                <a:gd name="T7" fmla="*/ 1742 h 389"/>
                                <a:gd name="T8" fmla="+- 0 10118 10074"/>
                                <a:gd name="T9" fmla="*/ T8 w 390"/>
                                <a:gd name="T10" fmla="+- 0 1685 1614"/>
                                <a:gd name="T11" fmla="*/ 1685 h 389"/>
                                <a:gd name="T12" fmla="+- 0 10167 10074"/>
                                <a:gd name="T13" fmla="*/ T12 w 390"/>
                                <a:gd name="T14" fmla="+- 0 1642 1614"/>
                                <a:gd name="T15" fmla="*/ 1642 h 389"/>
                                <a:gd name="T16" fmla="+- 0 10228 10074"/>
                                <a:gd name="T17" fmla="*/ T16 w 390"/>
                                <a:gd name="T18" fmla="+- 0 1618 1614"/>
                                <a:gd name="T19" fmla="*/ 1618 h 389"/>
                                <a:gd name="T20" fmla="+- 0 10251 10074"/>
                                <a:gd name="T21" fmla="*/ T20 w 390"/>
                                <a:gd name="T22" fmla="+- 0 1614 1614"/>
                                <a:gd name="T23" fmla="*/ 1614 h 389"/>
                                <a:gd name="T24" fmla="+- 0 10276 10074"/>
                                <a:gd name="T25" fmla="*/ T24 w 390"/>
                                <a:gd name="T26" fmla="+- 0 1616 1614"/>
                                <a:gd name="T27" fmla="*/ 1616 h 389"/>
                                <a:gd name="T28" fmla="+- 0 10345 10074"/>
                                <a:gd name="T29" fmla="*/ T28 w 390"/>
                                <a:gd name="T30" fmla="+- 0 1633 1614"/>
                                <a:gd name="T31" fmla="*/ 1633 h 389"/>
                                <a:gd name="T32" fmla="+- 0 10401 10074"/>
                                <a:gd name="T33" fmla="*/ T32 w 390"/>
                                <a:gd name="T34" fmla="+- 0 1667 1614"/>
                                <a:gd name="T35" fmla="*/ 1667 h 389"/>
                                <a:gd name="T36" fmla="+- 0 10440 10074"/>
                                <a:gd name="T37" fmla="*/ T36 w 390"/>
                                <a:gd name="T38" fmla="+- 0 1717 1614"/>
                                <a:gd name="T39" fmla="*/ 1717 h 389"/>
                                <a:gd name="T40" fmla="+- 0 10461 10074"/>
                                <a:gd name="T41" fmla="*/ T40 w 390"/>
                                <a:gd name="T42" fmla="+- 0 1776 1614"/>
                                <a:gd name="T43" fmla="*/ 1776 h 389"/>
                                <a:gd name="T44" fmla="+- 0 10464 10074"/>
                                <a:gd name="T45" fmla="*/ T44 w 390"/>
                                <a:gd name="T46" fmla="+- 0 1798 1614"/>
                                <a:gd name="T47" fmla="*/ 1798 h 389"/>
                                <a:gd name="T48" fmla="+- 0 10462 10074"/>
                                <a:gd name="T49" fmla="*/ T48 w 390"/>
                                <a:gd name="T50" fmla="+- 0 1823 1614"/>
                                <a:gd name="T51" fmla="*/ 1823 h 389"/>
                                <a:gd name="T52" fmla="+- 0 10445 10074"/>
                                <a:gd name="T53" fmla="*/ T52 w 390"/>
                                <a:gd name="T54" fmla="+- 0 1890 1614"/>
                                <a:gd name="T55" fmla="*/ 1890 h 389"/>
                                <a:gd name="T56" fmla="+- 0 10408 10074"/>
                                <a:gd name="T57" fmla="*/ T56 w 390"/>
                                <a:gd name="T58" fmla="+- 0 1944 1614"/>
                                <a:gd name="T59" fmla="*/ 1944 h 389"/>
                                <a:gd name="T60" fmla="+- 0 10357 10074"/>
                                <a:gd name="T61" fmla="*/ T60 w 390"/>
                                <a:gd name="T62" fmla="+- 0 1982 1614"/>
                                <a:gd name="T63" fmla="*/ 1982 h 389"/>
                                <a:gd name="T64" fmla="+- 0 10295 10074"/>
                                <a:gd name="T65" fmla="*/ T64 w 390"/>
                                <a:gd name="T66" fmla="+- 0 2002 1614"/>
                                <a:gd name="T67" fmla="*/ 2002 h 389"/>
                                <a:gd name="T68" fmla="+- 0 10273 10074"/>
                                <a:gd name="T69" fmla="*/ T68 w 390"/>
                                <a:gd name="T70" fmla="+- 0 2004 1614"/>
                                <a:gd name="T71" fmla="*/ 2004 h 389"/>
                                <a:gd name="T72" fmla="+- 0 10249 10074"/>
                                <a:gd name="T73" fmla="*/ T72 w 390"/>
                                <a:gd name="T74" fmla="+- 0 2002 1614"/>
                                <a:gd name="T75" fmla="*/ 2002 h 389"/>
                                <a:gd name="T76" fmla="+- 0 10184 10074"/>
                                <a:gd name="T77" fmla="*/ T76 w 390"/>
                                <a:gd name="T78" fmla="+- 0 1984 1614"/>
                                <a:gd name="T79" fmla="*/ 1984 h 389"/>
                                <a:gd name="T80" fmla="+- 0 10131 10074"/>
                                <a:gd name="T81" fmla="*/ T80 w 390"/>
                                <a:gd name="T82" fmla="+- 0 1946 1614"/>
                                <a:gd name="T83" fmla="*/ 1946 h 389"/>
                                <a:gd name="T84" fmla="+- 0 10093 10074"/>
                                <a:gd name="T85" fmla="*/ T84 w 390"/>
                                <a:gd name="T86" fmla="+- 0 1893 1614"/>
                                <a:gd name="T87" fmla="*/ 1893 h 389"/>
                                <a:gd name="T88" fmla="+- 0 10075 10074"/>
                                <a:gd name="T89" fmla="*/ T88 w 390"/>
                                <a:gd name="T90" fmla="+- 0 1830 1614"/>
                                <a:gd name="T91" fmla="*/ 1830 h 389"/>
                                <a:gd name="T92" fmla="+- 0 10074 1007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E764C" id="Group 173" o:spid="_x0000_s1026" style="position:absolute;margin-left:503.3pt;margin-top:80.35pt;width:20.25pt;height:20.2pt;z-index:-251713024;mso-position-horizontal-relative:page" coordorigin="1006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">
                <v:group id="Group 176" o:spid="_x0000_s1027"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77" o:spid="_x0000_s1028"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74" o:spid="_x0000_s1029"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75" o:spid="_x0000_s1030"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t>R</w:t>
      </w:r>
      <w:r w:rsidR="004B6062">
        <w:rPr>
          <w:spacing w:val="-1"/>
        </w:rPr>
        <w:t>e</w:t>
      </w:r>
      <w:r w:rsidR="004B6062">
        <w:t>d:</w:t>
      </w:r>
      <w:r w:rsidR="004B6062">
        <w:tab/>
        <w:t>I</w:t>
      </w:r>
      <w:r w:rsidR="004B6062">
        <w:rPr>
          <w:spacing w:val="-4"/>
        </w:rPr>
        <w:t xml:space="preserve"> </w:t>
      </w:r>
      <w:r w:rsidR="004B6062">
        <w:rPr>
          <w:spacing w:val="2"/>
        </w:rPr>
        <w:t>n</w:t>
      </w:r>
      <w:r w:rsidR="004B6062">
        <w:rPr>
          <w:spacing w:val="-1"/>
        </w:rPr>
        <w:t>ee</w:t>
      </w:r>
      <w:r w:rsidR="004B6062">
        <w:t>d to st</w:t>
      </w:r>
      <w:r w:rsidR="004B6062">
        <w:rPr>
          <w:spacing w:val="-1"/>
        </w:rPr>
        <w:t>ar</w:t>
      </w:r>
      <w:r w:rsidR="004B6062">
        <w:t>t stu</w:t>
      </w:r>
      <w:r w:rsidR="004B6062">
        <w:rPr>
          <w:spacing w:val="4"/>
        </w:rPr>
        <w:t>d</w:t>
      </w:r>
      <w:r w:rsidR="004B6062">
        <w:rPr>
          <w:spacing w:val="-5"/>
        </w:rPr>
        <w:t>y</w:t>
      </w:r>
      <w:r w:rsidR="004B6062">
        <w:t>i</w:t>
      </w:r>
      <w:r w:rsidR="004B6062">
        <w:rPr>
          <w:spacing w:val="2"/>
        </w:rPr>
        <w:t>n</w:t>
      </w:r>
      <w:r w:rsidR="004B6062">
        <w:t>g</w:t>
      </w:r>
      <w:r w:rsidR="004B6062">
        <w:rPr>
          <w:spacing w:val="-3"/>
        </w:rPr>
        <w:t xml:space="preserve"> </w:t>
      </w:r>
      <w:r w:rsidR="004B6062">
        <w:t>this s</w:t>
      </w:r>
      <w:r w:rsidR="004B6062">
        <w:rPr>
          <w:spacing w:val="-1"/>
        </w:rPr>
        <w:t>ec</w:t>
      </w:r>
      <w:r w:rsidR="004B6062">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962"/>
        <w:gridCol w:w="5369"/>
        <w:gridCol w:w="1152"/>
        <w:gridCol w:w="1063"/>
        <w:gridCol w:w="1015"/>
      </w:tblGrid>
      <w:tr w:rsidR="00326228">
        <w:trPr>
          <w:trHeight w:hRule="exact" w:val="1114"/>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99"/>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724"/>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La</w:t>
            </w:r>
            <w:r>
              <w:rPr>
                <w:rFonts w:ascii="Times New Roman" w:eastAsia="Times New Roman" w:hAnsi="Times New Roman" w:cs="Times New Roman"/>
                <w:b/>
                <w:bCs/>
                <w:color w:val="548DD4"/>
                <w:spacing w:val="1"/>
                <w:sz w:val="24"/>
                <w:szCs w:val="24"/>
              </w:rPr>
              <w:t>w</w:t>
            </w:r>
            <w:r>
              <w:rPr>
                <w:rFonts w:ascii="Times New Roman" w:eastAsia="Times New Roman" w:hAnsi="Times New Roman" w:cs="Times New Roman"/>
                <w:b/>
                <w:bCs/>
                <w:color w:val="548DD4"/>
                <w:sz w:val="24"/>
                <w:szCs w:val="24"/>
              </w:rPr>
              <w:t xml:space="preserve">s </w:t>
            </w:r>
            <w:r>
              <w:rPr>
                <w:rFonts w:ascii="Times New Roman" w:eastAsia="Times New Roman" w:hAnsi="Times New Roman" w:cs="Times New Roman"/>
                <w:b/>
                <w:bCs/>
                <w:color w:val="548DD4"/>
                <w:spacing w:val="-3"/>
                <w:sz w:val="24"/>
                <w:szCs w:val="24"/>
              </w:rPr>
              <w:t>o</w:t>
            </w:r>
            <w:r>
              <w:rPr>
                <w:rFonts w:ascii="Times New Roman" w:eastAsia="Times New Roman" w:hAnsi="Times New Roman" w:cs="Times New Roman"/>
                <w:b/>
                <w:bCs/>
                <w:color w:val="548DD4"/>
                <w:sz w:val="24"/>
                <w:szCs w:val="24"/>
              </w:rPr>
              <w:t>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Re</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l</w:t>
            </w:r>
            <w:r>
              <w:rPr>
                <w:rFonts w:ascii="Times New Roman" w:eastAsia="Times New Roman" w:hAnsi="Times New Roman" w:cs="Times New Roman"/>
                <w:b/>
                <w:bCs/>
                <w:color w:val="548DD4"/>
                <w:spacing w:val="-1"/>
                <w:sz w:val="24"/>
                <w:szCs w:val="24"/>
              </w:rPr>
              <w:t>ect</w:t>
            </w:r>
            <w:r>
              <w:rPr>
                <w:rFonts w:ascii="Times New Roman" w:eastAsia="Times New Roman" w:hAnsi="Times New Roman" w:cs="Times New Roman"/>
                <w:b/>
                <w:bCs/>
                <w:color w:val="548DD4"/>
                <w:sz w:val="24"/>
                <w:szCs w:val="24"/>
              </w:rPr>
              <w: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is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rPr>
              <w:t>D</w:t>
            </w:r>
            <w:r>
              <w:rPr>
                <w:rFonts w:ascii="Calibri" w:eastAsia="Calibri" w:hAnsi="Calibri" w:cs="Calibri"/>
                <w:spacing w:val="-1"/>
              </w:rPr>
              <w:t>iff</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4"/>
              </w:rPr>
              <w:t>n</w:t>
            </w:r>
            <w:r>
              <w:rPr>
                <w:rFonts w:ascii="Calibri" w:eastAsia="Calibri" w:hAnsi="Calibri" w:cs="Calibri"/>
              </w:rPr>
              <w:t>t</w:t>
            </w:r>
            <w:r>
              <w:rPr>
                <w:rFonts w:ascii="Calibri" w:eastAsia="Calibri" w:hAnsi="Calibri" w:cs="Calibri"/>
                <w:spacing w:val="-1"/>
              </w:rPr>
              <w:t>ia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t</w:t>
            </w:r>
            <w:r>
              <w:rPr>
                <w:rFonts w:ascii="Calibri" w:eastAsia="Calibri" w:hAnsi="Calibri" w:cs="Calibri"/>
              </w:rPr>
              <w:t>ween</w:t>
            </w:r>
            <w:r>
              <w:rPr>
                <w:rFonts w:ascii="Calibri" w:eastAsia="Calibri" w:hAnsi="Calibri" w:cs="Calibri"/>
                <w:spacing w:val="-1"/>
              </w:rPr>
              <w:t xml:space="preserve"> 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n</w:t>
            </w:r>
            <w:r>
              <w:rPr>
                <w:rFonts w:ascii="Calibri" w:eastAsia="Calibri" w:hAnsi="Calibri" w:cs="Calibri"/>
                <w:spacing w:val="1"/>
              </w:rPr>
              <w:t>o</w:t>
            </w:r>
            <w:r>
              <w:rPr>
                <w:rFonts w:ascii="Calibri" w:eastAsia="Calibri" w:hAnsi="Calibri" w:cs="Calibri"/>
                <w:spacing w:val="-1"/>
              </w:rPr>
              <w:t>n-l</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in</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p>
          <w:p w:rsidR="00326228" w:rsidRDefault="004B6062">
            <w:pPr>
              <w:pStyle w:val="TableParagraph"/>
              <w:ind w:left="99"/>
              <w:rPr>
                <w:rFonts w:ascii="Calibri" w:eastAsia="Calibri" w:hAnsi="Calibri" w:cs="Calibri"/>
              </w:rPr>
            </w:pPr>
            <w:r>
              <w:rPr>
                <w:rFonts w:ascii="Calibri" w:eastAsia="Calibri" w:hAnsi="Calibri" w:cs="Calibri"/>
                <w:spacing w:val="1"/>
              </w:rPr>
              <w:t>o</w:t>
            </w:r>
            <w:r>
              <w:rPr>
                <w:rFonts w:ascii="Calibri" w:eastAsia="Calibri" w:hAnsi="Calibri" w:cs="Calibri"/>
                <w:spacing w:val="-1"/>
              </w:rPr>
              <w:t>bj</w:t>
            </w:r>
            <w:r>
              <w:rPr>
                <w:rFonts w:ascii="Calibri" w:eastAsia="Calibri" w:hAnsi="Calibri" w:cs="Calibri"/>
              </w:rPr>
              <w:t>ec</w:t>
            </w:r>
            <w:r>
              <w:rPr>
                <w:rFonts w:ascii="Calibri" w:eastAsia="Calibri" w:hAnsi="Calibri" w:cs="Calibri"/>
                <w:spacing w:val="-2"/>
              </w:rPr>
              <w:t>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7"/>
              <w:ind w:left="99"/>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fl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ref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p>
          <w:p w:rsidR="00326228" w:rsidRDefault="004B6062">
            <w:pPr>
              <w:pStyle w:val="TableParagraph"/>
              <w:spacing w:line="274"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804" w:right="810"/>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rr</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rs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sph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mi</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l is positive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A05F6F">
        <w:trPr>
          <w:trHeight w:hRule="exact" w:val="1855"/>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before="1" w:line="200" w:lineRule="exact"/>
              <w:rPr>
                <w:sz w:val="20"/>
                <w:szCs w:val="20"/>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exe</w:t>
            </w:r>
            <w:r>
              <w:rPr>
                <w:rFonts w:ascii="Calibri" w:eastAsia="Calibri" w:hAnsi="Calibri" w:cs="Calibri"/>
                <w:spacing w:val="-3"/>
              </w:rPr>
              <w:t>r</w:t>
            </w:r>
            <w:r>
              <w:rPr>
                <w:rFonts w:ascii="Calibri" w:eastAsia="Calibri" w:hAnsi="Calibri" w:cs="Calibri"/>
              </w:rPr>
              <w:t>c</w:t>
            </w:r>
            <w:r>
              <w:rPr>
                <w:rFonts w:ascii="Calibri" w:eastAsia="Calibri" w:hAnsi="Calibri" w:cs="Calibri"/>
                <w:spacing w:val="-1"/>
              </w:rPr>
              <w:t>is</w:t>
            </w:r>
            <w:r>
              <w:rPr>
                <w:rFonts w:ascii="Calibri" w:eastAsia="Calibri" w:hAnsi="Calibri" w:cs="Calibri"/>
              </w:rPr>
              <w:t>es</w:t>
            </w:r>
            <w:r>
              <w:rPr>
                <w:rFonts w:ascii="Calibri" w:eastAsia="Calibri" w:hAnsi="Calibri" w:cs="Calibri"/>
                <w:spacing w:val="-2"/>
              </w:rPr>
              <w:t xml:space="preserve"> 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ir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ra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ra</w:t>
            </w:r>
            <w:r>
              <w:rPr>
                <w:rFonts w:ascii="Calibri" w:eastAsia="Calibri" w:hAnsi="Calibri" w:cs="Calibri"/>
              </w:rPr>
              <w:t>c</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p>
          <w:p w:rsidR="00326228" w:rsidRDefault="004B6062">
            <w:pPr>
              <w:pStyle w:val="TableParagraph"/>
              <w:tabs>
                <w:tab w:val="left" w:pos="1608"/>
                <w:tab w:val="left" w:pos="1993"/>
              </w:tabs>
              <w:spacing w:before="9" w:line="227" w:lineRule="exact"/>
              <w:ind w:left="116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1</w:t>
            </w:r>
          </w:p>
          <w:p w:rsidR="00326228" w:rsidRDefault="004B6062">
            <w:pPr>
              <w:pStyle w:val="TableParagraph"/>
              <w:tabs>
                <w:tab w:val="left" w:pos="1395"/>
                <w:tab w:val="left" w:pos="1798"/>
                <w:tab w:val="left" w:pos="2218"/>
              </w:tabs>
              <w:spacing w:line="175" w:lineRule="exact"/>
              <w:ind w:left="99"/>
              <w:rPr>
                <w:rFonts w:ascii="Calibri" w:eastAsia="Calibri" w:hAnsi="Calibri" w:cs="Calibri"/>
              </w:rPr>
            </w:pP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1"/>
              </w:rPr>
              <w:t>m</w:t>
            </w:r>
            <w:r>
              <w:rPr>
                <w:rFonts w:ascii="Calibri" w:eastAsia="Calibri" w:hAnsi="Calibri" w:cs="Calibri"/>
                <w:spacing w:val="-1"/>
              </w:rPr>
              <w:t>ul</w:t>
            </w:r>
            <w:r>
              <w:rPr>
                <w:rFonts w:ascii="Calibri" w:eastAsia="Calibri" w:hAnsi="Calibri" w:cs="Calibri"/>
              </w:rPr>
              <w:t>a</w:t>
            </w:r>
            <w:r>
              <w:rPr>
                <w:rFonts w:ascii="Calibri" w:eastAsia="Calibri" w:hAnsi="Calibri" w:cs="Calibri"/>
              </w:rPr>
              <w:tab/>
            </w:r>
            <w:r>
              <w:rPr>
                <w:rFonts w:ascii="Arial" w:eastAsia="Arial" w:hAnsi="Arial" w:cs="Arial"/>
                <w:sz w:val="24"/>
                <w:szCs w:val="24"/>
              </w:rPr>
              <w:t>=</w:t>
            </w:r>
            <w:r>
              <w:rPr>
                <w:rFonts w:ascii="Arial" w:eastAsia="Arial" w:hAnsi="Arial" w:cs="Arial"/>
                <w:sz w:val="24"/>
                <w:szCs w:val="24"/>
              </w:rPr>
              <w:tab/>
              <w:t>+</w:t>
            </w:r>
            <w:r>
              <w:rPr>
                <w:rFonts w:ascii="Arial" w:eastAsia="Arial" w:hAnsi="Arial" w:cs="Arial"/>
                <w:sz w:val="24"/>
                <w:szCs w:val="24"/>
              </w:rPr>
              <w:tab/>
            </w:r>
            <w:r>
              <w:rPr>
                <w:rFonts w:ascii="Calibri" w:eastAsia="Calibri" w:hAnsi="Calibri" w:cs="Calibri"/>
                <w:spacing w:val="-1"/>
              </w:rPr>
              <w:t>an</w:t>
            </w:r>
            <w:r>
              <w:rPr>
                <w:rFonts w:ascii="Calibri" w:eastAsia="Calibri" w:hAnsi="Calibri" w:cs="Calibri"/>
              </w:rPr>
              <w:t>d</w:t>
            </w:r>
          </w:p>
          <w:p w:rsidR="00326228" w:rsidRDefault="004B6062">
            <w:pPr>
              <w:pStyle w:val="TableParagraph"/>
              <w:tabs>
                <w:tab w:val="left" w:pos="1602"/>
                <w:tab w:val="left" w:pos="1998"/>
              </w:tabs>
              <w:spacing w:line="213" w:lineRule="exact"/>
              <w:ind w:left="1191"/>
              <w:rPr>
                <w:rFonts w:ascii="Times New Roman" w:eastAsia="Times New Roman" w:hAnsi="Times New Roman" w:cs="Times New Roman"/>
                <w:sz w:val="24"/>
                <w:szCs w:val="24"/>
              </w:rPr>
            </w:pPr>
            <w:r>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ab/>
              <w:t>u</w:t>
            </w:r>
            <w:r>
              <w:rPr>
                <w:rFonts w:ascii="Times New Roman" w:eastAsia="Times New Roman" w:hAnsi="Times New Roman" w:cs="Times New Roman"/>
                <w:i/>
                <w:sz w:val="24"/>
                <w:szCs w:val="24"/>
              </w:rPr>
              <w:tab/>
              <w:t>v</w:t>
            </w:r>
          </w:p>
          <w:p w:rsidR="00326228" w:rsidRPr="00A05F6F" w:rsidRDefault="00A05F6F" w:rsidP="00A05F6F">
            <w:pPr>
              <w:pStyle w:val="TableParagraph"/>
              <w:tabs>
                <w:tab w:val="left" w:pos="4554"/>
              </w:tabs>
              <w:spacing w:line="517" w:lineRule="exact"/>
              <w:ind w:left="99"/>
              <w:rPr>
                <w:rFonts w:ascii="Cambria Math" w:eastAsia="Cambria Math" w:hAnsi="Cambria Math" w:cs="Cambria Math"/>
                <w:sz w:val="17"/>
                <w:szCs w:val="17"/>
              </w:rPr>
            </w:pPr>
            <w:r>
              <w:rPr>
                <w:rFonts w:ascii="Cambria Math" w:eastAsia="Cambria Math" w:hAnsi="Cambria Math" w:cs="Cambria Math"/>
                <w:sz w:val="17"/>
                <w:szCs w:val="17"/>
              </w:rPr>
              <w:t xml:space="preserve">Magnification =        </w:t>
            </w:r>
            <m:oMath>
              <m:f>
                <m:fPr>
                  <m:ctrlPr>
                    <w:rPr>
                      <w:rFonts w:ascii="Cambria Math" w:eastAsia="Cambria Math" w:hAnsi="Cambria Math" w:cs="Cambria Math"/>
                      <w:i/>
                      <w:sz w:val="17"/>
                      <w:szCs w:val="17"/>
                    </w:rPr>
                  </m:ctrlPr>
                </m:fPr>
                <m:num>
                  <m:r>
                    <w:rPr>
                      <w:rFonts w:ascii="Cambria Math" w:eastAsia="Cambria Math" w:hAnsi="Cambria Math" w:cs="Cambria Math"/>
                      <w:sz w:val="17"/>
                      <w:szCs w:val="17"/>
                    </w:rPr>
                    <m:t>height of image</m:t>
                  </m:r>
                </m:num>
                <m:den>
                  <m:r>
                    <w:rPr>
                      <w:rFonts w:ascii="Cambria Math" w:eastAsia="Cambria Math" w:hAnsi="Cambria Math" w:cs="Cambria Math"/>
                      <w:sz w:val="17"/>
                      <w:szCs w:val="17"/>
                    </w:rPr>
                    <m:t>height of object</m:t>
                  </m:r>
                </m:den>
              </m:f>
            </m:oMath>
            <w:r>
              <w:rPr>
                <w:rFonts w:ascii="Cambria Math" w:eastAsia="Cambria Math" w:hAnsi="Cambria Math" w:cs="Cambria Math"/>
                <w:sz w:val="17"/>
                <w:szCs w:val="17"/>
              </w:rPr>
              <w:t xml:space="preserve">       or          </w:t>
            </w:r>
            <m:oMath>
              <m:f>
                <m:fPr>
                  <m:ctrlPr>
                    <w:rPr>
                      <w:rFonts w:ascii="Cambria Math" w:eastAsia="Cambria Math" w:hAnsi="Cambria Math" w:cs="Cambria Math"/>
                      <w:i/>
                      <w:sz w:val="17"/>
                      <w:szCs w:val="17"/>
                    </w:rPr>
                  </m:ctrlPr>
                </m:fPr>
                <m:num>
                  <m:r>
                    <w:rPr>
                      <w:rFonts w:ascii="Cambria Math" w:eastAsia="Cambria Math" w:hAnsi="Cambria Math" w:cs="Cambria Math"/>
                      <w:sz w:val="17"/>
                      <w:szCs w:val="17"/>
                    </w:rPr>
                    <m:t>v</m:t>
                  </m:r>
                </m:num>
                <m:den>
                  <m:r>
                    <w:rPr>
                      <w:rFonts w:ascii="Cambria Math" w:eastAsia="Cambria Math" w:hAnsi="Cambria Math" w:cs="Cambria Math"/>
                      <w:sz w:val="17"/>
                      <w:szCs w:val="17"/>
                    </w:rPr>
                    <m:t>u</m:t>
                  </m:r>
                </m:den>
              </m:f>
            </m:oMath>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p>
          <w:p w:rsidR="00326228" w:rsidRDefault="00FE730C">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E" w:eastAsia="en-IE"/>
              </w:rPr>
              <mc:AlternateContent>
                <mc:Choice Requires="wps">
                  <w:drawing>
                    <wp:anchor distT="0" distB="0" distL="114300" distR="114300" simplePos="0" relativeHeight="251660800" behindDoc="0" locked="0" layoutInCell="1" allowOverlap="1">
                      <wp:simplePos x="0" y="0"/>
                      <wp:positionH relativeFrom="column">
                        <wp:posOffset>1313815</wp:posOffset>
                      </wp:positionH>
                      <wp:positionV relativeFrom="paragraph">
                        <wp:posOffset>-6350</wp:posOffset>
                      </wp:positionV>
                      <wp:extent cx="2023745" cy="145415"/>
                      <wp:effectExtent l="0" t="3175" r="0" b="3810"/>
                      <wp:wrapNone/>
                      <wp:docPr id="28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0880A" id="Rectangle 437" o:spid="_x0000_s1026" style="position:absolute;margin-left:103.45pt;margin-top:-.5pt;width:159.35pt;height:1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q6fwIAAP8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" stroked="f"/>
                  </w:pict>
                </mc:Fallback>
              </mc:AlternateContent>
            </w:r>
            <w:r w:rsidR="004B6062">
              <w:rPr>
                <w:rFonts w:ascii="Times New Roman" w:eastAsia="Times New Roman" w:hAnsi="Times New Roman" w:cs="Times New Roman"/>
                <w:sz w:val="24"/>
                <w:szCs w:val="24"/>
              </w:rPr>
              <w:t>sph</w:t>
            </w:r>
            <w:r w:rsidR="004B6062">
              <w:rPr>
                <w:rFonts w:ascii="Times New Roman" w:eastAsia="Times New Roman" w:hAnsi="Times New Roman" w:cs="Times New Roman"/>
                <w:spacing w:val="-1"/>
                <w:sz w:val="24"/>
                <w:szCs w:val="24"/>
              </w:rPr>
              <w:t>er</w:t>
            </w:r>
            <w:r w:rsidR="004B6062">
              <w:rPr>
                <w:rFonts w:ascii="Times New Roman" w:eastAsia="Times New Roman" w:hAnsi="Times New Roman" w:cs="Times New Roman"/>
                <w:sz w:val="24"/>
                <w:szCs w:val="24"/>
              </w:rPr>
              <w:t>i</w:t>
            </w:r>
            <w:r w:rsidR="004B6062">
              <w:rPr>
                <w:rFonts w:ascii="Times New Roman" w:eastAsia="Times New Roman" w:hAnsi="Times New Roman" w:cs="Times New Roman"/>
                <w:spacing w:val="-1"/>
                <w:sz w:val="24"/>
                <w:szCs w:val="24"/>
              </w:rPr>
              <w:t>ca</w:t>
            </w:r>
            <w:r w:rsidR="004B6062">
              <w:rPr>
                <w:rFonts w:ascii="Times New Roman" w:eastAsia="Times New Roman" w:hAnsi="Times New Roman" w:cs="Times New Roman"/>
                <w:sz w:val="24"/>
                <w:szCs w:val="24"/>
              </w:rPr>
              <w:t>l mi</w:t>
            </w:r>
            <w:r w:rsidR="004B6062">
              <w:rPr>
                <w:rFonts w:ascii="Times New Roman" w:eastAsia="Times New Roman" w:hAnsi="Times New Roman" w:cs="Times New Roman"/>
                <w:spacing w:val="-1"/>
                <w:sz w:val="24"/>
                <w:szCs w:val="24"/>
              </w:rPr>
              <w:t>rr</w:t>
            </w:r>
            <w:r w:rsidR="004B6062">
              <w:rPr>
                <w:rFonts w:ascii="Times New Roman" w:eastAsia="Times New Roman" w:hAnsi="Times New Roman" w:cs="Times New Roman"/>
                <w:sz w:val="24"/>
                <w:szCs w:val="24"/>
              </w:rPr>
              <w:t>o</w:t>
            </w:r>
            <w:r w:rsidR="004B6062">
              <w:rPr>
                <w:rFonts w:ascii="Times New Roman" w:eastAsia="Times New Roman" w:hAnsi="Times New Roman" w:cs="Times New Roman"/>
                <w:spacing w:val="-1"/>
                <w:sz w:val="24"/>
                <w:szCs w:val="24"/>
              </w:rPr>
              <w:t>rs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200" w:lineRule="exact"/>
              <w:rPr>
                <w:sz w:val="20"/>
                <w:szCs w:val="20"/>
              </w:rPr>
            </w:pPr>
          </w:p>
          <w:p w:rsidR="00326228" w:rsidRDefault="00326228">
            <w:pPr>
              <w:pStyle w:val="TableParagraph"/>
              <w:spacing w:before="6" w:line="200" w:lineRule="exact"/>
              <w:rPr>
                <w:sz w:val="20"/>
                <w:szCs w:val="20"/>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99" w:right="45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rr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pgSz w:w="11907" w:h="16840"/>
          <w:pgMar w:top="1840" w:right="1220" w:bottom="280" w:left="90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604480" behindDoc="1" locked="0" layoutInCell="1" allowOverlap="1">
                <wp:simplePos x="0" y="0"/>
                <wp:positionH relativeFrom="page">
                  <wp:posOffset>1975485</wp:posOffset>
                </wp:positionH>
                <wp:positionV relativeFrom="page">
                  <wp:posOffset>9076690</wp:posOffset>
                </wp:positionV>
                <wp:extent cx="123190" cy="1270"/>
                <wp:effectExtent l="13335" t="8890" r="6350" b="8890"/>
                <wp:wrapNone/>
                <wp:docPr id="2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270"/>
                          <a:chOff x="3111" y="14294"/>
                          <a:chExt cx="194" cy="2"/>
                        </a:xfrm>
                      </wpg:grpSpPr>
                      <wps:wsp>
                        <wps:cNvPr id="287" name="Freeform 172"/>
                        <wps:cNvSpPr>
                          <a:spLocks/>
                        </wps:cNvSpPr>
                        <wps:spPr bwMode="auto">
                          <a:xfrm>
                            <a:off x="3111" y="14294"/>
                            <a:ext cx="194" cy="2"/>
                          </a:xfrm>
                          <a:custGeom>
                            <a:avLst/>
                            <a:gdLst>
                              <a:gd name="T0" fmla="+- 0 3111 3111"/>
                              <a:gd name="T1" fmla="*/ T0 w 194"/>
                              <a:gd name="T2" fmla="+- 0 3305 3111"/>
                              <a:gd name="T3" fmla="*/ T2 w 194"/>
                            </a:gdLst>
                            <a:ahLst/>
                            <a:cxnLst>
                              <a:cxn ang="0">
                                <a:pos x="T1" y="0"/>
                              </a:cxn>
                              <a:cxn ang="0">
                                <a:pos x="T3" y="0"/>
                              </a:cxn>
                            </a:cxnLst>
                            <a:rect l="0" t="0" r="r" b="b"/>
                            <a:pathLst>
                              <a:path w="194">
                                <a:moveTo>
                                  <a:pt x="0" y="0"/>
                                </a:moveTo>
                                <a:lnTo>
                                  <a:pt x="1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FEA6B" id="Group 171" o:spid="_x0000_s1026" style="position:absolute;margin-left:155.55pt;margin-top:714.7pt;width:9.7pt;height:.1pt;z-index:-251712000;mso-position-horizontal-relative:page;mso-position-vertical-relative:page" coordorigin="3111,14294"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">
                <v:shape id="Freeform 172" o:spid="_x0000_s1027" style="position:absolute;left:3111;top:14294;width:194;height:2;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" path="m,l194,e" filled="f" strokeweight=".5pt">
                  <v:path arrowok="t" o:connecttype="custom" o:connectlocs="0,0;194,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05504" behindDoc="1" locked="0" layoutInCell="1" allowOverlap="1">
                <wp:simplePos x="0" y="0"/>
                <wp:positionH relativeFrom="page">
                  <wp:posOffset>2270125</wp:posOffset>
                </wp:positionH>
                <wp:positionV relativeFrom="page">
                  <wp:posOffset>9076690</wp:posOffset>
                </wp:positionV>
                <wp:extent cx="94615" cy="1270"/>
                <wp:effectExtent l="12700" t="8890" r="6985" b="8890"/>
                <wp:wrapNone/>
                <wp:docPr id="2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 cy="1270"/>
                          <a:chOff x="3575" y="14294"/>
                          <a:chExt cx="149" cy="2"/>
                        </a:xfrm>
                      </wpg:grpSpPr>
                      <wps:wsp>
                        <wps:cNvPr id="285" name="Freeform 170"/>
                        <wps:cNvSpPr>
                          <a:spLocks/>
                        </wps:cNvSpPr>
                        <wps:spPr bwMode="auto">
                          <a:xfrm>
                            <a:off x="3575" y="14294"/>
                            <a:ext cx="149" cy="2"/>
                          </a:xfrm>
                          <a:custGeom>
                            <a:avLst/>
                            <a:gdLst>
                              <a:gd name="T0" fmla="+- 0 3575 3575"/>
                              <a:gd name="T1" fmla="*/ T0 w 149"/>
                              <a:gd name="T2" fmla="+- 0 3724 3575"/>
                              <a:gd name="T3" fmla="*/ T2 w 149"/>
                            </a:gdLst>
                            <a:ahLst/>
                            <a:cxnLst>
                              <a:cxn ang="0">
                                <a:pos x="T1" y="0"/>
                              </a:cxn>
                              <a:cxn ang="0">
                                <a:pos x="T3" y="0"/>
                              </a:cxn>
                            </a:cxnLst>
                            <a:rect l="0" t="0" r="r" b="b"/>
                            <a:pathLst>
                              <a:path w="149">
                                <a:moveTo>
                                  <a:pt x="0" y="0"/>
                                </a:moveTo>
                                <a:lnTo>
                                  <a:pt x="1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67C18" id="Group 169" o:spid="_x0000_s1026" style="position:absolute;margin-left:178.75pt;margin-top:714.7pt;width:7.45pt;height:.1pt;z-index:-251710976;mso-position-horizontal-relative:page;mso-position-vertical-relative:page" coordorigin="3575,14294" coordsize="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">
                <v:shape id="Freeform 170" o:spid="_x0000_s1027" style="position:absolute;left:3575;top:14294;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" path="m,l149,e" filled="f" strokeweight=".5pt">
                  <v:path arrowok="t" o:connecttype="custom" o:connectlocs="0,0;149,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06528" behindDoc="1" locked="0" layoutInCell="1" allowOverlap="1">
                <wp:simplePos x="0" y="0"/>
                <wp:positionH relativeFrom="page">
                  <wp:posOffset>2519045</wp:posOffset>
                </wp:positionH>
                <wp:positionV relativeFrom="page">
                  <wp:posOffset>9076690</wp:posOffset>
                </wp:positionV>
                <wp:extent cx="85090" cy="1270"/>
                <wp:effectExtent l="13970" t="8890" r="5715" b="8890"/>
                <wp:wrapNone/>
                <wp:docPr id="2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1270"/>
                          <a:chOff x="3967" y="14294"/>
                          <a:chExt cx="134" cy="2"/>
                        </a:xfrm>
                      </wpg:grpSpPr>
                      <wps:wsp>
                        <wps:cNvPr id="283" name="Freeform 168"/>
                        <wps:cNvSpPr>
                          <a:spLocks/>
                        </wps:cNvSpPr>
                        <wps:spPr bwMode="auto">
                          <a:xfrm>
                            <a:off x="3967" y="14294"/>
                            <a:ext cx="134" cy="2"/>
                          </a:xfrm>
                          <a:custGeom>
                            <a:avLst/>
                            <a:gdLst>
                              <a:gd name="T0" fmla="+- 0 3967 3967"/>
                              <a:gd name="T1" fmla="*/ T0 w 134"/>
                              <a:gd name="T2" fmla="+- 0 4101 3967"/>
                              <a:gd name="T3" fmla="*/ T2 w 134"/>
                            </a:gdLst>
                            <a:ahLst/>
                            <a:cxnLst>
                              <a:cxn ang="0">
                                <a:pos x="T1" y="0"/>
                              </a:cxn>
                              <a:cxn ang="0">
                                <a:pos x="T3" y="0"/>
                              </a:cxn>
                            </a:cxnLst>
                            <a:rect l="0" t="0" r="r" b="b"/>
                            <a:pathLst>
                              <a:path w="134">
                                <a:moveTo>
                                  <a:pt x="0" y="0"/>
                                </a:moveTo>
                                <a:lnTo>
                                  <a:pt x="1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B618A" id="Group 167" o:spid="_x0000_s1026" style="position:absolute;margin-left:198.35pt;margin-top:714.7pt;width:6.7pt;height:.1pt;z-index:-251709952;mso-position-horizontal-relative:page;mso-position-vertical-relative:page" coordorigin="3967,14294" coordsize="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">
                <v:shape id="Freeform 168" o:spid="_x0000_s1027" style="position:absolute;left:3967;top:14294;width:134;height:2;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" path="m,l134,e" filled="f" strokeweight=".5pt">
                  <v:path arrowok="t" o:connecttype="custom" o:connectlocs="0,0;134,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07552" behindDoc="1" locked="0" layoutInCell="1" allowOverlap="1">
                <wp:simplePos x="0" y="0"/>
                <wp:positionH relativeFrom="page">
                  <wp:posOffset>2563495</wp:posOffset>
                </wp:positionH>
                <wp:positionV relativeFrom="page">
                  <wp:posOffset>9509125</wp:posOffset>
                </wp:positionV>
                <wp:extent cx="887095" cy="1270"/>
                <wp:effectExtent l="10795" t="12700" r="6985" b="5080"/>
                <wp:wrapNone/>
                <wp:docPr id="2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270"/>
                          <a:chOff x="4037" y="14975"/>
                          <a:chExt cx="1397" cy="2"/>
                        </a:xfrm>
                      </wpg:grpSpPr>
                      <wps:wsp>
                        <wps:cNvPr id="281" name="Freeform 166"/>
                        <wps:cNvSpPr>
                          <a:spLocks/>
                        </wps:cNvSpPr>
                        <wps:spPr bwMode="auto">
                          <a:xfrm>
                            <a:off x="4037" y="14975"/>
                            <a:ext cx="1397" cy="2"/>
                          </a:xfrm>
                          <a:custGeom>
                            <a:avLst/>
                            <a:gdLst>
                              <a:gd name="T0" fmla="+- 0 4037 4037"/>
                              <a:gd name="T1" fmla="*/ T0 w 1397"/>
                              <a:gd name="T2" fmla="+- 0 5434 4037"/>
                              <a:gd name="T3" fmla="*/ T2 w 1397"/>
                            </a:gdLst>
                            <a:ahLst/>
                            <a:cxnLst>
                              <a:cxn ang="0">
                                <a:pos x="T1" y="0"/>
                              </a:cxn>
                              <a:cxn ang="0">
                                <a:pos x="T3" y="0"/>
                              </a:cxn>
                            </a:cxnLst>
                            <a:rect l="0" t="0" r="r" b="b"/>
                            <a:pathLst>
                              <a:path w="1397">
                                <a:moveTo>
                                  <a:pt x="0" y="0"/>
                                </a:moveTo>
                                <a:lnTo>
                                  <a:pt x="139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C2363" id="Group 165" o:spid="_x0000_s1026" style="position:absolute;margin-left:201.85pt;margin-top:748.75pt;width:69.85pt;height:.1pt;z-index:-251708928;mso-position-horizontal-relative:page;mso-position-vertical-relative:page" coordorigin="4037,14975" coordsize="1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">
                <v:shape id="Freeform 166" o:spid="_x0000_s1027" style="position:absolute;left:4037;top:14975;width:1397;height:2;visibility:visible;mso-wrap-style:square;v-text-anchor:top"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" path="m,l1397,e" filled="f" strokeweight=".94pt">
                  <v:path arrowok="t" o:connecttype="custom" o:connectlocs="0,0;1397,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08576" behindDoc="1" locked="0" layoutInCell="1" allowOverlap="1">
                <wp:simplePos x="0" y="0"/>
                <wp:positionH relativeFrom="page">
                  <wp:posOffset>4401185</wp:posOffset>
                </wp:positionH>
                <wp:positionV relativeFrom="page">
                  <wp:posOffset>9509125</wp:posOffset>
                </wp:positionV>
                <wp:extent cx="71755" cy="1270"/>
                <wp:effectExtent l="10160" t="12700" r="13335" b="5080"/>
                <wp:wrapNone/>
                <wp:docPr id="27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1270"/>
                          <a:chOff x="6931" y="14975"/>
                          <a:chExt cx="113" cy="2"/>
                        </a:xfrm>
                      </wpg:grpSpPr>
                      <wps:wsp>
                        <wps:cNvPr id="279" name="Freeform 164"/>
                        <wps:cNvSpPr>
                          <a:spLocks/>
                        </wps:cNvSpPr>
                        <wps:spPr bwMode="auto">
                          <a:xfrm>
                            <a:off x="6931" y="14975"/>
                            <a:ext cx="113" cy="2"/>
                          </a:xfrm>
                          <a:custGeom>
                            <a:avLst/>
                            <a:gdLst>
                              <a:gd name="T0" fmla="+- 0 6931 6931"/>
                              <a:gd name="T1" fmla="*/ T0 w 113"/>
                              <a:gd name="T2" fmla="+- 0 7044 6931"/>
                              <a:gd name="T3" fmla="*/ T2 w 113"/>
                            </a:gdLst>
                            <a:ahLst/>
                            <a:cxnLst>
                              <a:cxn ang="0">
                                <a:pos x="T1" y="0"/>
                              </a:cxn>
                              <a:cxn ang="0">
                                <a:pos x="T3" y="0"/>
                              </a:cxn>
                            </a:cxnLst>
                            <a:rect l="0" t="0" r="r" b="b"/>
                            <a:pathLst>
                              <a:path w="113">
                                <a:moveTo>
                                  <a:pt x="0" y="0"/>
                                </a:moveTo>
                                <a:lnTo>
                                  <a:pt x="11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867B0" id="Group 163" o:spid="_x0000_s1026" style="position:absolute;margin-left:346.55pt;margin-top:748.75pt;width:5.65pt;height:.1pt;z-index:-251707904;mso-position-horizontal-relative:page;mso-position-vertical-relative:page" coordorigin="6931,14975" coordsize="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">
                <v:shape id="Freeform 164" o:spid="_x0000_s1027" style="position:absolute;left:6931;top:14975;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" path="m,l113,e" filled="f" strokeweight=".94pt">
                  <v:path arrowok="t" o:connecttype="custom" o:connectlocs="0,0;113,0" o:connectangles="0,0"/>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962"/>
        <w:gridCol w:w="5369"/>
        <w:gridCol w:w="1152"/>
        <w:gridCol w:w="1063"/>
        <w:gridCol w:w="1015"/>
      </w:tblGrid>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 of</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695"/>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La</w:t>
            </w:r>
            <w:r>
              <w:rPr>
                <w:rFonts w:ascii="Times New Roman" w:eastAsia="Times New Roman" w:hAnsi="Times New Roman" w:cs="Times New Roman"/>
                <w:b/>
                <w:bCs/>
                <w:color w:val="548DD4"/>
                <w:spacing w:val="1"/>
                <w:sz w:val="24"/>
                <w:szCs w:val="24"/>
              </w:rPr>
              <w:t>w</w:t>
            </w:r>
            <w:r>
              <w:rPr>
                <w:rFonts w:ascii="Times New Roman" w:eastAsia="Times New Roman" w:hAnsi="Times New Roman" w:cs="Times New Roman"/>
                <w:b/>
                <w:bCs/>
                <w:color w:val="548DD4"/>
                <w:sz w:val="24"/>
                <w:szCs w:val="24"/>
              </w:rPr>
              <w:t xml:space="preserve">s </w:t>
            </w:r>
            <w:r>
              <w:rPr>
                <w:rFonts w:ascii="Times New Roman" w:eastAsia="Times New Roman" w:hAnsi="Times New Roman" w:cs="Times New Roman"/>
                <w:b/>
                <w:bCs/>
                <w:color w:val="548DD4"/>
                <w:spacing w:val="-3"/>
                <w:sz w:val="24"/>
                <w:szCs w:val="24"/>
              </w:rPr>
              <w:t>o</w:t>
            </w:r>
            <w:r>
              <w:rPr>
                <w:rFonts w:ascii="Times New Roman" w:eastAsia="Times New Roman" w:hAnsi="Times New Roman" w:cs="Times New Roman"/>
                <w:b/>
                <w:bCs/>
                <w:color w:val="548DD4"/>
                <w:sz w:val="24"/>
                <w:szCs w:val="24"/>
              </w:rPr>
              <w:t>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Re</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7"/>
              <w:ind w:left="99"/>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fra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99"/>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a</w:t>
            </w:r>
            <w:r>
              <w:rPr>
                <w:rFonts w:ascii="Calibri" w:eastAsia="Calibri" w:hAnsi="Calibri" w:cs="Calibri"/>
              </w:rPr>
              <w:t>ws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1"/>
              </w:rPr>
              <w:t>fra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ref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ram</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dium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ex</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ious subst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pth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ish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49"/>
              </w:rPr>
              <w:t xml:space="preserv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2"/>
              </w:rPr>
              <w:t>l</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te</w:t>
            </w:r>
            <w:r>
              <w:rPr>
                <w:rFonts w:ascii="Calibri" w:eastAsia="Calibri" w:hAnsi="Calibri" w:cs="Calibri"/>
                <w:b/>
                <w:bCs/>
                <w:spacing w:val="-3"/>
              </w:rPr>
              <w:t xml:space="preserve"> </w:t>
            </w:r>
            <w:r>
              <w:rPr>
                <w:rFonts w:ascii="Calibri" w:eastAsia="Calibri" w:hAnsi="Calibri" w:cs="Calibri"/>
                <w:b/>
                <w:bCs/>
              </w:rPr>
              <w:t>r</w:t>
            </w:r>
            <w:r>
              <w:rPr>
                <w:rFonts w:ascii="Calibri" w:eastAsia="Calibri" w:hAnsi="Calibri" w:cs="Calibri"/>
                <w:b/>
                <w:bCs/>
                <w:spacing w:val="-1"/>
              </w:rPr>
              <w:t>ef</w:t>
            </w:r>
            <w:r>
              <w:rPr>
                <w:rFonts w:ascii="Calibri" w:eastAsia="Calibri" w:hAnsi="Calibri" w:cs="Calibri"/>
                <w:b/>
                <w:bCs/>
              </w:rPr>
              <w:t>r</w:t>
            </w:r>
            <w:r>
              <w:rPr>
                <w:rFonts w:ascii="Calibri" w:eastAsia="Calibri" w:hAnsi="Calibri" w:cs="Calibri"/>
                <w:b/>
                <w:bCs/>
                <w:spacing w:val="-4"/>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nde</w:t>
            </w:r>
            <w:r>
              <w:rPr>
                <w:rFonts w:ascii="Calibri" w:eastAsia="Calibri" w:hAnsi="Calibri" w:cs="Calibri"/>
                <w:b/>
                <w:bCs/>
              </w:rPr>
              <w:t>x</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rPr>
              <w:t>ms</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p>
          <w:p w:rsidR="00326228" w:rsidRDefault="004B6062">
            <w:pPr>
              <w:pStyle w:val="TableParagraph"/>
              <w:ind w:left="99"/>
              <w:rPr>
                <w:rFonts w:ascii="Calibri" w:eastAsia="Calibri" w:hAnsi="Calibri" w:cs="Calibri"/>
              </w:rPr>
            </w:pP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peed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403"/>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To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al In</w:t>
            </w:r>
            <w:r>
              <w:rPr>
                <w:rFonts w:ascii="Times New Roman" w:eastAsia="Times New Roman" w:hAnsi="Times New Roman" w:cs="Times New Roman"/>
                <w:b/>
                <w:bCs/>
                <w:color w:val="548DD4"/>
                <w:spacing w:val="-1"/>
                <w:sz w:val="24"/>
                <w:szCs w:val="24"/>
              </w:rPr>
              <w:t>ter</w:t>
            </w:r>
            <w:r>
              <w:rPr>
                <w:rFonts w:ascii="Times New Roman" w:eastAsia="Times New Roman" w:hAnsi="Times New Roman" w:cs="Times New Roman"/>
                <w:b/>
                <w:bCs/>
                <w:color w:val="548DD4"/>
                <w:sz w:val="24"/>
                <w:szCs w:val="24"/>
              </w:rPr>
              <w:t xml:space="preserve">nal </w:t>
            </w:r>
            <w:r>
              <w:rPr>
                <w:rFonts w:ascii="Times New Roman" w:eastAsia="Times New Roman" w:hAnsi="Times New Roman" w:cs="Times New Roman"/>
                <w:b/>
                <w:bCs/>
                <w:color w:val="548DD4"/>
                <w:spacing w:val="-1"/>
                <w:sz w:val="24"/>
                <w:szCs w:val="24"/>
              </w:rPr>
              <w:t>Re</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l</w:t>
            </w:r>
            <w:r>
              <w:rPr>
                <w:rFonts w:ascii="Times New Roman" w:eastAsia="Times New Roman" w:hAnsi="Times New Roman" w:cs="Times New Roman"/>
                <w:b/>
                <w:bCs/>
                <w:color w:val="548DD4"/>
                <w:spacing w:val="-1"/>
                <w:sz w:val="24"/>
                <w:szCs w:val="24"/>
              </w:rPr>
              <w:t>ect</w:t>
            </w:r>
            <w:r>
              <w:rPr>
                <w:rFonts w:ascii="Times New Roman" w:eastAsia="Times New Roman" w:hAnsi="Times New Roman" w:cs="Times New Roman"/>
                <w:b/>
                <w:bCs/>
                <w:color w:val="548DD4"/>
                <w:sz w:val="24"/>
                <w:szCs w:val="24"/>
              </w:rPr>
              <w: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hi</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et</w:t>
            </w:r>
            <w:r>
              <w:rPr>
                <w:rFonts w:ascii="Calibri" w:eastAsia="Calibri" w:hAnsi="Calibri" w:cs="Calibri"/>
                <w:spacing w:val="-2"/>
              </w:rPr>
              <w:t>w</w:t>
            </w:r>
            <w:r>
              <w:rPr>
                <w:rFonts w:ascii="Calibri" w:eastAsia="Calibri" w:hAnsi="Calibri" w:cs="Calibri"/>
              </w:rPr>
              <w:t>een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ri</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angl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p>
          <w:p w:rsidR="00326228" w:rsidRDefault="004B6062">
            <w:pPr>
              <w:pStyle w:val="TableParagraph"/>
              <w:ind w:left="99"/>
              <w:rPr>
                <w:rFonts w:ascii="Calibri" w:eastAsia="Calibri" w:hAnsi="Calibri" w:cs="Calibri"/>
              </w:rPr>
            </w:pP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fra</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ind</w:t>
            </w:r>
            <w:r>
              <w:rPr>
                <w:rFonts w:ascii="Calibri" w:eastAsia="Calibri" w:hAnsi="Calibri" w:cs="Calibri"/>
                <w:spacing w:val="-2"/>
              </w:rPr>
              <w:t>e</w:t>
            </w:r>
            <w:r>
              <w:rPr>
                <w:rFonts w:ascii="Calibri" w:eastAsia="Calibri" w:hAnsi="Calibri" w:cs="Calibri"/>
              </w:rPr>
              <w:t>x</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opti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ns, mi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ism </w:t>
            </w:r>
            <w:r>
              <w:rPr>
                <w:rFonts w:ascii="Times New Roman" w:eastAsia="Times New Roman" w:hAnsi="Times New Roman" w:cs="Times New Roman"/>
                <w:spacing w:val="-1"/>
                <w:sz w:val="24"/>
                <w:szCs w:val="24"/>
              </w:rPr>
              <w:t>ref</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in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804" w:right="810"/>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L</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ns</w:t>
            </w:r>
            <w:r>
              <w:rPr>
                <w:rFonts w:ascii="Times New Roman" w:eastAsia="Times New Roman" w:hAnsi="Times New Roman" w:cs="Times New Roman"/>
                <w:b/>
                <w:bCs/>
                <w:color w:val="548DD4"/>
                <w:spacing w:val="-1"/>
                <w:sz w:val="24"/>
                <w:szCs w:val="24"/>
              </w:rPr>
              <w:t>es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ms 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D721C6">
        <w:trPr>
          <w:trHeight w:hRule="exact" w:val="1701"/>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before="1" w:line="200" w:lineRule="exact"/>
              <w:rPr>
                <w:sz w:val="20"/>
                <w:szCs w:val="20"/>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exe</w:t>
            </w:r>
            <w:r>
              <w:rPr>
                <w:rFonts w:ascii="Calibri" w:eastAsia="Calibri" w:hAnsi="Calibri" w:cs="Calibri"/>
                <w:spacing w:val="-3"/>
              </w:rPr>
              <w:t>r</w:t>
            </w:r>
            <w:r>
              <w:rPr>
                <w:rFonts w:ascii="Calibri" w:eastAsia="Calibri" w:hAnsi="Calibri" w:cs="Calibri"/>
              </w:rPr>
              <w:t>c</w:t>
            </w:r>
            <w:r>
              <w:rPr>
                <w:rFonts w:ascii="Calibri" w:eastAsia="Calibri" w:hAnsi="Calibri" w:cs="Calibri"/>
                <w:spacing w:val="-1"/>
              </w:rPr>
              <w:t>is</w:t>
            </w:r>
            <w:r>
              <w:rPr>
                <w:rFonts w:ascii="Calibri" w:eastAsia="Calibri" w:hAnsi="Calibri" w:cs="Calibri"/>
              </w:rPr>
              <w:t>es</w:t>
            </w:r>
            <w:r>
              <w:rPr>
                <w:rFonts w:ascii="Calibri" w:eastAsia="Calibri" w:hAnsi="Calibri" w:cs="Calibri"/>
                <w:spacing w:val="-2"/>
              </w:rPr>
              <w:t xml:space="preserve"> o</w:t>
            </w:r>
            <w:r>
              <w:rPr>
                <w:rFonts w:ascii="Calibri" w:eastAsia="Calibri" w:hAnsi="Calibri" w:cs="Calibri"/>
              </w:rPr>
              <w:t>n</w:t>
            </w:r>
            <w:r>
              <w:rPr>
                <w:rFonts w:ascii="Calibri" w:eastAsia="Calibri" w:hAnsi="Calibri" w:cs="Calibri"/>
                <w:spacing w:val="-1"/>
              </w:rPr>
              <w:t xml:space="preserve"> l</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ses </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ra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ra</w:t>
            </w:r>
            <w:r>
              <w:rPr>
                <w:rFonts w:ascii="Calibri" w:eastAsia="Calibri" w:hAnsi="Calibri" w:cs="Calibri"/>
              </w:rPr>
              <w:t>c</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4"/>
              </w:rPr>
              <w:t>u</w:t>
            </w:r>
            <w:r>
              <w:rPr>
                <w:rFonts w:ascii="Calibri" w:eastAsia="Calibri" w:hAnsi="Calibri" w:cs="Calibri"/>
              </w:rPr>
              <w:t>se</w:t>
            </w:r>
          </w:p>
          <w:p w:rsidR="00326228" w:rsidRDefault="004B6062">
            <w:pPr>
              <w:pStyle w:val="TableParagraph"/>
              <w:tabs>
                <w:tab w:val="left" w:pos="1608"/>
                <w:tab w:val="left" w:pos="1993"/>
              </w:tabs>
              <w:spacing w:before="9" w:line="227" w:lineRule="exact"/>
              <w:ind w:left="1166"/>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1</w:t>
            </w:r>
          </w:p>
          <w:p w:rsidR="00326228" w:rsidRDefault="004B6062">
            <w:pPr>
              <w:pStyle w:val="TableParagraph"/>
              <w:tabs>
                <w:tab w:val="left" w:pos="1395"/>
                <w:tab w:val="left" w:pos="1798"/>
                <w:tab w:val="left" w:pos="2218"/>
              </w:tabs>
              <w:spacing w:line="175" w:lineRule="exact"/>
              <w:ind w:left="99"/>
              <w:rPr>
                <w:rFonts w:ascii="Calibri" w:eastAsia="Calibri" w:hAnsi="Calibri" w:cs="Calibri"/>
              </w:rPr>
            </w:pP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1"/>
              </w:rPr>
              <w:t>m</w:t>
            </w:r>
            <w:r>
              <w:rPr>
                <w:rFonts w:ascii="Calibri" w:eastAsia="Calibri" w:hAnsi="Calibri" w:cs="Calibri"/>
                <w:spacing w:val="-1"/>
              </w:rPr>
              <w:t>ul</w:t>
            </w:r>
            <w:r>
              <w:rPr>
                <w:rFonts w:ascii="Calibri" w:eastAsia="Calibri" w:hAnsi="Calibri" w:cs="Calibri"/>
              </w:rPr>
              <w:t>a</w:t>
            </w:r>
            <w:r>
              <w:rPr>
                <w:rFonts w:ascii="Calibri" w:eastAsia="Calibri" w:hAnsi="Calibri" w:cs="Calibri"/>
              </w:rPr>
              <w:tab/>
            </w:r>
            <w:r>
              <w:rPr>
                <w:rFonts w:ascii="Arial" w:eastAsia="Arial" w:hAnsi="Arial" w:cs="Arial"/>
                <w:sz w:val="24"/>
                <w:szCs w:val="24"/>
              </w:rPr>
              <w:t>=</w:t>
            </w:r>
            <w:r>
              <w:rPr>
                <w:rFonts w:ascii="Arial" w:eastAsia="Arial" w:hAnsi="Arial" w:cs="Arial"/>
                <w:sz w:val="24"/>
                <w:szCs w:val="24"/>
              </w:rPr>
              <w:tab/>
              <w:t>+</w:t>
            </w:r>
            <w:r>
              <w:rPr>
                <w:rFonts w:ascii="Arial" w:eastAsia="Arial" w:hAnsi="Arial" w:cs="Arial"/>
                <w:sz w:val="24"/>
                <w:szCs w:val="24"/>
              </w:rPr>
              <w:tab/>
            </w:r>
            <w:r>
              <w:rPr>
                <w:rFonts w:ascii="Calibri" w:eastAsia="Calibri" w:hAnsi="Calibri" w:cs="Calibri"/>
                <w:spacing w:val="-1"/>
              </w:rPr>
              <w:t>an</w:t>
            </w:r>
            <w:r>
              <w:rPr>
                <w:rFonts w:ascii="Calibri" w:eastAsia="Calibri" w:hAnsi="Calibri" w:cs="Calibri"/>
              </w:rPr>
              <w:t>d</w:t>
            </w:r>
          </w:p>
          <w:p w:rsidR="00326228" w:rsidRDefault="004B6062">
            <w:pPr>
              <w:pStyle w:val="TableParagraph"/>
              <w:tabs>
                <w:tab w:val="left" w:pos="1602"/>
                <w:tab w:val="left" w:pos="1998"/>
              </w:tabs>
              <w:spacing w:line="213" w:lineRule="exact"/>
              <w:ind w:left="1191"/>
              <w:rPr>
                <w:rFonts w:ascii="Times New Roman" w:eastAsia="Times New Roman" w:hAnsi="Times New Roman" w:cs="Times New Roman"/>
                <w:sz w:val="24"/>
                <w:szCs w:val="24"/>
              </w:rPr>
            </w:pPr>
            <w:r>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ab/>
              <w:t>u</w:t>
            </w:r>
            <w:r>
              <w:rPr>
                <w:rFonts w:ascii="Times New Roman" w:eastAsia="Times New Roman" w:hAnsi="Times New Roman" w:cs="Times New Roman"/>
                <w:i/>
                <w:sz w:val="24"/>
                <w:szCs w:val="24"/>
              </w:rPr>
              <w:tab/>
              <w:t>v</w:t>
            </w:r>
          </w:p>
          <w:p w:rsidR="00326228" w:rsidRDefault="00D721C6" w:rsidP="00D721C6">
            <w:pPr>
              <w:pStyle w:val="TableParagraph"/>
              <w:tabs>
                <w:tab w:val="left" w:pos="4374"/>
              </w:tabs>
              <w:ind w:left="99"/>
              <w:rPr>
                <w:rFonts w:ascii="Cambria Math" w:eastAsia="Cambria Math" w:hAnsi="Cambria Math" w:cs="Cambria Math"/>
                <w:sz w:val="17"/>
                <w:szCs w:val="17"/>
              </w:rPr>
            </w:pPr>
            <w:r>
              <w:rPr>
                <w:rFonts w:ascii="Cambria Math" w:eastAsia="Cambria Math" w:hAnsi="Cambria Math" w:cs="Cambria Math"/>
                <w:sz w:val="24"/>
                <w:szCs w:val="24"/>
              </w:rPr>
              <w:t xml:space="preserve">Magnification       </w:t>
            </w:r>
            <w:r w:rsidR="004B6062">
              <w:rPr>
                <w:rFonts w:ascii="Cambria Math" w:eastAsia="Cambria Math" w:hAnsi="Cambria Math" w:cs="Cambria Math"/>
                <w:sz w:val="24"/>
                <w:szCs w:val="24"/>
              </w:rPr>
              <w:t xml:space="preserve">= </w:t>
            </w:r>
            <w:r w:rsidR="004B6062">
              <w:rPr>
                <w:rFonts w:ascii="Cambria Math" w:eastAsia="Cambria Math" w:hAnsi="Cambria Math" w:cs="Cambria Math"/>
                <w:spacing w:val="15"/>
                <w:sz w:val="24"/>
                <w:szCs w:val="24"/>
              </w:rPr>
              <w:t xml:space="preserve"> </w:t>
            </w:r>
            <w:r w:rsidR="004B6062">
              <w:rPr>
                <w:rFonts w:ascii="Cambria Math" w:eastAsia="Cambria Math" w:hAnsi="Cambria Math" w:cs="Cambria Math"/>
                <w:spacing w:val="-1"/>
                <w:position w:val="14"/>
                <w:sz w:val="17"/>
                <w:szCs w:val="17"/>
              </w:rPr>
              <w:t>𝐻</w:t>
            </w:r>
            <w:r>
              <w:rPr>
                <w:rFonts w:ascii="Cambria Math" w:eastAsia="Cambria Math" w:hAnsi="Cambria Math" w:cs="Cambria Math"/>
                <w:spacing w:val="-1"/>
                <w:position w:val="14"/>
                <w:sz w:val="17"/>
                <w:szCs w:val="17"/>
              </w:rPr>
              <w:t>e</w:t>
            </w:r>
            <w:r w:rsidR="004B6062">
              <w:rPr>
                <w:rFonts w:ascii="Cambria Math" w:eastAsia="Cambria Math" w:hAnsi="Cambria Math" w:cs="Cambria Math"/>
                <w:position w:val="14"/>
                <w:sz w:val="17"/>
                <w:szCs w:val="17"/>
              </w:rPr>
              <w:t>𝑖𝑔</w:t>
            </w:r>
            <w:r w:rsidR="004B6062">
              <w:rPr>
                <w:rFonts w:ascii="Cambria Math" w:eastAsia="Cambria Math" w:hAnsi="Cambria Math" w:cs="Cambria Math"/>
                <w:spacing w:val="-1"/>
                <w:position w:val="14"/>
                <w:sz w:val="17"/>
                <w:szCs w:val="17"/>
              </w:rPr>
              <w:t>ℎ</w:t>
            </w:r>
            <w:r w:rsidR="004B6062">
              <w:rPr>
                <w:rFonts w:ascii="Cambria Math" w:eastAsia="Cambria Math" w:hAnsi="Cambria Math" w:cs="Cambria Math"/>
                <w:position w:val="14"/>
                <w:sz w:val="17"/>
                <w:szCs w:val="17"/>
              </w:rPr>
              <w:t>𝑡</w:t>
            </w:r>
            <w:r>
              <w:rPr>
                <w:rFonts w:ascii="Cambria Math" w:eastAsia="Cambria Math" w:hAnsi="Cambria Math" w:cs="Cambria Math"/>
                <w:position w:val="14"/>
                <w:sz w:val="17"/>
                <w:szCs w:val="17"/>
              </w:rPr>
              <w:t xml:space="preserve"> </w:t>
            </w:r>
            <w:r w:rsidR="004B6062">
              <w:rPr>
                <w:rFonts w:ascii="Cambria Math" w:eastAsia="Cambria Math" w:hAnsi="Cambria Math" w:cs="Cambria Math"/>
                <w:position w:val="14"/>
                <w:sz w:val="17"/>
                <w:szCs w:val="17"/>
              </w:rPr>
              <w:t>𝑜𝑓</w:t>
            </w:r>
            <w:r>
              <w:rPr>
                <w:rFonts w:ascii="Cambria Math" w:eastAsia="Cambria Math" w:hAnsi="Cambria Math" w:cs="Cambria Math"/>
                <w:position w:val="14"/>
                <w:sz w:val="17"/>
                <w:szCs w:val="17"/>
              </w:rPr>
              <w:t xml:space="preserve"> </w:t>
            </w:r>
            <w:r w:rsidR="004B6062">
              <w:rPr>
                <w:rFonts w:ascii="Cambria Math" w:eastAsia="Cambria Math" w:hAnsi="Cambria Math" w:cs="Cambria Math"/>
                <w:position w:val="14"/>
                <w:sz w:val="17"/>
                <w:szCs w:val="17"/>
              </w:rPr>
              <w:t>𝑖</w:t>
            </w:r>
            <w:r w:rsidR="004B6062">
              <w:rPr>
                <w:rFonts w:ascii="Cambria Math" w:eastAsia="Cambria Math" w:hAnsi="Cambria Math" w:cs="Cambria Math"/>
                <w:spacing w:val="-1"/>
                <w:position w:val="14"/>
                <w:sz w:val="17"/>
                <w:szCs w:val="17"/>
              </w:rPr>
              <w:t>𝑚𝑎</w:t>
            </w:r>
            <w:r>
              <w:rPr>
                <w:rFonts w:ascii="Cambria Math" w:eastAsia="Cambria Math" w:hAnsi="Cambria Math" w:cs="Cambria Math"/>
                <w:spacing w:val="-1"/>
                <w:position w:val="14"/>
                <w:sz w:val="17"/>
                <w:szCs w:val="17"/>
              </w:rPr>
              <w:t>g</w:t>
            </w:r>
            <w:r w:rsidR="004B6062">
              <w:rPr>
                <w:rFonts w:ascii="Cambria Math" w:eastAsia="Cambria Math" w:hAnsi="Cambria Math" w:cs="Cambria Math"/>
                <w:position w:val="14"/>
                <w:sz w:val="17"/>
                <w:szCs w:val="17"/>
              </w:rPr>
              <w:t>𝑒</w:t>
            </w:r>
            <w:r>
              <w:rPr>
                <w:rFonts w:ascii="Cambria Math" w:eastAsia="Cambria Math" w:hAnsi="Cambria Math" w:cs="Cambria Math"/>
                <w:position w:val="14"/>
                <w:sz w:val="17"/>
                <w:szCs w:val="17"/>
              </w:rPr>
              <w:t xml:space="preserve">       </w:t>
            </w:r>
            <w:r w:rsidR="004B6062">
              <w:rPr>
                <w:rFonts w:ascii="Times New Roman" w:eastAsia="Times New Roman" w:hAnsi="Times New Roman" w:cs="Times New Roman"/>
                <w:sz w:val="24"/>
                <w:szCs w:val="24"/>
              </w:rPr>
              <w:t>or</w:t>
            </w:r>
            <w:r w:rsidR="004B6062">
              <w:rPr>
                <w:rFonts w:ascii="Times New Roman" w:eastAsia="Times New Roman" w:hAnsi="Times New Roman" w:cs="Times New Roman"/>
                <w:sz w:val="24"/>
                <w:szCs w:val="24"/>
              </w:rPr>
              <w:tab/>
            </w:r>
            <w:r w:rsidR="004B6062">
              <w:rPr>
                <w:rFonts w:ascii="Cambria Math" w:eastAsia="Cambria Math" w:hAnsi="Cambria Math" w:cs="Cambria Math"/>
                <w:sz w:val="24"/>
                <w:szCs w:val="24"/>
              </w:rPr>
              <w:t xml:space="preserve">𝑀= </w:t>
            </w:r>
            <w:r w:rsidR="004B6062">
              <w:rPr>
                <w:rFonts w:ascii="Cambria Math" w:eastAsia="Cambria Math" w:hAnsi="Cambria Math" w:cs="Cambria Math"/>
                <w:spacing w:val="19"/>
                <w:sz w:val="24"/>
                <w:szCs w:val="24"/>
              </w:rPr>
              <w:t xml:space="preserve"> </w:t>
            </w:r>
            <w:r w:rsidR="004B6062">
              <w:rPr>
                <w:rFonts w:ascii="Cambria Math" w:eastAsia="Cambria Math" w:hAnsi="Cambria Math" w:cs="Cambria Math"/>
                <w:position w:val="14"/>
                <w:sz w:val="17"/>
                <w:szCs w:val="17"/>
              </w:rPr>
              <w:t>𝑣</w:t>
            </w:r>
          </w:p>
          <w:p w:rsidR="00326228" w:rsidRDefault="00D721C6" w:rsidP="00D721C6">
            <w:pPr>
              <w:pStyle w:val="TableParagraph"/>
              <w:ind w:left="2055"/>
              <w:rPr>
                <w:rFonts w:ascii="Cambria Math" w:eastAsia="Cambria Math" w:hAnsi="Cambria Math" w:cs="Cambria Math"/>
                <w:sz w:val="17"/>
                <w:szCs w:val="17"/>
              </w:rPr>
            </w:pPr>
            <w:r>
              <w:rPr>
                <w:rFonts w:ascii="Cambria Math" w:eastAsia="Cambria Math" w:hAnsi="Cambria Math" w:cs="Cambria Math"/>
                <w:spacing w:val="-1"/>
                <w:sz w:val="17"/>
                <w:szCs w:val="17"/>
              </w:rPr>
              <w:t>Height of Object                                               u</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62"/>
          <w:pgSz w:w="11907" w:h="16840"/>
          <w:pgMar w:top="1320" w:right="1220" w:bottom="280" w:left="90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609600" behindDoc="1" locked="0" layoutInCell="1" allowOverlap="1">
                <wp:simplePos x="0" y="0"/>
                <wp:positionH relativeFrom="page">
                  <wp:posOffset>3721735</wp:posOffset>
                </wp:positionH>
                <wp:positionV relativeFrom="page">
                  <wp:posOffset>1059815</wp:posOffset>
                </wp:positionV>
                <wp:extent cx="67310" cy="1270"/>
                <wp:effectExtent l="6985" t="12065" r="11430" b="5715"/>
                <wp:wrapNone/>
                <wp:docPr id="27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1270"/>
                          <a:chOff x="5861" y="1669"/>
                          <a:chExt cx="106" cy="2"/>
                        </a:xfrm>
                      </wpg:grpSpPr>
                      <wps:wsp>
                        <wps:cNvPr id="277" name="Freeform 162"/>
                        <wps:cNvSpPr>
                          <a:spLocks/>
                        </wps:cNvSpPr>
                        <wps:spPr bwMode="auto">
                          <a:xfrm>
                            <a:off x="5861" y="1669"/>
                            <a:ext cx="106" cy="2"/>
                          </a:xfrm>
                          <a:custGeom>
                            <a:avLst/>
                            <a:gdLst>
                              <a:gd name="T0" fmla="+- 0 5861 5861"/>
                              <a:gd name="T1" fmla="*/ T0 w 106"/>
                              <a:gd name="T2" fmla="+- 0 5966 5861"/>
                              <a:gd name="T3" fmla="*/ T2 w 106"/>
                            </a:gdLst>
                            <a:ahLst/>
                            <a:cxnLst>
                              <a:cxn ang="0">
                                <a:pos x="T1" y="0"/>
                              </a:cxn>
                              <a:cxn ang="0">
                                <a:pos x="T3" y="0"/>
                              </a:cxn>
                            </a:cxnLst>
                            <a:rect l="0" t="0" r="r" b="b"/>
                            <a:pathLst>
                              <a:path w="106">
                                <a:moveTo>
                                  <a:pt x="0" y="0"/>
                                </a:moveTo>
                                <a:lnTo>
                                  <a:pt x="10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A9127" id="Group 161" o:spid="_x0000_s1026" style="position:absolute;margin-left:293.05pt;margin-top:83.45pt;width:5.3pt;height:.1pt;z-index:-251706880;mso-position-horizontal-relative:page;mso-position-vertical-relative:page" coordorigin="5861,1669" coordsize="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">
                <v:shape id="Freeform 162" o:spid="_x0000_s1027" style="position:absolute;left:5861;top:1669;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" path="m,l105,e" filled="f" strokeweight=".94pt">
                  <v:path arrowok="t" o:connecttype="custom" o:connectlocs="0,0;105,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10624" behindDoc="1" locked="0" layoutInCell="1" allowOverlap="1">
                <wp:simplePos x="0" y="0"/>
                <wp:positionH relativeFrom="page">
                  <wp:posOffset>2433955</wp:posOffset>
                </wp:positionH>
                <wp:positionV relativeFrom="page">
                  <wp:posOffset>1882775</wp:posOffset>
                </wp:positionV>
                <wp:extent cx="321310" cy="1270"/>
                <wp:effectExtent l="14605" t="6350" r="6985" b="11430"/>
                <wp:wrapNone/>
                <wp:docPr id="2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1270"/>
                          <a:chOff x="3833" y="2965"/>
                          <a:chExt cx="506" cy="2"/>
                        </a:xfrm>
                      </wpg:grpSpPr>
                      <wps:wsp>
                        <wps:cNvPr id="275" name="Freeform 160"/>
                        <wps:cNvSpPr>
                          <a:spLocks/>
                        </wps:cNvSpPr>
                        <wps:spPr bwMode="auto">
                          <a:xfrm>
                            <a:off x="3833" y="2965"/>
                            <a:ext cx="506" cy="2"/>
                          </a:xfrm>
                          <a:custGeom>
                            <a:avLst/>
                            <a:gdLst>
                              <a:gd name="T0" fmla="+- 0 3833 3833"/>
                              <a:gd name="T1" fmla="*/ T0 w 506"/>
                              <a:gd name="T2" fmla="+- 0 4339 3833"/>
                              <a:gd name="T3" fmla="*/ T2 w 506"/>
                            </a:gdLst>
                            <a:ahLst/>
                            <a:cxnLst>
                              <a:cxn ang="0">
                                <a:pos x="T1" y="0"/>
                              </a:cxn>
                              <a:cxn ang="0">
                                <a:pos x="T3" y="0"/>
                              </a:cxn>
                            </a:cxnLst>
                            <a:rect l="0" t="0" r="r" b="b"/>
                            <a:pathLst>
                              <a:path w="506">
                                <a:moveTo>
                                  <a:pt x="0" y="0"/>
                                </a:moveTo>
                                <a:lnTo>
                                  <a:pt x="506"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FFEC8" id="Group 159" o:spid="_x0000_s1026" style="position:absolute;margin-left:191.65pt;margin-top:148.25pt;width:25.3pt;height:.1pt;z-index:-251705856;mso-position-horizontal-relative:page;mso-position-vertical-relative:page" coordorigin="3833,2965" coordsize="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">
                <v:shape id="Freeform 160" o:spid="_x0000_s1027" style="position:absolute;left:3833;top:2965;width:506;height:2;visibility:visible;mso-wrap-style:square;v-text-anchor:top" coordsize="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" path="m,l506,e" filled="f" strokeweight=".94pt">
                  <v:path arrowok="t" o:connecttype="custom" o:connectlocs="0,0;506,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11648" behindDoc="1" locked="0" layoutInCell="1" allowOverlap="1">
                <wp:simplePos x="0" y="0"/>
                <wp:positionH relativeFrom="page">
                  <wp:posOffset>2988310</wp:posOffset>
                </wp:positionH>
                <wp:positionV relativeFrom="page">
                  <wp:posOffset>1882775</wp:posOffset>
                </wp:positionV>
                <wp:extent cx="102235" cy="1270"/>
                <wp:effectExtent l="6985" t="6350" r="14605" b="11430"/>
                <wp:wrapNone/>
                <wp:docPr id="27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270"/>
                          <a:chOff x="4706" y="2965"/>
                          <a:chExt cx="161" cy="2"/>
                        </a:xfrm>
                      </wpg:grpSpPr>
                      <wps:wsp>
                        <wps:cNvPr id="273" name="Freeform 158"/>
                        <wps:cNvSpPr>
                          <a:spLocks/>
                        </wps:cNvSpPr>
                        <wps:spPr bwMode="auto">
                          <a:xfrm>
                            <a:off x="4706" y="2965"/>
                            <a:ext cx="161" cy="2"/>
                          </a:xfrm>
                          <a:custGeom>
                            <a:avLst/>
                            <a:gdLst>
                              <a:gd name="T0" fmla="+- 0 4706 4706"/>
                              <a:gd name="T1" fmla="*/ T0 w 161"/>
                              <a:gd name="T2" fmla="+- 0 4867 4706"/>
                              <a:gd name="T3" fmla="*/ T2 w 161"/>
                            </a:gdLst>
                            <a:ahLst/>
                            <a:cxnLst>
                              <a:cxn ang="0">
                                <a:pos x="T1" y="0"/>
                              </a:cxn>
                              <a:cxn ang="0">
                                <a:pos x="T3" y="0"/>
                              </a:cxn>
                            </a:cxnLst>
                            <a:rect l="0" t="0" r="r" b="b"/>
                            <a:pathLst>
                              <a:path w="161">
                                <a:moveTo>
                                  <a:pt x="0" y="0"/>
                                </a:moveTo>
                                <a:lnTo>
                                  <a:pt x="16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32A66" id="Group 157" o:spid="_x0000_s1026" style="position:absolute;margin-left:235.3pt;margin-top:148.25pt;width:8.05pt;height:.1pt;z-index:-251704832;mso-position-horizontal-relative:page;mso-position-vertical-relative:page" coordorigin="4706,2965"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">
                <v:shape id="Freeform 158" o:spid="_x0000_s1027" style="position:absolute;left:4706;top:2965;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" path="m,l161,e" filled="f" strokeweight=".94pt">
                  <v:path arrowok="t" o:connecttype="custom" o:connectlocs="0,0;161,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12672" behindDoc="1" locked="0" layoutInCell="1" allowOverlap="1">
                <wp:simplePos x="0" y="0"/>
                <wp:positionH relativeFrom="page">
                  <wp:posOffset>3305810</wp:posOffset>
                </wp:positionH>
                <wp:positionV relativeFrom="page">
                  <wp:posOffset>1882775</wp:posOffset>
                </wp:positionV>
                <wp:extent cx="102235" cy="1270"/>
                <wp:effectExtent l="10160" t="6350" r="11430" b="11430"/>
                <wp:wrapNone/>
                <wp:docPr id="27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270"/>
                          <a:chOff x="5206" y="2965"/>
                          <a:chExt cx="161" cy="2"/>
                        </a:xfrm>
                      </wpg:grpSpPr>
                      <wps:wsp>
                        <wps:cNvPr id="271" name="Freeform 156"/>
                        <wps:cNvSpPr>
                          <a:spLocks/>
                        </wps:cNvSpPr>
                        <wps:spPr bwMode="auto">
                          <a:xfrm>
                            <a:off x="5206" y="2965"/>
                            <a:ext cx="161" cy="2"/>
                          </a:xfrm>
                          <a:custGeom>
                            <a:avLst/>
                            <a:gdLst>
                              <a:gd name="T0" fmla="+- 0 5206 5206"/>
                              <a:gd name="T1" fmla="*/ T0 w 161"/>
                              <a:gd name="T2" fmla="+- 0 5366 5206"/>
                              <a:gd name="T3" fmla="*/ T2 w 161"/>
                            </a:gdLst>
                            <a:ahLst/>
                            <a:cxnLst>
                              <a:cxn ang="0">
                                <a:pos x="T1" y="0"/>
                              </a:cxn>
                              <a:cxn ang="0">
                                <a:pos x="T3" y="0"/>
                              </a:cxn>
                            </a:cxnLst>
                            <a:rect l="0" t="0" r="r" b="b"/>
                            <a:pathLst>
                              <a:path w="161">
                                <a:moveTo>
                                  <a:pt x="0" y="0"/>
                                </a:moveTo>
                                <a:lnTo>
                                  <a:pt x="16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92620" id="Group 155" o:spid="_x0000_s1026" style="position:absolute;margin-left:260.3pt;margin-top:148.25pt;width:8.05pt;height:.1pt;z-index:-251703808;mso-position-horizontal-relative:page;mso-position-vertical-relative:page" coordorigin="5206,2965" coordsize="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">
                <v:shape id="Freeform 156" o:spid="_x0000_s1027" style="position:absolute;left:5206;top:2965;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" path="m,l160,e" filled="f" strokeweight=".94pt">
                  <v:path arrowok="t" o:connecttype="custom" o:connectlocs="0,0;160,0" o:connectangles="0,0"/>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962"/>
        <w:gridCol w:w="5369"/>
        <w:gridCol w:w="1152"/>
        <w:gridCol w:w="1063"/>
        <w:gridCol w:w="1015"/>
      </w:tblGrid>
      <w:tr w:rsidR="00326228" w:rsidTr="00D721C6">
        <w:trPr>
          <w:trHeight w:hRule="exact" w:val="617"/>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354" w:lineRule="exact"/>
              <w:ind w:right="1376"/>
              <w:jc w:val="right"/>
              <w:rPr>
                <w:rFonts w:ascii="Cambria Math" w:eastAsia="Cambria Math" w:hAnsi="Cambria Math" w:cs="Cambria Math"/>
                <w:sz w:val="17"/>
                <w:szCs w:val="17"/>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s is</w:t>
            </w:r>
            <w:r>
              <w:rPr>
                <w:rFonts w:ascii="Times New Roman" w:eastAsia="Times New Roman" w:hAnsi="Times New Roman" w:cs="Times New Roman"/>
                <w:spacing w:val="60"/>
                <w:sz w:val="24"/>
                <w:szCs w:val="24"/>
              </w:rPr>
              <w:t xml:space="preserve"> </w:t>
            </w:r>
            <w:r>
              <w:rPr>
                <w:rFonts w:ascii="Cambria Math" w:eastAsia="Cambria Math" w:hAnsi="Cambria Math" w:cs="Cambria Math"/>
                <w:sz w:val="24"/>
                <w:szCs w:val="24"/>
              </w:rPr>
              <w:t xml:space="preserve">𝑃= </w:t>
            </w:r>
            <w:r>
              <w:rPr>
                <w:rFonts w:ascii="Cambria Math" w:eastAsia="Cambria Math" w:hAnsi="Cambria Math" w:cs="Cambria Math"/>
                <w:spacing w:val="17"/>
                <w:sz w:val="24"/>
                <w:szCs w:val="24"/>
              </w:rPr>
              <w:t xml:space="preserve"> </w:t>
            </w:r>
            <w:r>
              <w:rPr>
                <w:rFonts w:ascii="Cambria Math" w:eastAsia="Cambria Math" w:hAnsi="Cambria Math" w:cs="Cambria Math"/>
                <w:position w:val="14"/>
                <w:sz w:val="17"/>
                <w:szCs w:val="17"/>
              </w:rPr>
              <w:t>1</w:t>
            </w:r>
          </w:p>
          <w:p w:rsidR="00326228" w:rsidRDefault="004B6062">
            <w:pPr>
              <w:pStyle w:val="TableParagraph"/>
              <w:spacing w:line="98" w:lineRule="exact"/>
              <w:ind w:right="1375"/>
              <w:jc w:val="right"/>
              <w:rPr>
                <w:rFonts w:ascii="Cambria Math" w:eastAsia="Cambria Math" w:hAnsi="Cambria Math" w:cs="Cambria Math"/>
                <w:sz w:val="17"/>
                <w:szCs w:val="17"/>
              </w:rPr>
            </w:pPr>
            <w:r>
              <w:rPr>
                <w:rFonts w:ascii="Cambria Math" w:eastAsia="Cambria Math" w:hAnsi="Cambria Math" w:cs="Cambria Math"/>
                <w:sz w:val="17"/>
                <w:szCs w:val="17"/>
              </w:rPr>
              <w:t>𝑓</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4605BB">
        <w:trPr>
          <w:trHeight w:hRule="exact" w:val="865"/>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ct</w:t>
            </w:r>
          </w:p>
          <w:p w:rsidR="00326228" w:rsidRDefault="004B6062">
            <w:pPr>
              <w:pStyle w:val="TableParagraph"/>
              <w:spacing w:line="283" w:lineRule="exact"/>
              <w:ind w:left="99"/>
              <w:rPr>
                <w:rFonts w:ascii="Times New Roman" w:eastAsia="Times New Roman" w:hAnsi="Times New Roman" w:cs="Times New Roman"/>
                <w:position w:val="-2"/>
                <w:sz w:val="16"/>
                <w:szCs w:val="16"/>
              </w:rPr>
            </w:pP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2"/>
                <w:sz w:val="24"/>
                <w:szCs w:val="24"/>
              </w:rPr>
              <w:t>P</w:t>
            </w:r>
            <w:r>
              <w:rPr>
                <w:rFonts w:ascii="Times New Roman" w:eastAsia="Times New Roman" w:hAnsi="Times New Roman" w:cs="Times New Roman"/>
                <w:spacing w:val="-3"/>
                <w:position w:val="-2"/>
                <w:sz w:val="16"/>
                <w:szCs w:val="16"/>
              </w:rPr>
              <w:t>T</w:t>
            </w:r>
            <w:r>
              <w:rPr>
                <w:rFonts w:ascii="Times New Roman" w:eastAsia="Times New Roman" w:hAnsi="Times New Roman" w:cs="Times New Roman"/>
                <w:spacing w:val="-2"/>
                <w:position w:val="-2"/>
                <w:sz w:val="16"/>
                <w:szCs w:val="16"/>
              </w:rPr>
              <w:t>o</w:t>
            </w:r>
            <w:r>
              <w:rPr>
                <w:rFonts w:ascii="Times New Roman" w:eastAsia="Times New Roman" w:hAnsi="Times New Roman" w:cs="Times New Roman"/>
                <w:position w:val="-2"/>
                <w:sz w:val="16"/>
                <w:szCs w:val="16"/>
              </w:rPr>
              <w:t>tal</w:t>
            </w:r>
            <w:r>
              <w:rPr>
                <w:rFonts w:ascii="Times New Roman" w:eastAsia="Times New Roman" w:hAnsi="Times New Roman" w:cs="Times New Roman"/>
                <w:spacing w:val="30"/>
                <w:position w:val="-2"/>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2"/>
                <w:sz w:val="24"/>
                <w:szCs w:val="24"/>
              </w:rPr>
              <w:t>P</w:t>
            </w:r>
            <w:r>
              <w:rPr>
                <w:rFonts w:ascii="Times New Roman" w:eastAsia="Times New Roman" w:hAnsi="Times New Roman" w:cs="Times New Roman"/>
                <w:position w:val="-2"/>
                <w:sz w:val="16"/>
                <w:szCs w:val="16"/>
              </w:rPr>
              <w:t>1</w:t>
            </w:r>
            <w:r>
              <w:rPr>
                <w:rFonts w:ascii="Times New Roman" w:eastAsia="Times New Roman" w:hAnsi="Times New Roman" w:cs="Times New Roman"/>
                <w:spacing w:val="33"/>
                <w:position w:val="-2"/>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0"/>
                <w:sz w:val="24"/>
                <w:szCs w:val="24"/>
              </w:rPr>
              <w:t>P</w:t>
            </w:r>
            <w:r>
              <w:rPr>
                <w:rFonts w:ascii="Times New Roman" w:eastAsia="Times New Roman" w:hAnsi="Times New Roman" w:cs="Times New Roman"/>
                <w:position w:val="-2"/>
                <w:sz w:val="16"/>
                <w:szCs w:val="16"/>
              </w:rPr>
              <w:t>2</w:t>
            </w:r>
            <w:r w:rsidR="004605BB">
              <w:rPr>
                <w:rFonts w:ascii="Times New Roman" w:eastAsia="Times New Roman" w:hAnsi="Times New Roman" w:cs="Times New Roman"/>
                <w:position w:val="-2"/>
                <w:sz w:val="16"/>
                <w:szCs w:val="16"/>
              </w:rPr>
              <w:t xml:space="preserve">   </w:t>
            </w:r>
          </w:p>
          <w:p w:rsidR="004605BB" w:rsidRPr="004605BB" w:rsidRDefault="004605BB">
            <w:pPr>
              <w:pStyle w:val="TableParagraph"/>
              <w:spacing w:line="283" w:lineRule="exact"/>
              <w:ind w:left="99"/>
              <w:rPr>
                <w:rFonts w:ascii="Times New Roman" w:eastAsia="Times New Roman" w:hAnsi="Times New Roman" w:cs="Times New Roman"/>
                <w:sz w:val="16"/>
                <w:szCs w:val="16"/>
              </w:rPr>
            </w:pP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4605BB" w:rsidTr="004605BB">
        <w:trPr>
          <w:trHeight w:hRule="exact" w:val="1543"/>
        </w:trPr>
        <w:tc>
          <w:tcPr>
            <w:tcW w:w="962" w:type="dxa"/>
            <w:tcBorders>
              <w:top w:val="single" w:sz="5" w:space="0" w:color="000000"/>
              <w:left w:val="single" w:sz="5" w:space="0" w:color="000000"/>
              <w:bottom w:val="single" w:sz="5" w:space="0" w:color="000000"/>
              <w:right w:val="single" w:sz="5" w:space="0" w:color="000000"/>
            </w:tcBorders>
          </w:tcPr>
          <w:p w:rsidR="004605BB" w:rsidRPr="004605BB" w:rsidRDefault="004605BB" w:rsidP="004605BB">
            <w:pPr>
              <w:pStyle w:val="TableParagraph"/>
              <w:jc w:val="center"/>
              <w:rPr>
                <w:sz w:val="24"/>
                <w:szCs w:val="13"/>
              </w:rPr>
            </w:pPr>
            <w:r>
              <w:rPr>
                <w:sz w:val="24"/>
                <w:szCs w:val="13"/>
              </w:rPr>
              <w:t xml:space="preserve">   </w:t>
            </w:r>
            <w:r w:rsidRPr="004605BB">
              <w:rPr>
                <w:sz w:val="24"/>
                <w:szCs w:val="13"/>
              </w:rPr>
              <w:t>36</w:t>
            </w:r>
          </w:p>
        </w:tc>
        <w:tc>
          <w:tcPr>
            <w:tcW w:w="5369" w:type="dxa"/>
            <w:tcBorders>
              <w:top w:val="single" w:sz="5" w:space="0" w:color="000000"/>
              <w:left w:val="single" w:sz="5" w:space="0" w:color="000000"/>
              <w:bottom w:val="single" w:sz="5" w:space="0" w:color="000000"/>
              <w:right w:val="single" w:sz="5" w:space="0" w:color="000000"/>
            </w:tcBorders>
          </w:tcPr>
          <w:p w:rsidR="004605BB" w:rsidRDefault="004605BB">
            <w:pPr>
              <w:pStyle w:val="TableParagraph"/>
              <w:spacing w:line="267" w:lineRule="exact"/>
              <w:ind w:left="99"/>
              <w:rPr>
                <w:rFonts w:ascii="Times New Roman" w:eastAsia="Times New Roman" w:hAnsi="Times New Roman" w:cs="Times New Roman"/>
                <w:sz w:val="24"/>
                <w:szCs w:val="24"/>
              </w:rPr>
            </w:pPr>
          </w:p>
          <w:p w:rsidR="004605BB" w:rsidRDefault="004605BB">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 calculations where two lenses are in contact using the formula </w:t>
            </w:r>
          </w:p>
          <w:p w:rsidR="004605BB" w:rsidRDefault="005C4C46" w:rsidP="004605BB">
            <w:pPr>
              <w:pStyle w:val="TableParagraph"/>
              <w:spacing w:line="480" w:lineRule="auto"/>
              <w:ind w:left="99"/>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F Total</m:t>
                  </m:r>
                </m:den>
              </m:f>
            </m:oMath>
            <w:r w:rsidR="004605BB">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F</m:t>
                  </m:r>
                  <m:r>
                    <m:rPr>
                      <m:sty m:val="p"/>
                    </m:rPr>
                    <w:rPr>
                      <w:rFonts w:ascii="Cambria Math" w:eastAsia="Times New Roman" w:hAnsi="Cambria Math" w:cs="Times New Roman"/>
                      <w:sz w:val="24"/>
                      <w:szCs w:val="24"/>
                    </w:rPr>
                    <m:t>1</m:t>
                  </m:r>
                </m:den>
              </m:f>
            </m:oMath>
            <w:r w:rsidR="004605BB">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F2</m:t>
                  </m:r>
                </m:den>
              </m:f>
            </m:oMath>
          </w:p>
        </w:tc>
        <w:tc>
          <w:tcPr>
            <w:tcW w:w="1152" w:type="dxa"/>
            <w:tcBorders>
              <w:top w:val="single" w:sz="5" w:space="0" w:color="000000"/>
              <w:left w:val="single" w:sz="5" w:space="0" w:color="000000"/>
              <w:bottom w:val="single" w:sz="5" w:space="0" w:color="000000"/>
              <w:right w:val="single" w:sz="5" w:space="0" w:color="000000"/>
            </w:tcBorders>
          </w:tcPr>
          <w:p w:rsidR="004605BB" w:rsidRDefault="004605BB"/>
        </w:tc>
        <w:tc>
          <w:tcPr>
            <w:tcW w:w="1063" w:type="dxa"/>
            <w:tcBorders>
              <w:top w:val="single" w:sz="5" w:space="0" w:color="000000"/>
              <w:left w:val="single" w:sz="5" w:space="0" w:color="000000"/>
              <w:bottom w:val="single" w:sz="5" w:space="0" w:color="000000"/>
              <w:right w:val="single" w:sz="5" w:space="0" w:color="000000"/>
            </w:tcBorders>
          </w:tcPr>
          <w:p w:rsidR="004605BB" w:rsidRDefault="004605BB"/>
        </w:tc>
        <w:tc>
          <w:tcPr>
            <w:tcW w:w="1015" w:type="dxa"/>
            <w:tcBorders>
              <w:top w:val="single" w:sz="5" w:space="0" w:color="000000"/>
              <w:left w:val="single" w:sz="5" w:space="0" w:color="000000"/>
              <w:bottom w:val="single" w:sz="5" w:space="0" w:color="000000"/>
              <w:right w:val="single" w:sz="5" w:space="0" w:color="000000"/>
            </w:tcBorders>
          </w:tcPr>
          <w:p w:rsidR="004605BB" w:rsidRDefault="004605BB"/>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hte</w:t>
            </w:r>
            <w:r w:rsidR="00A05F6F">
              <w:rPr>
                <w:rFonts w:ascii="Times New Roman" w:eastAsia="Times New Roman" w:hAnsi="Times New Roman" w:cs="Times New Roman"/>
                <w:sz w:val="24"/>
                <w:szCs w:val="24"/>
              </w:rPr>
              <w:t>dness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tina</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2"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4"/>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 of</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4605BB" w:rsidRDefault="004605BB"/>
    <w:p w:rsidR="004605BB" w:rsidRDefault="004605BB" w:rsidP="004605BB">
      <w:pPr>
        <w:pStyle w:val="Heading3"/>
      </w:pPr>
      <w:bookmarkStart w:id="136" w:name="_Toc345780633"/>
      <w:bookmarkStart w:id="137" w:name="_Toc345790180"/>
      <w:r>
        <w:t>Past Exam Questions:</w:t>
      </w:r>
      <w:bookmarkEnd w:id="136"/>
      <w:bookmarkEnd w:id="137"/>
    </w:p>
    <w:p w:rsidR="004605BB" w:rsidRDefault="004605BB" w:rsidP="004605BB"/>
    <w:p w:rsidR="004605BB" w:rsidRPr="00474C4D" w:rsidRDefault="001F2382" w:rsidP="00C00ED7">
      <w:pPr>
        <w:pStyle w:val="ListParagraph"/>
        <w:numPr>
          <w:ilvl w:val="0"/>
          <w:numId w:val="35"/>
        </w:numPr>
        <w:ind w:left="426"/>
        <w:rPr>
          <w:rFonts w:cs="TimesNewRoman"/>
          <w:lang w:val="en-IE"/>
        </w:rPr>
      </w:pPr>
      <w:r w:rsidRPr="00474C4D">
        <w:rPr>
          <w:rFonts w:cs="TimesNewRoman"/>
          <w:lang w:val="en-IE"/>
        </w:rPr>
        <w:t xml:space="preserve">What is the focal length of a lens which has a power of </w:t>
      </w:r>
      <w:r w:rsidRPr="00474C4D">
        <w:rPr>
          <w:rFonts w:cs="TimesNewRoman,Bold"/>
          <w:b/>
          <w:bCs/>
          <w:lang w:val="en-IE"/>
        </w:rPr>
        <w:t>–</w:t>
      </w:r>
      <w:r w:rsidRPr="00474C4D">
        <w:rPr>
          <w:rFonts w:cs="TimesNewRoman"/>
          <w:lang w:val="en-IE"/>
        </w:rPr>
        <w:t>2 m–1?</w:t>
      </w:r>
    </w:p>
    <w:p w:rsidR="001F2382" w:rsidRPr="00474C4D" w:rsidRDefault="001F2382" w:rsidP="00C00ED7">
      <w:pPr>
        <w:pStyle w:val="ListParagraph"/>
        <w:numPr>
          <w:ilvl w:val="0"/>
          <w:numId w:val="35"/>
        </w:numPr>
        <w:ind w:left="426"/>
        <w:rPr>
          <w:rFonts w:cs="TimesNewRoman"/>
          <w:lang w:val="en-IE"/>
        </w:rPr>
      </w:pPr>
      <w:r w:rsidRPr="00474C4D">
        <w:rPr>
          <w:rFonts w:cs="TimesNewRoman"/>
          <w:lang w:val="en-IE"/>
        </w:rPr>
        <w:t>List three conditions necessary for an observer to see a rainbow</w:t>
      </w:r>
    </w:p>
    <w:p w:rsidR="003335CD" w:rsidRPr="00474C4D" w:rsidRDefault="003335CD" w:rsidP="00474C4D">
      <w:pPr>
        <w:ind w:left="426"/>
        <w:rPr>
          <w:rFonts w:cs="TimesNewRoman"/>
          <w:lang w:val="en-IE"/>
        </w:rPr>
      </w:pPr>
    </w:p>
    <w:p w:rsidR="00723490" w:rsidRPr="00474C4D" w:rsidRDefault="00723490" w:rsidP="003335CD">
      <w:pPr>
        <w:rPr>
          <w:rFonts w:cs="TimesNewRoman"/>
          <w:lang w:val="en-IE"/>
        </w:rPr>
      </w:pPr>
      <w:r w:rsidRPr="00474C4D">
        <w:rPr>
          <w:noProof/>
          <w:lang w:val="en-IE" w:eastAsia="en-IE"/>
        </w:rPr>
        <w:drawing>
          <wp:anchor distT="0" distB="0" distL="114300" distR="114300" simplePos="0" relativeHeight="251694592" behindDoc="0" locked="0" layoutInCell="1" allowOverlap="1" wp14:anchorId="4349618B" wp14:editId="712FF0E1">
            <wp:simplePos x="0" y="0"/>
            <wp:positionH relativeFrom="column">
              <wp:posOffset>4686300</wp:posOffset>
            </wp:positionH>
            <wp:positionV relativeFrom="paragraph">
              <wp:posOffset>176530</wp:posOffset>
            </wp:positionV>
            <wp:extent cx="1339850" cy="6762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39850" cy="676275"/>
                    </a:xfrm>
                    <a:prstGeom prst="rect">
                      <a:avLst/>
                    </a:prstGeom>
                  </pic:spPr>
                </pic:pic>
              </a:graphicData>
            </a:graphic>
            <wp14:sizeRelH relativeFrom="page">
              <wp14:pctWidth>0</wp14:pctWidth>
            </wp14:sizeRelH>
            <wp14:sizeRelV relativeFrom="page">
              <wp14:pctHeight>0</wp14:pctHeight>
            </wp14:sizeRelV>
          </wp:anchor>
        </w:drawing>
      </w:r>
    </w:p>
    <w:p w:rsidR="00723490" w:rsidRPr="00474C4D" w:rsidRDefault="00723490" w:rsidP="00C00ED7">
      <w:pPr>
        <w:pStyle w:val="ListParagraph"/>
        <w:widowControl/>
        <w:numPr>
          <w:ilvl w:val="0"/>
          <w:numId w:val="35"/>
        </w:numPr>
        <w:autoSpaceDE w:val="0"/>
        <w:autoSpaceDN w:val="0"/>
        <w:adjustRightInd w:val="0"/>
        <w:ind w:left="284" w:hanging="284"/>
        <w:rPr>
          <w:rFonts w:cs="TimesNewRoman"/>
          <w:lang w:val="en-IE"/>
        </w:rPr>
      </w:pPr>
      <w:r w:rsidRPr="00474C4D">
        <w:rPr>
          <w:rFonts w:cs="TimesNewRoman"/>
          <w:lang w:val="en-IE"/>
        </w:rPr>
        <w:t xml:space="preserve">The photograph shows Polaroid sunglasses which reduce glare caused by sunlight. Explain the term ‘polarisation’. </w:t>
      </w:r>
    </w:p>
    <w:p w:rsidR="00723490" w:rsidRPr="00474C4D" w:rsidRDefault="00723490" w:rsidP="00C00ED7">
      <w:pPr>
        <w:pStyle w:val="ListParagraph"/>
        <w:widowControl/>
        <w:numPr>
          <w:ilvl w:val="0"/>
          <w:numId w:val="35"/>
        </w:numPr>
        <w:autoSpaceDE w:val="0"/>
        <w:autoSpaceDN w:val="0"/>
        <w:adjustRightInd w:val="0"/>
        <w:ind w:left="0" w:firstLine="0"/>
        <w:rPr>
          <w:rFonts w:cs="TimesNewRoman"/>
          <w:lang w:val="en-IE"/>
        </w:rPr>
      </w:pPr>
      <w:r w:rsidRPr="00474C4D">
        <w:rPr>
          <w:rFonts w:cs="TimesNewRoman"/>
          <w:lang w:val="en-IE"/>
        </w:rPr>
        <w:t xml:space="preserve">Describe an experiment to demonstrate the polarisation of light. </w:t>
      </w:r>
    </w:p>
    <w:p w:rsidR="00723490" w:rsidRPr="00474C4D" w:rsidRDefault="00474C4D" w:rsidP="00474C4D">
      <w:pPr>
        <w:widowControl/>
        <w:autoSpaceDE w:val="0"/>
        <w:autoSpaceDN w:val="0"/>
        <w:adjustRightInd w:val="0"/>
        <w:ind w:left="284" w:hanging="284"/>
        <w:rPr>
          <w:rFonts w:cs="TimesNewRoman"/>
          <w:lang w:val="en-IE"/>
        </w:rPr>
      </w:pPr>
      <w:r w:rsidRPr="00474C4D">
        <w:rPr>
          <w:rFonts w:cs="TimesNewRoman"/>
          <w:lang w:val="en-IE"/>
        </w:rPr>
        <w:t xml:space="preserve">      </w:t>
      </w:r>
      <w:r>
        <w:rPr>
          <w:rFonts w:cs="TimesNewRoman"/>
          <w:lang w:val="en-IE"/>
        </w:rPr>
        <w:t xml:space="preserve">       </w:t>
      </w:r>
      <w:r w:rsidR="00723490" w:rsidRPr="00474C4D">
        <w:rPr>
          <w:rFonts w:cs="TimesNewRoman"/>
          <w:lang w:val="en-IE"/>
        </w:rPr>
        <w:t xml:space="preserve">What type of wave motion does light have as indicated by this experiment </w:t>
      </w:r>
    </w:p>
    <w:p w:rsidR="00723490" w:rsidRPr="00474C4D" w:rsidRDefault="00723490" w:rsidP="00723490">
      <w:pPr>
        <w:widowControl/>
        <w:autoSpaceDE w:val="0"/>
        <w:autoSpaceDN w:val="0"/>
        <w:adjustRightInd w:val="0"/>
        <w:rPr>
          <w:rFonts w:cs="TimesNewRoman"/>
          <w:lang w:val="en-IE"/>
        </w:rPr>
      </w:pPr>
    </w:p>
    <w:p w:rsidR="00723490" w:rsidRPr="00474C4D" w:rsidRDefault="00723490" w:rsidP="00C00ED7">
      <w:pPr>
        <w:pStyle w:val="ListParagraph"/>
        <w:widowControl/>
        <w:numPr>
          <w:ilvl w:val="0"/>
          <w:numId w:val="35"/>
        </w:numPr>
        <w:autoSpaceDE w:val="0"/>
        <w:autoSpaceDN w:val="0"/>
        <w:adjustRightInd w:val="0"/>
        <w:ind w:left="142" w:hanging="11"/>
        <w:rPr>
          <w:rFonts w:cs="TimesNewRoman"/>
          <w:lang w:val="en-IE"/>
        </w:rPr>
      </w:pPr>
      <w:r w:rsidRPr="00474C4D">
        <w:rPr>
          <w:rFonts w:cs="TimesNewRoman"/>
          <w:lang w:val="en-IE"/>
        </w:rPr>
        <w:t>Why are Polaroid sunglasses more effective than non-Polaroid sunglasses at</w:t>
      </w:r>
      <w:r w:rsidR="00474C4D" w:rsidRPr="00474C4D">
        <w:rPr>
          <w:rFonts w:cs="TimesNewRoman"/>
          <w:lang w:val="en-IE"/>
        </w:rPr>
        <w:t xml:space="preserve"> </w:t>
      </w:r>
      <w:r w:rsidRPr="00474C4D">
        <w:rPr>
          <w:rFonts w:cs="TimesNewRoman"/>
          <w:lang w:val="en-IE"/>
        </w:rPr>
        <w:t>reducing glare?</w:t>
      </w:r>
    </w:p>
    <w:p w:rsidR="00A3098B" w:rsidRPr="00474C4D" w:rsidRDefault="00A3098B" w:rsidP="00474C4D">
      <w:pPr>
        <w:kinsoku w:val="0"/>
        <w:overflowPunct w:val="0"/>
        <w:spacing w:before="8" w:line="110" w:lineRule="exact"/>
      </w:pPr>
    </w:p>
    <w:p w:rsidR="00A3098B" w:rsidRPr="00474C4D" w:rsidRDefault="00A3098B" w:rsidP="00C00ED7">
      <w:pPr>
        <w:pStyle w:val="BodyText"/>
        <w:numPr>
          <w:ilvl w:val="0"/>
          <w:numId w:val="35"/>
        </w:numPr>
        <w:kinsoku w:val="0"/>
        <w:overflowPunct w:val="0"/>
        <w:ind w:left="426"/>
        <w:rPr>
          <w:rFonts w:asciiTheme="minorHAnsi" w:hAnsiTheme="minorHAnsi"/>
          <w:spacing w:val="-1"/>
          <w:sz w:val="22"/>
          <w:szCs w:val="22"/>
        </w:rPr>
      </w:pPr>
      <w:r w:rsidRPr="00474C4D">
        <w:rPr>
          <w:rFonts w:asciiTheme="minorHAnsi" w:hAnsiTheme="minorHAnsi"/>
          <w:sz w:val="22"/>
          <w:szCs w:val="22"/>
        </w:rPr>
        <w:t>State</w:t>
      </w:r>
      <w:r w:rsidRPr="00474C4D">
        <w:rPr>
          <w:rFonts w:asciiTheme="minorHAnsi" w:hAnsiTheme="minorHAnsi"/>
          <w:spacing w:val="-2"/>
          <w:sz w:val="22"/>
          <w:szCs w:val="22"/>
        </w:rPr>
        <w:t xml:space="preserve"> </w:t>
      </w:r>
      <w:r w:rsidRPr="00474C4D">
        <w:rPr>
          <w:rFonts w:asciiTheme="minorHAnsi" w:hAnsiTheme="minorHAnsi"/>
          <w:sz w:val="22"/>
          <w:szCs w:val="22"/>
        </w:rPr>
        <w:t>the</w:t>
      </w:r>
      <w:r w:rsidRPr="00474C4D">
        <w:rPr>
          <w:rFonts w:asciiTheme="minorHAnsi" w:hAnsiTheme="minorHAnsi"/>
          <w:spacing w:val="-1"/>
          <w:sz w:val="22"/>
          <w:szCs w:val="22"/>
        </w:rPr>
        <w:t xml:space="preserve"> </w:t>
      </w:r>
      <w:r w:rsidRPr="00474C4D">
        <w:rPr>
          <w:rFonts w:asciiTheme="minorHAnsi" w:hAnsiTheme="minorHAnsi"/>
          <w:sz w:val="22"/>
          <w:szCs w:val="22"/>
        </w:rPr>
        <w:t>laws</w:t>
      </w:r>
      <w:r w:rsidRPr="00474C4D">
        <w:rPr>
          <w:rFonts w:asciiTheme="minorHAnsi" w:hAnsiTheme="minorHAnsi"/>
          <w:spacing w:val="-1"/>
          <w:sz w:val="22"/>
          <w:szCs w:val="22"/>
        </w:rPr>
        <w:t xml:space="preserve"> </w:t>
      </w:r>
      <w:r w:rsidRPr="00474C4D">
        <w:rPr>
          <w:rFonts w:asciiTheme="minorHAnsi" w:hAnsiTheme="minorHAnsi"/>
          <w:sz w:val="22"/>
          <w:szCs w:val="22"/>
        </w:rPr>
        <w:t>of</w:t>
      </w:r>
      <w:r w:rsidRPr="00474C4D">
        <w:rPr>
          <w:rFonts w:asciiTheme="minorHAnsi" w:hAnsiTheme="minorHAnsi"/>
          <w:spacing w:val="-1"/>
          <w:sz w:val="22"/>
          <w:szCs w:val="22"/>
        </w:rPr>
        <w:t xml:space="preserve"> </w:t>
      </w:r>
      <w:r w:rsidRPr="00474C4D">
        <w:rPr>
          <w:rFonts w:asciiTheme="minorHAnsi" w:hAnsiTheme="minorHAnsi"/>
          <w:sz w:val="22"/>
          <w:szCs w:val="22"/>
        </w:rPr>
        <w:t>r</w:t>
      </w:r>
      <w:r w:rsidRPr="00474C4D">
        <w:rPr>
          <w:rFonts w:asciiTheme="minorHAnsi" w:hAnsiTheme="minorHAnsi"/>
          <w:spacing w:val="-1"/>
          <w:sz w:val="22"/>
          <w:szCs w:val="22"/>
        </w:rPr>
        <w:t>eflectio</w:t>
      </w:r>
      <w:r w:rsidRPr="00474C4D">
        <w:rPr>
          <w:rFonts w:asciiTheme="minorHAnsi" w:hAnsiTheme="minorHAnsi"/>
          <w:sz w:val="22"/>
          <w:szCs w:val="22"/>
        </w:rPr>
        <w:t>n</w:t>
      </w:r>
      <w:r w:rsidRPr="00474C4D">
        <w:rPr>
          <w:rFonts w:asciiTheme="minorHAnsi" w:hAnsiTheme="minorHAnsi"/>
          <w:spacing w:val="-1"/>
          <w:sz w:val="22"/>
          <w:szCs w:val="22"/>
        </w:rPr>
        <w:t xml:space="preserve"> o</w:t>
      </w:r>
      <w:r w:rsidRPr="00474C4D">
        <w:rPr>
          <w:rFonts w:asciiTheme="minorHAnsi" w:hAnsiTheme="minorHAnsi"/>
          <w:sz w:val="22"/>
          <w:szCs w:val="22"/>
        </w:rPr>
        <w:t>f</w:t>
      </w:r>
      <w:r w:rsidRPr="00474C4D">
        <w:rPr>
          <w:rFonts w:asciiTheme="minorHAnsi" w:hAnsiTheme="minorHAnsi"/>
          <w:spacing w:val="-1"/>
          <w:sz w:val="22"/>
          <w:szCs w:val="22"/>
        </w:rPr>
        <w:t xml:space="preserve"> light</w:t>
      </w:r>
    </w:p>
    <w:p w:rsidR="00A3098B" w:rsidRPr="00474C4D" w:rsidRDefault="00A3098B" w:rsidP="00474C4D">
      <w:pPr>
        <w:kinsoku w:val="0"/>
        <w:overflowPunct w:val="0"/>
        <w:spacing w:line="120" w:lineRule="exact"/>
        <w:ind w:left="426"/>
      </w:pPr>
    </w:p>
    <w:p w:rsidR="00A3098B" w:rsidRPr="00474C4D" w:rsidRDefault="00A3098B" w:rsidP="00C00ED7">
      <w:pPr>
        <w:pStyle w:val="BodyText"/>
        <w:numPr>
          <w:ilvl w:val="0"/>
          <w:numId w:val="35"/>
        </w:numPr>
        <w:kinsoku w:val="0"/>
        <w:overflowPunct w:val="0"/>
        <w:ind w:left="426"/>
        <w:rPr>
          <w:rFonts w:asciiTheme="minorHAnsi" w:hAnsiTheme="minorHAnsi"/>
          <w:sz w:val="22"/>
          <w:szCs w:val="22"/>
        </w:rPr>
      </w:pPr>
      <w:r w:rsidRPr="00474C4D">
        <w:rPr>
          <w:rFonts w:asciiTheme="minorHAnsi" w:hAnsiTheme="minorHAnsi"/>
          <w:sz w:val="22"/>
          <w:szCs w:val="22"/>
        </w:rPr>
        <w:t>How</w:t>
      </w:r>
      <w:r w:rsidRPr="00474C4D">
        <w:rPr>
          <w:rFonts w:asciiTheme="minorHAnsi" w:hAnsiTheme="minorHAnsi"/>
          <w:spacing w:val="-1"/>
          <w:sz w:val="22"/>
          <w:szCs w:val="22"/>
        </w:rPr>
        <w:t xml:space="preserve"> </w:t>
      </w:r>
      <w:r w:rsidRPr="00474C4D">
        <w:rPr>
          <w:rFonts w:asciiTheme="minorHAnsi" w:hAnsiTheme="minorHAnsi"/>
          <w:sz w:val="22"/>
          <w:szCs w:val="22"/>
        </w:rPr>
        <w:t>would</w:t>
      </w:r>
      <w:r w:rsidRPr="00474C4D">
        <w:rPr>
          <w:rFonts w:asciiTheme="minorHAnsi" w:hAnsiTheme="minorHAnsi"/>
          <w:spacing w:val="-1"/>
          <w:sz w:val="22"/>
          <w:szCs w:val="22"/>
        </w:rPr>
        <w:t xml:space="preserve"> </w:t>
      </w:r>
      <w:r w:rsidRPr="00474C4D">
        <w:rPr>
          <w:rFonts w:asciiTheme="minorHAnsi" w:hAnsiTheme="minorHAnsi"/>
          <w:sz w:val="22"/>
          <w:szCs w:val="22"/>
        </w:rPr>
        <w:t>you</w:t>
      </w:r>
      <w:r w:rsidRPr="00474C4D">
        <w:rPr>
          <w:rFonts w:asciiTheme="minorHAnsi" w:hAnsiTheme="minorHAnsi"/>
          <w:spacing w:val="-1"/>
          <w:sz w:val="22"/>
          <w:szCs w:val="22"/>
        </w:rPr>
        <w:t xml:space="preserve"> </w:t>
      </w:r>
      <w:r w:rsidRPr="00474C4D">
        <w:rPr>
          <w:rFonts w:asciiTheme="minorHAnsi" w:hAnsiTheme="minorHAnsi"/>
          <w:sz w:val="22"/>
          <w:szCs w:val="22"/>
        </w:rPr>
        <w:t>esti</w:t>
      </w:r>
      <w:r w:rsidRPr="00474C4D">
        <w:rPr>
          <w:rFonts w:asciiTheme="minorHAnsi" w:hAnsiTheme="minorHAnsi"/>
          <w:spacing w:val="-2"/>
          <w:sz w:val="22"/>
          <w:szCs w:val="22"/>
        </w:rPr>
        <w:t>m</w:t>
      </w:r>
      <w:r w:rsidRPr="00474C4D">
        <w:rPr>
          <w:rFonts w:asciiTheme="minorHAnsi" w:hAnsiTheme="minorHAnsi"/>
          <w:sz w:val="22"/>
          <w:szCs w:val="22"/>
        </w:rPr>
        <w:t>ate</w:t>
      </w:r>
      <w:r w:rsidRPr="00474C4D">
        <w:rPr>
          <w:rFonts w:asciiTheme="minorHAnsi" w:hAnsiTheme="minorHAnsi"/>
          <w:spacing w:val="-1"/>
          <w:sz w:val="22"/>
          <w:szCs w:val="22"/>
        </w:rPr>
        <w:t xml:space="preserve"> </w:t>
      </w:r>
      <w:r w:rsidRPr="00474C4D">
        <w:rPr>
          <w:rFonts w:asciiTheme="minorHAnsi" w:hAnsiTheme="minorHAnsi"/>
          <w:sz w:val="22"/>
          <w:szCs w:val="22"/>
        </w:rPr>
        <w:t>the</w:t>
      </w:r>
      <w:r w:rsidRPr="00474C4D">
        <w:rPr>
          <w:rFonts w:asciiTheme="minorHAnsi" w:hAnsiTheme="minorHAnsi"/>
          <w:spacing w:val="-1"/>
          <w:sz w:val="22"/>
          <w:szCs w:val="22"/>
        </w:rPr>
        <w:t xml:space="preserve"> </w:t>
      </w:r>
      <w:r w:rsidRPr="00474C4D">
        <w:rPr>
          <w:rFonts w:asciiTheme="minorHAnsi" w:hAnsiTheme="minorHAnsi"/>
          <w:sz w:val="22"/>
          <w:szCs w:val="22"/>
        </w:rPr>
        <w:t>focal length</w:t>
      </w:r>
      <w:r w:rsidRPr="00474C4D">
        <w:rPr>
          <w:rFonts w:asciiTheme="minorHAnsi" w:hAnsiTheme="minorHAnsi"/>
          <w:spacing w:val="-1"/>
          <w:sz w:val="22"/>
          <w:szCs w:val="22"/>
        </w:rPr>
        <w:t xml:space="preserve"> </w:t>
      </w:r>
      <w:r w:rsidRPr="00474C4D">
        <w:rPr>
          <w:rFonts w:asciiTheme="minorHAnsi" w:hAnsiTheme="minorHAnsi"/>
          <w:sz w:val="22"/>
          <w:szCs w:val="22"/>
        </w:rPr>
        <w:t>of</w:t>
      </w:r>
      <w:r w:rsidRPr="00474C4D">
        <w:rPr>
          <w:rFonts w:asciiTheme="minorHAnsi" w:hAnsiTheme="minorHAnsi"/>
          <w:spacing w:val="-1"/>
          <w:sz w:val="22"/>
          <w:szCs w:val="22"/>
        </w:rPr>
        <w:t xml:space="preserve"> </w:t>
      </w:r>
      <w:r w:rsidRPr="00474C4D">
        <w:rPr>
          <w:rFonts w:asciiTheme="minorHAnsi" w:hAnsiTheme="minorHAnsi"/>
          <w:sz w:val="22"/>
          <w:szCs w:val="22"/>
        </w:rPr>
        <w:t>a</w:t>
      </w:r>
      <w:r w:rsidRPr="00474C4D">
        <w:rPr>
          <w:rFonts w:asciiTheme="minorHAnsi" w:hAnsiTheme="minorHAnsi"/>
          <w:spacing w:val="-1"/>
          <w:sz w:val="22"/>
          <w:szCs w:val="22"/>
        </w:rPr>
        <w:t xml:space="preserve"> </w:t>
      </w:r>
      <w:r w:rsidRPr="00474C4D">
        <w:rPr>
          <w:rFonts w:asciiTheme="minorHAnsi" w:hAnsiTheme="minorHAnsi"/>
          <w:sz w:val="22"/>
          <w:szCs w:val="22"/>
        </w:rPr>
        <w:t>concave</w:t>
      </w:r>
      <w:r w:rsidRPr="00474C4D">
        <w:rPr>
          <w:rFonts w:asciiTheme="minorHAnsi" w:hAnsiTheme="minorHAnsi"/>
          <w:spacing w:val="-1"/>
          <w:sz w:val="22"/>
          <w:szCs w:val="22"/>
        </w:rPr>
        <w:t xml:space="preserve"> </w:t>
      </w:r>
      <w:r w:rsidRPr="00474C4D">
        <w:rPr>
          <w:rFonts w:asciiTheme="minorHAnsi" w:hAnsiTheme="minorHAnsi"/>
          <w:spacing w:val="-2"/>
          <w:sz w:val="22"/>
          <w:szCs w:val="22"/>
        </w:rPr>
        <w:t>m</w:t>
      </w:r>
      <w:r w:rsidRPr="00474C4D">
        <w:rPr>
          <w:rFonts w:asciiTheme="minorHAnsi" w:hAnsiTheme="minorHAnsi"/>
          <w:sz w:val="22"/>
          <w:szCs w:val="22"/>
        </w:rPr>
        <w:t xml:space="preserve">irror?                                   </w:t>
      </w:r>
      <w:r w:rsidRPr="00474C4D">
        <w:rPr>
          <w:rFonts w:asciiTheme="minorHAnsi" w:hAnsiTheme="minorHAnsi"/>
          <w:spacing w:val="25"/>
          <w:sz w:val="22"/>
          <w:szCs w:val="22"/>
        </w:rPr>
        <w:t xml:space="preserve"> </w:t>
      </w:r>
    </w:p>
    <w:p w:rsidR="00A3098B" w:rsidRDefault="00A3098B" w:rsidP="00C00ED7">
      <w:pPr>
        <w:pStyle w:val="BodyText"/>
        <w:numPr>
          <w:ilvl w:val="0"/>
          <w:numId w:val="35"/>
        </w:numPr>
        <w:kinsoku w:val="0"/>
        <w:overflowPunct w:val="0"/>
        <w:spacing w:before="62"/>
        <w:ind w:left="426"/>
        <w:rPr>
          <w:rFonts w:asciiTheme="minorHAnsi" w:hAnsiTheme="minorHAnsi"/>
          <w:sz w:val="22"/>
          <w:szCs w:val="22"/>
        </w:rPr>
      </w:pPr>
      <w:r w:rsidRPr="00474C4D">
        <w:rPr>
          <w:rFonts w:asciiTheme="minorHAnsi" w:hAnsiTheme="minorHAnsi"/>
          <w:sz w:val="22"/>
          <w:szCs w:val="22"/>
        </w:rPr>
        <w:t>The</w:t>
      </w:r>
      <w:r w:rsidRPr="00474C4D">
        <w:rPr>
          <w:rFonts w:asciiTheme="minorHAnsi" w:hAnsiTheme="minorHAnsi"/>
          <w:spacing w:val="-3"/>
          <w:sz w:val="22"/>
          <w:szCs w:val="22"/>
        </w:rPr>
        <w:t xml:space="preserve"> </w:t>
      </w:r>
      <w:r w:rsidRPr="00474C4D">
        <w:rPr>
          <w:rFonts w:asciiTheme="minorHAnsi" w:hAnsiTheme="minorHAnsi"/>
          <w:sz w:val="22"/>
          <w:szCs w:val="22"/>
        </w:rPr>
        <w:t>diagram</w:t>
      </w:r>
      <w:r w:rsidRPr="00474C4D">
        <w:rPr>
          <w:rFonts w:asciiTheme="minorHAnsi" w:hAnsiTheme="minorHAnsi"/>
          <w:spacing w:val="-5"/>
          <w:sz w:val="22"/>
          <w:szCs w:val="22"/>
        </w:rPr>
        <w:t xml:space="preserve"> </w:t>
      </w:r>
      <w:r w:rsidRPr="00474C4D">
        <w:rPr>
          <w:rFonts w:asciiTheme="minorHAnsi" w:hAnsiTheme="minorHAnsi"/>
          <w:sz w:val="22"/>
          <w:szCs w:val="22"/>
        </w:rPr>
        <w:t>shows</w:t>
      </w:r>
      <w:r w:rsidRPr="00474C4D">
        <w:rPr>
          <w:rFonts w:asciiTheme="minorHAnsi" w:hAnsiTheme="minorHAnsi"/>
          <w:spacing w:val="-3"/>
          <w:sz w:val="22"/>
          <w:szCs w:val="22"/>
        </w:rPr>
        <w:t xml:space="preserve"> </w:t>
      </w:r>
      <w:r w:rsidRPr="00474C4D">
        <w:rPr>
          <w:rFonts w:asciiTheme="minorHAnsi" w:hAnsiTheme="minorHAnsi"/>
          <w:sz w:val="22"/>
          <w:szCs w:val="22"/>
        </w:rPr>
        <w:t>an</w:t>
      </w:r>
      <w:r w:rsidRPr="00474C4D">
        <w:rPr>
          <w:rFonts w:asciiTheme="minorHAnsi" w:hAnsiTheme="minorHAnsi"/>
          <w:spacing w:val="-3"/>
          <w:sz w:val="22"/>
          <w:szCs w:val="22"/>
        </w:rPr>
        <w:t xml:space="preserve"> </w:t>
      </w:r>
      <w:r w:rsidRPr="00474C4D">
        <w:rPr>
          <w:rFonts w:asciiTheme="minorHAnsi" w:hAnsiTheme="minorHAnsi"/>
          <w:sz w:val="22"/>
          <w:szCs w:val="22"/>
        </w:rPr>
        <w:t>object</w:t>
      </w:r>
      <w:r w:rsidRPr="00474C4D">
        <w:rPr>
          <w:rFonts w:asciiTheme="minorHAnsi" w:hAnsiTheme="minorHAnsi"/>
          <w:spacing w:val="-4"/>
          <w:sz w:val="22"/>
          <w:szCs w:val="22"/>
        </w:rPr>
        <w:t xml:space="preserve"> </w:t>
      </w:r>
      <w:r w:rsidRPr="00474C4D">
        <w:rPr>
          <w:rFonts w:asciiTheme="minorHAnsi" w:hAnsiTheme="minorHAnsi"/>
          <w:b/>
          <w:bCs/>
          <w:sz w:val="22"/>
          <w:szCs w:val="22"/>
        </w:rPr>
        <w:t>O</w:t>
      </w:r>
      <w:r w:rsidRPr="00474C4D">
        <w:rPr>
          <w:rFonts w:asciiTheme="minorHAnsi" w:hAnsiTheme="minorHAnsi"/>
          <w:b/>
          <w:bCs/>
          <w:spacing w:val="-3"/>
          <w:sz w:val="22"/>
          <w:szCs w:val="22"/>
        </w:rPr>
        <w:t xml:space="preserve"> </w:t>
      </w:r>
      <w:r w:rsidRPr="00474C4D">
        <w:rPr>
          <w:rFonts w:asciiTheme="minorHAnsi" w:hAnsiTheme="minorHAnsi"/>
          <w:sz w:val="22"/>
          <w:szCs w:val="22"/>
        </w:rPr>
        <w:t>in</w:t>
      </w:r>
      <w:r w:rsidRPr="00474C4D">
        <w:rPr>
          <w:rFonts w:asciiTheme="minorHAnsi" w:hAnsiTheme="minorHAnsi"/>
          <w:spacing w:val="-3"/>
          <w:sz w:val="22"/>
          <w:szCs w:val="22"/>
        </w:rPr>
        <w:t xml:space="preserve"> </w:t>
      </w:r>
      <w:r w:rsidRPr="00474C4D">
        <w:rPr>
          <w:rFonts w:asciiTheme="minorHAnsi" w:hAnsiTheme="minorHAnsi"/>
          <w:sz w:val="22"/>
          <w:szCs w:val="22"/>
        </w:rPr>
        <w:t>front</w:t>
      </w:r>
      <w:r w:rsidRPr="00474C4D">
        <w:rPr>
          <w:rFonts w:asciiTheme="minorHAnsi" w:hAnsiTheme="minorHAnsi"/>
          <w:spacing w:val="-3"/>
          <w:sz w:val="22"/>
          <w:szCs w:val="22"/>
        </w:rPr>
        <w:t xml:space="preserve"> </w:t>
      </w:r>
      <w:r w:rsidRPr="00474C4D">
        <w:rPr>
          <w:rFonts w:asciiTheme="minorHAnsi" w:hAnsiTheme="minorHAnsi"/>
          <w:sz w:val="22"/>
          <w:szCs w:val="22"/>
        </w:rPr>
        <w:t>of</w:t>
      </w:r>
      <w:r w:rsidRPr="00474C4D">
        <w:rPr>
          <w:rFonts w:asciiTheme="minorHAnsi" w:hAnsiTheme="minorHAnsi"/>
          <w:spacing w:val="-2"/>
          <w:sz w:val="22"/>
          <w:szCs w:val="22"/>
        </w:rPr>
        <w:t xml:space="preserve"> </w:t>
      </w:r>
      <w:r w:rsidRPr="00474C4D">
        <w:rPr>
          <w:rFonts w:asciiTheme="minorHAnsi" w:hAnsiTheme="minorHAnsi"/>
          <w:sz w:val="22"/>
          <w:szCs w:val="22"/>
        </w:rPr>
        <w:t>a</w:t>
      </w:r>
      <w:r w:rsidRPr="00474C4D">
        <w:rPr>
          <w:rFonts w:asciiTheme="minorHAnsi" w:hAnsiTheme="minorHAnsi"/>
          <w:spacing w:val="-3"/>
          <w:sz w:val="22"/>
          <w:szCs w:val="22"/>
        </w:rPr>
        <w:t xml:space="preserve"> </w:t>
      </w:r>
      <w:r w:rsidRPr="00474C4D">
        <w:rPr>
          <w:rFonts w:asciiTheme="minorHAnsi" w:hAnsiTheme="minorHAnsi"/>
          <w:sz w:val="22"/>
          <w:szCs w:val="22"/>
        </w:rPr>
        <w:t>concave</w:t>
      </w:r>
      <w:r w:rsidRPr="00474C4D">
        <w:rPr>
          <w:rFonts w:asciiTheme="minorHAnsi" w:hAnsiTheme="minorHAnsi"/>
          <w:spacing w:val="-3"/>
          <w:sz w:val="22"/>
          <w:szCs w:val="22"/>
        </w:rPr>
        <w:t xml:space="preserve"> </w:t>
      </w:r>
      <w:r w:rsidRPr="00474C4D">
        <w:rPr>
          <w:rFonts w:asciiTheme="minorHAnsi" w:hAnsiTheme="minorHAnsi"/>
          <w:spacing w:val="-2"/>
          <w:sz w:val="22"/>
          <w:szCs w:val="22"/>
        </w:rPr>
        <w:t>m</w:t>
      </w:r>
      <w:r w:rsidRPr="00474C4D">
        <w:rPr>
          <w:rFonts w:asciiTheme="minorHAnsi" w:hAnsiTheme="minorHAnsi"/>
          <w:sz w:val="22"/>
          <w:szCs w:val="22"/>
        </w:rPr>
        <w:t>irror,</w:t>
      </w:r>
      <w:r w:rsidRPr="00474C4D">
        <w:rPr>
          <w:rFonts w:asciiTheme="minorHAnsi" w:hAnsiTheme="minorHAnsi"/>
          <w:spacing w:val="-3"/>
          <w:sz w:val="22"/>
          <w:szCs w:val="22"/>
        </w:rPr>
        <w:t xml:space="preserve"> </w:t>
      </w:r>
      <w:r w:rsidRPr="00474C4D">
        <w:rPr>
          <w:rFonts w:asciiTheme="minorHAnsi" w:hAnsiTheme="minorHAnsi"/>
          <w:sz w:val="22"/>
          <w:szCs w:val="22"/>
        </w:rPr>
        <w:t>whose</w:t>
      </w:r>
      <w:r w:rsidRPr="00474C4D">
        <w:rPr>
          <w:rFonts w:asciiTheme="minorHAnsi" w:hAnsiTheme="minorHAnsi"/>
          <w:spacing w:val="-3"/>
          <w:sz w:val="22"/>
          <w:szCs w:val="22"/>
        </w:rPr>
        <w:t xml:space="preserve"> </w:t>
      </w:r>
      <w:r w:rsidRPr="00474C4D">
        <w:rPr>
          <w:rFonts w:asciiTheme="minorHAnsi" w:hAnsiTheme="minorHAnsi"/>
          <w:sz w:val="22"/>
          <w:szCs w:val="22"/>
        </w:rPr>
        <w:t>focus</w:t>
      </w:r>
      <w:r w:rsidRPr="00474C4D">
        <w:rPr>
          <w:rFonts w:asciiTheme="minorHAnsi" w:hAnsiTheme="minorHAnsi"/>
          <w:spacing w:val="-2"/>
          <w:sz w:val="22"/>
          <w:szCs w:val="22"/>
        </w:rPr>
        <w:t xml:space="preserve"> </w:t>
      </w:r>
      <w:r w:rsidRPr="00474C4D">
        <w:rPr>
          <w:rFonts w:asciiTheme="minorHAnsi" w:hAnsiTheme="minorHAnsi"/>
          <w:sz w:val="22"/>
          <w:szCs w:val="22"/>
        </w:rPr>
        <w:t>is</w:t>
      </w:r>
      <w:r w:rsidRPr="00474C4D">
        <w:rPr>
          <w:rFonts w:asciiTheme="minorHAnsi" w:hAnsiTheme="minorHAnsi"/>
          <w:spacing w:val="-3"/>
          <w:sz w:val="22"/>
          <w:szCs w:val="22"/>
        </w:rPr>
        <w:t xml:space="preserve"> </w:t>
      </w:r>
      <w:r w:rsidRPr="00474C4D">
        <w:rPr>
          <w:rFonts w:asciiTheme="minorHAnsi" w:hAnsiTheme="minorHAnsi"/>
          <w:sz w:val="22"/>
          <w:szCs w:val="22"/>
        </w:rPr>
        <w:t>at</w:t>
      </w:r>
      <w:r w:rsidRPr="00474C4D">
        <w:rPr>
          <w:rFonts w:asciiTheme="minorHAnsi" w:hAnsiTheme="minorHAnsi"/>
          <w:spacing w:val="-5"/>
          <w:sz w:val="22"/>
          <w:szCs w:val="22"/>
        </w:rPr>
        <w:t xml:space="preserve"> </w:t>
      </w:r>
      <w:r w:rsidRPr="00474C4D">
        <w:rPr>
          <w:rFonts w:asciiTheme="minorHAnsi" w:hAnsiTheme="minorHAnsi"/>
          <w:b/>
          <w:bCs/>
          <w:spacing w:val="-1"/>
          <w:sz w:val="22"/>
          <w:szCs w:val="22"/>
        </w:rPr>
        <w:t>F</w:t>
      </w:r>
      <w:r w:rsidRPr="00474C4D">
        <w:rPr>
          <w:rFonts w:asciiTheme="minorHAnsi" w:hAnsiTheme="minorHAnsi"/>
          <w:sz w:val="22"/>
          <w:szCs w:val="22"/>
        </w:rPr>
        <w:t>.</w:t>
      </w: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p>
    <w:p w:rsidR="0062383B" w:rsidRDefault="0062383B" w:rsidP="0062383B">
      <w:pPr>
        <w:pStyle w:val="BodyText"/>
        <w:kinsoku w:val="0"/>
        <w:overflowPunct w:val="0"/>
        <w:spacing w:before="62"/>
        <w:ind w:left="360"/>
        <w:rPr>
          <w:rFonts w:asciiTheme="minorHAnsi" w:hAnsiTheme="minorHAnsi"/>
          <w:sz w:val="22"/>
          <w:szCs w:val="22"/>
        </w:rPr>
      </w:pPr>
      <w:r w:rsidRPr="0062383B">
        <w:rPr>
          <w:rFonts w:asciiTheme="minorHAnsi" w:hAnsiTheme="minorHAnsi"/>
          <w:sz w:val="22"/>
          <w:szCs w:val="22"/>
        </w:rPr>
        <w:lastRenderedPageBreak/>
        <w:t>The diagram shows a beam of white light undergoing refraction and dispersion as</w:t>
      </w:r>
      <w:r>
        <w:rPr>
          <w:rFonts w:asciiTheme="minorHAnsi" w:hAnsiTheme="minorHAnsi"/>
          <w:sz w:val="22"/>
          <w:szCs w:val="22"/>
        </w:rPr>
        <w:t xml:space="preserve"> </w:t>
      </w:r>
      <w:r w:rsidRPr="0062383B">
        <w:rPr>
          <w:rFonts w:asciiTheme="minorHAnsi" w:hAnsiTheme="minorHAnsi"/>
          <w:sz w:val="22"/>
          <w:szCs w:val="22"/>
        </w:rPr>
        <w:t>it passes through a prism.</w:t>
      </w:r>
    </w:p>
    <w:p w:rsidR="0062383B" w:rsidRPr="0062383B" w:rsidRDefault="0062383B" w:rsidP="0062383B">
      <w:pPr>
        <w:pStyle w:val="BodyText"/>
        <w:kinsoku w:val="0"/>
        <w:overflowPunct w:val="0"/>
        <w:spacing w:before="62"/>
        <w:ind w:left="720"/>
        <w:rPr>
          <w:rFonts w:asciiTheme="minorHAnsi" w:hAnsiTheme="minorHAnsi"/>
          <w:sz w:val="22"/>
          <w:szCs w:val="22"/>
        </w:rPr>
      </w:pPr>
      <w:r>
        <w:rPr>
          <w:noProof/>
          <w:lang w:val="en-IE" w:eastAsia="en-IE"/>
        </w:rPr>
        <w:drawing>
          <wp:inline distT="0" distB="0" distL="0" distR="0" wp14:anchorId="102BC952" wp14:editId="290833A4">
            <wp:extent cx="2381250" cy="968725"/>
            <wp:effectExtent l="0" t="0" r="0" b="317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81250" cy="968725"/>
                    </a:xfrm>
                    <a:prstGeom prst="rect">
                      <a:avLst/>
                    </a:prstGeom>
                  </pic:spPr>
                </pic:pic>
              </a:graphicData>
            </a:graphic>
          </wp:inline>
        </w:drawing>
      </w:r>
    </w:p>
    <w:p w:rsidR="0062383B" w:rsidRPr="0062383B" w:rsidRDefault="0062383B" w:rsidP="0062383B">
      <w:pPr>
        <w:pStyle w:val="BodyText"/>
        <w:kinsoku w:val="0"/>
        <w:overflowPunct w:val="0"/>
        <w:spacing w:before="62"/>
        <w:ind w:left="360"/>
        <w:rPr>
          <w:rFonts w:asciiTheme="minorHAnsi" w:hAnsiTheme="minorHAnsi"/>
          <w:sz w:val="22"/>
          <w:szCs w:val="22"/>
        </w:rPr>
      </w:pPr>
      <w:r w:rsidRPr="0062383B">
        <w:rPr>
          <w:rFonts w:asciiTheme="minorHAnsi" w:hAnsiTheme="minorHAnsi"/>
          <w:sz w:val="22"/>
          <w:szCs w:val="22"/>
        </w:rPr>
        <w:t>(i) What is meant by dispersion? (6)</w:t>
      </w:r>
    </w:p>
    <w:p w:rsidR="0062383B" w:rsidRPr="0062383B" w:rsidRDefault="0062383B" w:rsidP="0062383B">
      <w:pPr>
        <w:pStyle w:val="BodyText"/>
        <w:kinsoku w:val="0"/>
        <w:overflowPunct w:val="0"/>
        <w:spacing w:before="62"/>
        <w:rPr>
          <w:rFonts w:asciiTheme="minorHAnsi" w:hAnsiTheme="minorHAnsi"/>
          <w:sz w:val="22"/>
          <w:szCs w:val="22"/>
        </w:rPr>
      </w:pPr>
      <w:r w:rsidRPr="0062383B">
        <w:rPr>
          <w:rFonts w:asciiTheme="minorHAnsi" w:hAnsiTheme="minorHAnsi"/>
          <w:sz w:val="22"/>
          <w:szCs w:val="22"/>
        </w:rPr>
        <w:t>(ii) What is observed on the screen between X and Y? (6)</w:t>
      </w:r>
    </w:p>
    <w:p w:rsidR="0062383B" w:rsidRPr="0062383B" w:rsidRDefault="0062383B" w:rsidP="0062383B">
      <w:pPr>
        <w:pStyle w:val="BodyText"/>
        <w:kinsoku w:val="0"/>
        <w:overflowPunct w:val="0"/>
        <w:spacing w:before="62"/>
        <w:rPr>
          <w:rFonts w:asciiTheme="minorHAnsi" w:hAnsiTheme="minorHAnsi"/>
          <w:sz w:val="22"/>
          <w:szCs w:val="22"/>
        </w:rPr>
      </w:pPr>
      <w:r w:rsidRPr="0062383B">
        <w:rPr>
          <w:rFonts w:asciiTheme="minorHAnsi" w:hAnsiTheme="minorHAnsi"/>
          <w:sz w:val="22"/>
          <w:szCs w:val="22"/>
        </w:rPr>
        <w:t>(iii) What information does dispersion give about the nature of white light? (4)</w:t>
      </w:r>
    </w:p>
    <w:p w:rsidR="0062383B" w:rsidRPr="0062383B" w:rsidRDefault="0062383B" w:rsidP="0062383B">
      <w:pPr>
        <w:pStyle w:val="BodyText"/>
        <w:kinsoku w:val="0"/>
        <w:overflowPunct w:val="0"/>
        <w:spacing w:before="62"/>
        <w:rPr>
          <w:rFonts w:asciiTheme="minorHAnsi" w:hAnsiTheme="minorHAnsi"/>
          <w:sz w:val="22"/>
          <w:szCs w:val="22"/>
        </w:rPr>
      </w:pPr>
      <w:r w:rsidRPr="0062383B">
        <w:rPr>
          <w:rFonts w:asciiTheme="minorHAnsi" w:hAnsiTheme="minorHAnsi"/>
          <w:sz w:val="22"/>
          <w:szCs w:val="22"/>
        </w:rPr>
        <w:t>(iv) Give another method for the dispersion of light. (6)</w:t>
      </w:r>
    </w:p>
    <w:p w:rsidR="00C93ECE" w:rsidRPr="0062383B" w:rsidRDefault="0062383B" w:rsidP="0062383B">
      <w:pPr>
        <w:pStyle w:val="BodyText"/>
        <w:kinsoku w:val="0"/>
        <w:overflowPunct w:val="0"/>
        <w:spacing w:before="62"/>
        <w:rPr>
          <w:rFonts w:asciiTheme="minorHAnsi" w:hAnsiTheme="minorHAnsi"/>
          <w:sz w:val="22"/>
          <w:szCs w:val="22"/>
        </w:rPr>
      </w:pPr>
      <w:r w:rsidRPr="0062383B">
        <w:rPr>
          <w:rFonts w:asciiTheme="minorHAnsi" w:hAnsiTheme="minorHAnsi"/>
          <w:sz w:val="22"/>
          <w:szCs w:val="22"/>
        </w:rPr>
        <w:t>(v) Give an everyday example of the dispersion of light. (6)</w:t>
      </w:r>
    </w:p>
    <w:p w:rsidR="00C93ECE" w:rsidRDefault="00C93ECE" w:rsidP="00951C4A">
      <w:pPr>
        <w:ind w:left="426"/>
      </w:pPr>
    </w:p>
    <w:p w:rsidR="00951C4A" w:rsidRDefault="00951C4A" w:rsidP="00951C4A">
      <w:pPr>
        <w:ind w:left="426"/>
      </w:pPr>
      <w:r>
        <w:t>3. The following is part of a student’s report on an experiment to measure the focal length of a concave mirror.</w:t>
      </w:r>
    </w:p>
    <w:p w:rsidR="00951C4A" w:rsidRDefault="00951C4A" w:rsidP="00951C4A">
      <w:pPr>
        <w:ind w:left="426"/>
      </w:pPr>
      <w:r>
        <w:t>“I started with the object 6 cm from the mirror but couldn’t get an image to form on the screen. I moved the object back a few centimetres and tried again, but I couldn’t get an image to form on the screen until the object was 24 cm from the mirror. From then on I moved the object back 8 cm each time and measured the corresponding image distances.</w:t>
      </w:r>
    </w:p>
    <w:p w:rsidR="00951C4A" w:rsidRDefault="00951C4A" w:rsidP="00951C4A">
      <w:pPr>
        <w:ind w:left="426"/>
      </w:pPr>
      <w:r>
        <w:t>I wrote my results in the table.”</w:t>
      </w:r>
    </w:p>
    <w:p w:rsidR="00951C4A" w:rsidRDefault="00951C4A" w:rsidP="00951C4A">
      <w:pPr>
        <w:ind w:left="426"/>
      </w:pPr>
      <w:r>
        <w:rPr>
          <w:noProof/>
          <w:lang w:val="en-IE" w:eastAsia="en-IE"/>
        </w:rPr>
        <w:drawing>
          <wp:inline distT="0" distB="0" distL="0" distR="0" wp14:anchorId="26F182CC" wp14:editId="4A6C6D35">
            <wp:extent cx="5732145" cy="1036808"/>
            <wp:effectExtent l="0" t="0" r="190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2145" cy="1036808"/>
                    </a:xfrm>
                    <a:prstGeom prst="rect">
                      <a:avLst/>
                    </a:prstGeom>
                  </pic:spPr>
                </pic:pic>
              </a:graphicData>
            </a:graphic>
          </wp:inline>
        </w:drawing>
      </w:r>
    </w:p>
    <w:p w:rsidR="00951C4A" w:rsidRDefault="00951C4A" w:rsidP="00951C4A">
      <w:pPr>
        <w:ind w:left="426"/>
      </w:pPr>
    </w:p>
    <w:p w:rsidR="00951C4A" w:rsidRDefault="00951C4A" w:rsidP="00951C4A">
      <w:pPr>
        <w:ind w:left="426"/>
      </w:pPr>
      <w:r>
        <w:t>Draw a labelled diagram of the apparatus used. (9)</w:t>
      </w:r>
    </w:p>
    <w:p w:rsidR="00951C4A" w:rsidRDefault="00951C4A" w:rsidP="00951C4A">
      <w:pPr>
        <w:ind w:left="426"/>
      </w:pPr>
    </w:p>
    <w:p w:rsidR="00951C4A" w:rsidRDefault="00951C4A" w:rsidP="00951C4A">
      <w:pPr>
        <w:ind w:left="426"/>
      </w:pPr>
      <w:r>
        <w:t>Give two precautions that should be taken when measuring the image distance. (6)</w:t>
      </w:r>
    </w:p>
    <w:p w:rsidR="00951C4A" w:rsidRDefault="00951C4A" w:rsidP="00951C4A">
      <w:pPr>
        <w:ind w:left="426"/>
      </w:pPr>
    </w:p>
    <w:p w:rsidR="00951C4A" w:rsidRDefault="00951C4A" w:rsidP="00951C4A">
      <w:pPr>
        <w:ind w:left="426"/>
      </w:pPr>
      <w:r>
        <w:t>Explain why the student was unable to form an image on the screen when the object was close to the mirror. (6)</w:t>
      </w:r>
    </w:p>
    <w:p w:rsidR="00951C4A" w:rsidRDefault="00951C4A" w:rsidP="00951C4A">
      <w:pPr>
        <w:ind w:left="426"/>
      </w:pPr>
    </w:p>
    <w:p w:rsidR="00951C4A" w:rsidRDefault="00951C4A" w:rsidP="00951C4A">
      <w:pPr>
        <w:ind w:left="426"/>
      </w:pPr>
      <w:r>
        <w:t>Use all of the data in the table to calculate a value for the focal length of the mirror. (15)</w:t>
      </w:r>
    </w:p>
    <w:p w:rsidR="00951C4A" w:rsidRDefault="00951C4A" w:rsidP="00951C4A">
      <w:pPr>
        <w:ind w:left="426"/>
      </w:pPr>
    </w:p>
    <w:p w:rsidR="00951C4A" w:rsidRDefault="00951C4A" w:rsidP="00951C4A">
      <w:pPr>
        <w:ind w:left="426"/>
      </w:pPr>
      <w:r>
        <w:t>Describe how the student could have found an approximate value for the focal length of the mirror before starting the experiment. (4)</w:t>
      </w:r>
    </w:p>
    <w:p w:rsidR="00951C4A" w:rsidRDefault="00951C4A" w:rsidP="00951C4A">
      <w:pPr>
        <w:ind w:left="426"/>
      </w:pPr>
    </w:p>
    <w:p w:rsidR="00951C4A" w:rsidRDefault="00951C4A" w:rsidP="00951C4A">
      <w:pPr>
        <w:ind w:left="426"/>
      </w:pPr>
    </w:p>
    <w:p w:rsidR="00951C4A" w:rsidRPr="00474C4D" w:rsidRDefault="00951C4A" w:rsidP="00951C4A">
      <w:pPr>
        <w:ind w:left="426"/>
      </w:pPr>
    </w:p>
    <w:p w:rsidR="004605BB" w:rsidRPr="00474C4D" w:rsidRDefault="00A3098B" w:rsidP="00474C4D">
      <w:pPr>
        <w:pStyle w:val="NoSpacing"/>
        <w:ind w:left="426"/>
        <w:rPr>
          <w:rFonts w:asciiTheme="minorHAnsi" w:hAnsiTheme="minorHAnsi"/>
          <w:sz w:val="22"/>
          <w:szCs w:val="22"/>
        </w:rPr>
      </w:pPr>
      <w:r w:rsidRPr="00474C4D">
        <w:rPr>
          <w:rFonts w:asciiTheme="minorHAnsi" w:hAnsiTheme="minorHAnsi"/>
          <w:noProof/>
          <w:sz w:val="22"/>
          <w:szCs w:val="22"/>
          <w:lang w:val="en-IE" w:eastAsia="en-IE"/>
        </w:rPr>
        <w:lastRenderedPageBreak/>
        <w:drawing>
          <wp:inline distT="0" distB="0" distL="0" distR="0" wp14:anchorId="5738CA58" wp14:editId="38B76D4F">
            <wp:extent cx="3400425" cy="1857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00425" cy="1857375"/>
                    </a:xfrm>
                    <a:prstGeom prst="rect">
                      <a:avLst/>
                    </a:prstGeom>
                  </pic:spPr>
                </pic:pic>
              </a:graphicData>
            </a:graphic>
          </wp:inline>
        </w:drawing>
      </w:r>
    </w:p>
    <w:p w:rsidR="003335CD" w:rsidRPr="00474C4D" w:rsidRDefault="003335CD" w:rsidP="00474C4D">
      <w:pPr>
        <w:pStyle w:val="NoSpacing"/>
        <w:ind w:left="426"/>
        <w:rPr>
          <w:rFonts w:asciiTheme="minorHAnsi" w:hAnsiTheme="minorHAnsi"/>
          <w:iCs/>
          <w:sz w:val="22"/>
          <w:szCs w:val="22"/>
        </w:rPr>
      </w:pPr>
    </w:p>
    <w:p w:rsidR="00A3098B" w:rsidRDefault="002D1CC4" w:rsidP="00474C4D">
      <w:pPr>
        <w:widowControl/>
        <w:autoSpaceDE w:val="0"/>
        <w:autoSpaceDN w:val="0"/>
        <w:adjustRightInd w:val="0"/>
        <w:ind w:left="426" w:firstLine="360"/>
        <w:rPr>
          <w:rFonts w:cs="TimesNewRoman"/>
          <w:lang w:val="en-IE"/>
        </w:rPr>
      </w:pPr>
      <w:r w:rsidRPr="00474C4D">
        <w:rPr>
          <w:rFonts w:cs="TimesNewRoman"/>
          <w:lang w:val="en-IE"/>
        </w:rPr>
        <w:t xml:space="preserve">            </w:t>
      </w:r>
      <w:r w:rsidR="00A3098B" w:rsidRPr="00474C4D">
        <w:rPr>
          <w:rFonts w:cs="TimesNewRoman"/>
          <w:lang w:val="en-IE"/>
        </w:rPr>
        <w:t xml:space="preserve">Copy and complete the diagram to show the formation of the image of the object </w:t>
      </w:r>
      <w:r w:rsidR="00A3098B" w:rsidRPr="00474C4D">
        <w:rPr>
          <w:rFonts w:cs="TimesNewRoman,Bold"/>
          <w:b/>
          <w:bCs/>
          <w:lang w:val="en-IE"/>
        </w:rPr>
        <w:t>O</w:t>
      </w:r>
      <w:r w:rsidR="00A3098B" w:rsidRPr="00474C4D">
        <w:rPr>
          <w:rFonts w:cs="TimesNewRoman"/>
          <w:lang w:val="en-IE"/>
        </w:rPr>
        <w:t xml:space="preserve">. </w:t>
      </w:r>
    </w:p>
    <w:p w:rsidR="00474C4D" w:rsidRPr="00474C4D" w:rsidRDefault="00474C4D" w:rsidP="00474C4D">
      <w:pPr>
        <w:widowControl/>
        <w:autoSpaceDE w:val="0"/>
        <w:autoSpaceDN w:val="0"/>
        <w:adjustRightInd w:val="0"/>
        <w:ind w:left="426" w:firstLine="360"/>
        <w:rPr>
          <w:rFonts w:cs="TimesNewRoman"/>
          <w:lang w:val="en-IE"/>
        </w:rPr>
      </w:pPr>
    </w:p>
    <w:p w:rsidR="003335CD" w:rsidRPr="00474C4D" w:rsidRDefault="00474C4D" w:rsidP="00C00ED7">
      <w:pPr>
        <w:pStyle w:val="NoSpacing"/>
        <w:numPr>
          <w:ilvl w:val="0"/>
          <w:numId w:val="35"/>
        </w:numPr>
        <w:ind w:left="426"/>
        <w:rPr>
          <w:rFonts w:asciiTheme="minorHAnsi" w:hAnsiTheme="minorHAnsi"/>
          <w:iCs/>
          <w:sz w:val="22"/>
          <w:szCs w:val="22"/>
        </w:rPr>
      </w:pPr>
      <w:r>
        <w:rPr>
          <w:rFonts w:asciiTheme="minorHAnsi" w:hAnsiTheme="minorHAnsi" w:cs="TimesNewRoman"/>
          <w:sz w:val="22"/>
          <w:szCs w:val="22"/>
          <w:lang w:val="en-IE"/>
        </w:rPr>
        <w:t xml:space="preserve">      </w:t>
      </w:r>
      <w:r w:rsidR="00A3098B" w:rsidRPr="00474C4D">
        <w:rPr>
          <w:rFonts w:asciiTheme="minorHAnsi" w:hAnsiTheme="minorHAnsi" w:cs="TimesNewRoman"/>
          <w:sz w:val="22"/>
          <w:szCs w:val="22"/>
          <w:lang w:val="en-IE"/>
        </w:rPr>
        <w:t>Give one use for a concave mirror.</w:t>
      </w:r>
    </w:p>
    <w:p w:rsidR="00474C4D" w:rsidRDefault="00474C4D" w:rsidP="00C00ED7">
      <w:pPr>
        <w:pStyle w:val="NoSpacing"/>
        <w:numPr>
          <w:ilvl w:val="0"/>
          <w:numId w:val="35"/>
        </w:numPr>
      </w:pPr>
      <w:r>
        <w:rPr>
          <w:color w:val="000000"/>
        </w:rPr>
        <w:t>An object O is placed 30 cm in front of a concave mirror of focal length 10 cm. How far from the mirror is the image formed?</w:t>
      </w:r>
    </w:p>
    <w:p w:rsidR="00474C4D" w:rsidRDefault="00474C4D" w:rsidP="00474C4D">
      <w:pPr>
        <w:pStyle w:val="NoSpacing"/>
        <w:ind w:left="360"/>
      </w:pPr>
    </w:p>
    <w:p w:rsidR="00474C4D" w:rsidRDefault="00474C4D" w:rsidP="00474C4D">
      <w:pPr>
        <w:pStyle w:val="NoSpacing"/>
        <w:ind w:left="360"/>
      </w:pPr>
    </w:p>
    <w:p w:rsidR="00474C4D" w:rsidRDefault="00474C4D" w:rsidP="00C00ED7">
      <w:pPr>
        <w:pStyle w:val="NoSpacing"/>
        <w:numPr>
          <w:ilvl w:val="0"/>
          <w:numId w:val="35"/>
        </w:numPr>
      </w:pPr>
      <w:r>
        <w:rPr>
          <w:lang w:eastAsia="en-IE"/>
        </w:rPr>
        <w:t>A concave mirror has a focal length of 20 cm. An object is placed 30 cm in front of the mirror. How far from the mirror will the image be formed?</w:t>
      </w:r>
    </w:p>
    <w:p w:rsidR="00474C4D" w:rsidRDefault="00474C4D" w:rsidP="00474C4D">
      <w:pPr>
        <w:pStyle w:val="NoSpacing"/>
        <w:ind w:left="360"/>
        <w:rPr>
          <w:lang w:eastAsia="en-IE"/>
        </w:rPr>
      </w:pPr>
    </w:p>
    <w:p w:rsidR="00474C4D" w:rsidRDefault="00474C4D" w:rsidP="00474C4D">
      <w:pPr>
        <w:pStyle w:val="NoSpacing"/>
        <w:ind w:left="360"/>
      </w:pPr>
    </w:p>
    <w:p w:rsidR="00474C4D" w:rsidRDefault="00474C4D" w:rsidP="00C00ED7">
      <w:pPr>
        <w:pStyle w:val="NoSpacing"/>
        <w:numPr>
          <w:ilvl w:val="0"/>
          <w:numId w:val="35"/>
        </w:numPr>
      </w:pPr>
      <w:r>
        <w:rPr>
          <w:lang w:eastAsia="en-IE"/>
        </w:rPr>
        <w:t>Use a ray diagram to show the formation of a real image by a concave mirror</w:t>
      </w:r>
    </w:p>
    <w:p w:rsidR="00474C4D" w:rsidRDefault="00474C4D" w:rsidP="00474C4D">
      <w:pPr>
        <w:pStyle w:val="NoSpacing"/>
        <w:ind w:left="360"/>
        <w:rPr>
          <w:lang w:val="en-IE"/>
        </w:rPr>
      </w:pPr>
    </w:p>
    <w:p w:rsidR="00474C4D" w:rsidRDefault="00474C4D" w:rsidP="00C00ED7">
      <w:pPr>
        <w:pStyle w:val="NoSpacing"/>
        <w:numPr>
          <w:ilvl w:val="0"/>
          <w:numId w:val="35"/>
        </w:numPr>
        <w:rPr>
          <w:lang w:val="en-IE"/>
        </w:rPr>
      </w:pPr>
      <w:r>
        <w:rPr>
          <w:lang w:eastAsia="en-IE"/>
        </w:rPr>
        <w:t>Copy and complete in your answer-book the following diagram to show how a concave mirror forms an image of an object O, which is placed outside the focus F of the mirror.</w:t>
      </w:r>
    </w:p>
    <w:p w:rsidR="00474C4D" w:rsidRDefault="00474C4D" w:rsidP="00474C4D">
      <w:pPr>
        <w:pStyle w:val="NoSpacing"/>
        <w:ind w:left="360"/>
        <w:rPr>
          <w:lang w:val="en-IE"/>
        </w:rPr>
      </w:pPr>
      <w:r>
        <w:rPr>
          <w:noProof/>
          <w:lang w:val="en-IE" w:eastAsia="en-IE"/>
        </w:rPr>
        <w:drawing>
          <wp:anchor distT="0" distB="0" distL="114300" distR="114300" simplePos="0" relativeHeight="251695616" behindDoc="0" locked="0" layoutInCell="1" allowOverlap="1" wp14:anchorId="6FE93348" wp14:editId="60614B36">
            <wp:simplePos x="0" y="0"/>
            <wp:positionH relativeFrom="column">
              <wp:posOffset>4823460</wp:posOffset>
            </wp:positionH>
            <wp:positionV relativeFrom="paragraph">
              <wp:posOffset>19050</wp:posOffset>
            </wp:positionV>
            <wp:extent cx="1036955" cy="8286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6955" cy="828675"/>
                    </a:xfrm>
                    <a:prstGeom prst="rect">
                      <a:avLst/>
                    </a:prstGeom>
                    <a:noFill/>
                  </pic:spPr>
                </pic:pic>
              </a:graphicData>
            </a:graphic>
            <wp14:sizeRelH relativeFrom="page">
              <wp14:pctWidth>0</wp14:pctWidth>
            </wp14:sizeRelH>
            <wp14:sizeRelV relativeFrom="page">
              <wp14:pctHeight>0</wp14:pctHeight>
            </wp14:sizeRelV>
          </wp:anchor>
        </w:drawing>
      </w:r>
    </w:p>
    <w:p w:rsidR="00474C4D" w:rsidRDefault="00474C4D" w:rsidP="00474C4D">
      <w:pPr>
        <w:pStyle w:val="NoSpacing"/>
        <w:ind w:left="360"/>
        <w:rPr>
          <w:lang w:val="en-IE"/>
        </w:rPr>
      </w:pPr>
    </w:p>
    <w:p w:rsidR="00474C4D" w:rsidRDefault="00474C4D" w:rsidP="00C00ED7">
      <w:pPr>
        <w:pStyle w:val="NoSpacing"/>
        <w:numPr>
          <w:ilvl w:val="0"/>
          <w:numId w:val="35"/>
        </w:numPr>
        <w:rPr>
          <w:lang w:val="en-IE"/>
        </w:rPr>
      </w:pPr>
      <w:r>
        <w:rPr>
          <w:lang w:val="en-IE"/>
        </w:rPr>
        <w:t>Describe the image that is formed in a concave mirror when an object is placed inside the focus</w:t>
      </w:r>
    </w:p>
    <w:p w:rsidR="00474C4D" w:rsidRDefault="00474C4D" w:rsidP="00474C4D">
      <w:pPr>
        <w:pStyle w:val="NoSpacing"/>
      </w:pPr>
      <w:r>
        <w:rPr>
          <w:lang w:val="en-IE"/>
        </w:rPr>
        <w:t xml:space="preserve">. </w:t>
      </w:r>
    </w:p>
    <w:p w:rsidR="00474C4D" w:rsidRDefault="00474C4D" w:rsidP="00C00ED7">
      <w:pPr>
        <w:pStyle w:val="NoSpacing"/>
        <w:numPr>
          <w:ilvl w:val="0"/>
          <w:numId w:val="35"/>
        </w:numPr>
        <w:rPr>
          <w:lang w:eastAsia="en-IE"/>
        </w:rPr>
      </w:pPr>
      <w:r>
        <w:rPr>
          <w:lang w:eastAsia="en-IE"/>
        </w:rPr>
        <w:t>Draw a ray diagram to show the formation of an image in a convex mirror</w:t>
      </w:r>
    </w:p>
    <w:p w:rsidR="00474C4D" w:rsidRDefault="00474C4D" w:rsidP="00474C4D">
      <w:pPr>
        <w:pStyle w:val="NoSpacing"/>
        <w:rPr>
          <w:lang w:eastAsia="en-IE"/>
        </w:rPr>
      </w:pPr>
      <w:r>
        <w:rPr>
          <w:lang w:eastAsia="en-IE"/>
        </w:rPr>
        <w:t xml:space="preserve">. </w:t>
      </w:r>
    </w:p>
    <w:p w:rsidR="00474C4D" w:rsidRDefault="00474C4D" w:rsidP="00C00ED7">
      <w:pPr>
        <w:pStyle w:val="NoSpacing"/>
        <w:numPr>
          <w:ilvl w:val="0"/>
          <w:numId w:val="35"/>
        </w:numPr>
        <w:rPr>
          <w:lang w:eastAsia="en-IE"/>
        </w:rPr>
      </w:pPr>
      <w:r>
        <w:rPr>
          <w:lang w:eastAsia="en-IE"/>
        </w:rPr>
        <w:t>A concave mirror can produce a real or a virtual image, depending on the position of the object.</w:t>
      </w:r>
    </w:p>
    <w:p w:rsidR="00474C4D" w:rsidRDefault="00474C4D" w:rsidP="00C00ED7">
      <w:pPr>
        <w:pStyle w:val="NoSpacing"/>
        <w:numPr>
          <w:ilvl w:val="0"/>
          <w:numId w:val="35"/>
        </w:numPr>
      </w:pPr>
      <w:r>
        <w:rPr>
          <w:lang w:eastAsia="en-IE"/>
        </w:rPr>
        <w:t>Give one difference between a real image and a virtual image</w:t>
      </w:r>
    </w:p>
    <w:p w:rsidR="00474C4D" w:rsidRDefault="00474C4D" w:rsidP="00474C4D">
      <w:pPr>
        <w:pStyle w:val="NoSpacing"/>
        <w:ind w:left="360"/>
        <w:rPr>
          <w:lang w:eastAsia="en-IE"/>
        </w:rPr>
      </w:pPr>
    </w:p>
    <w:p w:rsidR="00474C4D" w:rsidRDefault="00474C4D" w:rsidP="00C00ED7">
      <w:pPr>
        <w:pStyle w:val="NoSpacing"/>
        <w:numPr>
          <w:ilvl w:val="0"/>
          <w:numId w:val="35"/>
        </w:numPr>
      </w:pPr>
      <w:r>
        <w:rPr>
          <w:lang w:eastAsia="en-IE"/>
        </w:rPr>
        <w:t>Give two uses for a concave mirror</w:t>
      </w:r>
    </w:p>
    <w:p w:rsidR="008036F9" w:rsidRDefault="008036F9" w:rsidP="008036F9">
      <w:pPr>
        <w:pStyle w:val="NoSpacing"/>
        <w:rPr>
          <w:lang w:eastAsia="en-IE"/>
        </w:rPr>
      </w:pPr>
    </w:p>
    <w:p w:rsidR="008036F9" w:rsidRDefault="008036F9" w:rsidP="008036F9">
      <w:pPr>
        <w:pStyle w:val="Heading1"/>
        <w:jc w:val="center"/>
      </w:pPr>
      <w:bookmarkStart w:id="138" w:name="_Toc345780634"/>
      <w:bookmarkStart w:id="139" w:name="_Toc345790181"/>
      <w:r>
        <w:t>Refraction</w:t>
      </w:r>
      <w:bookmarkEnd w:id="138"/>
      <w:bookmarkEnd w:id="139"/>
    </w:p>
    <w:p w:rsidR="008036F9" w:rsidRDefault="008036F9" w:rsidP="008036F9"/>
    <w:p w:rsidR="008036F9" w:rsidRDefault="008036F9" w:rsidP="00C00ED7">
      <w:pPr>
        <w:pStyle w:val="NoSpacing"/>
        <w:numPr>
          <w:ilvl w:val="0"/>
          <w:numId w:val="38"/>
        </w:numPr>
        <w:rPr>
          <w:lang w:eastAsia="en-IE"/>
        </w:rPr>
      </w:pPr>
      <w:r>
        <w:rPr>
          <w:lang w:eastAsia="en-IE"/>
        </w:rPr>
        <w:t>What is meant by the reflection of light?</w:t>
      </w:r>
    </w:p>
    <w:p w:rsidR="008036F9" w:rsidRDefault="008036F9" w:rsidP="008036F9">
      <w:pPr>
        <w:pStyle w:val="NoSpacing"/>
        <w:ind w:firstLine="360"/>
        <w:rPr>
          <w:lang w:eastAsia="en-IE"/>
        </w:rPr>
      </w:pPr>
      <w:r>
        <w:rPr>
          <w:lang w:eastAsia="en-IE"/>
        </w:rPr>
        <w:t>State the laws of reflection of light.</w:t>
      </w:r>
    </w:p>
    <w:p w:rsidR="008036F9" w:rsidRDefault="008036F9" w:rsidP="008036F9">
      <w:pPr>
        <w:pStyle w:val="NoSpacing"/>
        <w:ind w:firstLine="360"/>
        <w:rPr>
          <w:lang w:eastAsia="en-IE"/>
        </w:rPr>
      </w:pPr>
      <w:r>
        <w:rPr>
          <w:lang w:eastAsia="en-IE"/>
        </w:rPr>
        <w:t xml:space="preserve">Describe an experiment to demonstrate one of the laws of reflection of light. </w:t>
      </w:r>
    </w:p>
    <w:p w:rsidR="008036F9" w:rsidRDefault="008036F9" w:rsidP="008036F9">
      <w:pPr>
        <w:pStyle w:val="NoSpacing"/>
        <w:ind w:left="360"/>
      </w:pPr>
    </w:p>
    <w:p w:rsidR="008036F9" w:rsidRDefault="008036F9" w:rsidP="008036F9">
      <w:pPr>
        <w:pStyle w:val="NoSpacing"/>
      </w:pPr>
    </w:p>
    <w:p w:rsidR="008036F9" w:rsidRDefault="008036F9" w:rsidP="00C00ED7">
      <w:pPr>
        <w:pStyle w:val="NoSpacing"/>
        <w:numPr>
          <w:ilvl w:val="0"/>
          <w:numId w:val="39"/>
        </w:numPr>
      </w:pPr>
      <w:r>
        <w:t xml:space="preserve">Which of these scientists is associated with the law of refraction of light? </w:t>
      </w:r>
    </w:p>
    <w:p w:rsidR="008036F9" w:rsidRDefault="008036F9" w:rsidP="008036F9">
      <w:pPr>
        <w:pStyle w:val="NoSpacing"/>
        <w:ind w:firstLine="360"/>
      </w:pPr>
      <w:r>
        <w:t>Rutherford ,Snell, Joule, Einstein</w:t>
      </w:r>
    </w:p>
    <w:p w:rsidR="008036F9" w:rsidRDefault="008036F9" w:rsidP="008036F9">
      <w:pPr>
        <w:pStyle w:val="NoSpacing"/>
        <w:ind w:left="360"/>
      </w:pPr>
    </w:p>
    <w:p w:rsidR="008036F9" w:rsidRDefault="008036F9" w:rsidP="00C00ED7">
      <w:pPr>
        <w:pStyle w:val="NoSpacing"/>
        <w:numPr>
          <w:ilvl w:val="0"/>
          <w:numId w:val="39"/>
        </w:numPr>
      </w:pPr>
      <w:r>
        <w:t>What is meant by refraction of light?</w:t>
      </w:r>
    </w:p>
    <w:p w:rsidR="008036F9" w:rsidRDefault="008036F9" w:rsidP="008036F9">
      <w:pPr>
        <w:pStyle w:val="NoSpacing"/>
        <w:ind w:left="360"/>
      </w:pPr>
    </w:p>
    <w:p w:rsidR="008036F9" w:rsidRDefault="008036F9" w:rsidP="00C00ED7">
      <w:pPr>
        <w:pStyle w:val="NoSpacing"/>
        <w:numPr>
          <w:ilvl w:val="0"/>
          <w:numId w:val="39"/>
        </w:numPr>
      </w:pPr>
      <w:r>
        <w:t>State Snell’s law of refraction</w:t>
      </w:r>
    </w:p>
    <w:p w:rsidR="008036F9" w:rsidRDefault="008036F9" w:rsidP="008036F9">
      <w:pPr>
        <w:pStyle w:val="NoSpacing"/>
        <w:ind w:left="360"/>
      </w:pPr>
      <w:r>
        <w:t xml:space="preserve">. </w:t>
      </w:r>
    </w:p>
    <w:p w:rsidR="008036F9" w:rsidRDefault="008036F9" w:rsidP="00C00ED7">
      <w:pPr>
        <w:pStyle w:val="NoSpacing"/>
        <w:numPr>
          <w:ilvl w:val="0"/>
          <w:numId w:val="39"/>
        </w:numPr>
        <w:rPr>
          <w:bCs/>
        </w:rPr>
      </w:pPr>
      <w:r>
        <w:rPr>
          <w:color w:val="000000"/>
        </w:rPr>
        <w:t>State the laws of refraction of light.</w:t>
      </w:r>
    </w:p>
    <w:p w:rsidR="008036F9" w:rsidRDefault="008036F9" w:rsidP="008036F9">
      <w:pPr>
        <w:pStyle w:val="NoSpacing"/>
        <w:ind w:left="360"/>
        <w:rPr>
          <w:color w:val="000000"/>
        </w:rPr>
      </w:pPr>
    </w:p>
    <w:p w:rsidR="008036F9" w:rsidRDefault="008036F9" w:rsidP="00C00ED7">
      <w:pPr>
        <w:pStyle w:val="NoSpacing"/>
        <w:numPr>
          <w:ilvl w:val="0"/>
          <w:numId w:val="39"/>
        </w:numPr>
        <w:rPr>
          <w:bCs/>
        </w:rPr>
      </w:pPr>
      <w:r>
        <w:rPr>
          <w:lang w:eastAsia="en-IE"/>
        </w:rPr>
        <w:t>What is meant by the refractive index of a material?</w:t>
      </w:r>
    </w:p>
    <w:p w:rsidR="008036F9" w:rsidRDefault="008036F9" w:rsidP="008036F9">
      <w:pPr>
        <w:pStyle w:val="NoSpacing"/>
        <w:ind w:left="360"/>
        <w:rPr>
          <w:bCs/>
        </w:rPr>
      </w:pPr>
    </w:p>
    <w:p w:rsidR="008036F9" w:rsidRDefault="008036F9" w:rsidP="00C00ED7">
      <w:pPr>
        <w:pStyle w:val="NoSpacing"/>
        <w:numPr>
          <w:ilvl w:val="0"/>
          <w:numId w:val="39"/>
        </w:numPr>
        <w:rPr>
          <w:bCs/>
        </w:rPr>
      </w:pPr>
      <w:r>
        <w:rPr>
          <w:bCs/>
        </w:rPr>
        <w:t xml:space="preserve">Light is refracted as it enters the cornea from air as shown in the diagram. </w:t>
      </w:r>
    </w:p>
    <w:p w:rsidR="008036F9" w:rsidRDefault="008036F9" w:rsidP="008036F9">
      <w:pPr>
        <w:pStyle w:val="NoSpacing"/>
        <w:ind w:left="360"/>
        <w:rPr>
          <w:bCs/>
        </w:rPr>
      </w:pPr>
      <w:r>
        <w:rPr>
          <w:bCs/>
        </w:rPr>
        <w:t xml:space="preserve">Calculate the refractive index of the cornea. </w:t>
      </w:r>
    </w:p>
    <w:p w:rsidR="008036F9" w:rsidRDefault="008036F9" w:rsidP="008036F9">
      <w:pPr>
        <w:pStyle w:val="NoSpacing"/>
        <w:ind w:left="360"/>
        <w:rPr>
          <w:bCs/>
        </w:rPr>
      </w:pPr>
      <w:r>
        <w:t>Draw a diagram to show the path of a ray of light as it passes from water of refractive index 1.33 into the cornea.</w:t>
      </w:r>
    </w:p>
    <w:p w:rsidR="008036F9" w:rsidRDefault="008036F9" w:rsidP="008036F9">
      <w:pPr>
        <w:pStyle w:val="NoSpacing"/>
      </w:pPr>
      <w:r>
        <w:t xml:space="preserve"> </w:t>
      </w:r>
    </w:p>
    <w:p w:rsidR="008036F9" w:rsidRDefault="008036F9" w:rsidP="00C00ED7">
      <w:pPr>
        <w:pStyle w:val="NoSpacing"/>
        <w:numPr>
          <w:ilvl w:val="0"/>
          <w:numId w:val="39"/>
        </w:numPr>
        <w:rPr>
          <w:lang w:eastAsia="en-IE"/>
        </w:rPr>
      </w:pPr>
      <w:r>
        <w:rPr>
          <w:lang w:eastAsia="en-IE"/>
        </w:rPr>
        <w:t xml:space="preserve">What special name is given to the angle of incidence </w:t>
      </w:r>
      <w:r>
        <w:rPr>
          <w:i/>
          <w:iCs/>
          <w:lang w:eastAsia="en-IE"/>
        </w:rPr>
        <w:t>i</w:t>
      </w:r>
      <w:r>
        <w:rPr>
          <w:lang w:eastAsia="en-IE"/>
        </w:rPr>
        <w:t>, when the effect shown in the diagram occurs?</w:t>
      </w:r>
    </w:p>
    <w:p w:rsidR="008036F9" w:rsidRDefault="008036F9" w:rsidP="008036F9">
      <w:pPr>
        <w:pStyle w:val="NoSpacing"/>
        <w:ind w:left="360"/>
        <w:rPr>
          <w:lang w:eastAsia="en-IE"/>
        </w:rPr>
      </w:pPr>
      <w:r>
        <w:rPr>
          <w:lang w:eastAsia="en-IE"/>
        </w:rPr>
        <w:t xml:space="preserve">In the diagram the value of the angle </w:t>
      </w:r>
      <w:r>
        <w:rPr>
          <w:i/>
          <w:iCs/>
          <w:lang w:eastAsia="en-IE"/>
        </w:rPr>
        <w:t xml:space="preserve">i </w:t>
      </w:r>
      <w:r>
        <w:rPr>
          <w:lang w:eastAsia="en-IE"/>
        </w:rPr>
        <w:t>is 41.8</w:t>
      </w:r>
      <w:r>
        <w:rPr>
          <w:vertAlign w:val="superscript"/>
          <w:lang w:eastAsia="en-IE"/>
        </w:rPr>
        <w:t>0</w:t>
      </w:r>
      <w:r>
        <w:rPr>
          <w:lang w:eastAsia="en-IE"/>
        </w:rPr>
        <w:t>. Calculate a value for the refractive index of the glass.</w:t>
      </w:r>
    </w:p>
    <w:p w:rsidR="008036F9" w:rsidRDefault="008036F9" w:rsidP="008036F9">
      <w:pPr>
        <w:pStyle w:val="NoSpacing"/>
        <w:ind w:left="357"/>
        <w:rPr>
          <w:lang w:eastAsia="en-IE"/>
        </w:rPr>
      </w:pPr>
      <w:r>
        <w:rPr>
          <w:lang w:eastAsia="en-IE"/>
        </w:rPr>
        <w:t xml:space="preserve">Draw a diagram to show what happens to the ray of light when the angle of incidence </w:t>
      </w:r>
      <w:r>
        <w:rPr>
          <w:i/>
          <w:iCs/>
          <w:lang w:eastAsia="en-IE"/>
        </w:rPr>
        <w:t xml:space="preserve">i </w:t>
      </w:r>
      <w:r>
        <w:rPr>
          <w:lang w:eastAsia="en-IE"/>
        </w:rPr>
        <w:t>is increased to 45</w:t>
      </w:r>
      <w:r>
        <w:rPr>
          <w:vertAlign w:val="superscript"/>
          <w:lang w:eastAsia="en-IE"/>
        </w:rPr>
        <w:t>0</w:t>
      </w:r>
      <w:r>
        <w:rPr>
          <w:lang w:eastAsia="en-IE"/>
        </w:rPr>
        <w:t>.</w:t>
      </w:r>
    </w:p>
    <w:p w:rsidR="008036F9" w:rsidRDefault="008036F9" w:rsidP="008036F9">
      <w:pPr>
        <w:pStyle w:val="NoSpacing"/>
        <w:rPr>
          <w:bCs/>
        </w:rPr>
      </w:pPr>
    </w:p>
    <w:p w:rsidR="008036F9" w:rsidRDefault="008036F9" w:rsidP="008036F9">
      <w:pPr>
        <w:pStyle w:val="NoSpacing"/>
        <w:ind w:left="360"/>
        <w:rPr>
          <w:bCs/>
        </w:rPr>
      </w:pPr>
    </w:p>
    <w:p w:rsidR="008036F9" w:rsidRDefault="008036F9" w:rsidP="00C00ED7">
      <w:pPr>
        <w:pStyle w:val="NoSpacing"/>
        <w:numPr>
          <w:ilvl w:val="0"/>
          <w:numId w:val="39"/>
        </w:numPr>
      </w:pPr>
      <w:r>
        <w:rPr>
          <w:lang w:val="en-IE"/>
        </w:rPr>
        <w:t>Explain, with the aid of a labelled diagram (i) critical angle, (ii) total internal reflection</w:t>
      </w:r>
    </w:p>
    <w:p w:rsidR="008036F9" w:rsidRDefault="008036F9" w:rsidP="008036F9">
      <w:pPr>
        <w:pStyle w:val="NoSpacing"/>
        <w:ind w:left="357"/>
        <w:rPr>
          <w:lang w:val="en-IE"/>
        </w:rPr>
      </w:pPr>
    </w:p>
    <w:p w:rsidR="008036F9" w:rsidRPr="0024713F" w:rsidRDefault="008036F9" w:rsidP="00C00ED7">
      <w:pPr>
        <w:pStyle w:val="NoSpacing"/>
        <w:numPr>
          <w:ilvl w:val="0"/>
          <w:numId w:val="39"/>
        </w:numPr>
        <w:rPr>
          <w:lang w:eastAsia="en-IE"/>
        </w:rPr>
      </w:pPr>
      <w:r>
        <w:rPr>
          <w:lang w:eastAsia="en-IE"/>
        </w:rPr>
        <w:t>When will total internal reflection occur?</w:t>
      </w:r>
    </w:p>
    <w:p w:rsidR="008036F9" w:rsidRDefault="008036F9" w:rsidP="008036F9">
      <w:pPr>
        <w:pStyle w:val="NoSpacing"/>
        <w:rPr>
          <w:bCs/>
        </w:rPr>
      </w:pPr>
    </w:p>
    <w:p w:rsidR="008036F9" w:rsidRDefault="008036F9" w:rsidP="00C00ED7">
      <w:pPr>
        <w:pStyle w:val="NoSpacing"/>
        <w:numPr>
          <w:ilvl w:val="0"/>
          <w:numId w:val="39"/>
        </w:numPr>
        <w:rPr>
          <w:bCs/>
        </w:rPr>
      </w:pPr>
      <w:r>
        <w:rPr>
          <w:lang w:eastAsia="en-IE"/>
        </w:rPr>
        <w:t>Define the critical angle.</w:t>
      </w:r>
    </w:p>
    <w:p w:rsidR="008036F9" w:rsidRDefault="008036F9" w:rsidP="008036F9">
      <w:pPr>
        <w:pStyle w:val="NoSpacing"/>
        <w:ind w:left="360"/>
        <w:rPr>
          <w:bCs/>
        </w:rPr>
      </w:pPr>
    </w:p>
    <w:p w:rsidR="008036F9" w:rsidRDefault="008036F9" w:rsidP="00C00ED7">
      <w:pPr>
        <w:pStyle w:val="NoSpacing"/>
        <w:numPr>
          <w:ilvl w:val="0"/>
          <w:numId w:val="39"/>
        </w:numPr>
        <w:rPr>
          <w:bCs/>
        </w:rPr>
      </w:pPr>
      <w:r>
        <w:t>The refractive index of a liquid is 1.35, what is the critical angle of the liquid?</w:t>
      </w:r>
    </w:p>
    <w:p w:rsidR="008036F9" w:rsidRDefault="008036F9" w:rsidP="008036F9">
      <w:pPr>
        <w:pStyle w:val="NoSpacing"/>
        <w:ind w:left="360"/>
        <w:rPr>
          <w:bCs/>
        </w:rPr>
      </w:pPr>
    </w:p>
    <w:p w:rsidR="008036F9" w:rsidRDefault="008036F9" w:rsidP="00C00ED7">
      <w:pPr>
        <w:pStyle w:val="NoSpacing"/>
        <w:numPr>
          <w:ilvl w:val="0"/>
          <w:numId w:val="39"/>
        </w:numPr>
        <w:rPr>
          <w:lang w:val="en-IE"/>
        </w:rPr>
      </w:pPr>
      <w:r>
        <w:rPr>
          <w:lang w:val="en-IE"/>
        </w:rPr>
        <w:t>The critical angle for the glass is 42</w:t>
      </w:r>
      <w:r>
        <w:rPr>
          <w:vertAlign w:val="superscript"/>
          <w:lang w:val="en-IE"/>
        </w:rPr>
        <w:t>o</w:t>
      </w:r>
      <w:r>
        <w:rPr>
          <w:lang w:val="en-IE"/>
        </w:rPr>
        <w:t>. Calculate the refractive index of the glass.</w:t>
      </w:r>
    </w:p>
    <w:p w:rsidR="008036F9" w:rsidRDefault="008036F9" w:rsidP="008036F9">
      <w:pPr>
        <w:pStyle w:val="NoSpacing"/>
        <w:ind w:left="360"/>
        <w:rPr>
          <w:bCs/>
        </w:rPr>
      </w:pPr>
    </w:p>
    <w:p w:rsidR="008036F9" w:rsidRDefault="008036F9" w:rsidP="00C00ED7">
      <w:pPr>
        <w:pStyle w:val="NoSpacing"/>
        <w:numPr>
          <w:ilvl w:val="0"/>
          <w:numId w:val="39"/>
        </w:numPr>
        <w:rPr>
          <w:bCs/>
        </w:rPr>
      </w:pPr>
      <w:r>
        <w:rPr>
          <w:color w:val="000000"/>
        </w:rPr>
        <w:t>Calculate the critical angle for diamond. The refractive index of diamond is 2.4.</w:t>
      </w:r>
    </w:p>
    <w:p w:rsidR="008036F9" w:rsidRDefault="008036F9" w:rsidP="008036F9">
      <w:pPr>
        <w:pStyle w:val="NoSpacing"/>
        <w:ind w:left="360"/>
        <w:rPr>
          <w:color w:val="000000"/>
        </w:rPr>
      </w:pPr>
    </w:p>
    <w:p w:rsidR="008036F9" w:rsidRDefault="008036F9" w:rsidP="008036F9">
      <w:pPr>
        <w:pStyle w:val="NoSpacing"/>
        <w:ind w:left="360"/>
        <w:rPr>
          <w:color w:val="000000"/>
          <w:spacing w:val="-4"/>
        </w:rPr>
      </w:pPr>
      <w:r>
        <w:rPr>
          <w:noProof/>
          <w:lang w:val="en-IE" w:eastAsia="en-IE"/>
        </w:rPr>
        <w:drawing>
          <wp:anchor distT="0" distB="0" distL="114300" distR="114300" simplePos="0" relativeHeight="251696640" behindDoc="0" locked="0" layoutInCell="1" allowOverlap="1" wp14:anchorId="0F8F52C7" wp14:editId="08674EF3">
            <wp:simplePos x="0" y="0"/>
            <wp:positionH relativeFrom="column">
              <wp:posOffset>4253865</wp:posOffset>
            </wp:positionH>
            <wp:positionV relativeFrom="paragraph">
              <wp:posOffset>38735</wp:posOffset>
            </wp:positionV>
            <wp:extent cx="1750060" cy="11468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0060" cy="1146810"/>
                    </a:xfrm>
                    <a:prstGeom prst="rect">
                      <a:avLst/>
                    </a:prstGeom>
                    <a:noFill/>
                  </pic:spPr>
                </pic:pic>
              </a:graphicData>
            </a:graphic>
            <wp14:sizeRelH relativeFrom="page">
              <wp14:pctWidth>0</wp14:pctWidth>
            </wp14:sizeRelH>
            <wp14:sizeRelV relativeFrom="page">
              <wp14:pctHeight>0</wp14:pctHeight>
            </wp14:sizeRelV>
          </wp:anchor>
        </w:drawing>
      </w:r>
    </w:p>
    <w:p w:rsidR="008036F9" w:rsidRDefault="008036F9" w:rsidP="00C00ED7">
      <w:pPr>
        <w:pStyle w:val="NoSpacing"/>
        <w:numPr>
          <w:ilvl w:val="0"/>
          <w:numId w:val="39"/>
        </w:numPr>
      </w:pPr>
      <w:r>
        <w:t>What is the critical angle of a sample of glass whose refractive index is 1.46?</w:t>
      </w:r>
    </w:p>
    <w:p w:rsidR="008036F9" w:rsidRDefault="008036F9" w:rsidP="008036F9">
      <w:pPr>
        <w:pStyle w:val="NoSpacing"/>
        <w:ind w:left="360"/>
        <w:rPr>
          <w:bCs/>
        </w:rPr>
      </w:pPr>
    </w:p>
    <w:p w:rsidR="008036F9" w:rsidRDefault="008036F9" w:rsidP="00C00ED7">
      <w:pPr>
        <w:pStyle w:val="NoSpacing"/>
        <w:numPr>
          <w:ilvl w:val="0"/>
          <w:numId w:val="39"/>
        </w:numPr>
        <w:rPr>
          <w:lang w:val="en-IE"/>
        </w:rPr>
      </w:pPr>
      <w:r>
        <w:rPr>
          <w:lang w:val="en-IE"/>
        </w:rPr>
        <w:t>The diagram shows a 45</w:t>
      </w:r>
      <w:r>
        <w:rPr>
          <w:vertAlign w:val="superscript"/>
          <w:lang w:val="en-IE"/>
        </w:rPr>
        <w:t>o</w:t>
      </w:r>
      <w:r>
        <w:rPr>
          <w:lang w:val="en-IE"/>
        </w:rPr>
        <w:t xml:space="preserve"> prism made of glass and a ray of light entering the prism from air. Copy the diagram and show the path of the ray through the prism and back into the air.</w:t>
      </w:r>
    </w:p>
    <w:p w:rsidR="008036F9" w:rsidRPr="0024713F" w:rsidRDefault="008036F9" w:rsidP="008036F9">
      <w:pPr>
        <w:pStyle w:val="NoSpacing"/>
        <w:ind w:firstLine="360"/>
        <w:rPr>
          <w:bCs/>
        </w:rPr>
      </w:pPr>
      <w:r>
        <w:rPr>
          <w:lang w:val="en-IE"/>
        </w:rPr>
        <w:t>Explain why the ray follows the path that you have shown.</w:t>
      </w:r>
    </w:p>
    <w:p w:rsidR="008036F9" w:rsidRDefault="008036F9" w:rsidP="008036F9">
      <w:pPr>
        <w:pStyle w:val="NoSpacing"/>
        <w:rPr>
          <w:bCs/>
        </w:rPr>
      </w:pPr>
    </w:p>
    <w:p w:rsidR="008036F9" w:rsidRPr="0024713F" w:rsidRDefault="008036F9" w:rsidP="00C00ED7">
      <w:pPr>
        <w:pStyle w:val="NoSpacing"/>
        <w:numPr>
          <w:ilvl w:val="0"/>
          <w:numId w:val="39"/>
        </w:numPr>
        <w:rPr>
          <w:lang w:val="en-IE"/>
        </w:rPr>
      </w:pPr>
      <w:r>
        <w:rPr>
          <w:lang w:val="en-IE"/>
        </w:rPr>
        <w:t>Give two uses of total internal reflection</w:t>
      </w:r>
    </w:p>
    <w:p w:rsidR="008036F9" w:rsidRDefault="008036F9" w:rsidP="008036F9">
      <w:pPr>
        <w:pStyle w:val="NoSpacing"/>
        <w:ind w:left="2880" w:firstLine="720"/>
        <w:rPr>
          <w:b/>
        </w:rPr>
      </w:pPr>
    </w:p>
    <w:p w:rsidR="008036F9" w:rsidRDefault="008036F9" w:rsidP="00C00ED7">
      <w:pPr>
        <w:pStyle w:val="NoSpacing"/>
        <w:numPr>
          <w:ilvl w:val="0"/>
          <w:numId w:val="39"/>
        </w:numPr>
        <w:rPr>
          <w:color w:val="000000"/>
          <w:lang w:eastAsia="en-IE"/>
        </w:rPr>
      </w:pPr>
      <w:r>
        <w:rPr>
          <w:color w:val="000000"/>
          <w:lang w:eastAsia="en-IE"/>
        </w:rPr>
        <w:t xml:space="preserve">Draw a diagram to show the path of a ray of light travelling through an optical fibre. </w:t>
      </w:r>
    </w:p>
    <w:p w:rsidR="008036F9" w:rsidRDefault="008036F9" w:rsidP="008036F9">
      <w:pPr>
        <w:pStyle w:val="NoSpacing"/>
        <w:ind w:left="360"/>
      </w:pPr>
    </w:p>
    <w:p w:rsidR="008036F9" w:rsidRDefault="008036F9" w:rsidP="00C00ED7">
      <w:pPr>
        <w:pStyle w:val="NoSpacing"/>
        <w:numPr>
          <w:ilvl w:val="0"/>
          <w:numId w:val="39"/>
        </w:numPr>
      </w:pPr>
      <w:r>
        <w:t>Explain how a signal is transmitted along an optical fibre.</w:t>
      </w:r>
    </w:p>
    <w:p w:rsidR="008036F9" w:rsidRDefault="008036F9" w:rsidP="008036F9">
      <w:pPr>
        <w:pStyle w:val="NoSpacing"/>
        <w:ind w:left="360"/>
      </w:pPr>
    </w:p>
    <w:p w:rsidR="008036F9" w:rsidRDefault="008036F9" w:rsidP="008036F9">
      <w:pPr>
        <w:pStyle w:val="NoSpacing"/>
        <w:ind w:left="360"/>
      </w:pPr>
    </w:p>
    <w:p w:rsidR="008036F9" w:rsidRDefault="008036F9" w:rsidP="00C00ED7">
      <w:pPr>
        <w:pStyle w:val="NoSpacing"/>
        <w:numPr>
          <w:ilvl w:val="0"/>
          <w:numId w:val="39"/>
        </w:numPr>
      </w:pPr>
      <w:r>
        <w:rPr>
          <w:lang w:eastAsia="en-IE"/>
        </w:rPr>
        <w:lastRenderedPageBreak/>
        <w:t>How is the escape of light from the sides of an optical fibre prevented?</w:t>
      </w:r>
    </w:p>
    <w:p w:rsidR="008036F9" w:rsidRDefault="008036F9" w:rsidP="008036F9">
      <w:pPr>
        <w:pStyle w:val="NoSpacing"/>
        <w:ind w:left="360"/>
      </w:pPr>
    </w:p>
    <w:p w:rsidR="008036F9" w:rsidRDefault="008036F9" w:rsidP="00C00ED7">
      <w:pPr>
        <w:pStyle w:val="NoSpacing"/>
        <w:numPr>
          <w:ilvl w:val="0"/>
          <w:numId w:val="39"/>
        </w:numPr>
      </w:pPr>
      <w:r>
        <w:t>An optical fibre has an outer less dense layer of glass. What is the role of this layer of glass?</w:t>
      </w:r>
    </w:p>
    <w:p w:rsidR="008036F9" w:rsidRDefault="008036F9" w:rsidP="008036F9">
      <w:pPr>
        <w:pStyle w:val="NoSpacing"/>
        <w:ind w:left="360"/>
      </w:pPr>
    </w:p>
    <w:p w:rsidR="008036F9" w:rsidRDefault="008036F9" w:rsidP="00C00ED7">
      <w:pPr>
        <w:pStyle w:val="NoSpacing"/>
        <w:numPr>
          <w:ilvl w:val="0"/>
          <w:numId w:val="39"/>
        </w:numPr>
      </w:pPr>
      <w:r>
        <w:rPr>
          <w:lang w:eastAsia="en-IE"/>
        </w:rPr>
        <w:t>Give one use for optical fibres.</w:t>
      </w:r>
    </w:p>
    <w:p w:rsidR="008036F9" w:rsidRDefault="008036F9" w:rsidP="008036F9">
      <w:pPr>
        <w:pStyle w:val="NoSpacing"/>
        <w:ind w:left="360"/>
      </w:pPr>
    </w:p>
    <w:p w:rsidR="008036F9" w:rsidRDefault="008036F9" w:rsidP="00C00ED7">
      <w:pPr>
        <w:pStyle w:val="NoSpacing"/>
        <w:numPr>
          <w:ilvl w:val="0"/>
          <w:numId w:val="39"/>
        </w:numPr>
      </w:pPr>
      <w:r>
        <w:t>Give two reasons why the telecommunications industry uses optical fibres instead of copper conductors to transmit signals</w:t>
      </w:r>
    </w:p>
    <w:p w:rsidR="008036F9" w:rsidRDefault="008036F9" w:rsidP="008036F9">
      <w:pPr>
        <w:pStyle w:val="NoSpacing"/>
        <w:ind w:left="360"/>
        <w:rPr>
          <w:bCs/>
        </w:rPr>
      </w:pPr>
      <w:r>
        <w:t>.</w:t>
      </w:r>
    </w:p>
    <w:p w:rsidR="008036F9" w:rsidRDefault="008036F9" w:rsidP="00C00ED7">
      <w:pPr>
        <w:pStyle w:val="NoSpacing"/>
        <w:numPr>
          <w:ilvl w:val="0"/>
          <w:numId w:val="39"/>
        </w:numPr>
        <w:rPr>
          <w:lang w:eastAsia="en-IE"/>
        </w:rPr>
      </w:pPr>
      <w:r>
        <w:rPr>
          <w:lang w:eastAsia="en-IE"/>
        </w:rPr>
        <w:t>Impurities in glass reduce the power transmitted in an optic fibre by half every 2 km.</w:t>
      </w:r>
    </w:p>
    <w:p w:rsidR="008036F9" w:rsidRDefault="008036F9" w:rsidP="008036F9">
      <w:pPr>
        <w:pStyle w:val="NoSpacing"/>
        <w:ind w:left="360"/>
        <w:rPr>
          <w:lang w:eastAsia="en-IE"/>
        </w:rPr>
      </w:pPr>
      <w:r>
        <w:rPr>
          <w:lang w:eastAsia="en-IE"/>
        </w:rPr>
        <w:t>The initial power being transmitted by the light is 10 W.</w:t>
      </w:r>
    </w:p>
    <w:p w:rsidR="008036F9" w:rsidRDefault="008036F9" w:rsidP="008036F9">
      <w:pPr>
        <w:pStyle w:val="NoSpacing"/>
        <w:ind w:firstLine="360"/>
        <w:rPr>
          <w:lang w:eastAsia="en-IE"/>
        </w:rPr>
      </w:pPr>
      <w:r>
        <w:rPr>
          <w:lang w:eastAsia="en-IE"/>
        </w:rPr>
        <w:t>What is the power being transmitted by the light after it has travelled 8 km through the fibre?</w:t>
      </w:r>
    </w:p>
    <w:p w:rsidR="008036F9" w:rsidRDefault="008036F9" w:rsidP="008036F9">
      <w:pPr>
        <w:pStyle w:val="NoSpacing"/>
        <w:ind w:left="360"/>
        <w:rPr>
          <w:lang w:eastAsia="en-IE"/>
        </w:rPr>
      </w:pPr>
    </w:p>
    <w:p w:rsidR="008036F9" w:rsidRDefault="008036F9" w:rsidP="008036F9">
      <w:pPr>
        <w:pStyle w:val="NoSpacing"/>
        <w:ind w:left="360"/>
        <w:rPr>
          <w:lang w:eastAsia="en-IE"/>
        </w:rPr>
      </w:pPr>
    </w:p>
    <w:p w:rsidR="008036F9" w:rsidRDefault="008036F9" w:rsidP="00C00ED7">
      <w:pPr>
        <w:pStyle w:val="NoSpacing"/>
        <w:numPr>
          <w:ilvl w:val="0"/>
          <w:numId w:val="39"/>
        </w:numPr>
      </w:pPr>
      <w:r>
        <w:rPr>
          <w:lang w:eastAsia="en-IE"/>
        </w:rPr>
        <w:t>Information is transmitted over long distances using optical fibres with a refractive index of 1.55.</w:t>
      </w:r>
    </w:p>
    <w:p w:rsidR="008036F9" w:rsidRDefault="008036F9" w:rsidP="008036F9">
      <w:pPr>
        <w:pStyle w:val="NoSpacing"/>
        <w:ind w:firstLine="360"/>
      </w:pPr>
      <w:r>
        <w:rPr>
          <w:lang w:eastAsia="en-IE"/>
        </w:rPr>
        <w:t>What is the speed of the light as it passes through the fibre?</w:t>
      </w:r>
    </w:p>
    <w:p w:rsidR="008036F9" w:rsidRDefault="008036F9" w:rsidP="008036F9">
      <w:pPr>
        <w:pStyle w:val="NoSpacing"/>
        <w:ind w:left="360"/>
        <w:rPr>
          <w:lang w:eastAsia="en-IE"/>
        </w:rPr>
      </w:pPr>
      <w:r>
        <w:rPr>
          <w:lang w:eastAsia="en-IE"/>
        </w:rPr>
        <w:t xml:space="preserve"> </w:t>
      </w:r>
    </w:p>
    <w:p w:rsidR="008036F9" w:rsidRDefault="008036F9" w:rsidP="008036F9">
      <w:pPr>
        <w:pStyle w:val="NoSpacing"/>
        <w:ind w:left="360"/>
        <w:rPr>
          <w:lang w:eastAsia="en-IE"/>
        </w:rPr>
      </w:pPr>
    </w:p>
    <w:p w:rsidR="008036F9" w:rsidRDefault="008036F9" w:rsidP="00C00ED7">
      <w:pPr>
        <w:pStyle w:val="NoSpacing"/>
        <w:numPr>
          <w:ilvl w:val="0"/>
          <w:numId w:val="39"/>
        </w:numPr>
      </w:pPr>
      <w:r>
        <w:t xml:space="preserve">An optical fibre is manufactured using glass of refractive index of 1.5. </w:t>
      </w:r>
    </w:p>
    <w:p w:rsidR="008036F9" w:rsidRDefault="008036F9" w:rsidP="008036F9">
      <w:pPr>
        <w:pStyle w:val="NoSpacing"/>
        <w:ind w:firstLine="360"/>
      </w:pPr>
      <w:r>
        <w:t>Calculate the speed of light travelling through the optical fibre.</w:t>
      </w:r>
    </w:p>
    <w:p w:rsidR="008036F9" w:rsidRDefault="008036F9" w:rsidP="008036F9">
      <w:pPr>
        <w:pStyle w:val="NoSpacing"/>
        <w:ind w:left="360"/>
      </w:pPr>
    </w:p>
    <w:p w:rsidR="008036F9" w:rsidRDefault="008036F9" w:rsidP="008036F9">
      <w:pPr>
        <w:pStyle w:val="NoSpacing"/>
        <w:ind w:left="360"/>
        <w:rPr>
          <w:lang w:eastAsia="en-IE"/>
        </w:rPr>
      </w:pPr>
    </w:p>
    <w:p w:rsidR="008036F9" w:rsidRDefault="008036F9" w:rsidP="00C00ED7">
      <w:pPr>
        <w:pStyle w:val="NoSpacing"/>
        <w:numPr>
          <w:ilvl w:val="0"/>
          <w:numId w:val="39"/>
        </w:numPr>
        <w:rPr>
          <w:lang w:eastAsia="en-IE"/>
        </w:rPr>
      </w:pPr>
      <w:r>
        <w:rPr>
          <w:lang w:eastAsia="en-IE"/>
        </w:rPr>
        <w:t>Name a material that is used in the manufacture of optical fibres.</w:t>
      </w:r>
    </w:p>
    <w:p w:rsidR="008036F9" w:rsidRPr="00474C4D" w:rsidRDefault="008036F9" w:rsidP="00C00ED7">
      <w:pPr>
        <w:pStyle w:val="ListParagraph"/>
        <w:widowControl/>
        <w:numPr>
          <w:ilvl w:val="0"/>
          <w:numId w:val="39"/>
        </w:numPr>
        <w:autoSpaceDE w:val="0"/>
        <w:autoSpaceDN w:val="0"/>
        <w:adjustRightInd w:val="0"/>
        <w:rPr>
          <w:rFonts w:ascii="Times New Roman" w:hAnsi="Times New Roman" w:cs="Times New Roman"/>
          <w:sz w:val="24"/>
          <w:szCs w:val="24"/>
          <w:lang w:val="en-IE"/>
        </w:rPr>
      </w:pPr>
      <w:r w:rsidRPr="00474C4D">
        <w:rPr>
          <w:rFonts w:ascii="Times New Roman" w:hAnsi="Times New Roman" w:cs="Times New Roman"/>
          <w:sz w:val="24"/>
          <w:szCs w:val="24"/>
          <w:lang w:val="en-IE"/>
        </w:rPr>
        <w:t xml:space="preserve">The diagram shows a ray of light as it leaves a rectangular block of glass. As the ray of light leaves the block of glass, it makes an angle </w:t>
      </w:r>
      <w:r w:rsidRPr="00474C4D">
        <w:rPr>
          <w:rFonts w:ascii="Times New Roman" w:hAnsi="Times New Roman" w:cs="Times New Roman"/>
          <w:i/>
          <w:iCs/>
          <w:sz w:val="24"/>
          <w:szCs w:val="24"/>
          <w:lang w:val="en-IE"/>
        </w:rPr>
        <w:t xml:space="preserve">θ </w:t>
      </w:r>
      <w:r w:rsidRPr="00474C4D">
        <w:rPr>
          <w:rFonts w:ascii="Times New Roman" w:hAnsi="Times New Roman" w:cs="Times New Roman"/>
          <w:sz w:val="24"/>
          <w:szCs w:val="24"/>
          <w:lang w:val="en-IE"/>
        </w:rPr>
        <w:t>with the inside surface of the glass block and an angle of 30o when it is in the air, as shown.</w:t>
      </w:r>
    </w:p>
    <w:p w:rsidR="008036F9" w:rsidRPr="00474C4D" w:rsidRDefault="008036F9" w:rsidP="008036F9">
      <w:pPr>
        <w:rPr>
          <w:rFonts w:ascii="Times New Roman" w:hAnsi="Times New Roman" w:cs="Times New Roman"/>
          <w:sz w:val="24"/>
          <w:szCs w:val="24"/>
        </w:rPr>
      </w:pPr>
      <w:r w:rsidRPr="00474C4D">
        <w:rPr>
          <w:rFonts w:ascii="Times New Roman" w:hAnsi="Times New Roman" w:cs="Times New Roman"/>
          <w:noProof/>
          <w:sz w:val="24"/>
          <w:szCs w:val="24"/>
          <w:lang w:val="en-IE" w:eastAsia="en-IE"/>
        </w:rPr>
        <w:drawing>
          <wp:inline distT="0" distB="0" distL="0" distR="0" wp14:anchorId="7E4C6BA8" wp14:editId="54CB12C0">
            <wp:extent cx="3552825" cy="195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52825" cy="1952625"/>
                    </a:xfrm>
                    <a:prstGeom prst="rect">
                      <a:avLst/>
                    </a:prstGeom>
                  </pic:spPr>
                </pic:pic>
              </a:graphicData>
            </a:graphic>
          </wp:inline>
        </w:drawing>
      </w:r>
    </w:p>
    <w:p w:rsidR="008036F9" w:rsidRPr="00474C4D" w:rsidRDefault="008036F9" w:rsidP="008036F9">
      <w:pPr>
        <w:widowControl/>
        <w:autoSpaceDE w:val="0"/>
        <w:autoSpaceDN w:val="0"/>
        <w:adjustRightInd w:val="0"/>
        <w:rPr>
          <w:rFonts w:ascii="Times New Roman" w:hAnsi="Times New Roman" w:cs="Times New Roman"/>
          <w:sz w:val="24"/>
          <w:szCs w:val="24"/>
          <w:lang w:val="en-IE"/>
        </w:rPr>
      </w:pPr>
      <w:r w:rsidRPr="00474C4D">
        <w:rPr>
          <w:rFonts w:ascii="Times New Roman" w:hAnsi="Times New Roman" w:cs="Times New Roman"/>
          <w:sz w:val="24"/>
          <w:szCs w:val="24"/>
          <w:lang w:val="en-IE"/>
        </w:rPr>
        <w:t xml:space="preserve">(i) If the refractive index of the glass is 1.5, calculate the value of </w:t>
      </w:r>
      <w:r w:rsidRPr="00474C4D">
        <w:rPr>
          <w:rFonts w:ascii="Times New Roman" w:hAnsi="Times New Roman" w:cs="Times New Roman"/>
          <w:i/>
          <w:iCs/>
          <w:sz w:val="24"/>
          <w:szCs w:val="24"/>
          <w:lang w:val="en-IE"/>
        </w:rPr>
        <w:t>θ</w:t>
      </w:r>
      <w:r w:rsidRPr="00474C4D">
        <w:rPr>
          <w:rFonts w:ascii="Times New Roman" w:hAnsi="Times New Roman" w:cs="Times New Roman"/>
          <w:sz w:val="24"/>
          <w:szCs w:val="24"/>
          <w:lang w:val="en-IE"/>
        </w:rPr>
        <w:t xml:space="preserve">. </w:t>
      </w:r>
    </w:p>
    <w:p w:rsidR="008036F9" w:rsidRPr="00474C4D" w:rsidRDefault="008036F9" w:rsidP="008036F9">
      <w:pPr>
        <w:widowControl/>
        <w:autoSpaceDE w:val="0"/>
        <w:autoSpaceDN w:val="0"/>
        <w:adjustRightInd w:val="0"/>
        <w:rPr>
          <w:rFonts w:ascii="Times New Roman" w:hAnsi="Times New Roman" w:cs="Times New Roman"/>
          <w:sz w:val="24"/>
          <w:szCs w:val="24"/>
          <w:lang w:val="en-IE"/>
        </w:rPr>
      </w:pPr>
      <w:r w:rsidRPr="00474C4D">
        <w:rPr>
          <w:rFonts w:ascii="Times New Roman" w:hAnsi="Times New Roman" w:cs="Times New Roman"/>
          <w:sz w:val="24"/>
          <w:szCs w:val="24"/>
          <w:lang w:val="en-IE"/>
        </w:rPr>
        <w:t xml:space="preserve">(ii) What would be the value of the angle </w:t>
      </w:r>
      <w:r w:rsidRPr="00474C4D">
        <w:rPr>
          <w:rFonts w:ascii="Times New Roman" w:hAnsi="Times New Roman" w:cs="Times New Roman"/>
          <w:i/>
          <w:iCs/>
          <w:sz w:val="24"/>
          <w:szCs w:val="24"/>
          <w:lang w:val="en-IE"/>
        </w:rPr>
        <w:t xml:space="preserve">θ </w:t>
      </w:r>
      <w:r w:rsidRPr="00474C4D">
        <w:rPr>
          <w:rFonts w:ascii="Times New Roman" w:hAnsi="Times New Roman" w:cs="Times New Roman"/>
          <w:sz w:val="24"/>
          <w:szCs w:val="24"/>
          <w:lang w:val="en-IE"/>
        </w:rPr>
        <w:t xml:space="preserve">so that the ray of light emerges parallel to the side of the glass block? </w:t>
      </w:r>
    </w:p>
    <w:p w:rsidR="008036F9" w:rsidRPr="00C93ECE" w:rsidRDefault="008036F9" w:rsidP="00C93ECE">
      <w:pPr>
        <w:pStyle w:val="ListParagraph"/>
        <w:numPr>
          <w:ilvl w:val="0"/>
          <w:numId w:val="21"/>
        </w:numPr>
        <w:rPr>
          <w:rFonts w:ascii="Times New Roman" w:hAnsi="Times New Roman" w:cs="Times New Roman"/>
          <w:sz w:val="24"/>
          <w:szCs w:val="24"/>
          <w:lang w:val="en-IE"/>
        </w:rPr>
      </w:pPr>
      <w:r w:rsidRPr="00C93ECE">
        <w:rPr>
          <w:rFonts w:ascii="Times New Roman" w:hAnsi="Times New Roman" w:cs="Times New Roman"/>
          <w:sz w:val="24"/>
          <w:szCs w:val="24"/>
          <w:lang w:val="en-IE"/>
        </w:rPr>
        <w:t>Calculate the speed of light as it passes through the glass.</w:t>
      </w:r>
    </w:p>
    <w:p w:rsidR="00C93ECE" w:rsidRDefault="00C93ECE" w:rsidP="00C93ECE">
      <w:pPr>
        <w:ind w:left="360"/>
        <w:rPr>
          <w:rFonts w:ascii="Times New Roman" w:hAnsi="Times New Roman" w:cs="Times New Roman"/>
          <w:sz w:val="24"/>
          <w:szCs w:val="24"/>
          <w:lang w:val="en-IE"/>
        </w:rPr>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An experiment to measure the refractive index of a substance was carried out by a student. When the apparatus had been set up the student made a series of measurements.</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The student repeated the experiment a number of times.</w:t>
      </w:r>
    </w:p>
    <w:p w:rsidR="00C93ECE" w:rsidRDefault="00C93ECE" w:rsidP="00C93ECE">
      <w:pPr>
        <w:widowControl/>
        <w:autoSpaceDE w:val="0"/>
        <w:autoSpaceDN w:val="0"/>
        <w:adjustRightInd w:val="0"/>
        <w:rPr>
          <w:rFonts w:ascii="TimesNewRoman" w:hAnsi="TimesNewRoman" w:cs="TimesNewRoman"/>
          <w:sz w:val="24"/>
          <w:szCs w:val="24"/>
          <w:lang w:val="en-IE"/>
        </w:rPr>
      </w:pP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Draw a labelled diagram of the apparatus that the student used in the experiment.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lastRenderedPageBreak/>
        <w:t>(ii) What measurements did the student take?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How were these measurements used to calculate the refractive index of the substance? (10)</w:t>
      </w:r>
    </w:p>
    <w:p w:rsidR="00C93ECE" w:rsidRPr="00C93ECE" w:rsidRDefault="00C93ECE" w:rsidP="00C93ECE">
      <w:pPr>
        <w:rPr>
          <w:rFonts w:ascii="Times New Roman" w:hAnsi="Times New Roman" w:cs="Times New Roman"/>
          <w:sz w:val="24"/>
          <w:szCs w:val="24"/>
          <w:lang w:val="en-IE"/>
        </w:rPr>
      </w:pPr>
      <w:r>
        <w:rPr>
          <w:rFonts w:ascii="TimesNewRoman" w:hAnsi="TimesNewRoman" w:cs="TimesNewRoman"/>
          <w:sz w:val="24"/>
          <w:szCs w:val="24"/>
          <w:lang w:val="en-IE"/>
        </w:rPr>
        <w:t>(iv) Why did the student repeat the experiment? (6)</w:t>
      </w:r>
    </w:p>
    <w:p w:rsidR="008036F9" w:rsidRDefault="008036F9" w:rsidP="008036F9">
      <w:pPr>
        <w:pStyle w:val="NoSpacing"/>
        <w:rPr>
          <w:lang w:eastAsia="en-IE"/>
        </w:rPr>
      </w:pPr>
    </w:p>
    <w:p w:rsidR="008036F9" w:rsidRPr="00474C4D" w:rsidRDefault="008036F9" w:rsidP="008036F9">
      <w:pPr>
        <w:pStyle w:val="NoSpacing"/>
        <w:rPr>
          <w:rFonts w:asciiTheme="minorHAnsi" w:hAnsiTheme="minorHAnsi"/>
          <w:iCs/>
          <w:sz w:val="22"/>
          <w:szCs w:val="22"/>
        </w:rPr>
      </w:pPr>
    </w:p>
    <w:p w:rsidR="008036F9" w:rsidRDefault="008036F9" w:rsidP="008036F9">
      <w:pPr>
        <w:pStyle w:val="NoSpacing"/>
        <w:jc w:val="center"/>
        <w:rPr>
          <w:b/>
        </w:rPr>
      </w:pPr>
      <w:r>
        <w:rPr>
          <w:b/>
        </w:rPr>
        <w:t>Exam questions - Lenses</w:t>
      </w:r>
    </w:p>
    <w:p w:rsidR="008036F9" w:rsidRDefault="008036F9" w:rsidP="00C00ED7">
      <w:pPr>
        <w:pStyle w:val="NoSpacing"/>
        <w:numPr>
          <w:ilvl w:val="0"/>
          <w:numId w:val="47"/>
        </w:numPr>
        <w:rPr>
          <w:bCs/>
          <w:color w:val="000000"/>
        </w:rPr>
      </w:pPr>
      <w:r>
        <w:rPr>
          <w:color w:val="000000"/>
        </w:rPr>
        <w:t>A converging lens is used as a magnifying glass.</w:t>
      </w:r>
    </w:p>
    <w:p w:rsidR="008036F9" w:rsidRDefault="008036F9" w:rsidP="008036F9">
      <w:pPr>
        <w:pStyle w:val="NoSpacing"/>
        <w:ind w:left="360"/>
        <w:rPr>
          <w:color w:val="000000"/>
        </w:rPr>
      </w:pPr>
      <w:r>
        <w:rPr>
          <w:color w:val="000000"/>
        </w:rPr>
        <w:t xml:space="preserve">Draw a ray diagram to show how an erect image is formed by a magnifying glass. </w:t>
      </w:r>
    </w:p>
    <w:p w:rsidR="008036F9" w:rsidRDefault="008036F9" w:rsidP="008036F9">
      <w:pPr>
        <w:pStyle w:val="NoSpacing"/>
        <w:ind w:left="360"/>
        <w:rPr>
          <w:color w:val="000000"/>
        </w:rPr>
      </w:pPr>
    </w:p>
    <w:p w:rsidR="008036F9" w:rsidRDefault="008036F9" w:rsidP="00C00ED7">
      <w:pPr>
        <w:pStyle w:val="NoSpacing"/>
        <w:numPr>
          <w:ilvl w:val="0"/>
          <w:numId w:val="47"/>
        </w:numPr>
        <w:rPr>
          <w:color w:val="000000"/>
        </w:rPr>
      </w:pPr>
      <w:r>
        <w:rPr>
          <w:color w:val="000000"/>
        </w:rPr>
        <w:t>A diverging lens cannot be used as a magnifying glass. Explain why.</w:t>
      </w:r>
    </w:p>
    <w:p w:rsidR="008036F9" w:rsidRDefault="008036F9" w:rsidP="008036F9">
      <w:pPr>
        <w:pStyle w:val="NoSpacing"/>
        <w:ind w:left="360"/>
        <w:rPr>
          <w:color w:val="000000"/>
        </w:rPr>
      </w:pPr>
    </w:p>
    <w:p w:rsidR="008036F9" w:rsidRDefault="008036F9" w:rsidP="00C00ED7">
      <w:pPr>
        <w:pStyle w:val="NoSpacing"/>
        <w:numPr>
          <w:ilvl w:val="0"/>
          <w:numId w:val="47"/>
        </w:numPr>
        <w:rPr>
          <w:color w:val="000000"/>
        </w:rPr>
      </w:pPr>
      <w:r>
        <w:rPr>
          <w:color w:val="000000"/>
        </w:rPr>
        <w:t xml:space="preserve">A converging lens has a focal length of 8 cm. </w:t>
      </w:r>
    </w:p>
    <w:p w:rsidR="008036F9" w:rsidRDefault="008036F9" w:rsidP="008036F9">
      <w:pPr>
        <w:pStyle w:val="NoSpacing"/>
        <w:ind w:left="360"/>
        <w:rPr>
          <w:color w:val="000000"/>
        </w:rPr>
      </w:pPr>
      <w:r>
        <w:rPr>
          <w:color w:val="000000"/>
        </w:rPr>
        <w:t xml:space="preserve">Determine the two positions that an object can be placed to produce an image that is four times the size of the object? </w:t>
      </w:r>
    </w:p>
    <w:p w:rsidR="008036F9" w:rsidRDefault="008036F9" w:rsidP="008036F9">
      <w:pPr>
        <w:pStyle w:val="NoSpacing"/>
        <w:ind w:left="360"/>
        <w:rPr>
          <w:color w:val="000000"/>
        </w:rPr>
      </w:pPr>
    </w:p>
    <w:p w:rsidR="008036F9" w:rsidRDefault="008036F9" w:rsidP="008036F9">
      <w:pPr>
        <w:pStyle w:val="NoSpacing"/>
        <w:ind w:left="360"/>
        <w:rPr>
          <w:color w:val="000000"/>
        </w:rPr>
      </w:pPr>
    </w:p>
    <w:p w:rsidR="008036F9" w:rsidRDefault="008036F9" w:rsidP="00C00ED7">
      <w:pPr>
        <w:pStyle w:val="NoSpacing"/>
        <w:numPr>
          <w:ilvl w:val="0"/>
          <w:numId w:val="47"/>
        </w:numPr>
        <w:rPr>
          <w:lang w:eastAsia="en-IE"/>
        </w:rPr>
      </w:pPr>
      <w:r>
        <w:rPr>
          <w:lang w:eastAsia="en-IE"/>
        </w:rPr>
        <w:t>A concave lens has a power of 0.1 cm</w:t>
      </w:r>
      <w:r>
        <w:rPr>
          <w:vertAlign w:val="superscript"/>
          <w:lang w:eastAsia="en-IE"/>
        </w:rPr>
        <w:t>−1</w:t>
      </w:r>
      <w:r>
        <w:rPr>
          <w:lang w:eastAsia="en-IE"/>
        </w:rPr>
        <w:t>. What is the focal length of the lens?</w:t>
      </w:r>
    </w:p>
    <w:p w:rsidR="008036F9" w:rsidRDefault="008036F9" w:rsidP="008036F9">
      <w:pPr>
        <w:pStyle w:val="NoSpacing"/>
        <w:ind w:left="360"/>
        <w:rPr>
          <w:lang w:eastAsia="en-IE"/>
        </w:rPr>
      </w:pPr>
    </w:p>
    <w:p w:rsidR="008036F9" w:rsidRDefault="008036F9" w:rsidP="008036F9">
      <w:pPr>
        <w:pStyle w:val="NoSpacing"/>
        <w:rPr>
          <w:color w:val="000000"/>
        </w:rPr>
      </w:pPr>
    </w:p>
    <w:p w:rsidR="008036F9" w:rsidRPr="005219D8" w:rsidRDefault="008036F9" w:rsidP="00C00ED7">
      <w:pPr>
        <w:pStyle w:val="ListParagraph"/>
        <w:widowControl/>
        <w:numPr>
          <w:ilvl w:val="0"/>
          <w:numId w:val="47"/>
        </w:numPr>
        <w:contextualSpacing/>
        <w:rPr>
          <w:rFonts w:eastAsia="Calibri"/>
          <w:color w:val="000000"/>
          <w:lang w:val="en-IE"/>
        </w:rPr>
      </w:pPr>
      <w:r w:rsidRPr="005219D8">
        <w:rPr>
          <w:rFonts w:eastAsia="Calibri"/>
          <w:color w:val="000000"/>
          <w:lang w:val="en-IE"/>
        </w:rPr>
        <w:t>A lens has a power of +50 m</w:t>
      </w:r>
      <w:r w:rsidRPr="005219D8">
        <w:rPr>
          <w:rFonts w:eastAsia="Calibri"/>
          <w:color w:val="000000"/>
          <w:vertAlign w:val="superscript"/>
          <w:lang w:val="en-IE"/>
        </w:rPr>
        <w:t>-1</w:t>
      </w:r>
      <w:r w:rsidRPr="005219D8">
        <w:rPr>
          <w:rFonts w:eastAsia="Calibri"/>
          <w:color w:val="000000"/>
          <w:lang w:val="en-IE"/>
        </w:rPr>
        <w:t xml:space="preserve">. What type of lens is it and what is its focal length? </w:t>
      </w:r>
    </w:p>
    <w:p w:rsidR="008036F9" w:rsidRDefault="008036F9" w:rsidP="008036F9">
      <w:pPr>
        <w:pStyle w:val="NoSpacing"/>
        <w:ind w:left="360"/>
        <w:rPr>
          <w:color w:val="000000"/>
        </w:rPr>
      </w:pPr>
    </w:p>
    <w:p w:rsidR="008036F9" w:rsidRDefault="008036F9" w:rsidP="00C00ED7">
      <w:pPr>
        <w:pStyle w:val="NoSpacing"/>
        <w:numPr>
          <w:ilvl w:val="0"/>
          <w:numId w:val="47"/>
        </w:numPr>
      </w:pPr>
      <w:r>
        <w:t xml:space="preserve">Two converging lenses, each with a focal length of 10 cm, are placed in contact. What is the power of the lens combination? </w:t>
      </w:r>
    </w:p>
    <w:p w:rsidR="008036F9" w:rsidRDefault="008036F9" w:rsidP="008036F9">
      <w:pPr>
        <w:pStyle w:val="NoSpacing"/>
        <w:ind w:left="360"/>
        <w:rPr>
          <w:color w:val="000000"/>
        </w:rPr>
      </w:pPr>
    </w:p>
    <w:p w:rsidR="008036F9" w:rsidRDefault="008036F9" w:rsidP="00C00ED7">
      <w:pPr>
        <w:pStyle w:val="NoSpacing"/>
        <w:numPr>
          <w:ilvl w:val="0"/>
          <w:numId w:val="45"/>
        </w:numPr>
        <w:rPr>
          <w:color w:val="000000"/>
        </w:rPr>
      </w:pPr>
      <w:r>
        <w:rPr>
          <w:color w:val="000000"/>
        </w:rPr>
        <w:t>The power of a normal eye is +60 m</w:t>
      </w:r>
      <w:r>
        <w:rPr>
          <w:color w:val="000000"/>
          <w:vertAlign w:val="superscript"/>
        </w:rPr>
        <w:t>-1</w:t>
      </w:r>
      <w:r>
        <w:rPr>
          <w:color w:val="000000"/>
        </w:rPr>
        <w:t>. A short-sighted person’s eye has a power of +65 m</w:t>
      </w:r>
      <w:r>
        <w:rPr>
          <w:color w:val="000000"/>
          <w:vertAlign w:val="superscript"/>
        </w:rPr>
        <w:t>-1</w:t>
      </w:r>
      <w:r>
        <w:rPr>
          <w:color w:val="000000"/>
        </w:rPr>
        <w:t xml:space="preserve">. </w:t>
      </w:r>
    </w:p>
    <w:p w:rsidR="008036F9" w:rsidRDefault="008036F9" w:rsidP="008036F9">
      <w:pPr>
        <w:pStyle w:val="NoSpacing"/>
        <w:ind w:left="360"/>
        <w:rPr>
          <w:color w:val="000000"/>
        </w:rPr>
      </w:pPr>
      <w:r>
        <w:rPr>
          <w:color w:val="000000"/>
        </w:rPr>
        <w:t>Calculate the power of the contact lens required to correct the person’s short-sightedness.</w:t>
      </w:r>
    </w:p>
    <w:p w:rsidR="008036F9" w:rsidRDefault="008036F9" w:rsidP="00C00ED7">
      <w:pPr>
        <w:pStyle w:val="NoSpacing"/>
        <w:numPr>
          <w:ilvl w:val="0"/>
          <w:numId w:val="45"/>
        </w:numPr>
        <w:rPr>
          <w:color w:val="000000"/>
        </w:rPr>
      </w:pPr>
      <w:r>
        <w:rPr>
          <w:color w:val="000000"/>
        </w:rPr>
        <w:t xml:space="preserve">Calculate the focal length of the contact lens required to correct the person’s short-sightedness. </w:t>
      </w:r>
    </w:p>
    <w:p w:rsidR="008036F9" w:rsidRDefault="008036F9" w:rsidP="008036F9">
      <w:pPr>
        <w:pStyle w:val="NoSpacing"/>
        <w:rPr>
          <w:color w:val="000000"/>
        </w:rPr>
      </w:pPr>
    </w:p>
    <w:p w:rsidR="008036F9" w:rsidRDefault="008036F9" w:rsidP="00C00ED7">
      <w:pPr>
        <w:pStyle w:val="NoSpacing"/>
        <w:numPr>
          <w:ilvl w:val="0"/>
          <w:numId w:val="47"/>
        </w:numPr>
        <w:rPr>
          <w:color w:val="000000"/>
        </w:rPr>
      </w:pPr>
      <w:r>
        <w:rPr>
          <w:color w:val="000000"/>
        </w:rPr>
        <w:t>The power of an eye when looking at a distant object should be 60 m</w:t>
      </w:r>
      <w:r>
        <w:rPr>
          <w:color w:val="000000"/>
          <w:vertAlign w:val="superscript"/>
        </w:rPr>
        <w:t>–1</w:t>
      </w:r>
      <w:r>
        <w:rPr>
          <w:color w:val="000000"/>
        </w:rPr>
        <w:t>. A person with defective vision has a minimum power of 64 m</w:t>
      </w:r>
      <w:r>
        <w:rPr>
          <w:color w:val="000000"/>
          <w:vertAlign w:val="superscript"/>
        </w:rPr>
        <w:t>–1</w:t>
      </w:r>
      <w:r>
        <w:rPr>
          <w:color w:val="000000"/>
        </w:rPr>
        <w:t>.</w:t>
      </w:r>
    </w:p>
    <w:p w:rsidR="008036F9" w:rsidRDefault="008036F9" w:rsidP="008036F9">
      <w:pPr>
        <w:pStyle w:val="NoSpacing"/>
        <w:rPr>
          <w:color w:val="000000"/>
        </w:rPr>
      </w:pPr>
    </w:p>
    <w:p w:rsidR="008036F9" w:rsidRDefault="008036F9" w:rsidP="008036F9">
      <w:pPr>
        <w:pStyle w:val="NoSpacing"/>
        <w:rPr>
          <w:color w:val="000000"/>
        </w:rPr>
      </w:pPr>
      <w:r>
        <w:rPr>
          <w:color w:val="000000"/>
        </w:rPr>
        <w:t xml:space="preserve">  (i) Calculate the focal length of the lens required to correct this defect. </w:t>
      </w:r>
    </w:p>
    <w:p w:rsidR="008036F9" w:rsidRDefault="008036F9" w:rsidP="008036F9">
      <w:pPr>
        <w:pStyle w:val="NoSpacing"/>
      </w:pPr>
      <w:r>
        <w:t xml:space="preserve"> (ii) </w:t>
      </w:r>
      <w:r>
        <w:rPr>
          <w:color w:val="000000"/>
        </w:rPr>
        <w:t xml:space="preserve">What type of lens is used? </w:t>
      </w:r>
    </w:p>
    <w:p w:rsidR="008036F9" w:rsidRDefault="008036F9" w:rsidP="008036F9">
      <w:pPr>
        <w:pStyle w:val="NoSpacing"/>
        <w:rPr>
          <w:color w:val="000000"/>
        </w:rPr>
      </w:pPr>
      <w:r>
        <w:rPr>
          <w:color w:val="000000"/>
        </w:rPr>
        <w:t xml:space="preserve"> (</w:t>
      </w:r>
      <w:r>
        <w:t xml:space="preserve">iii) </w:t>
      </w:r>
      <w:r>
        <w:rPr>
          <w:color w:val="000000"/>
        </w:rPr>
        <w:t>Name the defect.</w:t>
      </w:r>
    </w:p>
    <w:p w:rsidR="008036F9" w:rsidRDefault="008036F9" w:rsidP="008036F9">
      <w:pPr>
        <w:pStyle w:val="NoSpacing"/>
      </w:pPr>
    </w:p>
    <w:p w:rsidR="008036F9" w:rsidRDefault="008036F9" w:rsidP="00C00ED7">
      <w:pPr>
        <w:pStyle w:val="NoSpacing"/>
        <w:numPr>
          <w:ilvl w:val="0"/>
          <w:numId w:val="47"/>
        </w:numPr>
        <w:rPr>
          <w:color w:val="000000"/>
        </w:rPr>
      </w:pPr>
      <w:r>
        <w:rPr>
          <w:color w:val="000000"/>
        </w:rPr>
        <w:t xml:space="preserve">Draw a labelled diagram showing the optical structure of the eye. </w:t>
      </w:r>
    </w:p>
    <w:p w:rsidR="008036F9" w:rsidRDefault="008036F9" w:rsidP="008036F9">
      <w:pPr>
        <w:pStyle w:val="NoSpacing"/>
        <w:ind w:left="360"/>
        <w:rPr>
          <w:color w:val="000000"/>
        </w:rPr>
      </w:pPr>
    </w:p>
    <w:p w:rsidR="008036F9" w:rsidRDefault="008036F9" w:rsidP="00C00ED7">
      <w:pPr>
        <w:pStyle w:val="NoSpacing"/>
        <w:numPr>
          <w:ilvl w:val="0"/>
          <w:numId w:val="47"/>
        </w:numPr>
        <w:rPr>
          <w:color w:val="000000"/>
        </w:rPr>
      </w:pPr>
      <w:r>
        <w:rPr>
          <w:color w:val="000000"/>
        </w:rPr>
        <w:t xml:space="preserve">How does the eye bring objects at different distances into focus? </w:t>
      </w:r>
    </w:p>
    <w:p w:rsidR="008036F9" w:rsidRDefault="008036F9" w:rsidP="008036F9">
      <w:pPr>
        <w:pStyle w:val="NoSpacing"/>
        <w:ind w:left="360"/>
      </w:pPr>
    </w:p>
    <w:p w:rsidR="008036F9" w:rsidRDefault="008036F9" w:rsidP="008036F9">
      <w:pPr>
        <w:pStyle w:val="NoSpacing"/>
        <w:ind w:left="360"/>
      </w:pPr>
    </w:p>
    <w:p w:rsidR="008036F9" w:rsidRDefault="008036F9" w:rsidP="00C00ED7">
      <w:pPr>
        <w:pStyle w:val="NoSpacing"/>
        <w:numPr>
          <w:ilvl w:val="0"/>
          <w:numId w:val="46"/>
        </w:numPr>
      </w:pPr>
      <w:r>
        <w:rPr>
          <w:bCs/>
        </w:rPr>
        <w:t>An eye contains a lens system and a retina, which is 2.0 cm from the lens system. The lens system consists of the cornea, which acts as a fixed lens of power 38 m</w:t>
      </w:r>
      <w:r>
        <w:rPr>
          <w:bCs/>
          <w:vertAlign w:val="superscript"/>
        </w:rPr>
        <w:t>–1</w:t>
      </w:r>
      <w:r>
        <w:rPr>
          <w:bCs/>
        </w:rPr>
        <w:t>, and a variable internal lens just behind the cornea. The maximum power of the eye is 64 m</w:t>
      </w:r>
      <w:r>
        <w:rPr>
          <w:bCs/>
          <w:vertAlign w:val="superscript"/>
        </w:rPr>
        <w:t>–1</w:t>
      </w:r>
      <w:r>
        <w:rPr>
          <w:bCs/>
        </w:rPr>
        <w:t>.</w:t>
      </w:r>
    </w:p>
    <w:p w:rsidR="008036F9" w:rsidRDefault="008036F9" w:rsidP="008036F9">
      <w:pPr>
        <w:pStyle w:val="NoSpacing"/>
        <w:ind w:left="360"/>
        <w:rPr>
          <w:bCs/>
        </w:rPr>
      </w:pPr>
      <w:r>
        <w:rPr>
          <w:bCs/>
        </w:rPr>
        <w:t>Calculate how near an object can be placed in front of the eye and still be in focus.</w:t>
      </w:r>
    </w:p>
    <w:p w:rsidR="008036F9" w:rsidRDefault="008036F9" w:rsidP="00C00ED7">
      <w:pPr>
        <w:pStyle w:val="NoSpacing"/>
        <w:numPr>
          <w:ilvl w:val="0"/>
          <w:numId w:val="46"/>
        </w:numPr>
        <w:rPr>
          <w:bCs/>
        </w:rPr>
      </w:pPr>
      <w:r>
        <w:rPr>
          <w:bCs/>
        </w:rPr>
        <w:t xml:space="preserve">Calculate the maximum power of the internal lens. </w:t>
      </w:r>
    </w:p>
    <w:p w:rsidR="008036F9" w:rsidRDefault="008036F9" w:rsidP="00C00ED7">
      <w:pPr>
        <w:pStyle w:val="NoSpacing"/>
        <w:numPr>
          <w:ilvl w:val="0"/>
          <w:numId w:val="46"/>
        </w:numPr>
        <w:rPr>
          <w:bCs/>
        </w:rPr>
      </w:pPr>
      <w:r>
        <w:rPr>
          <w:bCs/>
        </w:rPr>
        <w:t xml:space="preserve">Light is refracted as it enters the cornea from air as shown in the diagram. </w:t>
      </w:r>
    </w:p>
    <w:p w:rsidR="008036F9" w:rsidRDefault="008036F9" w:rsidP="008036F9">
      <w:pPr>
        <w:pStyle w:val="NoSpacing"/>
        <w:ind w:left="360"/>
        <w:rPr>
          <w:bCs/>
        </w:rPr>
      </w:pPr>
      <w:r>
        <w:rPr>
          <w:bCs/>
        </w:rPr>
        <w:t xml:space="preserve">Calculate the refractive index of the cornea. </w:t>
      </w:r>
    </w:p>
    <w:p w:rsidR="008036F9" w:rsidRDefault="008036F9" w:rsidP="00C00ED7">
      <w:pPr>
        <w:pStyle w:val="NoSpacing"/>
        <w:numPr>
          <w:ilvl w:val="0"/>
          <w:numId w:val="46"/>
        </w:numPr>
      </w:pPr>
      <w:r>
        <w:lastRenderedPageBreak/>
        <w:t xml:space="preserve">Draw a diagram to show th path of a ray of light as it passes from water of refractive index 1.33 into the cornea. </w:t>
      </w:r>
    </w:p>
    <w:p w:rsidR="008036F9" w:rsidRDefault="008036F9" w:rsidP="00C00ED7">
      <w:pPr>
        <w:pStyle w:val="NoSpacing"/>
        <w:numPr>
          <w:ilvl w:val="0"/>
          <w:numId w:val="46"/>
        </w:numPr>
      </w:pPr>
      <w:r>
        <w:t xml:space="preserve">A swimmer cannot see properly when she opens her eyes underwater. </w:t>
      </w:r>
    </w:p>
    <w:p w:rsidR="008036F9" w:rsidRDefault="008036F9" w:rsidP="008036F9">
      <w:pPr>
        <w:pStyle w:val="NoSpacing"/>
        <w:ind w:left="360"/>
      </w:pPr>
      <w:r>
        <w:t xml:space="preserve">When underwater why does the cornea not act as a lens? </w:t>
      </w:r>
    </w:p>
    <w:p w:rsidR="008036F9" w:rsidRDefault="008036F9" w:rsidP="00C00ED7">
      <w:pPr>
        <w:pStyle w:val="NoSpacing"/>
        <w:numPr>
          <w:ilvl w:val="0"/>
          <w:numId w:val="46"/>
        </w:numPr>
      </w:pPr>
      <w:r>
        <w:t xml:space="preserve">What is the maximum power of the eye when underwater? </w:t>
      </w:r>
    </w:p>
    <w:p w:rsidR="008036F9" w:rsidRDefault="008036F9" w:rsidP="00C00ED7">
      <w:pPr>
        <w:pStyle w:val="NoSpacing"/>
        <w:numPr>
          <w:ilvl w:val="0"/>
          <w:numId w:val="46"/>
        </w:numPr>
      </w:pPr>
      <w:r>
        <w:t xml:space="preserve">Why do objects appear blurred when underwater? </w:t>
      </w:r>
    </w:p>
    <w:p w:rsidR="008036F9" w:rsidRDefault="008036F9" w:rsidP="00C00ED7">
      <w:pPr>
        <w:pStyle w:val="NoSpacing"/>
        <w:numPr>
          <w:ilvl w:val="0"/>
          <w:numId w:val="46"/>
        </w:numPr>
      </w:pPr>
      <w:r>
        <w:t xml:space="preserve">Explain how wearing goggles allows objects to be seen clearly. </w:t>
      </w:r>
    </w:p>
    <w:p w:rsidR="008036F9" w:rsidRDefault="008036F9" w:rsidP="008036F9">
      <w:pPr>
        <w:pStyle w:val="NoSpacing"/>
        <w:ind w:left="360"/>
        <w:rPr>
          <w:color w:val="000000"/>
        </w:rPr>
      </w:pPr>
    </w:p>
    <w:p w:rsidR="008036F9" w:rsidRDefault="008036F9" w:rsidP="008036F9">
      <w:pPr>
        <w:pStyle w:val="NoSpacing"/>
        <w:ind w:left="360"/>
      </w:pPr>
    </w:p>
    <w:p w:rsidR="008036F9" w:rsidRDefault="008036F9" w:rsidP="008036F9">
      <w:pPr>
        <w:pStyle w:val="NoSpacing"/>
        <w:jc w:val="center"/>
      </w:pPr>
    </w:p>
    <w:p w:rsidR="008036F9" w:rsidRDefault="008036F9" w:rsidP="008036F9">
      <w:pPr>
        <w:pStyle w:val="NoSpacing"/>
        <w:jc w:val="center"/>
      </w:pPr>
    </w:p>
    <w:p w:rsidR="008036F9" w:rsidRDefault="008036F9" w:rsidP="008036F9">
      <w:pPr>
        <w:pStyle w:val="NoSpacing"/>
        <w:rPr>
          <w:lang w:eastAsia="en-IE"/>
        </w:rPr>
      </w:pPr>
    </w:p>
    <w:p w:rsidR="008036F9" w:rsidRDefault="008036F9" w:rsidP="008036F9">
      <w:pPr>
        <w:pStyle w:val="NoSpacing"/>
        <w:rPr>
          <w:b/>
          <w:bCs/>
        </w:rPr>
      </w:pPr>
      <w:r>
        <w:rPr>
          <w:b/>
          <w:bCs/>
        </w:rPr>
        <w:t>Mandatory Experiments</w:t>
      </w:r>
    </w:p>
    <w:p w:rsidR="008036F9" w:rsidRDefault="008036F9" w:rsidP="00C00ED7">
      <w:pPr>
        <w:pStyle w:val="NoSpacing"/>
        <w:numPr>
          <w:ilvl w:val="0"/>
          <w:numId w:val="44"/>
        </w:numPr>
        <w:ind w:left="426"/>
        <w:rPr>
          <w:bCs/>
        </w:rPr>
      </w:pPr>
      <w:r>
        <w:rPr>
          <w:rFonts w:eastAsia="Calibri"/>
          <w:lang w:val="en-IE" w:eastAsia="en-IE"/>
        </w:rPr>
        <w:t>An experiment was carried out to measure the refractive index of a substance.</w:t>
      </w:r>
    </w:p>
    <w:p w:rsidR="008036F9" w:rsidRDefault="008036F9" w:rsidP="008036F9">
      <w:pPr>
        <w:pStyle w:val="NoSpacing"/>
        <w:ind w:firstLine="357"/>
        <w:rPr>
          <w:bCs/>
        </w:rPr>
      </w:pPr>
      <w:r>
        <w:rPr>
          <w:rFonts w:eastAsia="Calibri"/>
          <w:lang w:val="en-IE" w:eastAsia="en-IE"/>
        </w:rPr>
        <w:t>The experiment was repeated a number of times.</w:t>
      </w:r>
    </w:p>
    <w:p w:rsidR="008036F9" w:rsidRPr="002C344A" w:rsidRDefault="008036F9" w:rsidP="00C00ED7">
      <w:pPr>
        <w:pStyle w:val="ListParagraph"/>
        <w:widowControl/>
        <w:numPr>
          <w:ilvl w:val="2"/>
          <w:numId w:val="43"/>
        </w:numPr>
        <w:contextualSpacing/>
        <w:rPr>
          <w:rFonts w:eastAsia="Calibri"/>
          <w:lang w:val="en-IE" w:eastAsia="en-IE"/>
        </w:rPr>
      </w:pPr>
      <w:r w:rsidRPr="002C344A">
        <w:rPr>
          <w:rFonts w:eastAsia="Calibri"/>
          <w:lang w:val="en-IE" w:eastAsia="en-IE"/>
        </w:rPr>
        <w:t xml:space="preserve">Draw a labelled diagram of the apparatus that could be used in this experiment. </w:t>
      </w:r>
    </w:p>
    <w:p w:rsidR="008036F9" w:rsidRPr="002C344A" w:rsidRDefault="008036F9" w:rsidP="00C00ED7">
      <w:pPr>
        <w:pStyle w:val="ListParagraph"/>
        <w:widowControl/>
        <w:numPr>
          <w:ilvl w:val="2"/>
          <w:numId w:val="43"/>
        </w:numPr>
        <w:contextualSpacing/>
        <w:rPr>
          <w:rFonts w:eastAsia="Calibri"/>
          <w:lang w:val="en-IE" w:eastAsia="en-IE"/>
        </w:rPr>
      </w:pPr>
      <w:r w:rsidRPr="002C344A">
        <w:rPr>
          <w:rFonts w:eastAsia="Calibri"/>
          <w:lang w:val="en-IE" w:eastAsia="en-IE"/>
        </w:rPr>
        <w:t xml:space="preserve">What measurements were taken during the experiment? </w:t>
      </w:r>
    </w:p>
    <w:p w:rsidR="008036F9" w:rsidRPr="002C344A" w:rsidRDefault="008036F9" w:rsidP="00C00ED7">
      <w:pPr>
        <w:pStyle w:val="ListParagraph"/>
        <w:widowControl/>
        <w:numPr>
          <w:ilvl w:val="2"/>
          <w:numId w:val="43"/>
        </w:numPr>
        <w:contextualSpacing/>
        <w:rPr>
          <w:rFonts w:eastAsia="Calibri"/>
          <w:lang w:val="en-IE" w:eastAsia="en-IE"/>
        </w:rPr>
      </w:pPr>
      <w:r w:rsidRPr="002C344A">
        <w:rPr>
          <w:rFonts w:eastAsia="Calibri"/>
          <w:lang w:val="en-IE" w:eastAsia="en-IE"/>
        </w:rPr>
        <w:t xml:space="preserve">How was the refractive index of the substance calculated? </w:t>
      </w:r>
    </w:p>
    <w:p w:rsidR="008036F9" w:rsidRPr="002C344A" w:rsidRDefault="008036F9" w:rsidP="00C00ED7">
      <w:pPr>
        <w:pStyle w:val="ListParagraph"/>
        <w:widowControl/>
        <w:numPr>
          <w:ilvl w:val="2"/>
          <w:numId w:val="43"/>
        </w:numPr>
        <w:contextualSpacing/>
        <w:rPr>
          <w:rFonts w:eastAsia="Calibri"/>
          <w:lang w:val="en-IE" w:eastAsia="en-IE"/>
        </w:rPr>
      </w:pPr>
      <w:r w:rsidRPr="002C344A">
        <w:rPr>
          <w:rFonts w:eastAsia="Calibri"/>
          <w:lang w:val="en-IE" w:eastAsia="en-IE"/>
        </w:rPr>
        <w:t>Why was the experiment repeated?</w:t>
      </w:r>
    </w:p>
    <w:p w:rsidR="008036F9" w:rsidRDefault="008036F9" w:rsidP="008036F9">
      <w:pPr>
        <w:ind w:left="357"/>
        <w:rPr>
          <w:rFonts w:eastAsia="Calibri"/>
          <w:lang w:val="en-IE" w:eastAsia="en-IE"/>
        </w:rPr>
      </w:pPr>
    </w:p>
    <w:p w:rsidR="008036F9" w:rsidRDefault="008036F9" w:rsidP="008036F9">
      <w:pPr>
        <w:pStyle w:val="NoSpacing"/>
        <w:ind w:left="360"/>
        <w:rPr>
          <w:bCs/>
        </w:rPr>
      </w:pPr>
    </w:p>
    <w:p w:rsidR="008036F9" w:rsidRDefault="005C1AAB" w:rsidP="005C1AAB">
      <w:pPr>
        <w:pStyle w:val="NoSpacing"/>
        <w:rPr>
          <w:bCs/>
        </w:rPr>
      </w:pPr>
      <w:r>
        <w:rPr>
          <w:lang w:eastAsia="en-IE"/>
        </w:rPr>
        <w:t xml:space="preserve">2: </w:t>
      </w:r>
      <w:r w:rsidR="008036F9">
        <w:rPr>
          <w:lang w:eastAsia="en-IE"/>
        </w:rPr>
        <w:t xml:space="preserve">A student carried out an experiment to verify Snell’s law of refraction by measuring the angle of incidence </w:t>
      </w:r>
      <w:r w:rsidR="008036F9">
        <w:rPr>
          <w:i/>
          <w:iCs/>
          <w:lang w:eastAsia="en-IE"/>
        </w:rPr>
        <w:t xml:space="preserve">i </w:t>
      </w:r>
      <w:r w:rsidR="008036F9">
        <w:rPr>
          <w:lang w:eastAsia="en-IE"/>
        </w:rPr>
        <w:t xml:space="preserve">and the angle of refraction </w:t>
      </w:r>
      <w:r w:rsidR="008036F9">
        <w:rPr>
          <w:i/>
          <w:iCs/>
          <w:lang w:eastAsia="en-IE"/>
        </w:rPr>
        <w:t xml:space="preserve">r </w:t>
      </w:r>
      <w:r w:rsidR="008036F9">
        <w:rPr>
          <w:lang w:eastAsia="en-IE"/>
        </w:rPr>
        <w:t>for a ray of light entering a glass block. The student repeated this procedure two more times. The data recorded by the student is shown in the table</w:t>
      </w:r>
    </w:p>
    <w:p w:rsidR="008036F9" w:rsidRDefault="008036F9" w:rsidP="008036F9">
      <w:pPr>
        <w:pStyle w:val="NoSpacing"/>
        <w:ind w:left="357"/>
        <w:rPr>
          <w:lang w:eastAsia="en-IE"/>
        </w:rPr>
      </w:pPr>
      <w:r>
        <w:rPr>
          <w:lang w:eastAsia="en-IE"/>
        </w:rPr>
        <w:t>.</w:t>
      </w:r>
    </w:p>
    <w:p w:rsidR="008036F9" w:rsidRDefault="008036F9" w:rsidP="00C00ED7">
      <w:pPr>
        <w:pStyle w:val="NoSpacing"/>
        <w:numPr>
          <w:ilvl w:val="0"/>
          <w:numId w:val="40"/>
        </w:numPr>
        <w:rPr>
          <w:lang w:eastAsia="en-IE"/>
        </w:rPr>
      </w:pPr>
      <w:r>
        <w:rPr>
          <w:lang w:eastAsia="en-IE"/>
        </w:rPr>
        <w:t xml:space="preserve">Draw a labelled diagram of the apparatus used in the experiment. </w:t>
      </w:r>
    </w:p>
    <w:p w:rsidR="008036F9" w:rsidRDefault="008036F9" w:rsidP="00C00ED7">
      <w:pPr>
        <w:pStyle w:val="NoSpacing"/>
        <w:numPr>
          <w:ilvl w:val="0"/>
          <w:numId w:val="40"/>
        </w:numPr>
        <w:rPr>
          <w:lang w:eastAsia="en-IE"/>
        </w:rPr>
      </w:pPr>
      <w:r>
        <w:rPr>
          <w:lang w:eastAsia="en-IE"/>
        </w:rPr>
        <w:t xml:space="preserve">Describe how the student found the position of the refracted ray. </w:t>
      </w:r>
    </w:p>
    <w:p w:rsidR="008036F9" w:rsidRDefault="008036F9" w:rsidP="00C00ED7">
      <w:pPr>
        <w:pStyle w:val="NoSpacing"/>
        <w:numPr>
          <w:ilvl w:val="0"/>
          <w:numId w:val="40"/>
        </w:numPr>
        <w:rPr>
          <w:lang w:eastAsia="en-IE"/>
        </w:rPr>
      </w:pPr>
      <w:r>
        <w:rPr>
          <w:lang w:eastAsia="en-IE"/>
        </w:rPr>
        <w:t xml:space="preserve">How did the student measure the angle of refraction? </w:t>
      </w:r>
    </w:p>
    <w:p w:rsidR="008036F9" w:rsidRDefault="008036F9" w:rsidP="00C00ED7">
      <w:pPr>
        <w:pStyle w:val="NoSpacing"/>
        <w:numPr>
          <w:ilvl w:val="0"/>
          <w:numId w:val="40"/>
        </w:numPr>
        <w:rPr>
          <w:lang w:eastAsia="en-IE"/>
        </w:rPr>
      </w:pPr>
      <w:r>
        <w:rPr>
          <w:lang w:eastAsia="en-IE"/>
        </w:rPr>
        <w:t xml:space="preserve">Copy this table and complete it in your answer-book.  </w:t>
      </w:r>
    </w:p>
    <w:tbl>
      <w:tblPr>
        <w:tblpPr w:leftFromText="180" w:rightFromText="180" w:vertAnchor="text" w:horzAnchor="page" w:tblpX="2338"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375"/>
        <w:gridCol w:w="684"/>
        <w:gridCol w:w="709"/>
        <w:gridCol w:w="1134"/>
      </w:tblGrid>
      <w:tr w:rsidR="00873556" w:rsidTr="00873556">
        <w:tc>
          <w:tcPr>
            <w:tcW w:w="148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angle of incidence i</w:t>
            </w:r>
          </w:p>
        </w:tc>
        <w:tc>
          <w:tcPr>
            <w:tcW w:w="137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angle of refraction r</w:t>
            </w:r>
          </w:p>
        </w:tc>
        <w:tc>
          <w:tcPr>
            <w:tcW w:w="684"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sin i</w:t>
            </w:r>
          </w:p>
        </w:tc>
        <w:tc>
          <w:tcPr>
            <w:tcW w:w="709"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sin i</w:t>
            </w:r>
          </w:p>
        </w:tc>
        <w:tc>
          <w:tcPr>
            <w:tcW w:w="1134"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sin i/sin r</w:t>
            </w:r>
          </w:p>
        </w:tc>
      </w:tr>
      <w:tr w:rsidR="00873556" w:rsidTr="00873556">
        <w:tc>
          <w:tcPr>
            <w:tcW w:w="148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30</w:t>
            </w:r>
            <w:r>
              <w:rPr>
                <w:vertAlign w:val="superscript"/>
              </w:rPr>
              <w:t>o</w:t>
            </w:r>
          </w:p>
        </w:tc>
        <w:tc>
          <w:tcPr>
            <w:tcW w:w="137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19</w:t>
            </w:r>
            <w:r>
              <w:rPr>
                <w:vertAlign w:val="superscript"/>
              </w:rPr>
              <w:t>o</w:t>
            </w:r>
          </w:p>
        </w:tc>
        <w:tc>
          <w:tcPr>
            <w:tcW w:w="68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709"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113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r>
      <w:tr w:rsidR="00873556" w:rsidTr="00873556">
        <w:tc>
          <w:tcPr>
            <w:tcW w:w="148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45</w:t>
            </w:r>
            <w:r>
              <w:rPr>
                <w:vertAlign w:val="superscript"/>
              </w:rPr>
              <w:t>o</w:t>
            </w:r>
          </w:p>
        </w:tc>
        <w:tc>
          <w:tcPr>
            <w:tcW w:w="137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28</w:t>
            </w:r>
            <w:r>
              <w:rPr>
                <w:vertAlign w:val="superscript"/>
              </w:rPr>
              <w:t>o</w:t>
            </w:r>
          </w:p>
        </w:tc>
        <w:tc>
          <w:tcPr>
            <w:tcW w:w="68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709"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113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r>
      <w:tr w:rsidR="00873556" w:rsidTr="00873556">
        <w:tc>
          <w:tcPr>
            <w:tcW w:w="148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65</w:t>
            </w:r>
            <w:r>
              <w:rPr>
                <w:vertAlign w:val="superscript"/>
              </w:rPr>
              <w:t>o</w:t>
            </w:r>
          </w:p>
        </w:tc>
        <w:tc>
          <w:tcPr>
            <w:tcW w:w="1375" w:type="dxa"/>
            <w:tcBorders>
              <w:top w:val="single" w:sz="4" w:space="0" w:color="000000"/>
              <w:left w:val="single" w:sz="4" w:space="0" w:color="000000"/>
              <w:bottom w:val="single" w:sz="4" w:space="0" w:color="000000"/>
              <w:right w:val="single" w:sz="4" w:space="0" w:color="000000"/>
            </w:tcBorders>
            <w:hideMark/>
          </w:tcPr>
          <w:p w:rsidR="00873556" w:rsidRDefault="00873556" w:rsidP="00873556">
            <w:pPr>
              <w:pStyle w:val="NoSpacing"/>
              <w:jc w:val="center"/>
            </w:pPr>
            <w:r>
              <w:t>37</w:t>
            </w:r>
            <w:r>
              <w:rPr>
                <w:vertAlign w:val="superscript"/>
              </w:rPr>
              <w:t>o</w:t>
            </w:r>
          </w:p>
        </w:tc>
        <w:tc>
          <w:tcPr>
            <w:tcW w:w="68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709"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c>
          <w:tcPr>
            <w:tcW w:w="1134" w:type="dxa"/>
            <w:tcBorders>
              <w:top w:val="single" w:sz="4" w:space="0" w:color="000000"/>
              <w:left w:val="single" w:sz="4" w:space="0" w:color="000000"/>
              <w:bottom w:val="single" w:sz="4" w:space="0" w:color="000000"/>
              <w:right w:val="single" w:sz="4" w:space="0" w:color="000000"/>
            </w:tcBorders>
          </w:tcPr>
          <w:p w:rsidR="00873556" w:rsidRDefault="00873556" w:rsidP="00873556">
            <w:pPr>
              <w:pStyle w:val="NoSpacing"/>
              <w:jc w:val="center"/>
            </w:pPr>
          </w:p>
        </w:tc>
      </w:tr>
    </w:tbl>
    <w:p w:rsidR="00873556" w:rsidRDefault="00873556" w:rsidP="00873556">
      <w:pPr>
        <w:pStyle w:val="NoSpacing"/>
        <w:rPr>
          <w:lang w:eastAsia="en-IE"/>
        </w:rPr>
      </w:pPr>
    </w:p>
    <w:p w:rsidR="00873556" w:rsidRDefault="00873556" w:rsidP="00873556">
      <w:pPr>
        <w:pStyle w:val="NoSpacing"/>
        <w:rPr>
          <w:lang w:eastAsia="en-IE"/>
        </w:rPr>
      </w:pPr>
    </w:p>
    <w:p w:rsidR="00873556" w:rsidRDefault="00873556" w:rsidP="00873556">
      <w:pPr>
        <w:pStyle w:val="NoSpacing"/>
        <w:rPr>
          <w:lang w:eastAsia="en-IE"/>
        </w:rPr>
      </w:pPr>
    </w:p>
    <w:p w:rsidR="00873556" w:rsidRDefault="00873556" w:rsidP="00873556">
      <w:pPr>
        <w:pStyle w:val="NoSpacing"/>
        <w:rPr>
          <w:lang w:eastAsia="en-IE"/>
        </w:rPr>
      </w:pPr>
    </w:p>
    <w:p w:rsidR="00873556" w:rsidRDefault="00873556" w:rsidP="00873556">
      <w:pPr>
        <w:pStyle w:val="NoSpacing"/>
        <w:rPr>
          <w:lang w:eastAsia="en-IE"/>
        </w:rPr>
      </w:pPr>
    </w:p>
    <w:p w:rsidR="00873556" w:rsidRDefault="00873556" w:rsidP="00873556">
      <w:pPr>
        <w:pStyle w:val="NoSpacing"/>
        <w:rPr>
          <w:lang w:eastAsia="en-IE"/>
        </w:rPr>
      </w:pPr>
    </w:p>
    <w:p w:rsidR="008036F9" w:rsidRDefault="008036F9" w:rsidP="00C00ED7">
      <w:pPr>
        <w:pStyle w:val="NoSpacing"/>
        <w:numPr>
          <w:ilvl w:val="0"/>
          <w:numId w:val="40"/>
        </w:numPr>
        <w:rPr>
          <w:lang w:eastAsia="en-IE"/>
        </w:rPr>
      </w:pPr>
      <w:r>
        <w:rPr>
          <w:lang w:eastAsia="en-IE"/>
        </w:rPr>
        <w:t xml:space="preserve">Use the data to verify Snell’s law of refraction. </w:t>
      </w:r>
    </w:p>
    <w:p w:rsidR="008036F9" w:rsidRDefault="008036F9" w:rsidP="008036F9">
      <w:pPr>
        <w:pStyle w:val="NoSpacing"/>
        <w:ind w:left="357"/>
        <w:rPr>
          <w:lang w:eastAsia="en-IE"/>
        </w:rPr>
      </w:pPr>
    </w:p>
    <w:p w:rsidR="008036F9" w:rsidRDefault="008036F9" w:rsidP="008036F9">
      <w:pPr>
        <w:pStyle w:val="NoSpacing"/>
        <w:ind w:left="360"/>
        <w:rPr>
          <w:bCs/>
          <w:color w:val="000000"/>
        </w:rPr>
      </w:pPr>
    </w:p>
    <w:p w:rsidR="008036F9" w:rsidRDefault="008036F9" w:rsidP="00C00ED7">
      <w:pPr>
        <w:pStyle w:val="NoSpacing"/>
        <w:numPr>
          <w:ilvl w:val="0"/>
          <w:numId w:val="39"/>
        </w:numPr>
        <w:rPr>
          <w:bCs/>
          <w:color w:val="000000"/>
        </w:rPr>
      </w:pPr>
      <w:r>
        <w:t>In an experiment to verify Snell’s law, a student recorded the following data</w:t>
      </w:r>
    </w:p>
    <w:p w:rsidR="008036F9" w:rsidRDefault="008036F9" w:rsidP="008036F9">
      <w:pPr>
        <w:pStyle w:val="NoSpacing"/>
        <w:ind w:left="360"/>
        <w:rPr>
          <w:bCs/>
          <w:color w:val="000000"/>
        </w:rPr>
      </w:pPr>
      <w:r>
        <w:t>.</w:t>
      </w:r>
    </w:p>
    <w:tbl>
      <w:tblPr>
        <w:tblpPr w:leftFromText="180" w:rightFromText="180" w:vertAnchor="text" w:horzAnchor="page" w:tblpX="3058"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6"/>
        <w:gridCol w:w="456"/>
        <w:gridCol w:w="506"/>
        <w:gridCol w:w="456"/>
        <w:gridCol w:w="456"/>
        <w:gridCol w:w="505"/>
        <w:gridCol w:w="709"/>
      </w:tblGrid>
      <w:tr w:rsidR="005C1AAB" w:rsidTr="005C1AAB">
        <w:tc>
          <w:tcPr>
            <w:tcW w:w="675"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i/>
                <w:iCs/>
              </w:rPr>
              <w:t xml:space="preserve">i </w:t>
            </w:r>
            <w:r>
              <w:rPr>
                <w:rFonts w:eastAsia="Arial Unicode MS"/>
              </w:rPr>
              <w:t>/ °</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30</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40</w:t>
            </w:r>
          </w:p>
        </w:tc>
        <w:tc>
          <w:tcPr>
            <w:tcW w:w="50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50</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55</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60</w:t>
            </w:r>
          </w:p>
        </w:tc>
        <w:tc>
          <w:tcPr>
            <w:tcW w:w="505"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65</w:t>
            </w:r>
          </w:p>
        </w:tc>
        <w:tc>
          <w:tcPr>
            <w:tcW w:w="709"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rPr>
            </w:pPr>
            <w:r>
              <w:rPr>
                <w:rFonts w:eastAsia="Arial Unicode MS"/>
              </w:rPr>
              <w:t>70</w:t>
            </w:r>
          </w:p>
        </w:tc>
      </w:tr>
      <w:tr w:rsidR="005C1AAB" w:rsidTr="005C1AAB">
        <w:tc>
          <w:tcPr>
            <w:tcW w:w="675"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i/>
                <w:iCs/>
              </w:rPr>
              <w:t xml:space="preserve">r </w:t>
            </w:r>
            <w:r>
              <w:rPr>
                <w:rFonts w:eastAsia="Arial Unicode MS"/>
              </w:rPr>
              <w:t>/ °</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19</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26</w:t>
            </w:r>
          </w:p>
        </w:tc>
        <w:tc>
          <w:tcPr>
            <w:tcW w:w="50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30</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33</w:t>
            </w:r>
          </w:p>
        </w:tc>
        <w:tc>
          <w:tcPr>
            <w:tcW w:w="456"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36</w:t>
            </w:r>
          </w:p>
        </w:tc>
        <w:tc>
          <w:tcPr>
            <w:tcW w:w="505"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iCs/>
              </w:rPr>
            </w:pPr>
            <w:r>
              <w:rPr>
                <w:rFonts w:eastAsia="Arial Unicode MS"/>
              </w:rPr>
              <w:t>38</w:t>
            </w:r>
          </w:p>
        </w:tc>
        <w:tc>
          <w:tcPr>
            <w:tcW w:w="709" w:type="dxa"/>
            <w:tcBorders>
              <w:top w:val="single" w:sz="4" w:space="0" w:color="000000"/>
              <w:left w:val="single" w:sz="4" w:space="0" w:color="000000"/>
              <w:bottom w:val="single" w:sz="4" w:space="0" w:color="000000"/>
              <w:right w:val="single" w:sz="4" w:space="0" w:color="000000"/>
            </w:tcBorders>
            <w:hideMark/>
          </w:tcPr>
          <w:p w:rsidR="005C1AAB" w:rsidRDefault="005C1AAB" w:rsidP="005C1AAB">
            <w:pPr>
              <w:pStyle w:val="NoSpacing"/>
              <w:spacing w:before="100" w:beforeAutospacing="1" w:after="100" w:afterAutospacing="1"/>
              <w:rPr>
                <w:rFonts w:eastAsia="Arial Unicode MS"/>
              </w:rPr>
            </w:pPr>
            <w:r>
              <w:rPr>
                <w:rFonts w:eastAsia="Arial Unicode MS"/>
              </w:rPr>
              <w:t>40</w:t>
            </w:r>
          </w:p>
        </w:tc>
      </w:tr>
    </w:tbl>
    <w:p w:rsidR="005C1AAB" w:rsidRDefault="005C1AAB" w:rsidP="005C1AAB">
      <w:pPr>
        <w:pStyle w:val="NoSpacing"/>
      </w:pPr>
    </w:p>
    <w:p w:rsidR="005C1AAB" w:rsidRDefault="005C1AAB" w:rsidP="005C1AAB">
      <w:pPr>
        <w:pStyle w:val="NoSpacing"/>
      </w:pPr>
    </w:p>
    <w:p w:rsidR="005C1AAB" w:rsidRDefault="005C1AAB" w:rsidP="005C1AAB">
      <w:pPr>
        <w:pStyle w:val="NoSpacing"/>
      </w:pPr>
    </w:p>
    <w:p w:rsidR="005C1AAB" w:rsidRDefault="005C1AAB" w:rsidP="005C1AAB">
      <w:pPr>
        <w:pStyle w:val="NoSpacing"/>
      </w:pPr>
    </w:p>
    <w:p w:rsidR="008036F9" w:rsidRDefault="008036F9" w:rsidP="00C00ED7">
      <w:pPr>
        <w:pStyle w:val="NoSpacing"/>
        <w:numPr>
          <w:ilvl w:val="0"/>
          <w:numId w:val="41"/>
        </w:numPr>
      </w:pPr>
      <w:r>
        <w:t xml:space="preserve">Draw a labelled diagram of the apparatus used. </w:t>
      </w:r>
    </w:p>
    <w:p w:rsidR="008036F9" w:rsidRDefault="008036F9" w:rsidP="008036F9">
      <w:pPr>
        <w:pStyle w:val="NoSpacing"/>
        <w:ind w:left="360"/>
      </w:pPr>
      <w:r>
        <w:t xml:space="preserve">On your diagram, indicate an angle </w:t>
      </w:r>
      <w:r>
        <w:rPr>
          <w:i/>
          <w:iCs/>
        </w:rPr>
        <w:t xml:space="preserve">i </w:t>
      </w:r>
      <w:r>
        <w:t xml:space="preserve">and its corresponding angle </w:t>
      </w:r>
      <w:r>
        <w:rPr>
          <w:i/>
          <w:iCs/>
        </w:rPr>
        <w:t>r</w:t>
      </w:r>
      <w:r>
        <w:t>.</w:t>
      </w:r>
    </w:p>
    <w:p w:rsidR="008036F9" w:rsidRDefault="008036F9" w:rsidP="00C00ED7">
      <w:pPr>
        <w:pStyle w:val="NoSpacing"/>
        <w:numPr>
          <w:ilvl w:val="0"/>
          <w:numId w:val="41"/>
        </w:numPr>
      </w:pPr>
      <w:r>
        <w:t xml:space="preserve">Using the recorded data, draw a suitable graph </w:t>
      </w:r>
    </w:p>
    <w:p w:rsidR="008036F9" w:rsidRDefault="008036F9" w:rsidP="00C00ED7">
      <w:pPr>
        <w:pStyle w:val="NoSpacing"/>
        <w:numPr>
          <w:ilvl w:val="0"/>
          <w:numId w:val="41"/>
        </w:numPr>
      </w:pPr>
      <w:r>
        <w:t>Explain how your graph verifies Snell’s law.</w:t>
      </w:r>
    </w:p>
    <w:p w:rsidR="008036F9" w:rsidRDefault="008036F9" w:rsidP="00C00ED7">
      <w:pPr>
        <w:pStyle w:val="NoSpacing"/>
        <w:numPr>
          <w:ilvl w:val="0"/>
          <w:numId w:val="41"/>
        </w:numPr>
      </w:pPr>
      <w:r>
        <w:t>Using your graph, find the refractive index</w:t>
      </w:r>
    </w:p>
    <w:p w:rsidR="008036F9" w:rsidRDefault="008036F9" w:rsidP="00C00ED7">
      <w:pPr>
        <w:pStyle w:val="NoSpacing"/>
        <w:numPr>
          <w:ilvl w:val="0"/>
          <w:numId w:val="41"/>
        </w:numPr>
      </w:pPr>
      <w:r>
        <w:lastRenderedPageBreak/>
        <w:t xml:space="preserve">The student did not record any values of </w:t>
      </w:r>
      <w:r>
        <w:rPr>
          <w:i/>
          <w:iCs/>
        </w:rPr>
        <w:t xml:space="preserve">i </w:t>
      </w:r>
      <w:r>
        <w:t>below 30°, give two reasons why?</w:t>
      </w:r>
    </w:p>
    <w:p w:rsidR="008036F9" w:rsidRDefault="008036F9" w:rsidP="008036F9">
      <w:pPr>
        <w:pStyle w:val="NoSpacing"/>
        <w:ind w:left="360"/>
        <w:rPr>
          <w:bCs/>
          <w:color w:val="000000"/>
        </w:rPr>
      </w:pPr>
    </w:p>
    <w:p w:rsidR="008036F9" w:rsidRDefault="008036F9" w:rsidP="008036F9">
      <w:pPr>
        <w:pStyle w:val="NoSpacing"/>
        <w:ind w:left="360"/>
        <w:rPr>
          <w:bCs/>
          <w:color w:val="000000"/>
        </w:rPr>
      </w:pPr>
    </w:p>
    <w:p w:rsidR="008036F9" w:rsidRDefault="005C1AAB" w:rsidP="005C1AAB">
      <w:pPr>
        <w:pStyle w:val="NoSpacing"/>
        <w:rPr>
          <w:bCs/>
          <w:color w:val="000000"/>
        </w:rPr>
      </w:pPr>
      <w:r>
        <w:rPr>
          <w:color w:val="000000"/>
        </w:rPr>
        <w:t xml:space="preserve">3: </w:t>
      </w:r>
      <w:r w:rsidR="008036F9">
        <w:rPr>
          <w:color w:val="000000"/>
        </w:rPr>
        <w:t xml:space="preserve">In an experiment to verify Snell’s law, a student measured the angle of incidence </w:t>
      </w:r>
      <w:r w:rsidR="008036F9">
        <w:rPr>
          <w:i/>
          <w:iCs/>
          <w:color w:val="000000"/>
        </w:rPr>
        <w:t xml:space="preserve">i </w:t>
      </w:r>
      <w:r w:rsidR="008036F9">
        <w:rPr>
          <w:color w:val="000000"/>
        </w:rPr>
        <w:t>and the angle</w:t>
      </w:r>
      <w:r w:rsidR="008036F9">
        <w:rPr>
          <w:bCs/>
          <w:color w:val="000000"/>
        </w:rPr>
        <w:t xml:space="preserve"> </w:t>
      </w:r>
      <w:r w:rsidR="008036F9">
        <w:rPr>
          <w:color w:val="000000"/>
        </w:rPr>
        <w:t xml:space="preserve">of refraction </w:t>
      </w:r>
      <w:r w:rsidR="008036F9">
        <w:rPr>
          <w:i/>
          <w:iCs/>
          <w:color w:val="000000"/>
        </w:rPr>
        <w:t xml:space="preserve">r </w:t>
      </w:r>
      <w:r w:rsidR="008036F9">
        <w:rPr>
          <w:color w:val="000000"/>
        </w:rPr>
        <w:t>for a ray of light entering a substance. This was repeated for different values of the angle of incidence. The following data was recorded.</w:t>
      </w:r>
    </w:p>
    <w:p w:rsidR="008036F9" w:rsidRDefault="008036F9" w:rsidP="008036F9">
      <w:pPr>
        <w:pStyle w:val="NoSpacing"/>
        <w:ind w:left="360"/>
        <w:rPr>
          <w:color w:val="000000"/>
        </w:rPr>
      </w:pPr>
    </w:p>
    <w:tbl>
      <w:tblPr>
        <w:tblpPr w:leftFromText="180" w:rightFromText="180" w:vertAnchor="text" w:horzAnchor="page" w:tblpX="3568"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456"/>
        <w:gridCol w:w="456"/>
        <w:gridCol w:w="456"/>
        <w:gridCol w:w="456"/>
        <w:gridCol w:w="456"/>
        <w:gridCol w:w="456"/>
      </w:tblGrid>
      <w:tr w:rsidR="008036F9" w:rsidTr="00F335CB">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i/>
                <w:iCs/>
                <w:color w:val="000000"/>
              </w:rPr>
              <w:t>i</w:t>
            </w:r>
            <w:r>
              <w:rPr>
                <w:color w:val="000000"/>
              </w:rPr>
              <w:t>/degrees</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30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40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50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60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70</w:t>
            </w:r>
          </w:p>
        </w:tc>
      </w:tr>
      <w:tr w:rsidR="008036F9" w:rsidTr="00F335CB">
        <w:trPr>
          <w:trHeight w:val="303"/>
        </w:trPr>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i/>
                <w:iCs/>
                <w:color w:val="000000"/>
              </w:rPr>
              <w:t>r</w:t>
            </w:r>
            <w:r>
              <w:rPr>
                <w:color w:val="000000"/>
              </w:rPr>
              <w:t>/degrees</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14</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19</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26</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30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36</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40</w:t>
            </w:r>
          </w:p>
        </w:tc>
      </w:tr>
    </w:tbl>
    <w:p w:rsidR="008036F9" w:rsidRDefault="008036F9" w:rsidP="008036F9">
      <w:pPr>
        <w:pStyle w:val="NoSpacing"/>
        <w:ind w:left="360"/>
        <w:rPr>
          <w:color w:val="000000"/>
        </w:rPr>
      </w:pPr>
    </w:p>
    <w:p w:rsidR="008036F9" w:rsidRDefault="008036F9" w:rsidP="008036F9">
      <w:pPr>
        <w:pStyle w:val="NoSpacing"/>
        <w:ind w:left="360"/>
        <w:rPr>
          <w:bCs/>
          <w:color w:val="000000"/>
        </w:rPr>
      </w:pPr>
    </w:p>
    <w:p w:rsidR="008036F9" w:rsidRDefault="008036F9" w:rsidP="008036F9">
      <w:pPr>
        <w:pStyle w:val="NoSpacing"/>
        <w:ind w:left="360"/>
        <w:rPr>
          <w:bCs/>
          <w:color w:val="000000"/>
        </w:rPr>
      </w:pPr>
    </w:p>
    <w:p w:rsidR="008036F9" w:rsidRDefault="008036F9" w:rsidP="008036F9">
      <w:pPr>
        <w:pStyle w:val="NoSpacing"/>
        <w:ind w:left="360"/>
        <w:rPr>
          <w:bCs/>
          <w:color w:val="000000"/>
        </w:rPr>
      </w:pPr>
    </w:p>
    <w:p w:rsidR="008036F9" w:rsidRDefault="008036F9" w:rsidP="00C00ED7">
      <w:pPr>
        <w:pStyle w:val="NoSpacing"/>
        <w:numPr>
          <w:ilvl w:val="0"/>
          <w:numId w:val="42"/>
        </w:numPr>
        <w:rPr>
          <w:color w:val="000000"/>
        </w:rPr>
      </w:pPr>
      <w:r>
        <w:rPr>
          <w:color w:val="000000"/>
        </w:rPr>
        <w:t xml:space="preserve">Describe, with the aid of a diagram, how the student obtained the angle of refraction. </w:t>
      </w:r>
    </w:p>
    <w:p w:rsidR="008036F9" w:rsidRDefault="008036F9" w:rsidP="00C00ED7">
      <w:pPr>
        <w:pStyle w:val="NoSpacing"/>
        <w:numPr>
          <w:ilvl w:val="0"/>
          <w:numId w:val="42"/>
        </w:numPr>
        <w:rPr>
          <w:color w:val="000000"/>
        </w:rPr>
      </w:pPr>
      <w:r>
        <w:rPr>
          <w:color w:val="000000"/>
        </w:rPr>
        <w:t xml:space="preserve">Draw a suitable graph on graph paper and explain how your graph verifies Snell’s law. </w:t>
      </w:r>
    </w:p>
    <w:p w:rsidR="008036F9" w:rsidRDefault="008036F9" w:rsidP="00C00ED7">
      <w:pPr>
        <w:pStyle w:val="NoSpacing"/>
        <w:numPr>
          <w:ilvl w:val="0"/>
          <w:numId w:val="42"/>
        </w:numPr>
        <w:rPr>
          <w:color w:val="000000"/>
        </w:rPr>
      </w:pPr>
      <w:r>
        <w:rPr>
          <w:color w:val="000000"/>
        </w:rPr>
        <w:t xml:space="preserve">From your graph, calculate the refractive index of the substance. </w:t>
      </w:r>
    </w:p>
    <w:p w:rsidR="008036F9" w:rsidRDefault="008036F9" w:rsidP="00C00ED7">
      <w:pPr>
        <w:pStyle w:val="NoSpacing"/>
        <w:numPr>
          <w:ilvl w:val="0"/>
          <w:numId w:val="42"/>
        </w:numPr>
        <w:rPr>
          <w:color w:val="000000"/>
        </w:rPr>
      </w:pPr>
      <w:r>
        <w:rPr>
          <w:color w:val="000000"/>
        </w:rPr>
        <w:t>The smallest angle of incidence chosen was 20</w:t>
      </w:r>
      <w:r>
        <w:rPr>
          <w:color w:val="000000"/>
          <w:vertAlign w:val="superscript"/>
        </w:rPr>
        <w:t>0</w:t>
      </w:r>
      <w:r>
        <w:rPr>
          <w:color w:val="000000"/>
        </w:rPr>
        <w:t xml:space="preserve">. </w:t>
      </w:r>
    </w:p>
    <w:p w:rsidR="008036F9" w:rsidRDefault="008036F9" w:rsidP="008036F9">
      <w:pPr>
        <w:pStyle w:val="NoSpacing"/>
        <w:ind w:left="360"/>
        <w:rPr>
          <w:color w:val="000000"/>
        </w:rPr>
      </w:pPr>
      <w:r>
        <w:rPr>
          <w:color w:val="000000"/>
        </w:rPr>
        <w:t>Why would smaller values lead to a less accurate result?</w:t>
      </w:r>
    </w:p>
    <w:p w:rsidR="008036F9" w:rsidRDefault="008036F9" w:rsidP="008036F9">
      <w:pPr>
        <w:pStyle w:val="NoSpacing"/>
        <w:ind w:left="360"/>
        <w:rPr>
          <w:color w:val="000000"/>
        </w:rPr>
      </w:pPr>
    </w:p>
    <w:p w:rsidR="005C1AAB" w:rsidRPr="00474C4D" w:rsidRDefault="005C1AAB" w:rsidP="005C1AAB">
      <w:pPr>
        <w:pStyle w:val="NoSpacing"/>
        <w:rPr>
          <w:rFonts w:asciiTheme="minorHAnsi" w:hAnsiTheme="minorHAnsi"/>
          <w:iCs/>
          <w:sz w:val="22"/>
          <w:szCs w:val="22"/>
        </w:rPr>
      </w:pPr>
      <w:r>
        <w:t xml:space="preserve">4: </w:t>
      </w:r>
    </w:p>
    <w:p w:rsidR="005C1AAB" w:rsidRPr="00474C4D" w:rsidRDefault="005C1AAB" w:rsidP="005C1AAB">
      <w:pPr>
        <w:widowControl/>
        <w:autoSpaceDE w:val="0"/>
        <w:autoSpaceDN w:val="0"/>
        <w:adjustRightInd w:val="0"/>
        <w:rPr>
          <w:rFonts w:cs="TimesNewRoman,Italic"/>
          <w:i/>
          <w:iCs/>
          <w:lang w:val="en-IE"/>
        </w:rPr>
      </w:pPr>
      <w:r w:rsidRPr="00474C4D">
        <w:rPr>
          <w:rFonts w:cs="TimesNewRoman"/>
          <w:lang w:val="en-IE"/>
        </w:rPr>
        <w:t xml:space="preserve">1: In an experiment to measure the focal length of a converging lens, a student measured the image distance </w:t>
      </w:r>
      <w:r w:rsidRPr="00474C4D">
        <w:rPr>
          <w:rFonts w:cs="TimesNewRoman,Italic"/>
          <w:i/>
          <w:iCs/>
          <w:lang w:val="en-IE"/>
        </w:rPr>
        <w:t xml:space="preserve">v </w:t>
      </w:r>
      <w:r w:rsidRPr="00474C4D">
        <w:rPr>
          <w:rFonts w:cs="TimesNewRoman"/>
          <w:lang w:val="en-IE"/>
        </w:rPr>
        <w:t xml:space="preserve">for each of four different values of the object distance </w:t>
      </w:r>
      <w:r w:rsidRPr="00474C4D">
        <w:rPr>
          <w:rFonts w:cs="TimesNewRoman,Italic"/>
          <w:i/>
          <w:iCs/>
          <w:lang w:val="en-IE"/>
        </w:rPr>
        <w:t>u.</w:t>
      </w:r>
    </w:p>
    <w:p w:rsidR="005C1AAB" w:rsidRPr="00474C4D" w:rsidRDefault="005C1AAB" w:rsidP="005C1AAB">
      <w:pPr>
        <w:pStyle w:val="NoSpacing"/>
        <w:rPr>
          <w:rFonts w:asciiTheme="minorHAnsi" w:hAnsiTheme="minorHAnsi"/>
          <w:iCs/>
          <w:sz w:val="22"/>
          <w:szCs w:val="22"/>
        </w:rPr>
      </w:pPr>
      <w:r w:rsidRPr="00474C4D">
        <w:rPr>
          <w:rFonts w:asciiTheme="minorHAnsi" w:hAnsiTheme="minorHAnsi" w:cs="TimesNewRoman"/>
          <w:sz w:val="22"/>
          <w:szCs w:val="22"/>
          <w:lang w:val="en-IE"/>
        </w:rPr>
        <w:t>The table shows the data recorded by the student</w:t>
      </w:r>
    </w:p>
    <w:p w:rsidR="005C1AAB" w:rsidRPr="00474C4D" w:rsidRDefault="005C1AAB" w:rsidP="005C1AAB">
      <w:pPr>
        <w:pStyle w:val="NoSpacing"/>
        <w:ind w:left="360"/>
        <w:rPr>
          <w:rFonts w:asciiTheme="minorHAnsi" w:hAnsiTheme="minorHAnsi"/>
          <w:sz w:val="22"/>
          <w:szCs w:val="22"/>
        </w:rPr>
      </w:pPr>
    </w:p>
    <w:p w:rsidR="005C1AAB" w:rsidRPr="00474C4D" w:rsidRDefault="005C1AAB" w:rsidP="005C1AAB">
      <w:pPr>
        <w:pStyle w:val="NoSpacing"/>
        <w:ind w:left="360"/>
        <w:rPr>
          <w:rFonts w:asciiTheme="minorHAnsi" w:hAnsiTheme="minorHAnsi"/>
          <w:sz w:val="22"/>
          <w:szCs w:val="22"/>
        </w:rPr>
      </w:pPr>
      <w:r w:rsidRPr="00474C4D">
        <w:rPr>
          <w:rFonts w:asciiTheme="minorHAnsi" w:hAnsiTheme="minorHAnsi"/>
          <w:noProof/>
          <w:sz w:val="22"/>
          <w:szCs w:val="22"/>
          <w:lang w:val="en-IE" w:eastAsia="en-IE"/>
        </w:rPr>
        <w:drawing>
          <wp:inline distT="0" distB="0" distL="0" distR="0" wp14:anchorId="0D9B4039" wp14:editId="17FB7079">
            <wp:extent cx="5210175" cy="1085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10175" cy="1085850"/>
                    </a:xfrm>
                    <a:prstGeom prst="rect">
                      <a:avLst/>
                    </a:prstGeom>
                  </pic:spPr>
                </pic:pic>
              </a:graphicData>
            </a:graphic>
          </wp:inline>
        </w:drawing>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Describe, with the aid of a labelled diagram, how the student obtained the data. </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Why is it difficult to measure the image distance accurately? </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Using all the data in the table, find the value for the focal length of the lens. </w:t>
      </w:r>
    </w:p>
    <w:p w:rsidR="005C1AAB" w:rsidRPr="00474C4D" w:rsidRDefault="005C1AAB" w:rsidP="005C1AAB">
      <w:pPr>
        <w:pStyle w:val="NoSpacing"/>
        <w:rPr>
          <w:rFonts w:asciiTheme="minorHAnsi" w:hAnsiTheme="minorHAnsi"/>
          <w:sz w:val="22"/>
          <w:szCs w:val="22"/>
        </w:rPr>
      </w:pPr>
      <w:r w:rsidRPr="00474C4D">
        <w:rPr>
          <w:rFonts w:asciiTheme="minorHAnsi" w:hAnsiTheme="minorHAnsi" w:cs="TimesNewRoman"/>
          <w:sz w:val="22"/>
          <w:szCs w:val="22"/>
          <w:lang w:val="en-IE"/>
        </w:rPr>
        <w:t xml:space="preserve">Why is it difficult to measure the image distance when the object distance is less than 10 cm? </w:t>
      </w:r>
    </w:p>
    <w:p w:rsidR="005C1AAB" w:rsidRPr="00474C4D" w:rsidRDefault="005C1AAB" w:rsidP="005C1AAB">
      <w:pPr>
        <w:pStyle w:val="NoSpacing"/>
        <w:rPr>
          <w:rFonts w:asciiTheme="minorHAnsi" w:hAnsiTheme="minorHAnsi"/>
          <w:sz w:val="22"/>
          <w:szCs w:val="22"/>
        </w:rPr>
      </w:pPr>
    </w:p>
    <w:p w:rsidR="005C1AAB" w:rsidRPr="00474C4D" w:rsidRDefault="005C1AAB" w:rsidP="005C1AAB">
      <w:pPr>
        <w:widowControl/>
        <w:autoSpaceDE w:val="0"/>
        <w:autoSpaceDN w:val="0"/>
        <w:adjustRightInd w:val="0"/>
        <w:rPr>
          <w:rFonts w:cs="TimesNewRoman"/>
          <w:lang w:val="en-IE"/>
        </w:rPr>
      </w:pPr>
      <w:r w:rsidRPr="00474C4D">
        <w:t xml:space="preserve">2: </w:t>
      </w:r>
      <w:r w:rsidRPr="00474C4D">
        <w:rPr>
          <w:rFonts w:cs="TimesNewRoman"/>
          <w:lang w:val="en-IE"/>
        </w:rPr>
        <w:t xml:space="preserve">A student carried out an experiment to verify Snell’s law of refraction. The student measured the angle of incidence </w:t>
      </w:r>
      <w:r w:rsidRPr="00474C4D">
        <w:rPr>
          <w:rFonts w:cs="TimesNewRoman,Italic"/>
          <w:i/>
          <w:iCs/>
          <w:lang w:val="en-IE"/>
        </w:rPr>
        <w:t xml:space="preserve">i </w:t>
      </w:r>
      <w:r w:rsidRPr="00474C4D">
        <w:rPr>
          <w:rFonts w:cs="TimesNewRoman"/>
          <w:lang w:val="en-IE"/>
        </w:rPr>
        <w:t xml:space="preserve">and the corresponding angle of refraction </w:t>
      </w:r>
      <w:r w:rsidRPr="00474C4D">
        <w:rPr>
          <w:rFonts w:cs="TimesNewRoman,Italic"/>
          <w:i/>
          <w:iCs/>
          <w:lang w:val="en-IE"/>
        </w:rPr>
        <w:t xml:space="preserve">r </w:t>
      </w:r>
      <w:r w:rsidRPr="00474C4D">
        <w:rPr>
          <w:rFonts w:cs="TimesNewRoman"/>
          <w:lang w:val="en-IE"/>
        </w:rPr>
        <w:t xml:space="preserve">for a ray of light passing through a glass block. The student repeated this procedure for different values of the angle </w:t>
      </w:r>
      <w:r w:rsidRPr="00474C4D">
        <w:rPr>
          <w:rFonts w:cs="TimesNewRoman,Italic"/>
          <w:i/>
          <w:iCs/>
          <w:lang w:val="en-IE"/>
        </w:rPr>
        <w:t>i</w:t>
      </w:r>
      <w:r w:rsidRPr="00474C4D">
        <w:rPr>
          <w:rFonts w:cs="TimesNewRoman"/>
          <w:lang w:val="en-IE"/>
        </w:rPr>
        <w:t>.</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The data recorded by the student are shown in the table.</w:t>
      </w:r>
    </w:p>
    <w:p w:rsidR="005C1AAB" w:rsidRPr="00474C4D" w:rsidRDefault="005C1AAB" w:rsidP="005C1AAB">
      <w:pPr>
        <w:widowControl/>
        <w:autoSpaceDE w:val="0"/>
        <w:autoSpaceDN w:val="0"/>
        <w:adjustRightInd w:val="0"/>
        <w:rPr>
          <w:rFonts w:cs="TimesNewRoman"/>
          <w:lang w:val="en-IE"/>
        </w:rPr>
      </w:pP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(i) Draw a labelled diagram of the apparatus used in the experiment. </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(ii) Describe how the student found the path of the ray of light passing through</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the glass block. </w:t>
      </w:r>
    </w:p>
    <w:p w:rsidR="005C1AAB" w:rsidRPr="00474C4D" w:rsidRDefault="005C1AAB" w:rsidP="005C1AAB">
      <w:pPr>
        <w:widowControl/>
        <w:autoSpaceDE w:val="0"/>
        <w:autoSpaceDN w:val="0"/>
        <w:adjustRightInd w:val="0"/>
        <w:rPr>
          <w:rFonts w:cs="TimesNewRoman"/>
          <w:lang w:val="en-IE"/>
        </w:rPr>
      </w:pPr>
      <w:r w:rsidRPr="00474C4D">
        <w:rPr>
          <w:rFonts w:cs="TimesNewRoman"/>
          <w:lang w:val="en-IE"/>
        </w:rPr>
        <w:t xml:space="preserve">(iii) Indicate on the diagram the angles </w:t>
      </w:r>
      <w:r w:rsidRPr="00474C4D">
        <w:rPr>
          <w:rFonts w:cs="TimesNewRoman,Italic"/>
          <w:i/>
          <w:iCs/>
          <w:lang w:val="en-IE"/>
        </w:rPr>
        <w:t xml:space="preserve">i </w:t>
      </w:r>
      <w:r w:rsidRPr="00474C4D">
        <w:rPr>
          <w:rFonts w:cs="TimesNewRoman"/>
          <w:lang w:val="en-IE"/>
        </w:rPr>
        <w:t xml:space="preserve">and </w:t>
      </w:r>
      <w:r w:rsidRPr="00474C4D">
        <w:rPr>
          <w:rFonts w:cs="TimesNewRoman,Italic"/>
          <w:i/>
          <w:iCs/>
          <w:lang w:val="en-IE"/>
        </w:rPr>
        <w:t>r</w:t>
      </w:r>
      <w:r w:rsidRPr="00474C4D">
        <w:rPr>
          <w:rFonts w:cs="TimesNewRoman"/>
          <w:lang w:val="en-IE"/>
        </w:rPr>
        <w:t xml:space="preserve">. </w:t>
      </w:r>
    </w:p>
    <w:p w:rsidR="005C1AAB" w:rsidRDefault="005C1AAB" w:rsidP="005C1AAB">
      <w:pPr>
        <w:pStyle w:val="NoSpacing"/>
        <w:rPr>
          <w:rFonts w:ascii="TimesNewRoman" w:hAnsi="TimesNewRoman" w:cs="TimesNewRoman"/>
          <w:lang w:val="en-IE"/>
        </w:rPr>
      </w:pPr>
      <w:r w:rsidRPr="00474C4D">
        <w:rPr>
          <w:rFonts w:asciiTheme="minorHAnsi" w:hAnsiTheme="minorHAnsi" w:cs="TimesNewRoman"/>
          <w:sz w:val="22"/>
          <w:szCs w:val="22"/>
          <w:lang w:val="en-IE"/>
        </w:rPr>
        <w:t>(iv) Copy this table into your answer book and complete it.</w:t>
      </w:r>
    </w:p>
    <w:p w:rsidR="005C1AAB" w:rsidRDefault="005C1AAB" w:rsidP="005C1AAB">
      <w:pPr>
        <w:pStyle w:val="NoSpacing"/>
      </w:pPr>
      <w:r>
        <w:rPr>
          <w:noProof/>
          <w:lang w:val="en-IE" w:eastAsia="en-IE"/>
        </w:rPr>
        <w:lastRenderedPageBreak/>
        <w:drawing>
          <wp:inline distT="0" distB="0" distL="0" distR="0" wp14:anchorId="24169A6A" wp14:editId="122EA0CA">
            <wp:extent cx="5400675" cy="1809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675" cy="1809750"/>
                    </a:xfrm>
                    <a:prstGeom prst="rect">
                      <a:avLst/>
                    </a:prstGeom>
                  </pic:spPr>
                </pic:pic>
              </a:graphicData>
            </a:graphic>
          </wp:inline>
        </w:drawing>
      </w:r>
    </w:p>
    <w:p w:rsidR="005C1AAB" w:rsidRDefault="005C1AAB" w:rsidP="005C1AAB">
      <w:pPr>
        <w:pStyle w:val="NoSpacing"/>
      </w:pPr>
    </w:p>
    <w:p w:rsidR="005C1AAB" w:rsidRDefault="005C1AAB" w:rsidP="005C1AAB">
      <w:pPr>
        <w:pStyle w:val="NoSpacing"/>
        <w:rPr>
          <w:rFonts w:ascii="TimesNewRoman" w:hAnsi="TimesNewRoman" w:cs="TimesNewRoman"/>
          <w:lang w:val="en-IE"/>
        </w:rPr>
      </w:pPr>
      <w:r>
        <w:rPr>
          <w:rFonts w:ascii="TimesNewRoman" w:hAnsi="TimesNewRoman" w:cs="TimesNewRoman"/>
          <w:lang w:val="en-IE"/>
        </w:rPr>
        <w:t>(v) How does the data in the completed table verify Snell’s law of refraction?</w:t>
      </w:r>
    </w:p>
    <w:p w:rsidR="008036F9" w:rsidRDefault="008036F9" w:rsidP="008036F9">
      <w:pPr>
        <w:pStyle w:val="NoSpacing"/>
      </w:pPr>
    </w:p>
    <w:p w:rsidR="00474C4D" w:rsidRDefault="00474C4D" w:rsidP="00474C4D">
      <w:pPr>
        <w:pStyle w:val="NoSpacing"/>
        <w:ind w:left="360"/>
      </w:pPr>
    </w:p>
    <w:p w:rsidR="00474C4D" w:rsidRDefault="008036F9" w:rsidP="008036F9">
      <w:pPr>
        <w:pStyle w:val="NoSpacing"/>
      </w:pPr>
      <w:r>
        <w:rPr>
          <w:rFonts w:eastAsia="Calibri"/>
          <w:lang w:val="en-IE"/>
        </w:rPr>
        <w:t xml:space="preserve">5: </w:t>
      </w:r>
      <w:r w:rsidR="00474C4D">
        <w:rPr>
          <w:rFonts w:eastAsia="Calibri"/>
          <w:lang w:val="en-IE"/>
        </w:rPr>
        <w:t xml:space="preserve">A student carried out an experiment to measure the focal length of a concave mirror. </w:t>
      </w:r>
    </w:p>
    <w:p w:rsidR="00474C4D" w:rsidRDefault="00474C4D" w:rsidP="008036F9">
      <w:pPr>
        <w:pStyle w:val="NoSpacing"/>
      </w:pPr>
      <w:r>
        <w:rPr>
          <w:rFonts w:eastAsia="Calibri"/>
          <w:lang w:val="en-IE"/>
        </w:rPr>
        <w:t xml:space="preserve">The student placed an object at different positions in front of the mirror so that a real image was formed in each case. </w:t>
      </w:r>
    </w:p>
    <w:p w:rsidR="00474C4D" w:rsidRDefault="00474C4D" w:rsidP="008036F9">
      <w:pPr>
        <w:pStyle w:val="NoSpacing"/>
        <w:rPr>
          <w:rFonts w:eastAsia="Calibri"/>
          <w:lang w:val="en-IE"/>
        </w:rPr>
      </w:pPr>
      <w:r>
        <w:rPr>
          <w:rFonts w:eastAsia="Calibri"/>
          <w:lang w:val="en-IE"/>
        </w:rPr>
        <w:t>The table shows the measurements recorded by the student for the object distance u and the image distance v.</w:t>
      </w:r>
    </w:p>
    <w:p w:rsidR="00474C4D" w:rsidRDefault="00474C4D" w:rsidP="00474C4D">
      <w:pPr>
        <w:pStyle w:val="NoSpacing"/>
        <w:ind w:left="360"/>
        <w:rPr>
          <w:rFonts w:eastAsia="Calibri"/>
          <w:lang w:val="en-IE"/>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56"/>
        <w:gridCol w:w="456"/>
        <w:gridCol w:w="456"/>
        <w:gridCol w:w="456"/>
      </w:tblGrid>
      <w:tr w:rsidR="00474C4D" w:rsidTr="005C1AAB">
        <w:tc>
          <w:tcPr>
            <w:tcW w:w="69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u/cm</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20</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30</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40</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50</w:t>
            </w:r>
          </w:p>
        </w:tc>
      </w:tr>
      <w:tr w:rsidR="00474C4D" w:rsidTr="005C1AAB">
        <w:tc>
          <w:tcPr>
            <w:tcW w:w="69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v/cm</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64</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43</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41</w:t>
            </w:r>
          </w:p>
        </w:tc>
        <w:tc>
          <w:tcPr>
            <w:tcW w:w="45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rPr>
                <w:rFonts w:eastAsia="Calibri"/>
                <w:lang w:val="en-IE"/>
              </w:rPr>
            </w:pPr>
            <w:r>
              <w:rPr>
                <w:rFonts w:eastAsia="Calibri"/>
                <w:lang w:val="en-IE"/>
              </w:rPr>
              <w:t>35</w:t>
            </w:r>
          </w:p>
        </w:tc>
      </w:tr>
    </w:tbl>
    <w:p w:rsidR="005C1AAB" w:rsidRDefault="005C1AAB" w:rsidP="005C1AAB">
      <w:pPr>
        <w:pStyle w:val="NoSpacing"/>
        <w:rPr>
          <w:rFonts w:eastAsia="Calibri"/>
          <w:lang w:val="en-IE"/>
        </w:rPr>
      </w:pPr>
    </w:p>
    <w:p w:rsidR="005C1AAB" w:rsidRDefault="005C1AAB" w:rsidP="005C1AAB">
      <w:pPr>
        <w:pStyle w:val="NoSpacing"/>
        <w:rPr>
          <w:rFonts w:eastAsia="Calibri"/>
          <w:lang w:val="en-IE"/>
        </w:rPr>
      </w:pPr>
    </w:p>
    <w:p w:rsidR="00474C4D" w:rsidRDefault="00474C4D" w:rsidP="00C00ED7">
      <w:pPr>
        <w:pStyle w:val="NoSpacing"/>
        <w:numPr>
          <w:ilvl w:val="0"/>
          <w:numId w:val="36"/>
        </w:numPr>
        <w:rPr>
          <w:rFonts w:eastAsia="Calibri"/>
          <w:lang w:val="en-IE"/>
        </w:rPr>
      </w:pPr>
      <w:r>
        <w:rPr>
          <w:rFonts w:eastAsia="Calibri"/>
          <w:lang w:val="en-IE"/>
        </w:rPr>
        <w:t xml:space="preserve">Draw a labelled diagram showing how the apparatus was arranged. </w:t>
      </w:r>
    </w:p>
    <w:p w:rsidR="00474C4D" w:rsidRDefault="00474C4D" w:rsidP="00474C4D">
      <w:pPr>
        <w:pStyle w:val="NoSpacing"/>
        <w:ind w:left="360"/>
        <w:rPr>
          <w:rFonts w:eastAsia="Calibri"/>
          <w:lang w:val="en-IE"/>
        </w:rPr>
      </w:pPr>
    </w:p>
    <w:p w:rsidR="00474C4D" w:rsidRDefault="00474C4D" w:rsidP="00C00ED7">
      <w:pPr>
        <w:pStyle w:val="NoSpacing"/>
        <w:numPr>
          <w:ilvl w:val="0"/>
          <w:numId w:val="36"/>
        </w:numPr>
        <w:rPr>
          <w:rFonts w:eastAsia="Calibri"/>
          <w:lang w:val="en-IE"/>
        </w:rPr>
      </w:pPr>
      <w:r>
        <w:rPr>
          <w:rFonts w:eastAsia="Calibri"/>
          <w:lang w:val="en-IE"/>
        </w:rPr>
        <w:t xml:space="preserve">Describe how the student found the position of the image. </w:t>
      </w:r>
    </w:p>
    <w:p w:rsidR="00474C4D" w:rsidRDefault="00474C4D" w:rsidP="00474C4D">
      <w:pPr>
        <w:pStyle w:val="NoSpacing"/>
        <w:ind w:left="360"/>
        <w:rPr>
          <w:rFonts w:eastAsia="Calibri"/>
          <w:lang w:val="en-IE"/>
        </w:rPr>
      </w:pPr>
    </w:p>
    <w:p w:rsidR="00474C4D" w:rsidRDefault="00474C4D" w:rsidP="00C00ED7">
      <w:pPr>
        <w:pStyle w:val="NoSpacing"/>
        <w:numPr>
          <w:ilvl w:val="0"/>
          <w:numId w:val="36"/>
        </w:numPr>
        <w:rPr>
          <w:rFonts w:eastAsia="Calibri"/>
          <w:lang w:val="en-IE"/>
        </w:rPr>
      </w:pPr>
      <w:r>
        <w:rPr>
          <w:rFonts w:eastAsia="Calibri"/>
          <w:lang w:val="en-IE"/>
        </w:rPr>
        <w:t xml:space="preserve">Show on your diagram the object distance u and the image distance v. </w:t>
      </w:r>
    </w:p>
    <w:p w:rsidR="00474C4D" w:rsidRDefault="00474C4D" w:rsidP="00474C4D">
      <w:pPr>
        <w:pStyle w:val="NoSpacing"/>
        <w:rPr>
          <w:rFonts w:eastAsia="Calibri"/>
          <w:lang w:val="en-IE"/>
        </w:rPr>
      </w:pPr>
    </w:p>
    <w:p w:rsidR="00474C4D" w:rsidRDefault="00474C4D" w:rsidP="00C00ED7">
      <w:pPr>
        <w:pStyle w:val="NoSpacing"/>
        <w:numPr>
          <w:ilvl w:val="0"/>
          <w:numId w:val="36"/>
        </w:numPr>
        <w:rPr>
          <w:rFonts w:eastAsia="Calibri"/>
          <w:lang w:val="en-IE"/>
        </w:rPr>
      </w:pPr>
      <w:r>
        <w:rPr>
          <w:noProof/>
          <w:lang w:val="en-IE" w:eastAsia="en-IE"/>
        </w:rPr>
        <w:drawing>
          <wp:anchor distT="0" distB="0" distL="114300" distR="114300" simplePos="0" relativeHeight="251697664" behindDoc="0" locked="0" layoutInCell="1" allowOverlap="1" wp14:anchorId="21DB156A" wp14:editId="6CD1478A">
            <wp:simplePos x="0" y="0"/>
            <wp:positionH relativeFrom="column">
              <wp:posOffset>1457325</wp:posOffset>
            </wp:positionH>
            <wp:positionV relativeFrom="paragraph">
              <wp:posOffset>14605</wp:posOffset>
            </wp:positionV>
            <wp:extent cx="615950" cy="3956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950" cy="39560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lang w:val="en-IE"/>
        </w:rPr>
        <w:t>Using the formula or otherwise and the above data,</w:t>
      </w:r>
    </w:p>
    <w:p w:rsidR="00474C4D" w:rsidRDefault="00474C4D" w:rsidP="00474C4D">
      <w:pPr>
        <w:pStyle w:val="NoSpacing"/>
        <w:rPr>
          <w:rFonts w:eastAsia="Calibri"/>
          <w:lang w:val="en-IE"/>
        </w:rPr>
      </w:pPr>
    </w:p>
    <w:p w:rsidR="00474C4D" w:rsidRDefault="00474C4D" w:rsidP="00474C4D">
      <w:pPr>
        <w:pStyle w:val="NoSpacing"/>
        <w:rPr>
          <w:rFonts w:eastAsia="Calibri"/>
          <w:lang w:val="en-IE"/>
        </w:rPr>
      </w:pPr>
      <w:r>
        <w:rPr>
          <w:rFonts w:eastAsia="Calibri"/>
          <w:lang w:val="en-IE"/>
        </w:rPr>
        <w:t xml:space="preserve">                    find an average value for the focal length f of the mirror.</w:t>
      </w:r>
    </w:p>
    <w:p w:rsidR="00474C4D" w:rsidRDefault="00474C4D" w:rsidP="00474C4D">
      <w:pPr>
        <w:pStyle w:val="NoSpacing"/>
      </w:pPr>
    </w:p>
    <w:p w:rsidR="00474C4D" w:rsidRDefault="00474C4D" w:rsidP="00474C4D">
      <w:pPr>
        <w:pStyle w:val="NoSpacing"/>
        <w:ind w:left="360"/>
      </w:pPr>
    </w:p>
    <w:p w:rsidR="00474C4D" w:rsidRDefault="00474C4D" w:rsidP="00474C4D">
      <w:pPr>
        <w:pStyle w:val="NoSpacing"/>
        <w:ind w:left="360"/>
      </w:pPr>
    </w:p>
    <w:p w:rsidR="00474C4D" w:rsidRDefault="00474C4D" w:rsidP="00474C4D">
      <w:pPr>
        <w:pStyle w:val="NoSpacing"/>
        <w:ind w:left="360"/>
      </w:pPr>
    </w:p>
    <w:p w:rsidR="00474C4D" w:rsidRDefault="008036F9" w:rsidP="008036F9">
      <w:pPr>
        <w:pStyle w:val="NoSpacing"/>
        <w:ind w:left="142"/>
        <w:rPr>
          <w:bCs/>
        </w:rPr>
      </w:pPr>
      <w:r>
        <w:t xml:space="preserve">6: </w:t>
      </w:r>
      <w:r w:rsidR="00474C4D">
        <w:t xml:space="preserve">In an experiment to measure the focal length of a concave mirror, an approximate value for the focal length was found. The image distance </w:t>
      </w:r>
      <w:r w:rsidR="00474C4D">
        <w:rPr>
          <w:iCs/>
        </w:rPr>
        <w:t xml:space="preserve">v </w:t>
      </w:r>
      <w:r w:rsidR="00474C4D">
        <w:t xml:space="preserve">was then found for a range of values of the object distance </w:t>
      </w:r>
      <w:r w:rsidR="00474C4D">
        <w:rPr>
          <w:iCs/>
        </w:rPr>
        <w:t>u</w:t>
      </w:r>
      <w:r w:rsidR="00474C4D">
        <w:t xml:space="preserve">. </w:t>
      </w:r>
    </w:p>
    <w:p w:rsidR="00474C4D" w:rsidRDefault="00474C4D" w:rsidP="00474C4D">
      <w:pPr>
        <w:pStyle w:val="NoSpacing"/>
        <w:ind w:left="360"/>
        <w:rPr>
          <w:bCs/>
        </w:rPr>
      </w:pPr>
      <w:r>
        <w:t>The following data was recorded.</w:t>
      </w:r>
    </w:p>
    <w:p w:rsidR="00474C4D" w:rsidRDefault="00474C4D" w:rsidP="00474C4D">
      <w:pPr>
        <w:pStyle w:val="NoSpacing"/>
      </w:pPr>
    </w:p>
    <w:tbl>
      <w:tblPr>
        <w:tblpPr w:leftFromText="180" w:rightFromText="180" w:vertAnchor="text" w:horzAnchor="margin" w:tblpXSpec="center"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636"/>
        <w:gridCol w:w="694"/>
        <w:gridCol w:w="709"/>
        <w:gridCol w:w="709"/>
        <w:gridCol w:w="708"/>
        <w:gridCol w:w="636"/>
      </w:tblGrid>
      <w:tr w:rsidR="00474C4D" w:rsidTr="00474C4D">
        <w:tc>
          <w:tcPr>
            <w:tcW w:w="69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rPr>
                <w:iCs/>
              </w:rPr>
              <w:t>u</w:t>
            </w:r>
            <w:r>
              <w:t>/cm</w:t>
            </w:r>
          </w:p>
        </w:tc>
        <w:tc>
          <w:tcPr>
            <w:tcW w:w="63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15.0</w:t>
            </w:r>
          </w:p>
        </w:tc>
        <w:tc>
          <w:tcPr>
            <w:tcW w:w="694"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20.0</w:t>
            </w:r>
          </w:p>
        </w:tc>
        <w:tc>
          <w:tcPr>
            <w:tcW w:w="709"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25.0</w:t>
            </w:r>
          </w:p>
        </w:tc>
        <w:tc>
          <w:tcPr>
            <w:tcW w:w="709"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30.0</w:t>
            </w:r>
          </w:p>
        </w:tc>
        <w:tc>
          <w:tcPr>
            <w:tcW w:w="708"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 xml:space="preserve">35.0 </w:t>
            </w:r>
          </w:p>
        </w:tc>
        <w:tc>
          <w:tcPr>
            <w:tcW w:w="63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40.0</w:t>
            </w:r>
          </w:p>
        </w:tc>
      </w:tr>
      <w:tr w:rsidR="00474C4D" w:rsidTr="00474C4D">
        <w:tc>
          <w:tcPr>
            <w:tcW w:w="69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rPr>
                <w:iCs/>
              </w:rPr>
              <w:t>v</w:t>
            </w:r>
            <w:r>
              <w:t>/cm</w:t>
            </w:r>
          </w:p>
        </w:tc>
        <w:tc>
          <w:tcPr>
            <w:tcW w:w="63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60.5</w:t>
            </w:r>
          </w:p>
        </w:tc>
        <w:tc>
          <w:tcPr>
            <w:tcW w:w="694"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30.0</w:t>
            </w:r>
          </w:p>
        </w:tc>
        <w:tc>
          <w:tcPr>
            <w:tcW w:w="709"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23.0</w:t>
            </w:r>
          </w:p>
        </w:tc>
        <w:tc>
          <w:tcPr>
            <w:tcW w:w="709"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20.5</w:t>
            </w:r>
          </w:p>
        </w:tc>
        <w:tc>
          <w:tcPr>
            <w:tcW w:w="708"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18.0</w:t>
            </w:r>
          </w:p>
        </w:tc>
        <w:tc>
          <w:tcPr>
            <w:tcW w:w="636" w:type="dxa"/>
            <w:tcBorders>
              <w:top w:val="single" w:sz="4" w:space="0" w:color="000000"/>
              <w:left w:val="single" w:sz="4" w:space="0" w:color="000000"/>
              <w:bottom w:val="single" w:sz="4" w:space="0" w:color="000000"/>
              <w:right w:val="single" w:sz="4" w:space="0" w:color="000000"/>
            </w:tcBorders>
            <w:hideMark/>
          </w:tcPr>
          <w:p w:rsidR="00474C4D" w:rsidRDefault="00474C4D" w:rsidP="00474C4D">
            <w:pPr>
              <w:pStyle w:val="NoSpacing"/>
            </w:pPr>
            <w:r>
              <w:t>16.5</w:t>
            </w:r>
          </w:p>
        </w:tc>
      </w:tr>
    </w:tbl>
    <w:p w:rsidR="00474C4D" w:rsidRDefault="00474C4D" w:rsidP="00474C4D">
      <w:pPr>
        <w:pStyle w:val="NoSpacing"/>
      </w:pPr>
    </w:p>
    <w:p w:rsidR="00474C4D" w:rsidRDefault="00474C4D" w:rsidP="00474C4D">
      <w:pPr>
        <w:pStyle w:val="NoSpacing"/>
      </w:pPr>
    </w:p>
    <w:p w:rsidR="00474C4D" w:rsidRDefault="00474C4D" w:rsidP="00474C4D">
      <w:pPr>
        <w:pStyle w:val="NoSpacing"/>
      </w:pPr>
    </w:p>
    <w:p w:rsidR="00474C4D" w:rsidRDefault="00474C4D" w:rsidP="00474C4D">
      <w:pPr>
        <w:pStyle w:val="NoSpacing"/>
      </w:pPr>
    </w:p>
    <w:p w:rsidR="00474C4D" w:rsidRDefault="00474C4D" w:rsidP="00474C4D">
      <w:pPr>
        <w:pStyle w:val="NoSpacing"/>
      </w:pPr>
    </w:p>
    <w:p w:rsidR="00474C4D" w:rsidRDefault="00474C4D" w:rsidP="00C00ED7">
      <w:pPr>
        <w:pStyle w:val="NoSpacing"/>
        <w:numPr>
          <w:ilvl w:val="0"/>
          <w:numId w:val="37"/>
        </w:numPr>
      </w:pPr>
      <w:r>
        <w:t>How was an approximate value for the focal length found?</w:t>
      </w:r>
    </w:p>
    <w:p w:rsidR="00474C4D" w:rsidRDefault="00474C4D" w:rsidP="00474C4D">
      <w:pPr>
        <w:pStyle w:val="NoSpacing"/>
        <w:ind w:left="360"/>
      </w:pPr>
    </w:p>
    <w:p w:rsidR="00474C4D" w:rsidRDefault="00474C4D" w:rsidP="00C00ED7">
      <w:pPr>
        <w:pStyle w:val="NoSpacing"/>
        <w:numPr>
          <w:ilvl w:val="0"/>
          <w:numId w:val="37"/>
        </w:numPr>
      </w:pPr>
      <w:r>
        <w:t xml:space="preserve">What was the advantage of finding the approximate value for the focal length? </w:t>
      </w:r>
    </w:p>
    <w:p w:rsidR="00474C4D" w:rsidRDefault="00474C4D" w:rsidP="00474C4D">
      <w:pPr>
        <w:pStyle w:val="NoSpacing"/>
        <w:ind w:left="360"/>
      </w:pPr>
    </w:p>
    <w:p w:rsidR="00474C4D" w:rsidRDefault="00474C4D" w:rsidP="00C00ED7">
      <w:pPr>
        <w:pStyle w:val="NoSpacing"/>
        <w:numPr>
          <w:ilvl w:val="0"/>
          <w:numId w:val="37"/>
        </w:numPr>
      </w:pPr>
      <w:r>
        <w:t xml:space="preserve">Describe, with the aid of a labelled diagram, how the position of the image was found. </w:t>
      </w:r>
    </w:p>
    <w:p w:rsidR="00474C4D" w:rsidRDefault="00474C4D" w:rsidP="00474C4D">
      <w:pPr>
        <w:pStyle w:val="NoSpacing"/>
        <w:ind w:left="360"/>
      </w:pPr>
    </w:p>
    <w:p w:rsidR="00474C4D" w:rsidRDefault="00474C4D" w:rsidP="00C00ED7">
      <w:pPr>
        <w:pStyle w:val="NoSpacing"/>
        <w:numPr>
          <w:ilvl w:val="0"/>
          <w:numId w:val="37"/>
        </w:numPr>
      </w:pPr>
      <w:r>
        <w:t xml:space="preserve">Calculate the focal length of the concave mirror by drawing a suitable graph based on the recorded data. </w:t>
      </w:r>
    </w:p>
    <w:p w:rsidR="00474C4D" w:rsidRDefault="00474C4D" w:rsidP="00474C4D"/>
    <w:p w:rsidR="008036F9" w:rsidRDefault="008036F9" w:rsidP="00474C4D"/>
    <w:p w:rsidR="008036F9" w:rsidRDefault="008036F9" w:rsidP="008036F9">
      <w:pPr>
        <w:pStyle w:val="NoSpacing"/>
        <w:ind w:left="360"/>
        <w:rPr>
          <w:lang w:eastAsia="en-IE"/>
        </w:rPr>
      </w:pPr>
      <w:r>
        <w:t xml:space="preserve">7: </w:t>
      </w:r>
      <w:r>
        <w:rPr>
          <w:lang w:eastAsia="en-IE"/>
        </w:rPr>
        <w:t>You carried out an experiment to measure the focal length of a converging lens.</w:t>
      </w:r>
    </w:p>
    <w:p w:rsidR="008036F9" w:rsidRDefault="008036F9" w:rsidP="00C00ED7">
      <w:pPr>
        <w:pStyle w:val="NoSpacing"/>
        <w:numPr>
          <w:ilvl w:val="0"/>
          <w:numId w:val="48"/>
        </w:numPr>
        <w:rPr>
          <w:lang w:eastAsia="en-IE"/>
        </w:rPr>
      </w:pPr>
      <w:r>
        <w:rPr>
          <w:lang w:eastAsia="en-IE"/>
        </w:rPr>
        <w:t xml:space="preserve">Draw a labelled diagram of the apparatus that you used in the experiment. </w:t>
      </w:r>
    </w:p>
    <w:p w:rsidR="008036F9" w:rsidRDefault="008036F9" w:rsidP="00C00ED7">
      <w:pPr>
        <w:pStyle w:val="NoSpacing"/>
        <w:numPr>
          <w:ilvl w:val="0"/>
          <w:numId w:val="48"/>
        </w:numPr>
        <w:rPr>
          <w:lang w:eastAsia="en-IE"/>
        </w:rPr>
      </w:pPr>
      <w:r>
        <w:rPr>
          <w:lang w:eastAsia="en-IE"/>
        </w:rPr>
        <w:t>Describe how you found the position of the image formed by the lens.</w:t>
      </w:r>
    </w:p>
    <w:p w:rsidR="008036F9" w:rsidRDefault="008036F9" w:rsidP="00C00ED7">
      <w:pPr>
        <w:pStyle w:val="NoSpacing"/>
        <w:numPr>
          <w:ilvl w:val="0"/>
          <w:numId w:val="48"/>
        </w:numPr>
        <w:rPr>
          <w:lang w:eastAsia="en-IE"/>
        </w:rPr>
      </w:pPr>
      <w:r>
        <w:rPr>
          <w:lang w:eastAsia="en-IE"/>
        </w:rPr>
        <w:t>What measurements did you take?</w:t>
      </w:r>
    </w:p>
    <w:p w:rsidR="008036F9" w:rsidRDefault="008036F9" w:rsidP="00C00ED7">
      <w:pPr>
        <w:pStyle w:val="NoSpacing"/>
        <w:numPr>
          <w:ilvl w:val="0"/>
          <w:numId w:val="48"/>
        </w:numPr>
        <w:rPr>
          <w:lang w:eastAsia="en-IE"/>
        </w:rPr>
      </w:pPr>
      <w:r>
        <w:rPr>
          <w:lang w:eastAsia="en-IE"/>
        </w:rPr>
        <w:t>How did you get a value for the focal length of the converging lens from your measurements?</w:t>
      </w:r>
    </w:p>
    <w:p w:rsidR="008036F9" w:rsidRDefault="008036F9" w:rsidP="00C00ED7">
      <w:pPr>
        <w:pStyle w:val="NoSpacing"/>
        <w:numPr>
          <w:ilvl w:val="0"/>
          <w:numId w:val="48"/>
        </w:numPr>
        <w:rPr>
          <w:lang w:eastAsia="en-IE"/>
        </w:rPr>
      </w:pPr>
      <w:r>
        <w:rPr>
          <w:lang w:eastAsia="en-IE"/>
        </w:rPr>
        <w:t>Give one precaution that you took to get an accurate result.</w:t>
      </w:r>
    </w:p>
    <w:p w:rsidR="008036F9" w:rsidRDefault="008036F9" w:rsidP="008036F9">
      <w:pPr>
        <w:pStyle w:val="NoSpacing"/>
        <w:ind w:left="360"/>
        <w:rPr>
          <w:bCs/>
          <w:color w:val="000000"/>
        </w:rPr>
      </w:pPr>
    </w:p>
    <w:p w:rsidR="008036F9" w:rsidRDefault="008036F9" w:rsidP="008036F9">
      <w:pPr>
        <w:pStyle w:val="NoSpacing"/>
        <w:rPr>
          <w:bCs/>
          <w:color w:val="000000"/>
        </w:rPr>
      </w:pPr>
    </w:p>
    <w:p w:rsidR="008036F9" w:rsidRDefault="008036F9" w:rsidP="008036F9">
      <w:pPr>
        <w:pStyle w:val="NoSpacing"/>
        <w:ind w:left="360"/>
        <w:rPr>
          <w:bCs/>
          <w:color w:val="000000"/>
        </w:rPr>
      </w:pPr>
    </w:p>
    <w:p w:rsidR="008036F9" w:rsidRDefault="008036F9" w:rsidP="008036F9">
      <w:pPr>
        <w:pStyle w:val="NoSpacing"/>
        <w:rPr>
          <w:bCs/>
          <w:color w:val="000000"/>
        </w:rPr>
      </w:pPr>
      <w:r>
        <w:rPr>
          <w:lang w:eastAsia="en-IE"/>
        </w:rPr>
        <w:t xml:space="preserve">8: A student was asked to measure the focal length of a converging lens. The student measured the image distance </w:t>
      </w:r>
      <w:r>
        <w:rPr>
          <w:i/>
          <w:iCs/>
          <w:lang w:eastAsia="en-IE"/>
        </w:rPr>
        <w:t xml:space="preserve">v </w:t>
      </w:r>
      <w:r>
        <w:rPr>
          <w:lang w:eastAsia="en-IE"/>
        </w:rPr>
        <w:t xml:space="preserve">for each of three different object distances </w:t>
      </w:r>
      <w:r>
        <w:rPr>
          <w:i/>
          <w:iCs/>
          <w:lang w:eastAsia="en-IE"/>
        </w:rPr>
        <w:t>u</w:t>
      </w:r>
      <w:r>
        <w:rPr>
          <w:lang w:eastAsia="en-IE"/>
        </w:rPr>
        <w:t>. The student recorded the following data.</w:t>
      </w:r>
    </w:p>
    <w:tbl>
      <w:tblPr>
        <w:tblW w:w="0" w:type="auto"/>
        <w:tblInd w:w="1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709"/>
        <w:gridCol w:w="636"/>
        <w:gridCol w:w="675"/>
      </w:tblGrid>
      <w:tr w:rsidR="008036F9" w:rsidTr="00F335CB">
        <w:tc>
          <w:tcPr>
            <w:tcW w:w="675"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i/>
                <w:iCs/>
                <w:lang w:eastAsia="en-IE"/>
              </w:rPr>
              <w:t>u</w:t>
            </w:r>
            <w:r>
              <w:rPr>
                <w:lang w:eastAsia="en-IE"/>
              </w:rPr>
              <w:t>/cm</w:t>
            </w:r>
          </w:p>
        </w:tc>
        <w:tc>
          <w:tcPr>
            <w:tcW w:w="709"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20.0</w:t>
            </w:r>
          </w:p>
        </w:tc>
        <w:tc>
          <w:tcPr>
            <w:tcW w:w="601"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30.0</w:t>
            </w:r>
          </w:p>
        </w:tc>
        <w:tc>
          <w:tcPr>
            <w:tcW w:w="675"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40.0</w:t>
            </w:r>
          </w:p>
        </w:tc>
      </w:tr>
      <w:tr w:rsidR="008036F9" w:rsidTr="00F335CB">
        <w:tc>
          <w:tcPr>
            <w:tcW w:w="675"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i/>
                <w:iCs/>
                <w:lang w:eastAsia="en-IE"/>
              </w:rPr>
              <w:t>v</w:t>
            </w:r>
            <w:r>
              <w:rPr>
                <w:lang w:eastAsia="en-IE"/>
              </w:rPr>
              <w:t>/cm</w:t>
            </w:r>
          </w:p>
        </w:tc>
        <w:tc>
          <w:tcPr>
            <w:tcW w:w="709"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65.2</w:t>
            </w:r>
          </w:p>
        </w:tc>
        <w:tc>
          <w:tcPr>
            <w:tcW w:w="601"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33.3</w:t>
            </w:r>
          </w:p>
        </w:tc>
        <w:tc>
          <w:tcPr>
            <w:tcW w:w="675" w:type="dxa"/>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lang w:eastAsia="en-IE"/>
              </w:rPr>
            </w:pPr>
            <w:r>
              <w:rPr>
                <w:lang w:eastAsia="en-IE"/>
              </w:rPr>
              <w:t>25.1</w:t>
            </w:r>
          </w:p>
        </w:tc>
      </w:tr>
    </w:tbl>
    <w:p w:rsidR="008036F9" w:rsidRDefault="008036F9" w:rsidP="00C00ED7">
      <w:pPr>
        <w:pStyle w:val="NoSpacing"/>
        <w:numPr>
          <w:ilvl w:val="0"/>
          <w:numId w:val="49"/>
        </w:numPr>
        <w:rPr>
          <w:lang w:eastAsia="en-IE"/>
        </w:rPr>
      </w:pPr>
      <w:r>
        <w:rPr>
          <w:lang w:eastAsia="en-IE"/>
        </w:rPr>
        <w:t>Describe how the image distance was measured.</w:t>
      </w:r>
    </w:p>
    <w:p w:rsidR="008036F9" w:rsidRDefault="008036F9" w:rsidP="00C00ED7">
      <w:pPr>
        <w:pStyle w:val="NoSpacing"/>
        <w:numPr>
          <w:ilvl w:val="0"/>
          <w:numId w:val="49"/>
        </w:numPr>
        <w:rPr>
          <w:lang w:eastAsia="en-IE"/>
        </w:rPr>
      </w:pPr>
      <w:r>
        <w:rPr>
          <w:lang w:eastAsia="en-IE"/>
        </w:rPr>
        <w:t>Give two precautions that should be taken when measuring the image distance.</w:t>
      </w:r>
    </w:p>
    <w:p w:rsidR="008036F9" w:rsidRDefault="008036F9" w:rsidP="00C00ED7">
      <w:pPr>
        <w:pStyle w:val="NoSpacing"/>
        <w:numPr>
          <w:ilvl w:val="0"/>
          <w:numId w:val="49"/>
        </w:numPr>
        <w:rPr>
          <w:lang w:eastAsia="en-IE"/>
        </w:rPr>
      </w:pPr>
      <w:r>
        <w:rPr>
          <w:lang w:eastAsia="en-IE"/>
        </w:rPr>
        <w:t xml:space="preserve">Use all of the data to calculate the focal length of the converging lens. </w:t>
      </w:r>
    </w:p>
    <w:p w:rsidR="008036F9" w:rsidRDefault="008036F9" w:rsidP="00C00ED7">
      <w:pPr>
        <w:pStyle w:val="NoSpacing"/>
        <w:numPr>
          <w:ilvl w:val="0"/>
          <w:numId w:val="49"/>
        </w:numPr>
        <w:rPr>
          <w:lang w:eastAsia="en-IE"/>
        </w:rPr>
      </w:pPr>
      <w:r>
        <w:rPr>
          <w:lang w:eastAsia="en-IE"/>
        </w:rPr>
        <w:t>What difficulty would arise if the student placed the object 10 cm from the lens?</w:t>
      </w:r>
    </w:p>
    <w:p w:rsidR="008036F9" w:rsidRDefault="008036F9" w:rsidP="008036F9">
      <w:pPr>
        <w:pStyle w:val="NoSpacing"/>
        <w:rPr>
          <w:lang w:eastAsia="en-IE"/>
        </w:rPr>
      </w:pPr>
      <w:r>
        <w:rPr>
          <w:lang w:eastAsia="en-IE"/>
        </w:rPr>
        <w:t xml:space="preserve"> </w:t>
      </w:r>
    </w:p>
    <w:p w:rsidR="008036F9" w:rsidRDefault="008036F9" w:rsidP="008036F9">
      <w:pPr>
        <w:pStyle w:val="NoSpacing"/>
        <w:ind w:left="360"/>
        <w:rPr>
          <w:bCs/>
          <w:color w:val="000000"/>
        </w:rPr>
      </w:pPr>
    </w:p>
    <w:p w:rsidR="008036F9" w:rsidRDefault="008036F9" w:rsidP="008036F9">
      <w:pPr>
        <w:pStyle w:val="NoSpacing"/>
        <w:ind w:left="360"/>
        <w:rPr>
          <w:bCs/>
          <w:color w:val="000000"/>
        </w:rPr>
      </w:pPr>
    </w:p>
    <w:p w:rsidR="008036F9" w:rsidRDefault="008036F9" w:rsidP="008036F9">
      <w:pPr>
        <w:pStyle w:val="NoSpacing"/>
        <w:rPr>
          <w:bCs/>
          <w:color w:val="000000"/>
        </w:rPr>
      </w:pPr>
      <w:r>
        <w:rPr>
          <w:color w:val="000000"/>
        </w:rPr>
        <w:t>9: The following is part of a student’s report of an experiment to measure the focal length of a converging lens.</w:t>
      </w:r>
    </w:p>
    <w:p w:rsidR="008036F9" w:rsidRDefault="008036F9" w:rsidP="008036F9">
      <w:pPr>
        <w:pStyle w:val="NoSpacing"/>
        <w:rPr>
          <w:bCs/>
          <w:color w:val="000000"/>
        </w:rPr>
      </w:pPr>
      <w:r>
        <w:rPr>
          <w:color w:val="000000"/>
        </w:rPr>
        <w:t xml:space="preserve">“I found the approximate focal length of the lens to be 15 cm. </w:t>
      </w:r>
    </w:p>
    <w:p w:rsidR="008036F9" w:rsidRDefault="008036F9" w:rsidP="008036F9">
      <w:pPr>
        <w:pStyle w:val="NoSpacing"/>
        <w:rPr>
          <w:bCs/>
          <w:color w:val="000000"/>
        </w:rPr>
      </w:pPr>
      <w:r>
        <w:rPr>
          <w:color w:val="000000"/>
        </w:rPr>
        <w:t>I then placed an object at different positions in front of the lens so that a real image was formed in each case.”</w:t>
      </w:r>
    </w:p>
    <w:p w:rsidR="008036F9" w:rsidRDefault="008036F9" w:rsidP="008036F9">
      <w:pPr>
        <w:pStyle w:val="NoSpacing"/>
        <w:rPr>
          <w:bCs/>
          <w:color w:val="000000"/>
        </w:rPr>
      </w:pPr>
      <w:r>
        <w:rPr>
          <w:color w:val="000000"/>
        </w:rPr>
        <w:t xml:space="preserve">The table shows the measurements recorded by the student for the object distance </w:t>
      </w:r>
      <w:r>
        <w:rPr>
          <w:i/>
          <w:iCs/>
          <w:color w:val="000000"/>
        </w:rPr>
        <w:t xml:space="preserve">u </w:t>
      </w:r>
      <w:r>
        <w:rPr>
          <w:color w:val="000000"/>
        </w:rPr>
        <w:t xml:space="preserve">and the image distance </w:t>
      </w:r>
      <w:r>
        <w:rPr>
          <w:i/>
          <w:iCs/>
          <w:color w:val="000000"/>
        </w:rPr>
        <w:t>v</w:t>
      </w:r>
      <w:r>
        <w:rPr>
          <w:color w:val="00000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636"/>
        <w:gridCol w:w="636"/>
        <w:gridCol w:w="636"/>
        <w:gridCol w:w="636"/>
      </w:tblGrid>
      <w:tr w:rsidR="008036F9" w:rsidTr="00F335CB">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i/>
                <w:iCs/>
                <w:color w:val="000000"/>
              </w:rPr>
              <w:t>u</w:t>
            </w:r>
            <w:r>
              <w:rPr>
                <w:color w:val="000000"/>
              </w:rPr>
              <w:t>/cm</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20.0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25.0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35.0</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45.0</w:t>
            </w:r>
          </w:p>
        </w:tc>
      </w:tr>
      <w:tr w:rsidR="008036F9" w:rsidTr="00F335CB">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i/>
                <w:iCs/>
                <w:color w:val="000000"/>
              </w:rPr>
              <w:t>v</w:t>
            </w:r>
            <w:r>
              <w:rPr>
                <w:color w:val="000000"/>
              </w:rPr>
              <w:t>/cm</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66.4</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40.6</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27.6</w:t>
            </w:r>
          </w:p>
        </w:tc>
        <w:tc>
          <w:tcPr>
            <w:tcW w:w="0" w:type="auto"/>
            <w:tcBorders>
              <w:top w:val="single" w:sz="4" w:space="0" w:color="000000"/>
              <w:left w:val="single" w:sz="4" w:space="0" w:color="000000"/>
              <w:bottom w:val="single" w:sz="4" w:space="0" w:color="000000"/>
              <w:right w:val="single" w:sz="4" w:space="0" w:color="000000"/>
            </w:tcBorders>
            <w:hideMark/>
          </w:tcPr>
          <w:p w:rsidR="008036F9" w:rsidRDefault="008036F9" w:rsidP="00F335CB">
            <w:pPr>
              <w:pStyle w:val="NoSpacing"/>
              <w:rPr>
                <w:color w:val="000000"/>
              </w:rPr>
            </w:pPr>
            <w:r>
              <w:rPr>
                <w:color w:val="000000"/>
              </w:rPr>
              <w:t>23.2</w:t>
            </w:r>
          </w:p>
        </w:tc>
      </w:tr>
    </w:tbl>
    <w:p w:rsidR="008036F9" w:rsidRDefault="008036F9" w:rsidP="008036F9">
      <w:pPr>
        <w:pStyle w:val="NoSpacing"/>
        <w:rPr>
          <w:color w:val="000000"/>
        </w:rPr>
      </w:pPr>
    </w:p>
    <w:p w:rsidR="008036F9" w:rsidRDefault="008036F9" w:rsidP="00C00ED7">
      <w:pPr>
        <w:pStyle w:val="NoSpacing"/>
        <w:numPr>
          <w:ilvl w:val="0"/>
          <w:numId w:val="50"/>
        </w:numPr>
        <w:rPr>
          <w:color w:val="000000"/>
        </w:rPr>
      </w:pPr>
      <w:r>
        <w:rPr>
          <w:color w:val="000000"/>
        </w:rPr>
        <w:t xml:space="preserve">How did the student find an approximate value for the focal length of the lens? </w:t>
      </w:r>
    </w:p>
    <w:p w:rsidR="008036F9" w:rsidRDefault="008036F9" w:rsidP="00C00ED7">
      <w:pPr>
        <w:pStyle w:val="NoSpacing"/>
        <w:numPr>
          <w:ilvl w:val="0"/>
          <w:numId w:val="50"/>
        </w:numPr>
        <w:rPr>
          <w:color w:val="000000"/>
        </w:rPr>
      </w:pPr>
      <w:r>
        <w:rPr>
          <w:color w:val="000000"/>
        </w:rPr>
        <w:t xml:space="preserve">Describe, with the aid of a labelled diagram, how the student found the position of the image. </w:t>
      </w:r>
    </w:p>
    <w:p w:rsidR="008036F9" w:rsidRDefault="008036F9" w:rsidP="00C00ED7">
      <w:pPr>
        <w:pStyle w:val="NoSpacing"/>
        <w:numPr>
          <w:ilvl w:val="0"/>
          <w:numId w:val="50"/>
        </w:numPr>
        <w:rPr>
          <w:color w:val="000000"/>
        </w:rPr>
      </w:pPr>
      <w:r>
        <w:rPr>
          <w:color w:val="000000"/>
        </w:rPr>
        <w:t xml:space="preserve">Using the data in the table, find an average value for the focal length of the lens. </w:t>
      </w:r>
    </w:p>
    <w:p w:rsidR="008036F9" w:rsidRDefault="008036F9" w:rsidP="00C00ED7">
      <w:pPr>
        <w:pStyle w:val="NoSpacing"/>
        <w:numPr>
          <w:ilvl w:val="0"/>
          <w:numId w:val="50"/>
        </w:numPr>
        <w:rPr>
          <w:color w:val="000000"/>
        </w:rPr>
      </w:pPr>
      <w:r>
        <w:rPr>
          <w:color w:val="000000"/>
        </w:rPr>
        <w:t>Give two sources of error in measuring the image distance and state how one of these errors can be reduced.</w:t>
      </w:r>
    </w:p>
    <w:p w:rsidR="00E7529C" w:rsidRDefault="00E7529C" w:rsidP="00E7529C">
      <w:pPr>
        <w:pStyle w:val="NoSpacing"/>
        <w:rPr>
          <w:color w:val="000000"/>
        </w:rPr>
      </w:pPr>
    </w:p>
    <w:p w:rsidR="00E7529C" w:rsidRDefault="00E7529C" w:rsidP="00E7529C">
      <w:pPr>
        <w:widowControl/>
        <w:autoSpaceDE w:val="0"/>
        <w:autoSpaceDN w:val="0"/>
        <w:adjustRightInd w:val="0"/>
        <w:rPr>
          <w:rFonts w:ascii="TimesNewRoman" w:hAnsi="TimesNewRoman" w:cs="TimesNewRoman"/>
          <w:sz w:val="24"/>
          <w:szCs w:val="24"/>
          <w:lang w:val="en-IE"/>
        </w:rPr>
      </w:pPr>
      <w:r>
        <w:rPr>
          <w:color w:val="000000"/>
        </w:rPr>
        <w:t xml:space="preserve">10: </w:t>
      </w:r>
      <w:r>
        <w:rPr>
          <w:rFonts w:ascii="TimesNewRoman" w:hAnsi="TimesNewRoman" w:cs="TimesNewRoman"/>
          <w:sz w:val="24"/>
          <w:szCs w:val="24"/>
          <w:lang w:val="en-IE"/>
        </w:rPr>
        <w:t>In an experiment to measure the focal length of a converging lens, a student measured the</w:t>
      </w:r>
    </w:p>
    <w:p w:rsidR="00E7529C" w:rsidRDefault="00E7529C" w:rsidP="00E7529C">
      <w:pPr>
        <w:widowControl/>
        <w:autoSpaceDE w:val="0"/>
        <w:autoSpaceDN w:val="0"/>
        <w:adjustRightInd w:val="0"/>
        <w:rPr>
          <w:rFonts w:ascii="TimesNewRoman,Italic" w:hAnsi="TimesNewRoman,Italic" w:cs="TimesNewRoman,Italic"/>
          <w:i/>
          <w:iCs/>
          <w:sz w:val="24"/>
          <w:szCs w:val="24"/>
          <w:lang w:val="en-IE"/>
        </w:rPr>
      </w:pPr>
      <w:r>
        <w:rPr>
          <w:rFonts w:ascii="TimesNewRoman" w:hAnsi="TimesNewRoman" w:cs="TimesNewRoman"/>
          <w:sz w:val="24"/>
          <w:szCs w:val="24"/>
          <w:lang w:val="en-IE"/>
        </w:rPr>
        <w:t xml:space="preserve">image distance </w:t>
      </w:r>
      <w:r>
        <w:rPr>
          <w:rFonts w:ascii="TimesNewRoman,Italic" w:hAnsi="TimesNewRoman,Italic" w:cs="TimesNewRoman,Italic"/>
          <w:i/>
          <w:iCs/>
          <w:sz w:val="24"/>
          <w:szCs w:val="24"/>
          <w:lang w:val="en-IE"/>
        </w:rPr>
        <w:t xml:space="preserve">v </w:t>
      </w:r>
      <w:r>
        <w:rPr>
          <w:rFonts w:ascii="TimesNewRoman" w:hAnsi="TimesNewRoman" w:cs="TimesNewRoman"/>
          <w:sz w:val="24"/>
          <w:szCs w:val="24"/>
          <w:lang w:val="en-IE"/>
        </w:rPr>
        <w:t xml:space="preserve">for each of four different values of the object distance </w:t>
      </w:r>
      <w:r>
        <w:rPr>
          <w:rFonts w:ascii="TimesNewRoman,Italic" w:hAnsi="TimesNewRoman,Italic" w:cs="TimesNewRoman,Italic"/>
          <w:i/>
          <w:iCs/>
          <w:sz w:val="24"/>
          <w:szCs w:val="24"/>
          <w:lang w:val="en-IE"/>
        </w:rPr>
        <w:t>u.</w:t>
      </w:r>
    </w:p>
    <w:p w:rsidR="00E7529C" w:rsidRDefault="00E7529C" w:rsidP="00E7529C">
      <w:pPr>
        <w:pStyle w:val="NoSpacing"/>
        <w:rPr>
          <w:rFonts w:ascii="TimesNewRoman" w:hAnsi="TimesNewRoman" w:cs="TimesNewRoman"/>
          <w:lang w:val="en-IE"/>
        </w:rPr>
      </w:pPr>
      <w:r>
        <w:rPr>
          <w:rFonts w:ascii="TimesNewRoman" w:hAnsi="TimesNewRoman" w:cs="TimesNewRoman"/>
          <w:lang w:val="en-IE"/>
        </w:rPr>
        <w:t>The table shows the data recorded by the student.</w:t>
      </w:r>
    </w:p>
    <w:p w:rsidR="00E7529C" w:rsidRDefault="00E7529C" w:rsidP="00E7529C">
      <w:pPr>
        <w:pStyle w:val="NoSpacing"/>
        <w:rPr>
          <w:color w:val="000000"/>
        </w:rPr>
      </w:pPr>
      <w:r>
        <w:rPr>
          <w:noProof/>
          <w:lang w:val="en-IE" w:eastAsia="en-IE"/>
        </w:rPr>
        <w:lastRenderedPageBreak/>
        <w:drawing>
          <wp:inline distT="0" distB="0" distL="0" distR="0" wp14:anchorId="33B276A4" wp14:editId="607E2EA5">
            <wp:extent cx="5048250" cy="10858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048250" cy="1085850"/>
                    </a:xfrm>
                    <a:prstGeom prst="rect">
                      <a:avLst/>
                    </a:prstGeom>
                  </pic:spPr>
                </pic:pic>
              </a:graphicData>
            </a:graphic>
          </wp:inline>
        </w:drawing>
      </w:r>
    </w:p>
    <w:p w:rsidR="00E7529C" w:rsidRPr="00A06F92" w:rsidRDefault="00E7529C" w:rsidP="00C00ED7">
      <w:pPr>
        <w:pStyle w:val="ListParagraph"/>
        <w:widowControl/>
        <w:numPr>
          <w:ilvl w:val="0"/>
          <w:numId w:val="219"/>
        </w:numPr>
        <w:autoSpaceDE w:val="0"/>
        <w:autoSpaceDN w:val="0"/>
        <w:adjustRightInd w:val="0"/>
        <w:rPr>
          <w:rFonts w:ascii="TimesNewRoman" w:hAnsi="TimesNewRoman" w:cs="TimesNewRoman"/>
          <w:sz w:val="24"/>
          <w:szCs w:val="24"/>
          <w:lang w:val="en-IE"/>
        </w:rPr>
      </w:pPr>
      <w:r w:rsidRPr="00A06F92">
        <w:rPr>
          <w:rFonts w:ascii="TimesNewRoman" w:hAnsi="TimesNewRoman" w:cs="TimesNewRoman"/>
          <w:sz w:val="24"/>
          <w:szCs w:val="24"/>
          <w:lang w:val="en-IE"/>
        </w:rPr>
        <w:t xml:space="preserve">Describe, with the aid of a labelled diagram, how the student obtained the data. </w:t>
      </w:r>
    </w:p>
    <w:p w:rsidR="00E7529C" w:rsidRPr="00A06F92" w:rsidRDefault="00E7529C" w:rsidP="00C00ED7">
      <w:pPr>
        <w:pStyle w:val="ListParagraph"/>
        <w:widowControl/>
        <w:numPr>
          <w:ilvl w:val="0"/>
          <w:numId w:val="219"/>
        </w:numPr>
        <w:autoSpaceDE w:val="0"/>
        <w:autoSpaceDN w:val="0"/>
        <w:adjustRightInd w:val="0"/>
        <w:rPr>
          <w:rFonts w:ascii="TimesNewRoman" w:hAnsi="TimesNewRoman" w:cs="TimesNewRoman"/>
          <w:sz w:val="24"/>
          <w:szCs w:val="24"/>
          <w:lang w:val="en-IE"/>
        </w:rPr>
      </w:pPr>
      <w:r w:rsidRPr="00A06F92">
        <w:rPr>
          <w:rFonts w:ascii="TimesNewRoman" w:hAnsi="TimesNewRoman" w:cs="TimesNewRoman"/>
          <w:sz w:val="24"/>
          <w:szCs w:val="24"/>
          <w:lang w:val="en-IE"/>
        </w:rPr>
        <w:t xml:space="preserve">Why is it difficult to measure the image distance accurately? </w:t>
      </w:r>
    </w:p>
    <w:p w:rsidR="00E7529C" w:rsidRPr="00A06F92" w:rsidRDefault="00E7529C" w:rsidP="00C00ED7">
      <w:pPr>
        <w:pStyle w:val="ListParagraph"/>
        <w:widowControl/>
        <w:numPr>
          <w:ilvl w:val="0"/>
          <w:numId w:val="219"/>
        </w:numPr>
        <w:autoSpaceDE w:val="0"/>
        <w:autoSpaceDN w:val="0"/>
        <w:adjustRightInd w:val="0"/>
        <w:rPr>
          <w:rFonts w:ascii="TimesNewRoman" w:hAnsi="TimesNewRoman" w:cs="TimesNewRoman"/>
          <w:sz w:val="24"/>
          <w:szCs w:val="24"/>
          <w:lang w:val="en-IE"/>
        </w:rPr>
      </w:pPr>
      <w:r w:rsidRPr="00A06F92">
        <w:rPr>
          <w:rFonts w:ascii="TimesNewRoman" w:hAnsi="TimesNewRoman" w:cs="TimesNewRoman"/>
          <w:sz w:val="24"/>
          <w:szCs w:val="24"/>
          <w:lang w:val="en-IE"/>
        </w:rPr>
        <w:t xml:space="preserve">Using all the data in the table, find the value for the focal length of the lens. </w:t>
      </w:r>
    </w:p>
    <w:p w:rsidR="00E7529C" w:rsidRPr="00AB491D" w:rsidRDefault="00E7529C" w:rsidP="00C00ED7">
      <w:pPr>
        <w:pStyle w:val="NoSpacing"/>
        <w:numPr>
          <w:ilvl w:val="0"/>
          <w:numId w:val="219"/>
        </w:numPr>
        <w:rPr>
          <w:color w:val="000000"/>
        </w:rPr>
      </w:pPr>
      <w:r>
        <w:rPr>
          <w:rFonts w:ascii="TimesNewRoman" w:hAnsi="TimesNewRoman" w:cs="TimesNewRoman"/>
          <w:lang w:val="en-IE"/>
        </w:rPr>
        <w:t>Why is it difficult to measure the image distance when the objec</w:t>
      </w:r>
      <w:r w:rsidR="00A06F92">
        <w:rPr>
          <w:rFonts w:ascii="TimesNewRoman" w:hAnsi="TimesNewRoman" w:cs="TimesNewRoman"/>
          <w:lang w:val="en-IE"/>
        </w:rPr>
        <w:t>t distance is less than 10 cm?</w:t>
      </w:r>
    </w:p>
    <w:p w:rsidR="00AB491D" w:rsidRDefault="00AB491D" w:rsidP="00AB491D">
      <w:pPr>
        <w:pStyle w:val="NoSpacing"/>
        <w:rPr>
          <w:color w:val="000000"/>
        </w:rPr>
      </w:pPr>
    </w:p>
    <w:p w:rsidR="008036F9" w:rsidRDefault="008036F9" w:rsidP="008036F9">
      <w:pPr>
        <w:pStyle w:val="NoSpacing"/>
        <w:ind w:left="360"/>
        <w:rPr>
          <w:color w:val="000000"/>
          <w:spacing w:val="-5"/>
        </w:rPr>
      </w:pPr>
    </w:p>
    <w:p w:rsidR="008036F9" w:rsidRDefault="008036F9" w:rsidP="00474C4D"/>
    <w:p w:rsidR="004605BB" w:rsidRPr="00B83EFA" w:rsidRDefault="004605BB" w:rsidP="004605BB">
      <w:pPr>
        <w:pStyle w:val="NoSpacing"/>
        <w:ind w:left="360"/>
        <w:rPr>
          <w:color w:val="000000"/>
        </w:rPr>
      </w:pPr>
    </w:p>
    <w:p w:rsidR="004605BB" w:rsidRPr="004605BB" w:rsidRDefault="004605BB" w:rsidP="004605BB">
      <w:pPr>
        <w:sectPr w:rsidR="004605BB" w:rsidRPr="004605BB" w:rsidSect="00873556">
          <w:headerReference w:type="default" r:id="rId74"/>
          <w:pgSz w:w="11907" w:h="16840"/>
          <w:pgMar w:top="1440" w:right="1440" w:bottom="1440" w:left="1440" w:header="0" w:footer="0" w:gutter="0"/>
          <w:cols w:space="720"/>
          <w:docGrid w:linePitch="299"/>
        </w:sectPr>
      </w:pPr>
      <w:r>
        <w:rPr>
          <w:rFonts w:ascii="Times New Roman" w:hAnsi="Times New Roman"/>
        </w:rPr>
        <w:br w:type="page"/>
      </w:r>
    </w:p>
    <w:p w:rsidR="00326228" w:rsidRDefault="00326228">
      <w:pPr>
        <w:spacing w:before="1" w:line="180" w:lineRule="exact"/>
        <w:rPr>
          <w:sz w:val="18"/>
          <w:szCs w:val="18"/>
        </w:rPr>
      </w:pPr>
    </w:p>
    <w:p w:rsidR="00326228" w:rsidRDefault="004B6062" w:rsidP="00F335CB">
      <w:pPr>
        <w:pStyle w:val="Heading2"/>
        <w:jc w:val="center"/>
      </w:pPr>
      <w:bookmarkStart w:id="140" w:name="Light_as_a_Wave_SA"/>
      <w:bookmarkStart w:id="141" w:name="_Toc345780635"/>
      <w:bookmarkStart w:id="142" w:name="_Toc345790182"/>
      <w:bookmarkEnd w:id="140"/>
      <w:r>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t>Wa</w:t>
      </w:r>
      <w:r>
        <w:rPr>
          <w:spacing w:val="-3"/>
        </w:rPr>
        <w:t>v</w:t>
      </w:r>
      <w:r>
        <w:t>e</w:t>
      </w:r>
      <w:r>
        <w:rPr>
          <w:spacing w:val="2"/>
        </w:rPr>
        <w:t xml:space="preserve"> </w:t>
      </w:r>
      <w:r>
        <w:rPr>
          <w:spacing w:val="-4"/>
        </w:rPr>
        <w:t>N</w:t>
      </w:r>
      <w:r>
        <w:t>at</w:t>
      </w:r>
      <w:r>
        <w:rPr>
          <w:spacing w:val="-1"/>
        </w:rPr>
        <w:t>u</w:t>
      </w:r>
      <w:r>
        <w:t>re</w:t>
      </w:r>
      <w:r>
        <w:rPr>
          <w:spacing w:val="2"/>
        </w:rPr>
        <w:t xml:space="preserve"> </w:t>
      </w:r>
      <w:r>
        <w:t>of</w:t>
      </w:r>
      <w:r>
        <w:rPr>
          <w:spacing w:val="1"/>
        </w:rPr>
        <w:t xml:space="preserve"> </w:t>
      </w:r>
      <w:r>
        <w:rPr>
          <w:spacing w:val="-3"/>
        </w:rPr>
        <w:t>L</w:t>
      </w:r>
      <w:r>
        <w:t>ig</w:t>
      </w:r>
      <w:r>
        <w:rPr>
          <w:spacing w:val="-1"/>
        </w:rPr>
        <w:t>h</w:t>
      </w:r>
      <w:r>
        <w:t>t</w:t>
      </w:r>
      <w:bookmarkEnd w:id="141"/>
      <w:bookmarkEnd w:id="142"/>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43" w:name="_Toc345757661"/>
      <w:bookmarkStart w:id="144" w:name="_Toc345780636"/>
      <w:bookmarkStart w:id="145" w:name="_Toc345790183"/>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43"/>
      <w:bookmarkEnd w:id="144"/>
      <w:bookmarkEnd w:id="145"/>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613696" behindDoc="1" locked="0" layoutInCell="1" allowOverlap="1">
                <wp:simplePos x="0" y="0"/>
                <wp:positionH relativeFrom="page">
                  <wp:posOffset>5700395</wp:posOffset>
                </wp:positionH>
                <wp:positionV relativeFrom="paragraph">
                  <wp:posOffset>1018540</wp:posOffset>
                </wp:positionV>
                <wp:extent cx="260350" cy="259715"/>
                <wp:effectExtent l="4445" t="8890" r="11430" b="7620"/>
                <wp:wrapNone/>
                <wp:docPr id="2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77" y="1604"/>
                          <a:chExt cx="410" cy="409"/>
                        </a:xfrm>
                      </wpg:grpSpPr>
                      <wpg:grpSp>
                        <wpg:cNvPr id="266" name="Group 153"/>
                        <wpg:cNvGrpSpPr>
                          <a:grpSpLocks/>
                        </wpg:cNvGrpSpPr>
                        <wpg:grpSpPr bwMode="auto">
                          <a:xfrm>
                            <a:off x="8987" y="1614"/>
                            <a:ext cx="390" cy="389"/>
                            <a:chOff x="8987" y="1614"/>
                            <a:chExt cx="390" cy="389"/>
                          </a:xfrm>
                        </wpg:grpSpPr>
                        <wps:wsp>
                          <wps:cNvPr id="267" name="Freeform 154"/>
                          <wps:cNvSpPr>
                            <a:spLocks/>
                          </wps:cNvSpPr>
                          <wps:spPr bwMode="auto">
                            <a:xfrm>
                              <a:off x="8987" y="1614"/>
                              <a:ext cx="390" cy="389"/>
                            </a:xfrm>
                            <a:custGeom>
                              <a:avLst/>
                              <a:gdLst>
                                <a:gd name="T0" fmla="+- 0 9164 8987"/>
                                <a:gd name="T1" fmla="*/ T0 w 390"/>
                                <a:gd name="T2" fmla="+- 0 1614 1614"/>
                                <a:gd name="T3" fmla="*/ 1614 h 389"/>
                                <a:gd name="T4" fmla="+- 0 9099 8987"/>
                                <a:gd name="T5" fmla="*/ T4 w 390"/>
                                <a:gd name="T6" fmla="+- 0 1632 1614"/>
                                <a:gd name="T7" fmla="*/ 1632 h 389"/>
                                <a:gd name="T8" fmla="+- 0 9046 8987"/>
                                <a:gd name="T9" fmla="*/ T8 w 390"/>
                                <a:gd name="T10" fmla="+- 0 1669 1614"/>
                                <a:gd name="T11" fmla="*/ 1669 h 389"/>
                                <a:gd name="T12" fmla="+- 0 9007 8987"/>
                                <a:gd name="T13" fmla="*/ T12 w 390"/>
                                <a:gd name="T14" fmla="+- 0 1722 1614"/>
                                <a:gd name="T15" fmla="*/ 1722 h 389"/>
                                <a:gd name="T16" fmla="+- 0 8988 8987"/>
                                <a:gd name="T17" fmla="*/ T16 w 390"/>
                                <a:gd name="T18" fmla="+- 0 1786 1614"/>
                                <a:gd name="T19" fmla="*/ 1786 h 389"/>
                                <a:gd name="T20" fmla="+- 0 8987 8987"/>
                                <a:gd name="T21" fmla="*/ T20 w 390"/>
                                <a:gd name="T22" fmla="+- 0 1809 1614"/>
                                <a:gd name="T23" fmla="*/ 1809 h 389"/>
                                <a:gd name="T24" fmla="+- 0 8988 8987"/>
                                <a:gd name="T25" fmla="*/ T24 w 390"/>
                                <a:gd name="T26" fmla="+- 0 1830 1614"/>
                                <a:gd name="T27" fmla="*/ 1830 h 389"/>
                                <a:gd name="T28" fmla="+- 0 9006 8987"/>
                                <a:gd name="T29" fmla="*/ T28 w 390"/>
                                <a:gd name="T30" fmla="+- 0 1893 1614"/>
                                <a:gd name="T31" fmla="*/ 1893 h 389"/>
                                <a:gd name="T32" fmla="+- 0 9044 8987"/>
                                <a:gd name="T33" fmla="*/ T32 w 390"/>
                                <a:gd name="T34" fmla="+- 0 1946 1614"/>
                                <a:gd name="T35" fmla="*/ 1946 h 389"/>
                                <a:gd name="T36" fmla="+- 0 9097 8987"/>
                                <a:gd name="T37" fmla="*/ T36 w 390"/>
                                <a:gd name="T38" fmla="+- 0 1984 1614"/>
                                <a:gd name="T39" fmla="*/ 1984 h 389"/>
                                <a:gd name="T40" fmla="+- 0 9162 8987"/>
                                <a:gd name="T41" fmla="*/ T40 w 390"/>
                                <a:gd name="T42" fmla="+- 0 2002 1614"/>
                                <a:gd name="T43" fmla="*/ 2002 h 389"/>
                                <a:gd name="T44" fmla="+- 0 9186 8987"/>
                                <a:gd name="T45" fmla="*/ T44 w 390"/>
                                <a:gd name="T46" fmla="+- 0 2004 1614"/>
                                <a:gd name="T47" fmla="*/ 2004 h 389"/>
                                <a:gd name="T48" fmla="+- 0 9208 8987"/>
                                <a:gd name="T49" fmla="*/ T48 w 390"/>
                                <a:gd name="T50" fmla="+- 0 2002 1614"/>
                                <a:gd name="T51" fmla="*/ 2002 h 389"/>
                                <a:gd name="T52" fmla="+- 0 9270 8987"/>
                                <a:gd name="T53" fmla="*/ T52 w 390"/>
                                <a:gd name="T54" fmla="+- 0 1982 1614"/>
                                <a:gd name="T55" fmla="*/ 1982 h 389"/>
                                <a:gd name="T56" fmla="+- 0 9321 8987"/>
                                <a:gd name="T57" fmla="*/ T56 w 390"/>
                                <a:gd name="T58" fmla="+- 0 1944 1614"/>
                                <a:gd name="T59" fmla="*/ 1944 h 389"/>
                                <a:gd name="T60" fmla="+- 0 9358 8987"/>
                                <a:gd name="T61" fmla="*/ T60 w 390"/>
                                <a:gd name="T62" fmla="+- 0 1890 1614"/>
                                <a:gd name="T63" fmla="*/ 1890 h 389"/>
                                <a:gd name="T64" fmla="+- 0 9375 8987"/>
                                <a:gd name="T65" fmla="*/ T64 w 390"/>
                                <a:gd name="T66" fmla="+- 0 1823 1614"/>
                                <a:gd name="T67" fmla="*/ 1823 h 389"/>
                                <a:gd name="T68" fmla="+- 0 9377 8987"/>
                                <a:gd name="T69" fmla="*/ T68 w 390"/>
                                <a:gd name="T70" fmla="+- 0 1798 1614"/>
                                <a:gd name="T71" fmla="*/ 1798 h 389"/>
                                <a:gd name="T72" fmla="+- 0 9374 8987"/>
                                <a:gd name="T73" fmla="*/ T72 w 390"/>
                                <a:gd name="T74" fmla="+- 0 1776 1614"/>
                                <a:gd name="T75" fmla="*/ 1776 h 389"/>
                                <a:gd name="T76" fmla="+- 0 9353 8987"/>
                                <a:gd name="T77" fmla="*/ T76 w 390"/>
                                <a:gd name="T78" fmla="+- 0 1717 1614"/>
                                <a:gd name="T79" fmla="*/ 1717 h 389"/>
                                <a:gd name="T80" fmla="+- 0 9314 8987"/>
                                <a:gd name="T81" fmla="*/ T80 w 390"/>
                                <a:gd name="T82" fmla="+- 0 1667 1614"/>
                                <a:gd name="T83" fmla="*/ 1667 h 389"/>
                                <a:gd name="T84" fmla="+- 0 9258 8987"/>
                                <a:gd name="T85" fmla="*/ T84 w 390"/>
                                <a:gd name="T86" fmla="+- 0 1633 1614"/>
                                <a:gd name="T87" fmla="*/ 1633 h 389"/>
                                <a:gd name="T88" fmla="+- 0 9189 8987"/>
                                <a:gd name="T89" fmla="*/ T88 w 390"/>
                                <a:gd name="T90" fmla="+- 0 1616 1614"/>
                                <a:gd name="T91" fmla="*/ 1616 h 389"/>
                                <a:gd name="T92" fmla="+- 0 9164 898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51"/>
                        <wpg:cNvGrpSpPr>
                          <a:grpSpLocks/>
                        </wpg:cNvGrpSpPr>
                        <wpg:grpSpPr bwMode="auto">
                          <a:xfrm>
                            <a:off x="8987" y="1614"/>
                            <a:ext cx="390" cy="389"/>
                            <a:chOff x="8987" y="1614"/>
                            <a:chExt cx="390" cy="389"/>
                          </a:xfrm>
                        </wpg:grpSpPr>
                        <wps:wsp>
                          <wps:cNvPr id="269" name="Freeform 152"/>
                          <wps:cNvSpPr>
                            <a:spLocks/>
                          </wps:cNvSpPr>
                          <wps:spPr bwMode="auto">
                            <a:xfrm>
                              <a:off x="8987" y="1614"/>
                              <a:ext cx="390" cy="389"/>
                            </a:xfrm>
                            <a:custGeom>
                              <a:avLst/>
                              <a:gdLst>
                                <a:gd name="T0" fmla="+- 0 8987 8987"/>
                                <a:gd name="T1" fmla="*/ T0 w 390"/>
                                <a:gd name="T2" fmla="+- 0 1809 1614"/>
                                <a:gd name="T3" fmla="*/ 1809 h 389"/>
                                <a:gd name="T4" fmla="+- 0 8999 8987"/>
                                <a:gd name="T5" fmla="*/ T4 w 390"/>
                                <a:gd name="T6" fmla="+- 0 1742 1614"/>
                                <a:gd name="T7" fmla="*/ 1742 h 389"/>
                                <a:gd name="T8" fmla="+- 0 9031 8987"/>
                                <a:gd name="T9" fmla="*/ T8 w 390"/>
                                <a:gd name="T10" fmla="+- 0 1685 1614"/>
                                <a:gd name="T11" fmla="*/ 1685 h 389"/>
                                <a:gd name="T12" fmla="+- 0 9080 8987"/>
                                <a:gd name="T13" fmla="*/ T12 w 390"/>
                                <a:gd name="T14" fmla="+- 0 1642 1614"/>
                                <a:gd name="T15" fmla="*/ 1642 h 389"/>
                                <a:gd name="T16" fmla="+- 0 9141 8987"/>
                                <a:gd name="T17" fmla="*/ T16 w 390"/>
                                <a:gd name="T18" fmla="+- 0 1618 1614"/>
                                <a:gd name="T19" fmla="*/ 1618 h 389"/>
                                <a:gd name="T20" fmla="+- 0 9164 8987"/>
                                <a:gd name="T21" fmla="*/ T20 w 390"/>
                                <a:gd name="T22" fmla="+- 0 1614 1614"/>
                                <a:gd name="T23" fmla="*/ 1614 h 389"/>
                                <a:gd name="T24" fmla="+- 0 9189 8987"/>
                                <a:gd name="T25" fmla="*/ T24 w 390"/>
                                <a:gd name="T26" fmla="+- 0 1616 1614"/>
                                <a:gd name="T27" fmla="*/ 1616 h 389"/>
                                <a:gd name="T28" fmla="+- 0 9258 8987"/>
                                <a:gd name="T29" fmla="*/ T28 w 390"/>
                                <a:gd name="T30" fmla="+- 0 1633 1614"/>
                                <a:gd name="T31" fmla="*/ 1633 h 389"/>
                                <a:gd name="T32" fmla="+- 0 9314 8987"/>
                                <a:gd name="T33" fmla="*/ T32 w 390"/>
                                <a:gd name="T34" fmla="+- 0 1667 1614"/>
                                <a:gd name="T35" fmla="*/ 1667 h 389"/>
                                <a:gd name="T36" fmla="+- 0 9353 8987"/>
                                <a:gd name="T37" fmla="*/ T36 w 390"/>
                                <a:gd name="T38" fmla="+- 0 1717 1614"/>
                                <a:gd name="T39" fmla="*/ 1717 h 389"/>
                                <a:gd name="T40" fmla="+- 0 9374 8987"/>
                                <a:gd name="T41" fmla="*/ T40 w 390"/>
                                <a:gd name="T42" fmla="+- 0 1776 1614"/>
                                <a:gd name="T43" fmla="*/ 1776 h 389"/>
                                <a:gd name="T44" fmla="+- 0 9377 8987"/>
                                <a:gd name="T45" fmla="*/ T44 w 390"/>
                                <a:gd name="T46" fmla="+- 0 1798 1614"/>
                                <a:gd name="T47" fmla="*/ 1798 h 389"/>
                                <a:gd name="T48" fmla="+- 0 9375 8987"/>
                                <a:gd name="T49" fmla="*/ T48 w 390"/>
                                <a:gd name="T50" fmla="+- 0 1823 1614"/>
                                <a:gd name="T51" fmla="*/ 1823 h 389"/>
                                <a:gd name="T52" fmla="+- 0 9358 8987"/>
                                <a:gd name="T53" fmla="*/ T52 w 390"/>
                                <a:gd name="T54" fmla="+- 0 1890 1614"/>
                                <a:gd name="T55" fmla="*/ 1890 h 389"/>
                                <a:gd name="T56" fmla="+- 0 9321 8987"/>
                                <a:gd name="T57" fmla="*/ T56 w 390"/>
                                <a:gd name="T58" fmla="+- 0 1944 1614"/>
                                <a:gd name="T59" fmla="*/ 1944 h 389"/>
                                <a:gd name="T60" fmla="+- 0 9270 8987"/>
                                <a:gd name="T61" fmla="*/ T60 w 390"/>
                                <a:gd name="T62" fmla="+- 0 1982 1614"/>
                                <a:gd name="T63" fmla="*/ 1982 h 389"/>
                                <a:gd name="T64" fmla="+- 0 9208 8987"/>
                                <a:gd name="T65" fmla="*/ T64 w 390"/>
                                <a:gd name="T66" fmla="+- 0 2002 1614"/>
                                <a:gd name="T67" fmla="*/ 2002 h 389"/>
                                <a:gd name="T68" fmla="+- 0 9186 8987"/>
                                <a:gd name="T69" fmla="*/ T68 w 390"/>
                                <a:gd name="T70" fmla="+- 0 2004 1614"/>
                                <a:gd name="T71" fmla="*/ 2004 h 389"/>
                                <a:gd name="T72" fmla="+- 0 9162 8987"/>
                                <a:gd name="T73" fmla="*/ T72 w 390"/>
                                <a:gd name="T74" fmla="+- 0 2002 1614"/>
                                <a:gd name="T75" fmla="*/ 2002 h 389"/>
                                <a:gd name="T76" fmla="+- 0 9097 8987"/>
                                <a:gd name="T77" fmla="*/ T76 w 390"/>
                                <a:gd name="T78" fmla="+- 0 1984 1614"/>
                                <a:gd name="T79" fmla="*/ 1984 h 389"/>
                                <a:gd name="T80" fmla="+- 0 9044 8987"/>
                                <a:gd name="T81" fmla="*/ T80 w 390"/>
                                <a:gd name="T82" fmla="+- 0 1946 1614"/>
                                <a:gd name="T83" fmla="*/ 1946 h 389"/>
                                <a:gd name="T84" fmla="+- 0 9006 8987"/>
                                <a:gd name="T85" fmla="*/ T84 w 390"/>
                                <a:gd name="T86" fmla="+- 0 1893 1614"/>
                                <a:gd name="T87" fmla="*/ 1893 h 389"/>
                                <a:gd name="T88" fmla="+- 0 8988 8987"/>
                                <a:gd name="T89" fmla="*/ T88 w 390"/>
                                <a:gd name="T90" fmla="+- 0 1830 1614"/>
                                <a:gd name="T91" fmla="*/ 1830 h 389"/>
                                <a:gd name="T92" fmla="+- 0 8987 898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A02BE" id="Group 150" o:spid="_x0000_s1026" style="position:absolute;margin-left:448.85pt;margin-top:80.2pt;width:20.5pt;height:20.45pt;z-index:-251702784;mso-position-horizontal-relative:page" coordorigin="897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">
                <v:group id="Group 153" o:spid="_x0000_s1027"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54" o:spid="_x0000_s1028"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51" o:spid="_x0000_s1029"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52" o:spid="_x0000_s1030"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14720" behindDoc="1" locked="0" layoutInCell="1" allowOverlap="1">
                <wp:simplePos x="0" y="0"/>
                <wp:positionH relativeFrom="page">
                  <wp:posOffset>4925060</wp:posOffset>
                </wp:positionH>
                <wp:positionV relativeFrom="paragraph">
                  <wp:posOffset>1021080</wp:posOffset>
                </wp:positionV>
                <wp:extent cx="257175" cy="256540"/>
                <wp:effectExtent l="10160" t="11430" r="8890" b="8255"/>
                <wp:wrapNone/>
                <wp:docPr id="2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56" y="1608"/>
                          <a:chExt cx="405" cy="404"/>
                        </a:xfrm>
                      </wpg:grpSpPr>
                      <wpg:grpSp>
                        <wpg:cNvPr id="261" name="Group 148"/>
                        <wpg:cNvGrpSpPr>
                          <a:grpSpLocks/>
                        </wpg:cNvGrpSpPr>
                        <wpg:grpSpPr bwMode="auto">
                          <a:xfrm>
                            <a:off x="7764" y="1616"/>
                            <a:ext cx="390" cy="389"/>
                            <a:chOff x="7764" y="1616"/>
                            <a:chExt cx="390" cy="389"/>
                          </a:xfrm>
                        </wpg:grpSpPr>
                        <wps:wsp>
                          <wps:cNvPr id="262" name="Freeform 149"/>
                          <wps:cNvSpPr>
                            <a:spLocks/>
                          </wps:cNvSpPr>
                          <wps:spPr bwMode="auto">
                            <a:xfrm>
                              <a:off x="7764" y="1616"/>
                              <a:ext cx="390" cy="389"/>
                            </a:xfrm>
                            <a:custGeom>
                              <a:avLst/>
                              <a:gdLst>
                                <a:gd name="T0" fmla="+- 0 7941 7764"/>
                                <a:gd name="T1" fmla="*/ T0 w 390"/>
                                <a:gd name="T2" fmla="+- 0 1616 1616"/>
                                <a:gd name="T3" fmla="*/ 1616 h 389"/>
                                <a:gd name="T4" fmla="+- 0 7876 7764"/>
                                <a:gd name="T5" fmla="*/ T4 w 390"/>
                                <a:gd name="T6" fmla="+- 0 1633 1616"/>
                                <a:gd name="T7" fmla="*/ 1633 h 389"/>
                                <a:gd name="T8" fmla="+- 0 7823 7764"/>
                                <a:gd name="T9" fmla="*/ T8 w 390"/>
                                <a:gd name="T10" fmla="+- 0 1670 1616"/>
                                <a:gd name="T11" fmla="*/ 1670 h 389"/>
                                <a:gd name="T12" fmla="+- 0 7784 7764"/>
                                <a:gd name="T13" fmla="*/ T12 w 390"/>
                                <a:gd name="T14" fmla="+- 0 1723 1616"/>
                                <a:gd name="T15" fmla="*/ 1723 h 389"/>
                                <a:gd name="T16" fmla="+- 0 7765 7764"/>
                                <a:gd name="T17" fmla="*/ T16 w 390"/>
                                <a:gd name="T18" fmla="+- 0 1787 1616"/>
                                <a:gd name="T19" fmla="*/ 1787 h 389"/>
                                <a:gd name="T20" fmla="+- 0 7764 7764"/>
                                <a:gd name="T21" fmla="*/ T20 w 390"/>
                                <a:gd name="T22" fmla="+- 0 1810 1616"/>
                                <a:gd name="T23" fmla="*/ 1810 h 389"/>
                                <a:gd name="T24" fmla="+- 0 7765 7764"/>
                                <a:gd name="T25" fmla="*/ T24 w 390"/>
                                <a:gd name="T26" fmla="+- 0 1831 1616"/>
                                <a:gd name="T27" fmla="*/ 1831 h 389"/>
                                <a:gd name="T28" fmla="+- 0 7783 7764"/>
                                <a:gd name="T29" fmla="*/ T28 w 390"/>
                                <a:gd name="T30" fmla="+- 0 1894 1616"/>
                                <a:gd name="T31" fmla="*/ 1894 h 389"/>
                                <a:gd name="T32" fmla="+- 0 7821 7764"/>
                                <a:gd name="T33" fmla="*/ T32 w 390"/>
                                <a:gd name="T34" fmla="+- 0 1947 1616"/>
                                <a:gd name="T35" fmla="*/ 1947 h 389"/>
                                <a:gd name="T36" fmla="+- 0 7874 7764"/>
                                <a:gd name="T37" fmla="*/ T36 w 390"/>
                                <a:gd name="T38" fmla="+- 0 1985 1616"/>
                                <a:gd name="T39" fmla="*/ 1985 h 389"/>
                                <a:gd name="T40" fmla="+- 0 7939 7764"/>
                                <a:gd name="T41" fmla="*/ T40 w 390"/>
                                <a:gd name="T42" fmla="+- 0 2003 1616"/>
                                <a:gd name="T43" fmla="*/ 2003 h 389"/>
                                <a:gd name="T44" fmla="+- 0 7963 7764"/>
                                <a:gd name="T45" fmla="*/ T44 w 390"/>
                                <a:gd name="T46" fmla="+- 0 2005 1616"/>
                                <a:gd name="T47" fmla="*/ 2005 h 389"/>
                                <a:gd name="T48" fmla="+- 0 7985 7764"/>
                                <a:gd name="T49" fmla="*/ T48 w 390"/>
                                <a:gd name="T50" fmla="+- 0 2003 1616"/>
                                <a:gd name="T51" fmla="*/ 2003 h 389"/>
                                <a:gd name="T52" fmla="+- 0 8047 7764"/>
                                <a:gd name="T53" fmla="*/ T52 w 390"/>
                                <a:gd name="T54" fmla="+- 0 1983 1616"/>
                                <a:gd name="T55" fmla="*/ 1983 h 389"/>
                                <a:gd name="T56" fmla="+- 0 8098 7764"/>
                                <a:gd name="T57" fmla="*/ T56 w 390"/>
                                <a:gd name="T58" fmla="+- 0 1945 1616"/>
                                <a:gd name="T59" fmla="*/ 1945 h 389"/>
                                <a:gd name="T60" fmla="+- 0 8135 7764"/>
                                <a:gd name="T61" fmla="*/ T60 w 390"/>
                                <a:gd name="T62" fmla="+- 0 1891 1616"/>
                                <a:gd name="T63" fmla="*/ 1891 h 389"/>
                                <a:gd name="T64" fmla="+- 0 8152 7764"/>
                                <a:gd name="T65" fmla="*/ T64 w 390"/>
                                <a:gd name="T66" fmla="+- 0 1824 1616"/>
                                <a:gd name="T67" fmla="*/ 1824 h 389"/>
                                <a:gd name="T68" fmla="+- 0 8154 7764"/>
                                <a:gd name="T69" fmla="*/ T68 w 390"/>
                                <a:gd name="T70" fmla="+- 0 1799 1616"/>
                                <a:gd name="T71" fmla="*/ 1799 h 389"/>
                                <a:gd name="T72" fmla="+- 0 8151 7764"/>
                                <a:gd name="T73" fmla="*/ T72 w 390"/>
                                <a:gd name="T74" fmla="+- 0 1777 1616"/>
                                <a:gd name="T75" fmla="*/ 1777 h 389"/>
                                <a:gd name="T76" fmla="+- 0 8130 7764"/>
                                <a:gd name="T77" fmla="*/ T76 w 390"/>
                                <a:gd name="T78" fmla="+- 0 1718 1616"/>
                                <a:gd name="T79" fmla="*/ 1718 h 389"/>
                                <a:gd name="T80" fmla="+- 0 8091 7764"/>
                                <a:gd name="T81" fmla="*/ T80 w 390"/>
                                <a:gd name="T82" fmla="+- 0 1668 1616"/>
                                <a:gd name="T83" fmla="*/ 1668 h 389"/>
                                <a:gd name="T84" fmla="+- 0 8035 7764"/>
                                <a:gd name="T85" fmla="*/ T84 w 390"/>
                                <a:gd name="T86" fmla="+- 0 1634 1616"/>
                                <a:gd name="T87" fmla="*/ 1634 h 389"/>
                                <a:gd name="T88" fmla="+- 0 7966 7764"/>
                                <a:gd name="T89" fmla="*/ T88 w 390"/>
                                <a:gd name="T90" fmla="+- 0 1617 1616"/>
                                <a:gd name="T91" fmla="*/ 1617 h 389"/>
                                <a:gd name="T92" fmla="+- 0 7941 776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146"/>
                        <wpg:cNvGrpSpPr>
                          <a:grpSpLocks/>
                        </wpg:cNvGrpSpPr>
                        <wpg:grpSpPr bwMode="auto">
                          <a:xfrm>
                            <a:off x="7764" y="1616"/>
                            <a:ext cx="390" cy="389"/>
                            <a:chOff x="7764" y="1616"/>
                            <a:chExt cx="390" cy="389"/>
                          </a:xfrm>
                        </wpg:grpSpPr>
                        <wps:wsp>
                          <wps:cNvPr id="264" name="Freeform 147"/>
                          <wps:cNvSpPr>
                            <a:spLocks/>
                          </wps:cNvSpPr>
                          <wps:spPr bwMode="auto">
                            <a:xfrm>
                              <a:off x="7764" y="1616"/>
                              <a:ext cx="390" cy="389"/>
                            </a:xfrm>
                            <a:custGeom>
                              <a:avLst/>
                              <a:gdLst>
                                <a:gd name="T0" fmla="+- 0 7764 7764"/>
                                <a:gd name="T1" fmla="*/ T0 w 390"/>
                                <a:gd name="T2" fmla="+- 0 1810 1616"/>
                                <a:gd name="T3" fmla="*/ 1810 h 389"/>
                                <a:gd name="T4" fmla="+- 0 7776 7764"/>
                                <a:gd name="T5" fmla="*/ T4 w 390"/>
                                <a:gd name="T6" fmla="+- 0 1743 1616"/>
                                <a:gd name="T7" fmla="*/ 1743 h 389"/>
                                <a:gd name="T8" fmla="+- 0 7808 7764"/>
                                <a:gd name="T9" fmla="*/ T8 w 390"/>
                                <a:gd name="T10" fmla="+- 0 1686 1616"/>
                                <a:gd name="T11" fmla="*/ 1686 h 389"/>
                                <a:gd name="T12" fmla="+- 0 7857 7764"/>
                                <a:gd name="T13" fmla="*/ T12 w 390"/>
                                <a:gd name="T14" fmla="+- 0 1643 1616"/>
                                <a:gd name="T15" fmla="*/ 1643 h 389"/>
                                <a:gd name="T16" fmla="+- 0 7918 7764"/>
                                <a:gd name="T17" fmla="*/ T16 w 390"/>
                                <a:gd name="T18" fmla="+- 0 1619 1616"/>
                                <a:gd name="T19" fmla="*/ 1619 h 389"/>
                                <a:gd name="T20" fmla="+- 0 7941 7764"/>
                                <a:gd name="T21" fmla="*/ T20 w 390"/>
                                <a:gd name="T22" fmla="+- 0 1616 1616"/>
                                <a:gd name="T23" fmla="*/ 1616 h 389"/>
                                <a:gd name="T24" fmla="+- 0 7966 7764"/>
                                <a:gd name="T25" fmla="*/ T24 w 390"/>
                                <a:gd name="T26" fmla="+- 0 1617 1616"/>
                                <a:gd name="T27" fmla="*/ 1617 h 389"/>
                                <a:gd name="T28" fmla="+- 0 8035 7764"/>
                                <a:gd name="T29" fmla="*/ T28 w 390"/>
                                <a:gd name="T30" fmla="+- 0 1634 1616"/>
                                <a:gd name="T31" fmla="*/ 1634 h 389"/>
                                <a:gd name="T32" fmla="+- 0 8091 7764"/>
                                <a:gd name="T33" fmla="*/ T32 w 390"/>
                                <a:gd name="T34" fmla="+- 0 1668 1616"/>
                                <a:gd name="T35" fmla="*/ 1668 h 389"/>
                                <a:gd name="T36" fmla="+- 0 8130 7764"/>
                                <a:gd name="T37" fmla="*/ T36 w 390"/>
                                <a:gd name="T38" fmla="+- 0 1718 1616"/>
                                <a:gd name="T39" fmla="*/ 1718 h 389"/>
                                <a:gd name="T40" fmla="+- 0 8151 7764"/>
                                <a:gd name="T41" fmla="*/ T40 w 390"/>
                                <a:gd name="T42" fmla="+- 0 1777 1616"/>
                                <a:gd name="T43" fmla="*/ 1777 h 389"/>
                                <a:gd name="T44" fmla="+- 0 8154 7764"/>
                                <a:gd name="T45" fmla="*/ T44 w 390"/>
                                <a:gd name="T46" fmla="+- 0 1799 1616"/>
                                <a:gd name="T47" fmla="*/ 1799 h 389"/>
                                <a:gd name="T48" fmla="+- 0 8152 7764"/>
                                <a:gd name="T49" fmla="*/ T48 w 390"/>
                                <a:gd name="T50" fmla="+- 0 1824 1616"/>
                                <a:gd name="T51" fmla="*/ 1824 h 389"/>
                                <a:gd name="T52" fmla="+- 0 8135 7764"/>
                                <a:gd name="T53" fmla="*/ T52 w 390"/>
                                <a:gd name="T54" fmla="+- 0 1891 1616"/>
                                <a:gd name="T55" fmla="*/ 1891 h 389"/>
                                <a:gd name="T56" fmla="+- 0 8098 7764"/>
                                <a:gd name="T57" fmla="*/ T56 w 390"/>
                                <a:gd name="T58" fmla="+- 0 1945 1616"/>
                                <a:gd name="T59" fmla="*/ 1945 h 389"/>
                                <a:gd name="T60" fmla="+- 0 8047 7764"/>
                                <a:gd name="T61" fmla="*/ T60 w 390"/>
                                <a:gd name="T62" fmla="+- 0 1983 1616"/>
                                <a:gd name="T63" fmla="*/ 1983 h 389"/>
                                <a:gd name="T64" fmla="+- 0 7985 7764"/>
                                <a:gd name="T65" fmla="*/ T64 w 390"/>
                                <a:gd name="T66" fmla="+- 0 2003 1616"/>
                                <a:gd name="T67" fmla="*/ 2003 h 389"/>
                                <a:gd name="T68" fmla="+- 0 7963 7764"/>
                                <a:gd name="T69" fmla="*/ T68 w 390"/>
                                <a:gd name="T70" fmla="+- 0 2005 1616"/>
                                <a:gd name="T71" fmla="*/ 2005 h 389"/>
                                <a:gd name="T72" fmla="+- 0 7939 7764"/>
                                <a:gd name="T73" fmla="*/ T72 w 390"/>
                                <a:gd name="T74" fmla="+- 0 2003 1616"/>
                                <a:gd name="T75" fmla="*/ 2003 h 389"/>
                                <a:gd name="T76" fmla="+- 0 7874 7764"/>
                                <a:gd name="T77" fmla="*/ T76 w 390"/>
                                <a:gd name="T78" fmla="+- 0 1985 1616"/>
                                <a:gd name="T79" fmla="*/ 1985 h 389"/>
                                <a:gd name="T80" fmla="+- 0 7821 7764"/>
                                <a:gd name="T81" fmla="*/ T80 w 390"/>
                                <a:gd name="T82" fmla="+- 0 1947 1616"/>
                                <a:gd name="T83" fmla="*/ 1947 h 389"/>
                                <a:gd name="T84" fmla="+- 0 7783 7764"/>
                                <a:gd name="T85" fmla="*/ T84 w 390"/>
                                <a:gd name="T86" fmla="+- 0 1894 1616"/>
                                <a:gd name="T87" fmla="*/ 1894 h 389"/>
                                <a:gd name="T88" fmla="+- 0 7765 7764"/>
                                <a:gd name="T89" fmla="*/ T88 w 390"/>
                                <a:gd name="T90" fmla="+- 0 1831 1616"/>
                                <a:gd name="T91" fmla="*/ 1831 h 389"/>
                                <a:gd name="T92" fmla="+- 0 7764 776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6902B" id="Group 145" o:spid="_x0000_s1026" style="position:absolute;margin-left:387.8pt;margin-top:80.4pt;width:20.25pt;height:20.2pt;z-index:-251701760;mso-position-horizontal-relative:page" coordorigin="775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">
                <v:group id="Group 148" o:spid="_x0000_s1027"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49" o:spid="_x0000_s1028"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146" o:spid="_x0000_s1029"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47" o:spid="_x0000_s1030"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15744" behindDoc="1" locked="0" layoutInCell="1" allowOverlap="1">
                <wp:simplePos x="0" y="0"/>
                <wp:positionH relativeFrom="page">
                  <wp:posOffset>6391910</wp:posOffset>
                </wp:positionH>
                <wp:positionV relativeFrom="paragraph">
                  <wp:posOffset>1020445</wp:posOffset>
                </wp:positionV>
                <wp:extent cx="257175" cy="256540"/>
                <wp:effectExtent l="10160" t="10795" r="8890" b="8890"/>
                <wp:wrapNone/>
                <wp:docPr id="25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66" y="1607"/>
                          <a:chExt cx="405" cy="404"/>
                        </a:xfrm>
                      </wpg:grpSpPr>
                      <wpg:grpSp>
                        <wpg:cNvPr id="256" name="Group 143"/>
                        <wpg:cNvGrpSpPr>
                          <a:grpSpLocks/>
                        </wpg:cNvGrpSpPr>
                        <wpg:grpSpPr bwMode="auto">
                          <a:xfrm>
                            <a:off x="10074" y="1614"/>
                            <a:ext cx="390" cy="389"/>
                            <a:chOff x="10074" y="1614"/>
                            <a:chExt cx="390" cy="389"/>
                          </a:xfrm>
                        </wpg:grpSpPr>
                        <wps:wsp>
                          <wps:cNvPr id="257" name="Freeform 144"/>
                          <wps:cNvSpPr>
                            <a:spLocks/>
                          </wps:cNvSpPr>
                          <wps:spPr bwMode="auto">
                            <a:xfrm>
                              <a:off x="10074" y="1614"/>
                              <a:ext cx="390" cy="389"/>
                            </a:xfrm>
                            <a:custGeom>
                              <a:avLst/>
                              <a:gdLst>
                                <a:gd name="T0" fmla="+- 0 10251 10074"/>
                                <a:gd name="T1" fmla="*/ T0 w 390"/>
                                <a:gd name="T2" fmla="+- 0 1614 1614"/>
                                <a:gd name="T3" fmla="*/ 1614 h 389"/>
                                <a:gd name="T4" fmla="+- 0 10186 10074"/>
                                <a:gd name="T5" fmla="*/ T4 w 390"/>
                                <a:gd name="T6" fmla="+- 0 1632 1614"/>
                                <a:gd name="T7" fmla="*/ 1632 h 389"/>
                                <a:gd name="T8" fmla="+- 0 10133 10074"/>
                                <a:gd name="T9" fmla="*/ T8 w 390"/>
                                <a:gd name="T10" fmla="+- 0 1669 1614"/>
                                <a:gd name="T11" fmla="*/ 1669 h 389"/>
                                <a:gd name="T12" fmla="+- 0 10094 10074"/>
                                <a:gd name="T13" fmla="*/ T12 w 390"/>
                                <a:gd name="T14" fmla="+- 0 1722 1614"/>
                                <a:gd name="T15" fmla="*/ 1722 h 389"/>
                                <a:gd name="T16" fmla="+- 0 10075 10074"/>
                                <a:gd name="T17" fmla="*/ T16 w 390"/>
                                <a:gd name="T18" fmla="+- 0 1786 1614"/>
                                <a:gd name="T19" fmla="*/ 1786 h 389"/>
                                <a:gd name="T20" fmla="+- 0 10074 10074"/>
                                <a:gd name="T21" fmla="*/ T20 w 390"/>
                                <a:gd name="T22" fmla="+- 0 1809 1614"/>
                                <a:gd name="T23" fmla="*/ 1809 h 389"/>
                                <a:gd name="T24" fmla="+- 0 10075 10074"/>
                                <a:gd name="T25" fmla="*/ T24 w 390"/>
                                <a:gd name="T26" fmla="+- 0 1830 1614"/>
                                <a:gd name="T27" fmla="*/ 1830 h 389"/>
                                <a:gd name="T28" fmla="+- 0 10093 10074"/>
                                <a:gd name="T29" fmla="*/ T28 w 390"/>
                                <a:gd name="T30" fmla="+- 0 1893 1614"/>
                                <a:gd name="T31" fmla="*/ 1893 h 389"/>
                                <a:gd name="T32" fmla="+- 0 10131 10074"/>
                                <a:gd name="T33" fmla="*/ T32 w 390"/>
                                <a:gd name="T34" fmla="+- 0 1946 1614"/>
                                <a:gd name="T35" fmla="*/ 1946 h 389"/>
                                <a:gd name="T36" fmla="+- 0 10184 10074"/>
                                <a:gd name="T37" fmla="*/ T36 w 390"/>
                                <a:gd name="T38" fmla="+- 0 1984 1614"/>
                                <a:gd name="T39" fmla="*/ 1984 h 389"/>
                                <a:gd name="T40" fmla="+- 0 10249 10074"/>
                                <a:gd name="T41" fmla="*/ T40 w 390"/>
                                <a:gd name="T42" fmla="+- 0 2002 1614"/>
                                <a:gd name="T43" fmla="*/ 2002 h 389"/>
                                <a:gd name="T44" fmla="+- 0 10273 10074"/>
                                <a:gd name="T45" fmla="*/ T44 w 390"/>
                                <a:gd name="T46" fmla="+- 0 2004 1614"/>
                                <a:gd name="T47" fmla="*/ 2004 h 389"/>
                                <a:gd name="T48" fmla="+- 0 10295 10074"/>
                                <a:gd name="T49" fmla="*/ T48 w 390"/>
                                <a:gd name="T50" fmla="+- 0 2002 1614"/>
                                <a:gd name="T51" fmla="*/ 2002 h 389"/>
                                <a:gd name="T52" fmla="+- 0 10357 10074"/>
                                <a:gd name="T53" fmla="*/ T52 w 390"/>
                                <a:gd name="T54" fmla="+- 0 1982 1614"/>
                                <a:gd name="T55" fmla="*/ 1982 h 389"/>
                                <a:gd name="T56" fmla="+- 0 10408 10074"/>
                                <a:gd name="T57" fmla="*/ T56 w 390"/>
                                <a:gd name="T58" fmla="+- 0 1944 1614"/>
                                <a:gd name="T59" fmla="*/ 1944 h 389"/>
                                <a:gd name="T60" fmla="+- 0 10445 10074"/>
                                <a:gd name="T61" fmla="*/ T60 w 390"/>
                                <a:gd name="T62" fmla="+- 0 1890 1614"/>
                                <a:gd name="T63" fmla="*/ 1890 h 389"/>
                                <a:gd name="T64" fmla="+- 0 10462 10074"/>
                                <a:gd name="T65" fmla="*/ T64 w 390"/>
                                <a:gd name="T66" fmla="+- 0 1823 1614"/>
                                <a:gd name="T67" fmla="*/ 1823 h 389"/>
                                <a:gd name="T68" fmla="+- 0 10464 10074"/>
                                <a:gd name="T69" fmla="*/ T68 w 390"/>
                                <a:gd name="T70" fmla="+- 0 1798 1614"/>
                                <a:gd name="T71" fmla="*/ 1798 h 389"/>
                                <a:gd name="T72" fmla="+- 0 10461 10074"/>
                                <a:gd name="T73" fmla="*/ T72 w 390"/>
                                <a:gd name="T74" fmla="+- 0 1776 1614"/>
                                <a:gd name="T75" fmla="*/ 1776 h 389"/>
                                <a:gd name="T76" fmla="+- 0 10440 10074"/>
                                <a:gd name="T77" fmla="*/ T76 w 390"/>
                                <a:gd name="T78" fmla="+- 0 1717 1614"/>
                                <a:gd name="T79" fmla="*/ 1717 h 389"/>
                                <a:gd name="T80" fmla="+- 0 10401 10074"/>
                                <a:gd name="T81" fmla="*/ T80 w 390"/>
                                <a:gd name="T82" fmla="+- 0 1667 1614"/>
                                <a:gd name="T83" fmla="*/ 1667 h 389"/>
                                <a:gd name="T84" fmla="+- 0 10345 10074"/>
                                <a:gd name="T85" fmla="*/ T84 w 390"/>
                                <a:gd name="T86" fmla="+- 0 1633 1614"/>
                                <a:gd name="T87" fmla="*/ 1633 h 389"/>
                                <a:gd name="T88" fmla="+- 0 10276 10074"/>
                                <a:gd name="T89" fmla="*/ T88 w 390"/>
                                <a:gd name="T90" fmla="+- 0 1616 1614"/>
                                <a:gd name="T91" fmla="*/ 1616 h 389"/>
                                <a:gd name="T92" fmla="+- 0 10251 1007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41"/>
                        <wpg:cNvGrpSpPr>
                          <a:grpSpLocks/>
                        </wpg:cNvGrpSpPr>
                        <wpg:grpSpPr bwMode="auto">
                          <a:xfrm>
                            <a:off x="10074" y="1614"/>
                            <a:ext cx="390" cy="389"/>
                            <a:chOff x="10074" y="1614"/>
                            <a:chExt cx="390" cy="389"/>
                          </a:xfrm>
                        </wpg:grpSpPr>
                        <wps:wsp>
                          <wps:cNvPr id="259" name="Freeform 142"/>
                          <wps:cNvSpPr>
                            <a:spLocks/>
                          </wps:cNvSpPr>
                          <wps:spPr bwMode="auto">
                            <a:xfrm>
                              <a:off x="10074" y="1614"/>
                              <a:ext cx="390" cy="389"/>
                            </a:xfrm>
                            <a:custGeom>
                              <a:avLst/>
                              <a:gdLst>
                                <a:gd name="T0" fmla="+- 0 10074 10074"/>
                                <a:gd name="T1" fmla="*/ T0 w 390"/>
                                <a:gd name="T2" fmla="+- 0 1809 1614"/>
                                <a:gd name="T3" fmla="*/ 1809 h 389"/>
                                <a:gd name="T4" fmla="+- 0 10086 10074"/>
                                <a:gd name="T5" fmla="*/ T4 w 390"/>
                                <a:gd name="T6" fmla="+- 0 1742 1614"/>
                                <a:gd name="T7" fmla="*/ 1742 h 389"/>
                                <a:gd name="T8" fmla="+- 0 10118 10074"/>
                                <a:gd name="T9" fmla="*/ T8 w 390"/>
                                <a:gd name="T10" fmla="+- 0 1685 1614"/>
                                <a:gd name="T11" fmla="*/ 1685 h 389"/>
                                <a:gd name="T12" fmla="+- 0 10167 10074"/>
                                <a:gd name="T13" fmla="*/ T12 w 390"/>
                                <a:gd name="T14" fmla="+- 0 1642 1614"/>
                                <a:gd name="T15" fmla="*/ 1642 h 389"/>
                                <a:gd name="T16" fmla="+- 0 10228 10074"/>
                                <a:gd name="T17" fmla="*/ T16 w 390"/>
                                <a:gd name="T18" fmla="+- 0 1618 1614"/>
                                <a:gd name="T19" fmla="*/ 1618 h 389"/>
                                <a:gd name="T20" fmla="+- 0 10251 10074"/>
                                <a:gd name="T21" fmla="*/ T20 w 390"/>
                                <a:gd name="T22" fmla="+- 0 1614 1614"/>
                                <a:gd name="T23" fmla="*/ 1614 h 389"/>
                                <a:gd name="T24" fmla="+- 0 10276 10074"/>
                                <a:gd name="T25" fmla="*/ T24 w 390"/>
                                <a:gd name="T26" fmla="+- 0 1616 1614"/>
                                <a:gd name="T27" fmla="*/ 1616 h 389"/>
                                <a:gd name="T28" fmla="+- 0 10345 10074"/>
                                <a:gd name="T29" fmla="*/ T28 w 390"/>
                                <a:gd name="T30" fmla="+- 0 1633 1614"/>
                                <a:gd name="T31" fmla="*/ 1633 h 389"/>
                                <a:gd name="T32" fmla="+- 0 10401 10074"/>
                                <a:gd name="T33" fmla="*/ T32 w 390"/>
                                <a:gd name="T34" fmla="+- 0 1667 1614"/>
                                <a:gd name="T35" fmla="*/ 1667 h 389"/>
                                <a:gd name="T36" fmla="+- 0 10440 10074"/>
                                <a:gd name="T37" fmla="*/ T36 w 390"/>
                                <a:gd name="T38" fmla="+- 0 1717 1614"/>
                                <a:gd name="T39" fmla="*/ 1717 h 389"/>
                                <a:gd name="T40" fmla="+- 0 10461 10074"/>
                                <a:gd name="T41" fmla="*/ T40 w 390"/>
                                <a:gd name="T42" fmla="+- 0 1776 1614"/>
                                <a:gd name="T43" fmla="*/ 1776 h 389"/>
                                <a:gd name="T44" fmla="+- 0 10464 10074"/>
                                <a:gd name="T45" fmla="*/ T44 w 390"/>
                                <a:gd name="T46" fmla="+- 0 1798 1614"/>
                                <a:gd name="T47" fmla="*/ 1798 h 389"/>
                                <a:gd name="T48" fmla="+- 0 10462 10074"/>
                                <a:gd name="T49" fmla="*/ T48 w 390"/>
                                <a:gd name="T50" fmla="+- 0 1823 1614"/>
                                <a:gd name="T51" fmla="*/ 1823 h 389"/>
                                <a:gd name="T52" fmla="+- 0 10445 10074"/>
                                <a:gd name="T53" fmla="*/ T52 w 390"/>
                                <a:gd name="T54" fmla="+- 0 1890 1614"/>
                                <a:gd name="T55" fmla="*/ 1890 h 389"/>
                                <a:gd name="T56" fmla="+- 0 10408 10074"/>
                                <a:gd name="T57" fmla="*/ T56 w 390"/>
                                <a:gd name="T58" fmla="+- 0 1944 1614"/>
                                <a:gd name="T59" fmla="*/ 1944 h 389"/>
                                <a:gd name="T60" fmla="+- 0 10357 10074"/>
                                <a:gd name="T61" fmla="*/ T60 w 390"/>
                                <a:gd name="T62" fmla="+- 0 1982 1614"/>
                                <a:gd name="T63" fmla="*/ 1982 h 389"/>
                                <a:gd name="T64" fmla="+- 0 10295 10074"/>
                                <a:gd name="T65" fmla="*/ T64 w 390"/>
                                <a:gd name="T66" fmla="+- 0 2002 1614"/>
                                <a:gd name="T67" fmla="*/ 2002 h 389"/>
                                <a:gd name="T68" fmla="+- 0 10273 10074"/>
                                <a:gd name="T69" fmla="*/ T68 w 390"/>
                                <a:gd name="T70" fmla="+- 0 2004 1614"/>
                                <a:gd name="T71" fmla="*/ 2004 h 389"/>
                                <a:gd name="T72" fmla="+- 0 10249 10074"/>
                                <a:gd name="T73" fmla="*/ T72 w 390"/>
                                <a:gd name="T74" fmla="+- 0 2002 1614"/>
                                <a:gd name="T75" fmla="*/ 2002 h 389"/>
                                <a:gd name="T76" fmla="+- 0 10184 10074"/>
                                <a:gd name="T77" fmla="*/ T76 w 390"/>
                                <a:gd name="T78" fmla="+- 0 1984 1614"/>
                                <a:gd name="T79" fmla="*/ 1984 h 389"/>
                                <a:gd name="T80" fmla="+- 0 10131 10074"/>
                                <a:gd name="T81" fmla="*/ T80 w 390"/>
                                <a:gd name="T82" fmla="+- 0 1946 1614"/>
                                <a:gd name="T83" fmla="*/ 1946 h 389"/>
                                <a:gd name="T84" fmla="+- 0 10093 10074"/>
                                <a:gd name="T85" fmla="*/ T84 w 390"/>
                                <a:gd name="T86" fmla="+- 0 1893 1614"/>
                                <a:gd name="T87" fmla="*/ 1893 h 389"/>
                                <a:gd name="T88" fmla="+- 0 10075 10074"/>
                                <a:gd name="T89" fmla="*/ T88 w 390"/>
                                <a:gd name="T90" fmla="+- 0 1830 1614"/>
                                <a:gd name="T91" fmla="*/ 1830 h 389"/>
                                <a:gd name="T92" fmla="+- 0 10074 1007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0E7738" id="Group 140" o:spid="_x0000_s1026" style="position:absolute;margin-left:503.3pt;margin-top:80.35pt;width:20.25pt;height:20.2pt;z-index:-251700736;mso-position-horizontal-relative:page" coordorigin="1006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">
                <v:group id="Group 143" o:spid="_x0000_s1027"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44" o:spid="_x0000_s1028"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41" o:spid="_x0000_s1029"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42" o:spid="_x0000_s1030"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8"/>
        <w:gridCol w:w="5369"/>
        <w:gridCol w:w="1152"/>
        <w:gridCol w:w="1063"/>
        <w:gridCol w:w="1015"/>
      </w:tblGrid>
      <w:tr w:rsidR="00326228">
        <w:trPr>
          <w:trHeight w:hRule="exact" w:val="111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99"/>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223"/>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D</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ff</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ion a</w:t>
            </w:r>
            <w:r>
              <w:rPr>
                <w:rFonts w:ascii="Times New Roman" w:eastAsia="Times New Roman" w:hAnsi="Times New Roman" w:cs="Times New Roman"/>
                <w:b/>
                <w:bCs/>
                <w:color w:val="548DD4"/>
                <w:spacing w:val="-2"/>
                <w:sz w:val="24"/>
                <w:szCs w:val="24"/>
              </w:rPr>
              <w:t>n</w:t>
            </w:r>
            <w:r>
              <w:rPr>
                <w:rFonts w:ascii="Times New Roman" w:eastAsia="Times New Roman" w:hAnsi="Times New Roman" w:cs="Times New Roman"/>
                <w:b/>
                <w:bCs/>
                <w:color w:val="548DD4"/>
                <w:sz w:val="24"/>
                <w:szCs w:val="24"/>
              </w:rPr>
              <w:t>d In</w:t>
            </w:r>
            <w:r>
              <w:rPr>
                <w:rFonts w:ascii="Times New Roman" w:eastAsia="Times New Roman" w:hAnsi="Times New Roman" w:cs="Times New Roman"/>
                <w:b/>
                <w:bCs/>
                <w:color w:val="548DD4"/>
                <w:spacing w:val="-1"/>
                <w:sz w:val="24"/>
                <w:szCs w:val="24"/>
              </w:rPr>
              <w:t>ter</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pacing w:val="-1"/>
                <w:sz w:val="24"/>
                <w:szCs w:val="24"/>
              </w:rPr>
              <w:t>ere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ce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8"/>
              <w:ind w:left="99"/>
              <w:rPr>
                <w:rFonts w:ascii="Arial" w:eastAsia="Arial" w:hAnsi="Arial" w:cs="Arial"/>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b/>
                <w:bCs/>
                <w:spacing w:val="-2"/>
                <w:sz w:val="24"/>
                <w:szCs w:val="24"/>
              </w:rPr>
              <w:t>n</w:t>
            </w:r>
            <w:r>
              <w:rPr>
                <w:rFonts w:ascii="Arial" w:eastAsia="Arial" w:hAnsi="Arial" w:cs="Arial"/>
                <w:sz w:val="24"/>
                <w:szCs w:val="24"/>
              </w:rPr>
              <w:t>λ</w:t>
            </w:r>
            <w:r>
              <w:rPr>
                <w:rFonts w:ascii="Arial" w:eastAsia="Arial" w:hAnsi="Arial" w:cs="Arial"/>
                <w:spacing w:val="-1"/>
                <w:sz w:val="24"/>
                <w:szCs w:val="24"/>
              </w:rPr>
              <w:t xml:space="preserve"> </w:t>
            </w:r>
            <w:r>
              <w:rPr>
                <w:rFonts w:ascii="Times New Roman" w:eastAsia="Times New Roman" w:hAnsi="Times New Roman" w:cs="Times New Roman"/>
                <w:b/>
                <w:bCs/>
                <w:sz w:val="24"/>
                <w:szCs w:val="24"/>
              </w:rPr>
              <w:t xml:space="preserve">= d </w:t>
            </w:r>
            <w:r>
              <w:rPr>
                <w:rFonts w:ascii="Times New Roman" w:eastAsia="Times New Roman" w:hAnsi="Times New Roman" w:cs="Times New Roman"/>
                <w:b/>
                <w:bCs/>
                <w:spacing w:val="-2"/>
                <w:sz w:val="24"/>
                <w:szCs w:val="24"/>
              </w:rPr>
              <w:t>Si</w:t>
            </w:r>
            <w:r>
              <w:rPr>
                <w:rFonts w:ascii="Times New Roman" w:eastAsia="Times New Roman" w:hAnsi="Times New Roman" w:cs="Times New Roman"/>
                <w:b/>
                <w:bCs/>
                <w:sz w:val="24"/>
                <w:szCs w:val="24"/>
              </w:rPr>
              <w:t xml:space="preserve">n </w:t>
            </w:r>
            <w:r>
              <w:rPr>
                <w:rFonts w:ascii="Arial" w:eastAsia="Arial" w:hAnsi="Arial" w:cs="Arial"/>
                <w:sz w:val="24"/>
                <w:szCs w:val="24"/>
              </w:rPr>
              <w:t>θ</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how</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ilm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so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bubbl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95"/>
              <w:ind w:left="99"/>
              <w:rPr>
                <w:rFonts w:ascii="Arial" w:eastAsia="Arial" w:hAnsi="Arial" w:cs="Arial"/>
                <w:sz w:val="24"/>
                <w:szCs w:val="24"/>
              </w:rPr>
            </w:pPr>
            <w:r>
              <w:rPr>
                <w:rFonts w:ascii="Times New Roman" w:eastAsia="Times New Roman" w:hAnsi="Times New Roman" w:cs="Times New Roman"/>
                <w:b/>
                <w:bCs/>
                <w:spacing w:val="-1"/>
                <w:sz w:val="24"/>
                <w:szCs w:val="24"/>
              </w:rPr>
              <w:t>Der</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ula </w:t>
            </w:r>
            <w:r>
              <w:rPr>
                <w:rFonts w:ascii="Times New Roman" w:eastAsia="Times New Roman" w:hAnsi="Times New Roman" w:cs="Times New Roman"/>
                <w:b/>
                <w:bCs/>
                <w:spacing w:val="-2"/>
                <w:sz w:val="24"/>
                <w:szCs w:val="24"/>
              </w:rPr>
              <w:t>n</w:t>
            </w:r>
            <w:r>
              <w:rPr>
                <w:rFonts w:ascii="Arial" w:eastAsia="Arial" w:hAnsi="Arial" w:cs="Arial"/>
                <w:sz w:val="24"/>
                <w:szCs w:val="24"/>
              </w:rPr>
              <w:t>λ</w:t>
            </w:r>
            <w:r>
              <w:rPr>
                <w:rFonts w:ascii="Arial" w:eastAsia="Arial" w:hAnsi="Arial" w:cs="Arial"/>
                <w:spacing w:val="-5"/>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 Sin</w:t>
            </w:r>
            <w:r>
              <w:rPr>
                <w:rFonts w:ascii="Times New Roman" w:eastAsia="Times New Roman" w:hAnsi="Times New Roman" w:cs="Times New Roman"/>
                <w:b/>
                <w:bCs/>
                <w:spacing w:val="-2"/>
                <w:sz w:val="24"/>
                <w:szCs w:val="24"/>
              </w:rPr>
              <w:t xml:space="preserve"> </w:t>
            </w:r>
            <w:r>
              <w:rPr>
                <w:rFonts w:ascii="Arial" w:eastAsia="Arial" w:hAnsi="Arial" w:cs="Arial"/>
                <w:sz w:val="24"/>
                <w:szCs w:val="24"/>
              </w:rPr>
              <w:t>θ</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99"/>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gr</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an</w:t>
            </w:r>
            <w:r>
              <w:rPr>
                <w:rFonts w:ascii="Calibri" w:eastAsia="Calibri" w:hAnsi="Calibri" w:cs="Calibri"/>
              </w:rPr>
              <w:t>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th of</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812"/>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Light</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as A</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T</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ansv</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se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Wave</w:t>
            </w:r>
            <w:r>
              <w:rPr>
                <w:rFonts w:ascii="Times New Roman" w:eastAsia="Times New Roman" w:hAnsi="Times New Roman" w:cs="Times New Roman"/>
                <w:b/>
                <w:bCs/>
                <w:color w:val="548DD4"/>
                <w:spacing w:val="-1"/>
                <w:sz w:val="24"/>
                <w:szCs w:val="24"/>
              </w:rPr>
              <w:t xml:space="preserve"> M</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st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 pol</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oid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sun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right="3"/>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D</w:t>
            </w:r>
            <w:r>
              <w:rPr>
                <w:rFonts w:ascii="Times New Roman" w:eastAsia="Times New Roman" w:hAnsi="Times New Roman" w:cs="Times New Roman"/>
                <w:b/>
                <w:bCs/>
                <w:color w:val="548DD4"/>
                <w:sz w:val="24"/>
                <w:szCs w:val="24"/>
              </w:rPr>
              <w:t>isp</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sion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ism</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326228"/>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75"/>
          <w:pgSz w:w="11907" w:h="16840"/>
          <w:pgMar w:top="1840" w:right="1220" w:bottom="280" w:left="1040" w:header="1484" w:footer="0" w:gutter="0"/>
          <w:cols w:space="720"/>
        </w:sectPr>
      </w:pPr>
    </w:p>
    <w:p w:rsidR="00326228" w:rsidRDefault="00326228">
      <w:pPr>
        <w:spacing w:before="1" w:line="100" w:lineRule="exact"/>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818"/>
        <w:gridCol w:w="5369"/>
        <w:gridCol w:w="1152"/>
        <w:gridCol w:w="1063"/>
        <w:gridCol w:w="1015"/>
      </w:tblGrid>
      <w:tr w:rsidR="00326228">
        <w:trPr>
          <w:trHeight w:hRule="exact" w:val="838"/>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ism</w:t>
            </w:r>
          </w:p>
          <w:p w:rsidR="00326228" w:rsidRDefault="004B6062">
            <w:pPr>
              <w:pStyle w:val="TableParagraph"/>
              <w:ind w:left="99" w:right="455"/>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ombin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ism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923" w:right="1928"/>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olou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ombin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mi</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effec</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vision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819"/>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The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agn</w:t>
            </w:r>
            <w:r>
              <w:rPr>
                <w:rFonts w:ascii="Times New Roman" w:eastAsia="Times New Roman" w:hAnsi="Times New Roman" w:cs="Times New Roman"/>
                <w:b/>
                <w:bCs/>
                <w:color w:val="548DD4"/>
                <w:spacing w:val="-1"/>
                <w:sz w:val="24"/>
                <w:szCs w:val="24"/>
              </w:rPr>
              <w:t>et</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S</w:t>
            </w:r>
            <w:r>
              <w:rPr>
                <w:rFonts w:ascii="Times New Roman" w:eastAsia="Times New Roman" w:hAnsi="Times New Roman" w:cs="Times New Roman"/>
                <w:b/>
                <w:bCs/>
                <w:color w:val="548DD4"/>
                <w:sz w:val="24"/>
                <w:szCs w:val="24"/>
              </w:rPr>
              <w:t>p</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pacing w:val="3"/>
                <w:sz w:val="24"/>
                <w:szCs w:val="24"/>
              </w:rPr>
              <w:t>u</w:t>
            </w:r>
            <w:r>
              <w:rPr>
                <w:rFonts w:ascii="Times New Roman" w:eastAsia="Times New Roman" w:hAnsi="Times New Roman" w:cs="Times New Roman"/>
                <w:b/>
                <w:bCs/>
                <w:color w:val="548DD4"/>
                <w:sz w:val="24"/>
                <w:szCs w:val="24"/>
              </w:rPr>
              <w:t>m</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positions of</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in 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 xml:space="preserve">ibe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U</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nhou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its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ni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viso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753"/>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The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Sp</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er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385"/>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1F2382" w:rsidRDefault="001F2382" w:rsidP="001F2382">
      <w:pPr>
        <w:pStyle w:val="Heading2"/>
      </w:pPr>
    </w:p>
    <w:p w:rsidR="001F2382" w:rsidRDefault="001F2382" w:rsidP="001F2382">
      <w:pPr>
        <w:pStyle w:val="Heading2"/>
      </w:pPr>
    </w:p>
    <w:p w:rsidR="001F2382" w:rsidRDefault="001F2382" w:rsidP="001F2382">
      <w:pPr>
        <w:pStyle w:val="Heading3"/>
      </w:pPr>
      <w:bookmarkStart w:id="146" w:name="_Toc345780637"/>
      <w:bookmarkStart w:id="147" w:name="_Toc345790184"/>
      <w:r>
        <w:t>Past Exam Questions</w:t>
      </w:r>
      <w:bookmarkEnd w:id="146"/>
      <w:bookmarkEnd w:id="147"/>
    </w:p>
    <w:p w:rsidR="00A10741" w:rsidRPr="00A10741" w:rsidRDefault="00A10741" w:rsidP="00C00ED7">
      <w:pPr>
        <w:pStyle w:val="ListParagraph"/>
        <w:numPr>
          <w:ilvl w:val="0"/>
          <w:numId w:val="34"/>
        </w:numPr>
      </w:pPr>
    </w:p>
    <w:p w:rsidR="001F2382" w:rsidRDefault="001F2382" w:rsidP="001F2382"/>
    <w:p w:rsidR="001F2382" w:rsidRDefault="00905DF7" w:rsidP="00A10741">
      <w:r>
        <w:rPr>
          <w:noProof/>
          <w:lang w:val="en-IE" w:eastAsia="en-IE"/>
        </w:rPr>
        <w:drawing>
          <wp:inline distT="0" distB="0" distL="0" distR="0" wp14:anchorId="63D04B34" wp14:editId="48E1ECDF">
            <wp:extent cx="5943600"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428750"/>
                    </a:xfrm>
                    <a:prstGeom prst="rect">
                      <a:avLst/>
                    </a:prstGeom>
                  </pic:spPr>
                </pic:pic>
              </a:graphicData>
            </a:graphic>
          </wp:inline>
        </w:drawing>
      </w:r>
    </w:p>
    <w:p w:rsidR="00905DF7" w:rsidRDefault="00905DF7" w:rsidP="001F2382"/>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The diagram shows a simplified version of the electromagnetic spectrum.</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 xml:space="preserve">Name the sections labelled </w:t>
      </w:r>
      <w:r w:rsidRPr="00A10741">
        <w:rPr>
          <w:rFonts w:ascii="TimesNewRoman,Bold" w:hAnsi="TimesNewRoman,Bold" w:cs="TimesNewRoman,Bold"/>
          <w:b/>
          <w:bCs/>
          <w:sz w:val="24"/>
          <w:szCs w:val="24"/>
          <w:lang w:val="en-IE"/>
        </w:rPr>
        <w:t xml:space="preserve">A </w:t>
      </w:r>
      <w:r w:rsidRPr="00A10741">
        <w:rPr>
          <w:rFonts w:ascii="TimesNewRoman" w:hAnsi="TimesNewRoman" w:cs="TimesNewRoman"/>
          <w:sz w:val="24"/>
          <w:szCs w:val="24"/>
          <w:lang w:val="en-IE"/>
        </w:rPr>
        <w:t xml:space="preserve">and </w:t>
      </w:r>
      <w:r w:rsidRPr="00A10741">
        <w:rPr>
          <w:rFonts w:ascii="TimesNewRoman,Bold" w:hAnsi="TimesNewRoman,Bold" w:cs="TimesNewRoman,Bold"/>
          <w:b/>
          <w:bCs/>
          <w:sz w:val="24"/>
          <w:szCs w:val="24"/>
          <w:lang w:val="en-IE"/>
        </w:rPr>
        <w:t xml:space="preserve">B </w:t>
      </w:r>
      <w:r w:rsidRPr="00A10741">
        <w:rPr>
          <w:rFonts w:ascii="TimesNewRoman" w:hAnsi="TimesNewRoman" w:cs="TimesNewRoman"/>
          <w:sz w:val="24"/>
          <w:szCs w:val="24"/>
          <w:lang w:val="en-IE"/>
        </w:rPr>
        <w:t>in the diagram.</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 xml:space="preserve">Describe how to detect each of these radiations. </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An electromagnetic radiation has a wavelength of 4 m.</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 xml:space="preserve">Name the section of the electromagnetic spectrum in which this radiation is located. </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Distinguish between interference and diffraction.</w:t>
      </w:r>
    </w:p>
    <w:p w:rsidR="00905DF7" w:rsidRPr="00A10741" w:rsidRDefault="00905DF7" w:rsidP="00A10741">
      <w:pPr>
        <w:widowControl/>
        <w:autoSpaceDE w:val="0"/>
        <w:autoSpaceDN w:val="0"/>
        <w:adjustRightInd w:val="0"/>
        <w:rPr>
          <w:rFonts w:ascii="TimesNewRoman" w:hAnsi="TimesNewRoman" w:cs="TimesNewRoman"/>
          <w:sz w:val="24"/>
          <w:szCs w:val="24"/>
          <w:lang w:val="en-IE"/>
        </w:rPr>
      </w:pPr>
      <w:r w:rsidRPr="00A10741">
        <w:rPr>
          <w:rFonts w:ascii="TimesNewRoman" w:hAnsi="TimesNewRoman" w:cs="TimesNewRoman"/>
          <w:sz w:val="24"/>
          <w:szCs w:val="24"/>
          <w:lang w:val="en-IE"/>
        </w:rPr>
        <w:t xml:space="preserve">Can a diffraction grating which diffracts light also diffract X-rays? Justify your answer. </w:t>
      </w:r>
    </w:p>
    <w:p w:rsidR="00905DF7" w:rsidRDefault="00905DF7" w:rsidP="00A10741">
      <w:pPr>
        <w:widowControl/>
        <w:autoSpaceDE w:val="0"/>
        <w:autoSpaceDN w:val="0"/>
        <w:adjustRightInd w:val="0"/>
      </w:pPr>
      <w:r w:rsidRPr="00A10741">
        <w:rPr>
          <w:rFonts w:ascii="TimesNewRoman" w:hAnsi="TimesNewRoman" w:cs="TimesNewRoman"/>
          <w:sz w:val="24"/>
          <w:szCs w:val="24"/>
          <w:lang w:val="en-IE"/>
        </w:rPr>
        <w:t>Light travels as a transverse wave. Name another type of wave motion and give two differences between these two types of wave motion.</w:t>
      </w:r>
    </w:p>
    <w:p w:rsidR="00A10741" w:rsidRDefault="00A10741" w:rsidP="001F2382"/>
    <w:p w:rsidR="00905DF7" w:rsidRDefault="00905DF7" w:rsidP="001F2382"/>
    <w:p w:rsidR="001F2382" w:rsidRDefault="001F2382" w:rsidP="00C00ED7">
      <w:pPr>
        <w:pStyle w:val="NoSpacing"/>
        <w:numPr>
          <w:ilvl w:val="0"/>
          <w:numId w:val="34"/>
        </w:numPr>
        <w:ind w:left="0" w:firstLine="0"/>
      </w:pPr>
      <w:r w:rsidRPr="002E29FD">
        <w:t xml:space="preserve">Describe an experiment that demonstrates the wave nature of light. </w:t>
      </w:r>
    </w:p>
    <w:p w:rsidR="00A10741" w:rsidRDefault="00A10741" w:rsidP="00A10741">
      <w:pPr>
        <w:pStyle w:val="NoSpacing"/>
      </w:pPr>
    </w:p>
    <w:p w:rsidR="001F2382" w:rsidRPr="002E29FD" w:rsidRDefault="00905DF7" w:rsidP="00A10741">
      <w:pPr>
        <w:pStyle w:val="NoSpacing"/>
      </w:pPr>
      <w:r>
        <w:rPr>
          <w:noProof/>
          <w:lang w:val="en-IE" w:eastAsia="en-IE"/>
        </w:rPr>
        <w:drawing>
          <wp:anchor distT="0" distB="0" distL="114300" distR="114300" simplePos="0" relativeHeight="251698688" behindDoc="0" locked="0" layoutInCell="1" allowOverlap="1" wp14:anchorId="1E48FED4" wp14:editId="7164E05B">
            <wp:simplePos x="0" y="0"/>
            <wp:positionH relativeFrom="column">
              <wp:posOffset>4673600</wp:posOffset>
            </wp:positionH>
            <wp:positionV relativeFrom="paragraph">
              <wp:posOffset>147320</wp:posOffset>
            </wp:positionV>
            <wp:extent cx="1155700" cy="11315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570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82" w:rsidRPr="00A10741" w:rsidRDefault="00A10741" w:rsidP="00C00ED7">
      <w:pPr>
        <w:pStyle w:val="NoSpacing"/>
        <w:numPr>
          <w:ilvl w:val="0"/>
          <w:numId w:val="34"/>
        </w:numPr>
        <w:ind w:left="0" w:firstLine="0"/>
        <w:rPr>
          <w:color w:val="000000"/>
        </w:rPr>
      </w:pPr>
      <w:r w:rsidRPr="00A10741">
        <w:rPr>
          <w:color w:val="000000"/>
        </w:rPr>
        <w:t>A s</w:t>
      </w:r>
      <w:r w:rsidR="001F2382" w:rsidRPr="00A10741">
        <w:rPr>
          <w:color w:val="000000"/>
        </w:rPr>
        <w:t>tudent used a laser, as shown, to demonstrate that light is a wave motion.</w:t>
      </w:r>
      <w:r w:rsidRPr="00A10741">
        <w:rPr>
          <w:color w:val="000000"/>
        </w:rPr>
        <w:t xml:space="preserve"> </w:t>
      </w:r>
      <w:r w:rsidR="001F2382" w:rsidRPr="00A10741">
        <w:rPr>
          <w:color w:val="000000"/>
        </w:rPr>
        <w:t xml:space="preserve">Name the two phenomena that occur when the light passes through the pair of narrow slits. </w:t>
      </w:r>
    </w:p>
    <w:p w:rsidR="001F2382" w:rsidRDefault="001F2382" w:rsidP="00A10741">
      <w:pPr>
        <w:pStyle w:val="NoSpacing"/>
      </w:pPr>
    </w:p>
    <w:p w:rsidR="00A10741" w:rsidRDefault="00A10741" w:rsidP="00A10741">
      <w:pPr>
        <w:pStyle w:val="NoSpacing"/>
      </w:pPr>
    </w:p>
    <w:p w:rsidR="00A10741" w:rsidRDefault="00A10741" w:rsidP="00A10741">
      <w:pPr>
        <w:pStyle w:val="NoSpacing"/>
      </w:pPr>
    </w:p>
    <w:p w:rsidR="00A10741" w:rsidRPr="002E29FD" w:rsidRDefault="00A10741" w:rsidP="00A10741">
      <w:pPr>
        <w:pStyle w:val="NoSpacing"/>
      </w:pPr>
    </w:p>
    <w:p w:rsidR="001F2382" w:rsidRPr="00A10741" w:rsidRDefault="001F2382" w:rsidP="00C00ED7">
      <w:pPr>
        <w:pStyle w:val="NoSpacing"/>
        <w:numPr>
          <w:ilvl w:val="0"/>
          <w:numId w:val="34"/>
        </w:numPr>
        <w:ind w:left="0" w:firstLine="0"/>
        <w:rPr>
          <w:color w:val="000000"/>
        </w:rPr>
      </w:pPr>
      <w:r w:rsidRPr="00A10741">
        <w:rPr>
          <w:color w:val="000000"/>
        </w:rPr>
        <w:t>A student used a laser, as shown, to demonstrate that light is a wave motion.</w:t>
      </w:r>
      <w:r w:rsidR="00A10741" w:rsidRPr="00A10741">
        <w:rPr>
          <w:color w:val="000000"/>
        </w:rPr>
        <w:t xml:space="preserve"> </w:t>
      </w:r>
      <w:r w:rsidR="00905DF7">
        <w:rPr>
          <w:noProof/>
          <w:lang w:val="en-IE" w:eastAsia="en-IE"/>
        </w:rPr>
        <w:drawing>
          <wp:anchor distT="0" distB="0" distL="114300" distR="114300" simplePos="0" relativeHeight="251699712" behindDoc="0" locked="0" layoutInCell="1" allowOverlap="1" wp14:anchorId="45FFFEFD" wp14:editId="08E61A63">
            <wp:simplePos x="0" y="0"/>
            <wp:positionH relativeFrom="column">
              <wp:posOffset>5207000</wp:posOffset>
            </wp:positionH>
            <wp:positionV relativeFrom="paragraph">
              <wp:posOffset>100330</wp:posOffset>
            </wp:positionV>
            <wp:extent cx="1155700" cy="11315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570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741">
        <w:rPr>
          <w:color w:val="000000"/>
        </w:rPr>
        <w:t xml:space="preserve"> </w:t>
      </w:r>
      <w:r w:rsidRPr="00A10741">
        <w:rPr>
          <w:color w:val="000000"/>
        </w:rPr>
        <w:t xml:space="preserve">A pattern is formed on the screen. Explain how the pattern is formed. </w:t>
      </w:r>
    </w:p>
    <w:p w:rsidR="001F2382" w:rsidRPr="002E29FD" w:rsidRDefault="001F2382" w:rsidP="00A10741">
      <w:pPr>
        <w:pStyle w:val="NoSpacing"/>
        <w:ind w:firstLine="720"/>
        <w:rPr>
          <w:color w:val="000000"/>
        </w:rPr>
      </w:pPr>
      <w:r w:rsidRPr="002E29FD">
        <w:rPr>
          <w:color w:val="000000"/>
        </w:rPr>
        <w:t>What is the effect on the pattern when the wavelength of the light is increased?</w:t>
      </w:r>
    </w:p>
    <w:p w:rsidR="001F2382" w:rsidRPr="002E29FD" w:rsidRDefault="001F2382" w:rsidP="00A10741">
      <w:pPr>
        <w:pStyle w:val="NoSpacing"/>
        <w:ind w:firstLine="720"/>
        <w:rPr>
          <w:color w:val="000000"/>
        </w:rPr>
      </w:pPr>
      <w:r w:rsidRPr="002E29FD">
        <w:rPr>
          <w:color w:val="000000"/>
        </w:rPr>
        <w:t>What is the effect on the pattern when the distance between the slits is increased?</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pPr>
      <w:r w:rsidRPr="002E29FD">
        <w:rPr>
          <w:color w:val="000000"/>
          <w:lang w:eastAsia="en-IE"/>
        </w:rPr>
        <w:t xml:space="preserve">In an experiment a beam of </w:t>
      </w:r>
      <w:r w:rsidRPr="002E29FD">
        <w:rPr>
          <w:color w:val="000000"/>
          <w:u w:val="single"/>
          <w:lang w:eastAsia="en-IE"/>
        </w:rPr>
        <w:t>monochromatic light</w:t>
      </w:r>
      <w:r w:rsidRPr="002E29FD">
        <w:rPr>
          <w:color w:val="000000"/>
          <w:lang w:eastAsia="en-IE"/>
        </w:rPr>
        <w:t xml:space="preserve"> passes through a</w:t>
      </w:r>
      <w:r w:rsidRPr="002E29FD">
        <w:rPr>
          <w:color w:val="000000"/>
          <w:u w:val="single"/>
          <w:lang w:eastAsia="en-IE"/>
        </w:rPr>
        <w:t xml:space="preserve"> diffraction grating</w:t>
      </w:r>
      <w:r w:rsidRPr="002E29FD">
        <w:rPr>
          <w:color w:val="000000"/>
          <w:lang w:eastAsia="en-IE"/>
        </w:rPr>
        <w:t xml:space="preserve"> and strikes a screen.</w:t>
      </w:r>
    </w:p>
    <w:p w:rsidR="001F2382" w:rsidRPr="002E29FD" w:rsidRDefault="001F2382" w:rsidP="00A10741">
      <w:pPr>
        <w:pStyle w:val="NoSpacing"/>
        <w:ind w:left="720"/>
        <w:rPr>
          <w:color w:val="000000"/>
          <w:lang w:eastAsia="en-IE"/>
        </w:rPr>
      </w:pPr>
      <w:r w:rsidRPr="002E29FD">
        <w:rPr>
          <w:color w:val="000000"/>
          <w:lang w:eastAsia="en-IE"/>
        </w:rPr>
        <w:t xml:space="preserve">Describe what is observed on the screen. </w:t>
      </w:r>
    </w:p>
    <w:p w:rsidR="001F2382" w:rsidRPr="002E29FD" w:rsidRDefault="00A10741" w:rsidP="00A10741">
      <w:pPr>
        <w:pStyle w:val="NoSpacing"/>
        <w:ind w:left="720"/>
        <w:rPr>
          <w:color w:val="000000"/>
          <w:lang w:eastAsia="en-IE"/>
        </w:rPr>
      </w:pPr>
      <w:r>
        <w:rPr>
          <w:noProof/>
          <w:lang w:val="en-IE" w:eastAsia="en-IE"/>
        </w:rPr>
        <w:drawing>
          <wp:anchor distT="0" distB="0" distL="114300" distR="114300" simplePos="0" relativeHeight="251700736" behindDoc="0" locked="0" layoutInCell="1" allowOverlap="1" wp14:anchorId="7E8EFFB5" wp14:editId="4EF4C85A">
            <wp:simplePos x="0" y="0"/>
            <wp:positionH relativeFrom="column">
              <wp:posOffset>3929380</wp:posOffset>
            </wp:positionH>
            <wp:positionV relativeFrom="paragraph">
              <wp:posOffset>33655</wp:posOffset>
            </wp:positionV>
            <wp:extent cx="2228215" cy="869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21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382" w:rsidRPr="002E29FD">
        <w:rPr>
          <w:color w:val="000000"/>
          <w:lang w:eastAsia="en-IE"/>
        </w:rPr>
        <w:t xml:space="preserve">Explain, with the aid of a diagram, how this phenomenon occurs. </w:t>
      </w:r>
    </w:p>
    <w:p w:rsidR="001F2382" w:rsidRPr="002E29FD" w:rsidRDefault="001F2382" w:rsidP="00A10741">
      <w:pPr>
        <w:pStyle w:val="NoSpacing"/>
        <w:ind w:left="720"/>
        <w:rPr>
          <w:color w:val="000000"/>
          <w:lang w:eastAsia="en-IE"/>
        </w:rPr>
      </w:pPr>
      <w:r w:rsidRPr="002E29FD">
        <w:rPr>
          <w:color w:val="000000"/>
          <w:lang w:eastAsia="en-IE"/>
        </w:rPr>
        <w:t>What does this experiment tell us about the nature of light?</w:t>
      </w:r>
    </w:p>
    <w:p w:rsidR="001F2382" w:rsidRPr="002E29FD" w:rsidRDefault="001F2382" w:rsidP="00A10741">
      <w:pPr>
        <w:pStyle w:val="NoSpacing"/>
        <w:ind w:left="720"/>
        <w:rPr>
          <w:color w:val="000000"/>
          <w:lang w:eastAsia="en-IE"/>
        </w:rPr>
      </w:pPr>
      <w:r w:rsidRPr="002E29FD">
        <w:rPr>
          <w:color w:val="000000"/>
          <w:lang w:eastAsia="en-IE"/>
        </w:rPr>
        <w:t xml:space="preserve">Name the property of light that can be determined in this experiment. </w:t>
      </w:r>
    </w:p>
    <w:p w:rsidR="001F2382" w:rsidRPr="002E29FD" w:rsidRDefault="001F2382" w:rsidP="00A10741">
      <w:pPr>
        <w:pStyle w:val="NoSpacing"/>
        <w:ind w:left="720"/>
        <w:rPr>
          <w:color w:val="000000"/>
          <w:lang w:eastAsia="en-IE"/>
        </w:rPr>
      </w:pPr>
      <w:r w:rsidRPr="002E29FD">
        <w:rPr>
          <w:color w:val="000000"/>
          <w:lang w:eastAsia="en-IE"/>
        </w:rPr>
        <w:t xml:space="preserve">What measurements must be taken to determine the property you named? </w:t>
      </w:r>
    </w:p>
    <w:p w:rsidR="001F2382" w:rsidRPr="002E29FD" w:rsidRDefault="001F2382" w:rsidP="00A10741">
      <w:pPr>
        <w:pStyle w:val="NoSpacing"/>
      </w:pPr>
    </w:p>
    <w:p w:rsidR="001F2382" w:rsidRPr="00A10741" w:rsidRDefault="001F2382" w:rsidP="00C00ED7">
      <w:pPr>
        <w:pStyle w:val="ListParagraph"/>
        <w:numPr>
          <w:ilvl w:val="0"/>
          <w:numId w:val="34"/>
        </w:numPr>
        <w:ind w:left="0" w:firstLine="0"/>
        <w:rPr>
          <w:rFonts w:ascii="Times New Roman" w:eastAsia="Calibri" w:hAnsi="Times New Roman"/>
          <w:lang w:val="en-IE"/>
        </w:rPr>
      </w:pPr>
      <w:r w:rsidRPr="00A10741">
        <w:rPr>
          <w:rFonts w:ascii="Times New Roman" w:eastAsia="Calibri" w:hAnsi="Times New Roman"/>
          <w:lang w:val="en-IE"/>
        </w:rPr>
        <w:t xml:space="preserve">Why does diffraction not occur when light passes through a window? </w:t>
      </w:r>
    </w:p>
    <w:p w:rsidR="001F2382" w:rsidRPr="002E29FD" w:rsidRDefault="001F2382" w:rsidP="00C00ED7">
      <w:pPr>
        <w:pStyle w:val="NoSpacing"/>
        <w:numPr>
          <w:ilvl w:val="0"/>
          <w:numId w:val="34"/>
        </w:numPr>
        <w:ind w:left="0" w:firstLine="0"/>
      </w:pPr>
      <w:r w:rsidRPr="002E29FD">
        <w:rPr>
          <w:color w:val="000000"/>
        </w:rPr>
        <w:t xml:space="preserve">A sound wave is diffracted as it passes through a doorway but a light wave is not. Explain why. </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rPr>
          <w:color w:val="000000"/>
          <w:lang w:eastAsia="en-IE"/>
        </w:rPr>
      </w:pPr>
      <w:r w:rsidRPr="002E29FD">
        <w:rPr>
          <w:color w:val="000000"/>
          <w:lang w:eastAsia="en-IE"/>
        </w:rPr>
        <w:t xml:space="preserve">What is a </w:t>
      </w:r>
      <w:r w:rsidRPr="002E29FD">
        <w:rPr>
          <w:i/>
          <w:color w:val="000000"/>
          <w:lang w:eastAsia="en-IE"/>
        </w:rPr>
        <w:t>diffraction grating</w:t>
      </w:r>
      <w:r w:rsidRPr="002E29FD">
        <w:rPr>
          <w:color w:val="000000"/>
          <w:lang w:eastAsia="en-IE"/>
        </w:rPr>
        <w:t>?</w:t>
      </w:r>
    </w:p>
    <w:p w:rsidR="001F2382" w:rsidRPr="002E29FD" w:rsidRDefault="001F2382" w:rsidP="00C00ED7">
      <w:pPr>
        <w:pStyle w:val="NoSpacing"/>
        <w:numPr>
          <w:ilvl w:val="0"/>
          <w:numId w:val="34"/>
        </w:numPr>
        <w:ind w:left="0" w:firstLine="0"/>
        <w:rPr>
          <w:color w:val="000000"/>
          <w:lang w:eastAsia="en-IE"/>
        </w:rPr>
      </w:pPr>
      <w:r w:rsidRPr="002E29FD">
        <w:rPr>
          <w:color w:val="000000"/>
          <w:lang w:eastAsia="en-IE"/>
        </w:rPr>
        <w:t xml:space="preserve">Explain the term </w:t>
      </w:r>
      <w:r w:rsidRPr="002E29FD">
        <w:rPr>
          <w:i/>
          <w:color w:val="000000"/>
          <w:lang w:eastAsia="en-IE"/>
        </w:rPr>
        <w:t>monochromatic light</w:t>
      </w:r>
      <w:r w:rsidRPr="002E29FD">
        <w:rPr>
          <w:color w:val="000000"/>
          <w:lang w:eastAsia="en-IE"/>
        </w:rPr>
        <w:t>.</w:t>
      </w:r>
    </w:p>
    <w:p w:rsidR="001F2382" w:rsidRPr="002E29FD" w:rsidRDefault="001F2382" w:rsidP="00C00ED7">
      <w:pPr>
        <w:pStyle w:val="NoSpacing"/>
        <w:numPr>
          <w:ilvl w:val="0"/>
          <w:numId w:val="34"/>
        </w:numPr>
        <w:ind w:left="0" w:firstLine="0"/>
      </w:pPr>
      <w:r w:rsidRPr="002E29FD">
        <w:t>A diffraction grating has 200 lines per mm. What is the value of d in the diffraction grating formula  nλ = d sin θ ?</w:t>
      </w:r>
    </w:p>
    <w:p w:rsidR="001F2382" w:rsidRPr="002E29FD" w:rsidRDefault="001F2382" w:rsidP="00A10741">
      <w:pPr>
        <w:pStyle w:val="NoSpacing"/>
      </w:pPr>
    </w:p>
    <w:p w:rsidR="001F2382" w:rsidRPr="003D10E4" w:rsidRDefault="001F2382" w:rsidP="00C00ED7">
      <w:pPr>
        <w:pStyle w:val="NoSpacing"/>
        <w:numPr>
          <w:ilvl w:val="0"/>
          <w:numId w:val="34"/>
        </w:numPr>
        <w:ind w:left="0" w:firstLine="0"/>
        <w:rPr>
          <w:color w:val="000000"/>
        </w:rPr>
      </w:pPr>
      <w:r w:rsidRPr="003D10E4">
        <w:rPr>
          <w:rFonts w:ascii="TimesNewRomanPSMT" w:hAnsi="TimesNewRomanPSMT" w:cs="TimesNewRomanPSMT"/>
          <w:lang w:val="en-IE" w:eastAsia="en-IE"/>
        </w:rPr>
        <w:t>Derive the diffraction grating formula</w:t>
      </w:r>
    </w:p>
    <w:p w:rsidR="001F2382" w:rsidRPr="002E29FD" w:rsidRDefault="001F2382" w:rsidP="00C00ED7">
      <w:pPr>
        <w:pStyle w:val="NoSpacing"/>
        <w:numPr>
          <w:ilvl w:val="0"/>
          <w:numId w:val="34"/>
        </w:numPr>
        <w:ind w:left="0" w:firstLine="0"/>
        <w:rPr>
          <w:color w:val="000000"/>
        </w:rPr>
      </w:pPr>
      <w:r w:rsidRPr="002E29FD">
        <w:rPr>
          <w:color w:val="000000"/>
        </w:rPr>
        <w:t xml:space="preserve">Sound travels as longitudinal waves while light travels as transverse waves. </w:t>
      </w:r>
    </w:p>
    <w:p w:rsidR="001F2382" w:rsidRPr="002E29FD" w:rsidRDefault="001F2382" w:rsidP="00A10741">
      <w:pPr>
        <w:pStyle w:val="NoSpacing"/>
        <w:ind w:firstLine="720"/>
        <w:rPr>
          <w:color w:val="000000"/>
        </w:rPr>
      </w:pPr>
      <w:r w:rsidRPr="002E29FD">
        <w:rPr>
          <w:color w:val="000000"/>
        </w:rPr>
        <w:t>Explain the difference between longitudinal and transverse waves.</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rPr>
          <w:color w:val="000000"/>
          <w:spacing w:val="-3"/>
        </w:rPr>
      </w:pPr>
      <w:r w:rsidRPr="002E29FD">
        <w:t xml:space="preserve">What is meant by polarisation of waves? </w:t>
      </w:r>
    </w:p>
    <w:p w:rsidR="001F2382" w:rsidRPr="002E29FD" w:rsidRDefault="001F2382" w:rsidP="00A10741">
      <w:pPr>
        <w:pStyle w:val="NoSpacing"/>
        <w:rPr>
          <w:color w:val="000000"/>
          <w:spacing w:val="-3"/>
        </w:rPr>
      </w:pPr>
    </w:p>
    <w:p w:rsidR="001F2382" w:rsidRPr="002E29FD" w:rsidRDefault="001F2382" w:rsidP="00C00ED7">
      <w:pPr>
        <w:pStyle w:val="NoSpacing"/>
        <w:numPr>
          <w:ilvl w:val="0"/>
          <w:numId w:val="34"/>
        </w:numPr>
        <w:ind w:left="0" w:firstLine="0"/>
        <w:rPr>
          <w:color w:val="000000"/>
        </w:rPr>
      </w:pPr>
      <w:r w:rsidRPr="002E29FD">
        <w:rPr>
          <w:color w:val="000000"/>
        </w:rPr>
        <w:t xml:space="preserve">Which wave phenomenon can be used to distinguish between transverse waves and longitudinal waves? </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rPr>
          <w:color w:val="000000"/>
        </w:rPr>
      </w:pPr>
      <w:r w:rsidRPr="002E29FD">
        <w:rPr>
          <w:color w:val="000000"/>
        </w:rPr>
        <w:t xml:space="preserve">Describe an experiment to demonstrate that light waves are transverse waves. </w:t>
      </w:r>
    </w:p>
    <w:p w:rsidR="001F2382" w:rsidRPr="00A10741" w:rsidRDefault="001F2382" w:rsidP="00C00ED7">
      <w:pPr>
        <w:pStyle w:val="ListParagraph"/>
        <w:numPr>
          <w:ilvl w:val="0"/>
          <w:numId w:val="34"/>
        </w:numPr>
        <w:ind w:left="0" w:firstLine="0"/>
        <w:rPr>
          <w:rFonts w:ascii="Times New Roman" w:eastAsia="Calibri" w:hAnsi="Times New Roman"/>
          <w:lang w:val="en-IE" w:eastAsia="en-IE"/>
        </w:rPr>
      </w:pPr>
      <w:r w:rsidRPr="00A10741">
        <w:rPr>
          <w:rFonts w:ascii="Times New Roman" w:eastAsia="Calibri" w:hAnsi="Times New Roman"/>
          <w:lang w:val="en-IE" w:eastAsia="en-IE"/>
        </w:rPr>
        <w:t xml:space="preserve">Give one difference between light waves and sound waves. </w:t>
      </w:r>
    </w:p>
    <w:p w:rsidR="001F2382" w:rsidRPr="00E769BF" w:rsidRDefault="001F2382" w:rsidP="00C00ED7">
      <w:pPr>
        <w:pStyle w:val="NoSpacing"/>
        <w:numPr>
          <w:ilvl w:val="0"/>
          <w:numId w:val="34"/>
        </w:numPr>
        <w:ind w:left="0" w:firstLine="0"/>
        <w:rPr>
          <w:color w:val="000000"/>
          <w:lang w:eastAsia="en-IE"/>
        </w:rPr>
      </w:pPr>
      <w:r w:rsidRPr="002E29FD">
        <w:rPr>
          <w:color w:val="000000"/>
          <w:lang w:eastAsia="en-IE"/>
        </w:rPr>
        <w:t xml:space="preserve">What is meant by the term </w:t>
      </w:r>
      <w:r w:rsidRPr="002E29FD">
        <w:rPr>
          <w:i/>
          <w:iCs/>
          <w:color w:val="000000"/>
          <w:lang w:eastAsia="en-IE"/>
        </w:rPr>
        <w:t>dispersion</w:t>
      </w:r>
      <w:r w:rsidRPr="002E29FD">
        <w:rPr>
          <w:color w:val="000000"/>
          <w:lang w:eastAsia="en-IE"/>
        </w:rPr>
        <w:t xml:space="preserve">? </w:t>
      </w:r>
    </w:p>
    <w:p w:rsidR="001F2382" w:rsidRPr="00E769BF" w:rsidRDefault="001F2382" w:rsidP="00C00ED7">
      <w:pPr>
        <w:pStyle w:val="NoSpacing"/>
        <w:numPr>
          <w:ilvl w:val="0"/>
          <w:numId w:val="34"/>
        </w:numPr>
        <w:ind w:left="0" w:firstLine="0"/>
      </w:pPr>
      <w:r w:rsidRPr="00E769BF">
        <w:t>Give an example of the dispersion of light occurring in nature.</w:t>
      </w:r>
    </w:p>
    <w:p w:rsidR="001F2382" w:rsidRDefault="001F2382" w:rsidP="00C00ED7">
      <w:pPr>
        <w:pStyle w:val="NoSpacing"/>
        <w:numPr>
          <w:ilvl w:val="0"/>
          <w:numId w:val="34"/>
        </w:numPr>
        <w:ind w:left="0" w:firstLine="0"/>
        <w:rPr>
          <w:color w:val="000000"/>
          <w:lang w:eastAsia="en-IE"/>
        </w:rPr>
      </w:pPr>
      <w:r w:rsidRPr="002E29FD">
        <w:rPr>
          <w:color w:val="000000"/>
          <w:lang w:eastAsia="en-IE"/>
        </w:rPr>
        <w:t xml:space="preserve">What is meant by the term </w:t>
      </w:r>
      <w:r w:rsidRPr="002E29FD">
        <w:rPr>
          <w:i/>
          <w:iCs/>
          <w:color w:val="000000"/>
          <w:lang w:eastAsia="en-IE"/>
        </w:rPr>
        <w:t>spectrum</w:t>
      </w:r>
      <w:r w:rsidRPr="002E29FD">
        <w:rPr>
          <w:color w:val="000000"/>
          <w:lang w:eastAsia="en-IE"/>
        </w:rPr>
        <w:t xml:space="preserve">? </w:t>
      </w:r>
    </w:p>
    <w:p w:rsidR="003567FA" w:rsidRPr="002E29FD" w:rsidRDefault="003567FA" w:rsidP="00C00ED7">
      <w:pPr>
        <w:pStyle w:val="NoSpacing"/>
        <w:numPr>
          <w:ilvl w:val="0"/>
          <w:numId w:val="34"/>
        </w:numPr>
        <w:ind w:left="0" w:firstLine="0"/>
        <w:rPr>
          <w:color w:val="000000"/>
          <w:lang w:eastAsia="en-IE"/>
        </w:rPr>
      </w:pPr>
    </w:p>
    <w:p w:rsidR="001F2382" w:rsidRPr="002E29FD" w:rsidRDefault="001F2382" w:rsidP="00A10741">
      <w:pPr>
        <w:pStyle w:val="NoSpacing"/>
      </w:pPr>
    </w:p>
    <w:p w:rsidR="001F2382" w:rsidRPr="00A10741" w:rsidRDefault="001F2382" w:rsidP="00C00ED7">
      <w:pPr>
        <w:pStyle w:val="ListParagraph"/>
        <w:numPr>
          <w:ilvl w:val="0"/>
          <w:numId w:val="34"/>
        </w:numPr>
        <w:ind w:left="0" w:firstLine="0"/>
        <w:rPr>
          <w:rFonts w:ascii="Times New Roman" w:eastAsia="Calibri" w:hAnsi="Times New Roman"/>
          <w:lang w:val="en-IE" w:eastAsia="en-IE"/>
        </w:rPr>
      </w:pPr>
      <w:r w:rsidRPr="00A10741">
        <w:rPr>
          <w:rFonts w:ascii="Times New Roman" w:eastAsia="Calibri" w:hAnsi="Times New Roman"/>
          <w:lang w:val="en-IE" w:eastAsia="en-IE"/>
        </w:rPr>
        <w:t>Describe an experiment to demonstrate the dispersion of white light.</w:t>
      </w:r>
    </w:p>
    <w:p w:rsidR="001F2382" w:rsidRPr="002E29FD" w:rsidRDefault="001F2382" w:rsidP="00A10741">
      <w:pPr>
        <w:pStyle w:val="NoSpacing"/>
      </w:pPr>
      <w:r>
        <w:rPr>
          <w:noProof/>
          <w:lang w:val="en-IE" w:eastAsia="en-IE"/>
        </w:rPr>
        <w:lastRenderedPageBreak/>
        <w:drawing>
          <wp:anchor distT="0" distB="0" distL="114300" distR="114300" simplePos="0" relativeHeight="251701760" behindDoc="0" locked="0" layoutInCell="1" allowOverlap="1" wp14:anchorId="1FB6F971" wp14:editId="498C283C">
            <wp:simplePos x="0" y="0"/>
            <wp:positionH relativeFrom="column">
              <wp:posOffset>3910965</wp:posOffset>
            </wp:positionH>
            <wp:positionV relativeFrom="paragraph">
              <wp:posOffset>60960</wp:posOffset>
            </wp:positionV>
            <wp:extent cx="2240280" cy="789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028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82" w:rsidRPr="002E29FD" w:rsidRDefault="001F2382" w:rsidP="00C00ED7">
      <w:pPr>
        <w:pStyle w:val="NoSpacing"/>
        <w:numPr>
          <w:ilvl w:val="0"/>
          <w:numId w:val="34"/>
        </w:numPr>
        <w:ind w:left="0" w:firstLine="0"/>
        <w:rPr>
          <w:color w:val="000000"/>
          <w:lang w:eastAsia="en-IE"/>
        </w:rPr>
      </w:pPr>
      <w:r w:rsidRPr="002E29FD">
        <w:rPr>
          <w:color w:val="000000"/>
          <w:lang w:eastAsia="en-IE"/>
        </w:rPr>
        <w:t xml:space="preserve">What happens to the white light when it enters the prism at </w:t>
      </w:r>
      <w:r w:rsidRPr="002E29FD">
        <w:rPr>
          <w:bCs/>
          <w:color w:val="000000"/>
          <w:lang w:eastAsia="en-IE"/>
        </w:rPr>
        <w:t>Z</w:t>
      </w:r>
      <w:r w:rsidRPr="002E29FD">
        <w:rPr>
          <w:color w:val="000000"/>
          <w:lang w:eastAsia="en-IE"/>
        </w:rPr>
        <w:t xml:space="preserve">? </w:t>
      </w:r>
    </w:p>
    <w:p w:rsidR="001F2382" w:rsidRPr="002E29FD" w:rsidRDefault="001F2382" w:rsidP="00A10741">
      <w:pPr>
        <w:pStyle w:val="NoSpacing"/>
        <w:ind w:left="720"/>
        <w:rPr>
          <w:color w:val="000000"/>
          <w:lang w:eastAsia="en-IE"/>
        </w:rPr>
      </w:pPr>
      <w:r w:rsidRPr="002E29FD">
        <w:rPr>
          <w:color w:val="000000"/>
          <w:lang w:eastAsia="en-IE"/>
        </w:rPr>
        <w:t xml:space="preserve">Name the invisible radiation formed on the screen at (i) region </w:t>
      </w:r>
      <w:r w:rsidRPr="002E29FD">
        <w:rPr>
          <w:bCs/>
          <w:color w:val="000000"/>
          <w:lang w:eastAsia="en-IE"/>
        </w:rPr>
        <w:t>X</w:t>
      </w:r>
      <w:r w:rsidRPr="002E29FD">
        <w:rPr>
          <w:color w:val="000000"/>
          <w:lang w:eastAsia="en-IE"/>
        </w:rPr>
        <w:t xml:space="preserve">, (ii) region </w:t>
      </w:r>
      <w:r w:rsidRPr="002E29FD">
        <w:rPr>
          <w:bCs/>
          <w:color w:val="000000"/>
          <w:lang w:eastAsia="en-IE"/>
        </w:rPr>
        <w:t>Y</w:t>
      </w:r>
      <w:r w:rsidRPr="002E29FD">
        <w:rPr>
          <w:color w:val="000000"/>
          <w:lang w:eastAsia="en-IE"/>
        </w:rPr>
        <w:t xml:space="preserve">. </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rPr>
          <w:lang w:eastAsia="en-IE"/>
        </w:rPr>
      </w:pPr>
      <w:r w:rsidRPr="002E29FD">
        <w:rPr>
          <w:lang w:eastAsia="en-IE"/>
        </w:rPr>
        <w:t>Name two primary colours.</w:t>
      </w:r>
    </w:p>
    <w:p w:rsidR="001F2382" w:rsidRPr="00E769BF" w:rsidRDefault="001F2382" w:rsidP="00C00ED7">
      <w:pPr>
        <w:pStyle w:val="NoSpacing"/>
        <w:numPr>
          <w:ilvl w:val="0"/>
          <w:numId w:val="34"/>
        </w:numPr>
        <w:ind w:left="0" w:firstLine="0"/>
      </w:pPr>
      <w:r w:rsidRPr="00E769BF">
        <w:t>Only red, green and blue lights are needed to create most lighting effects.</w:t>
      </w:r>
      <w:r w:rsidR="00A10741">
        <w:t xml:space="preserve"> </w:t>
      </w:r>
      <w:r w:rsidRPr="00E769BF">
        <w:t>Explain why</w:t>
      </w:r>
    </w:p>
    <w:p w:rsidR="001F2382" w:rsidRPr="002E29FD" w:rsidRDefault="001F2382" w:rsidP="00C00ED7">
      <w:pPr>
        <w:pStyle w:val="NoSpacing"/>
        <w:numPr>
          <w:ilvl w:val="0"/>
          <w:numId w:val="34"/>
        </w:numPr>
        <w:ind w:left="0" w:firstLine="0"/>
        <w:rPr>
          <w:color w:val="000000"/>
          <w:lang w:eastAsia="en-IE"/>
        </w:rPr>
      </w:pPr>
      <w:r w:rsidRPr="002E29FD">
        <w:rPr>
          <w:color w:val="000000"/>
          <w:lang w:eastAsia="en-IE"/>
        </w:rPr>
        <w:t xml:space="preserve">How is a secondary colour (e.g. yellow) produced on a TV screen? </w:t>
      </w:r>
    </w:p>
    <w:p w:rsidR="001F2382" w:rsidRPr="002E29FD" w:rsidRDefault="001F2382" w:rsidP="00C00ED7">
      <w:pPr>
        <w:pStyle w:val="NoSpacing"/>
        <w:numPr>
          <w:ilvl w:val="0"/>
          <w:numId w:val="34"/>
        </w:numPr>
        <w:ind w:left="0" w:firstLine="0"/>
        <w:rPr>
          <w:lang w:eastAsia="en-IE"/>
        </w:rPr>
      </w:pPr>
      <w:r w:rsidRPr="002E29FD">
        <w:rPr>
          <w:lang w:eastAsia="en-IE"/>
        </w:rPr>
        <w:t>What are complementary colours?</w:t>
      </w:r>
    </w:p>
    <w:p w:rsidR="001F2382" w:rsidRPr="002E29FD" w:rsidRDefault="001F2382" w:rsidP="00C00ED7">
      <w:pPr>
        <w:pStyle w:val="NoSpacing"/>
        <w:numPr>
          <w:ilvl w:val="0"/>
          <w:numId w:val="34"/>
        </w:numPr>
        <w:ind w:left="0" w:firstLine="0"/>
        <w:rPr>
          <w:lang w:eastAsia="en-IE"/>
        </w:rPr>
      </w:pPr>
      <w:r w:rsidRPr="002E29FD">
        <w:rPr>
          <w:lang w:eastAsia="en-IE"/>
        </w:rPr>
        <w:t xml:space="preserve">Name two radiations in sunlight that the eye cannot detect. </w:t>
      </w:r>
    </w:p>
    <w:p w:rsidR="001F2382" w:rsidRDefault="001F2382" w:rsidP="00A10741">
      <w:pPr>
        <w:pStyle w:val="NoSpacing"/>
        <w:rPr>
          <w:lang w:eastAsia="en-IE"/>
        </w:rPr>
      </w:pPr>
    </w:p>
    <w:p w:rsidR="001F2382" w:rsidRDefault="001F2382" w:rsidP="00C00ED7">
      <w:pPr>
        <w:pStyle w:val="NoSpacing"/>
        <w:numPr>
          <w:ilvl w:val="0"/>
          <w:numId w:val="34"/>
        </w:numPr>
        <w:ind w:left="0" w:firstLine="0"/>
        <w:rPr>
          <w:lang w:eastAsia="en-IE"/>
        </w:rPr>
      </w:pPr>
      <w:r w:rsidRPr="002E29FD">
        <w:rPr>
          <w:lang w:eastAsia="en-IE"/>
        </w:rPr>
        <w:t>The table shows the relative positions of electromagnetic radiations in terms of their wavelength.</w:t>
      </w:r>
    </w:p>
    <w:p w:rsidR="00A10741" w:rsidRPr="002E29FD" w:rsidRDefault="00A10741" w:rsidP="00A10741">
      <w:pPr>
        <w:pStyle w:val="NoSpacing"/>
        <w:rPr>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134"/>
        <w:gridCol w:w="1418"/>
        <w:gridCol w:w="1275"/>
        <w:gridCol w:w="1134"/>
        <w:gridCol w:w="1701"/>
        <w:gridCol w:w="1276"/>
      </w:tblGrid>
      <w:tr w:rsidR="001F2382" w:rsidRPr="002E29FD" w:rsidTr="00474C4D">
        <w:trPr>
          <w:jc w:val="center"/>
        </w:trPr>
        <w:tc>
          <w:tcPr>
            <w:tcW w:w="1384" w:type="dxa"/>
          </w:tcPr>
          <w:p w:rsidR="001F2382" w:rsidRPr="002E29FD" w:rsidRDefault="001F2382" w:rsidP="00A10741">
            <w:pPr>
              <w:pStyle w:val="NoSpacing"/>
              <w:jc w:val="center"/>
              <w:rPr>
                <w:lang w:eastAsia="en-IE"/>
              </w:rPr>
            </w:pPr>
            <w:r w:rsidRPr="002E29FD">
              <w:rPr>
                <w:lang w:eastAsia="en-IE"/>
              </w:rPr>
              <w:t>Gamma rays</w:t>
            </w:r>
          </w:p>
        </w:tc>
        <w:tc>
          <w:tcPr>
            <w:tcW w:w="1134" w:type="dxa"/>
          </w:tcPr>
          <w:p w:rsidR="001F2382" w:rsidRPr="002E29FD" w:rsidRDefault="001F2382" w:rsidP="00A10741">
            <w:pPr>
              <w:pStyle w:val="NoSpacing"/>
              <w:jc w:val="center"/>
              <w:rPr>
                <w:lang w:eastAsia="en-IE"/>
              </w:rPr>
            </w:pPr>
            <w:r w:rsidRPr="002E29FD">
              <w:rPr>
                <w:bCs/>
                <w:lang w:eastAsia="en-IE"/>
              </w:rPr>
              <w:t>A</w:t>
            </w:r>
          </w:p>
        </w:tc>
        <w:tc>
          <w:tcPr>
            <w:tcW w:w="1418" w:type="dxa"/>
          </w:tcPr>
          <w:p w:rsidR="001F2382" w:rsidRPr="002E29FD" w:rsidRDefault="001F2382" w:rsidP="00A10741">
            <w:pPr>
              <w:pStyle w:val="NoSpacing"/>
              <w:jc w:val="center"/>
              <w:rPr>
                <w:lang w:eastAsia="en-IE"/>
              </w:rPr>
            </w:pPr>
            <w:r w:rsidRPr="002E29FD">
              <w:rPr>
                <w:lang w:eastAsia="en-IE"/>
              </w:rPr>
              <w:t>UV</w:t>
            </w:r>
          </w:p>
        </w:tc>
        <w:tc>
          <w:tcPr>
            <w:tcW w:w="1275" w:type="dxa"/>
          </w:tcPr>
          <w:p w:rsidR="001F2382" w:rsidRPr="002E29FD" w:rsidRDefault="001F2382" w:rsidP="00A10741">
            <w:pPr>
              <w:pStyle w:val="NoSpacing"/>
              <w:jc w:val="center"/>
              <w:rPr>
                <w:lang w:eastAsia="en-IE"/>
              </w:rPr>
            </w:pPr>
            <w:r w:rsidRPr="002E29FD">
              <w:rPr>
                <w:lang w:eastAsia="en-IE"/>
              </w:rPr>
              <w:t>light</w:t>
            </w:r>
          </w:p>
        </w:tc>
        <w:tc>
          <w:tcPr>
            <w:tcW w:w="1134" w:type="dxa"/>
          </w:tcPr>
          <w:p w:rsidR="001F2382" w:rsidRPr="002E29FD" w:rsidRDefault="001F2382" w:rsidP="00A10741">
            <w:pPr>
              <w:pStyle w:val="NoSpacing"/>
              <w:jc w:val="center"/>
              <w:rPr>
                <w:lang w:eastAsia="en-IE"/>
              </w:rPr>
            </w:pPr>
            <w:r w:rsidRPr="002E29FD">
              <w:rPr>
                <w:lang w:eastAsia="en-IE"/>
              </w:rPr>
              <w:t>IR</w:t>
            </w:r>
          </w:p>
        </w:tc>
        <w:tc>
          <w:tcPr>
            <w:tcW w:w="1701" w:type="dxa"/>
          </w:tcPr>
          <w:p w:rsidR="001F2382" w:rsidRPr="002E29FD" w:rsidRDefault="001F2382" w:rsidP="00A10741">
            <w:pPr>
              <w:pStyle w:val="NoSpacing"/>
              <w:jc w:val="center"/>
              <w:rPr>
                <w:lang w:eastAsia="en-IE"/>
              </w:rPr>
            </w:pPr>
            <w:r w:rsidRPr="002E29FD">
              <w:rPr>
                <w:lang w:eastAsia="en-IE"/>
              </w:rPr>
              <w:t>microwaves</w:t>
            </w:r>
          </w:p>
        </w:tc>
        <w:tc>
          <w:tcPr>
            <w:tcW w:w="1276" w:type="dxa"/>
          </w:tcPr>
          <w:p w:rsidR="001F2382" w:rsidRPr="002E29FD" w:rsidRDefault="001F2382" w:rsidP="00A10741">
            <w:pPr>
              <w:pStyle w:val="NoSpacing"/>
              <w:jc w:val="center"/>
              <w:rPr>
                <w:bCs/>
                <w:lang w:eastAsia="en-IE"/>
              </w:rPr>
            </w:pPr>
            <w:r w:rsidRPr="002E29FD">
              <w:rPr>
                <w:bCs/>
                <w:lang w:eastAsia="en-IE"/>
              </w:rPr>
              <w:t>B</w:t>
            </w:r>
          </w:p>
        </w:tc>
      </w:tr>
    </w:tbl>
    <w:p w:rsidR="001F2382" w:rsidRPr="002E29FD" w:rsidRDefault="001F2382" w:rsidP="00A10741">
      <w:pPr>
        <w:pStyle w:val="NoSpacing"/>
        <w:ind w:firstLine="720"/>
        <w:rPr>
          <w:lang w:eastAsia="en-IE"/>
        </w:rPr>
      </w:pPr>
      <w:r w:rsidRPr="002E29FD">
        <w:rPr>
          <w:lang w:eastAsia="en-IE"/>
        </w:rPr>
        <w:t xml:space="preserve">Name the radiations marked </w:t>
      </w:r>
      <w:r w:rsidRPr="002E29FD">
        <w:rPr>
          <w:bCs/>
          <w:lang w:eastAsia="en-IE"/>
        </w:rPr>
        <w:t xml:space="preserve">A </w:t>
      </w:r>
      <w:r w:rsidRPr="002E29FD">
        <w:rPr>
          <w:lang w:eastAsia="en-IE"/>
        </w:rPr>
        <w:t xml:space="preserve">and </w:t>
      </w:r>
      <w:r w:rsidRPr="002E29FD">
        <w:rPr>
          <w:bCs/>
          <w:lang w:eastAsia="en-IE"/>
        </w:rPr>
        <w:t>B</w:t>
      </w:r>
      <w:r w:rsidRPr="002E29FD">
        <w:rPr>
          <w:lang w:eastAsia="en-IE"/>
        </w:rPr>
        <w:t xml:space="preserve">. </w:t>
      </w:r>
    </w:p>
    <w:p w:rsidR="001F2382" w:rsidRPr="002E29FD" w:rsidRDefault="001F2382" w:rsidP="00A10741">
      <w:pPr>
        <w:pStyle w:val="NoSpacing"/>
        <w:ind w:firstLine="720"/>
        <w:rPr>
          <w:lang w:eastAsia="en-IE"/>
        </w:rPr>
      </w:pPr>
      <w:r w:rsidRPr="002E29FD">
        <w:rPr>
          <w:lang w:eastAsia="en-IE"/>
        </w:rPr>
        <w:t xml:space="preserve">Which one of the radiations has the shortest wavelength? </w:t>
      </w:r>
    </w:p>
    <w:p w:rsidR="001F2382" w:rsidRPr="002E29FD" w:rsidRDefault="001F2382" w:rsidP="00A10741">
      <w:pPr>
        <w:pStyle w:val="NoSpacing"/>
      </w:pPr>
    </w:p>
    <w:p w:rsidR="001F2382" w:rsidRPr="002E29FD" w:rsidRDefault="001F2382" w:rsidP="00C00ED7">
      <w:pPr>
        <w:pStyle w:val="NoSpacing"/>
        <w:numPr>
          <w:ilvl w:val="0"/>
          <w:numId w:val="34"/>
        </w:numPr>
        <w:ind w:left="0" w:firstLine="0"/>
        <w:rPr>
          <w:lang w:eastAsia="en-IE"/>
        </w:rPr>
      </w:pPr>
      <w:r w:rsidRPr="002E29FD">
        <w:rPr>
          <w:lang w:eastAsia="en-IE"/>
        </w:rPr>
        <w:t>The diagram shows a simple form of the electromagnetic spectrum, with wavelength increasing from left to right.</w:t>
      </w:r>
      <w:r w:rsidR="00A10741">
        <w:rPr>
          <w:lang w:eastAsia="en-IE"/>
        </w:rPr>
        <w:t xml:space="preserve"> </w:t>
      </w:r>
      <w:r w:rsidRPr="002E29FD">
        <w:rPr>
          <w:lang w:eastAsia="en-IE"/>
        </w:rPr>
        <w:t>Copy this diagram and indicate on it the positions of the following:</w:t>
      </w:r>
    </w:p>
    <w:p w:rsidR="00A10741" w:rsidRPr="002E29FD" w:rsidRDefault="001F2382" w:rsidP="00A10741">
      <w:pPr>
        <w:pStyle w:val="NoSpacing"/>
        <w:rPr>
          <w:lang w:eastAsia="en-IE"/>
        </w:rPr>
      </w:pPr>
      <w:r w:rsidRPr="002E29FD">
        <w:rPr>
          <w:lang w:eastAsia="en-IE"/>
        </w:rPr>
        <w:t xml:space="preserve">microwaves; </w:t>
      </w:r>
      <w:r w:rsidR="00A10741" w:rsidRPr="002E29FD">
        <w:rPr>
          <w:lang w:eastAsia="en-IE"/>
        </w:rPr>
        <w:t>infrared; ultraviolet;</w:t>
      </w:r>
      <w:r w:rsidR="00A10741">
        <w:rPr>
          <w:lang w:eastAsia="en-IE"/>
        </w:rPr>
        <w:t xml:space="preserve">  </w:t>
      </w:r>
      <w:r w:rsidR="00A10741" w:rsidRPr="002E29FD">
        <w:rPr>
          <w:lang w:eastAsia="en-IE"/>
        </w:rPr>
        <w:t>X-rays:</w:t>
      </w:r>
    </w:p>
    <w:p w:rsidR="001F2382" w:rsidRDefault="001F2382" w:rsidP="00A10741">
      <w:pPr>
        <w:pStyle w:val="NoSpacing"/>
        <w:rPr>
          <w:lang w:eastAsia="en-IE"/>
        </w:rPr>
      </w:pPr>
    </w:p>
    <w:tbl>
      <w:tblPr>
        <w:tblpPr w:leftFromText="180" w:rightFromText="180" w:vertAnchor="text" w:horzAnchor="page" w:tblpX="2443" w:tblpY="1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tblGrid>
      <w:tr w:rsidR="001F2382" w:rsidRPr="002E29FD" w:rsidTr="00A10741">
        <w:tc>
          <w:tcPr>
            <w:tcW w:w="6771" w:type="dxa"/>
          </w:tcPr>
          <w:p w:rsidR="001F2382" w:rsidRPr="002E29FD" w:rsidRDefault="001F2382" w:rsidP="00A10741">
            <w:pPr>
              <w:pStyle w:val="NoSpacing"/>
              <w:rPr>
                <w:lang w:eastAsia="en-IE"/>
              </w:rPr>
            </w:pPr>
            <w:r w:rsidRPr="002E29FD">
              <w:rPr>
                <w:lang w:eastAsia="en-IE"/>
              </w:rPr>
              <w:t>short wavelength                     →                    long wavelength</w:t>
            </w:r>
          </w:p>
        </w:tc>
      </w:tr>
      <w:tr w:rsidR="001F2382" w:rsidRPr="002E29FD" w:rsidTr="00A10741">
        <w:tc>
          <w:tcPr>
            <w:tcW w:w="6771" w:type="dxa"/>
          </w:tcPr>
          <w:p w:rsidR="001F2382" w:rsidRPr="002E29FD" w:rsidRDefault="001F2382" w:rsidP="00A10741">
            <w:pPr>
              <w:pStyle w:val="NoSpacing"/>
              <w:rPr>
                <w:lang w:eastAsia="en-IE"/>
              </w:rPr>
            </w:pPr>
            <w:r w:rsidRPr="002E29FD">
              <w:rPr>
                <w:lang w:eastAsia="en-IE"/>
              </w:rPr>
              <w:t>gamma rays                      light                  radio waves</w:t>
            </w:r>
          </w:p>
        </w:tc>
      </w:tr>
    </w:tbl>
    <w:p w:rsidR="001F2382" w:rsidRDefault="001F2382" w:rsidP="00A10741">
      <w:pPr>
        <w:pStyle w:val="NoSpacing"/>
        <w:rPr>
          <w:lang w:eastAsia="en-IE"/>
        </w:rPr>
      </w:pPr>
    </w:p>
    <w:p w:rsidR="001F2382" w:rsidRDefault="001F2382" w:rsidP="00A10741">
      <w:pPr>
        <w:pStyle w:val="NoSpacing"/>
        <w:rPr>
          <w:lang w:eastAsia="en-IE"/>
        </w:rPr>
      </w:pPr>
    </w:p>
    <w:p w:rsidR="001F2382" w:rsidRDefault="001F2382" w:rsidP="00A10741">
      <w:pPr>
        <w:pStyle w:val="NoSpacing"/>
        <w:rPr>
          <w:lang w:eastAsia="en-IE"/>
        </w:rPr>
      </w:pPr>
    </w:p>
    <w:p w:rsidR="001F2382" w:rsidRDefault="001F2382" w:rsidP="00A10741">
      <w:pPr>
        <w:pStyle w:val="NoSpacing"/>
        <w:rPr>
          <w:lang w:eastAsia="en-IE"/>
        </w:rPr>
      </w:pPr>
    </w:p>
    <w:p w:rsidR="001F2382" w:rsidRPr="002E29FD" w:rsidRDefault="001F2382" w:rsidP="00C00ED7">
      <w:pPr>
        <w:pStyle w:val="NoSpacing"/>
        <w:numPr>
          <w:ilvl w:val="0"/>
          <w:numId w:val="34"/>
        </w:numPr>
        <w:ind w:left="0" w:firstLine="0"/>
        <w:rPr>
          <w:lang w:eastAsia="en-IE"/>
        </w:rPr>
      </w:pPr>
      <w:r w:rsidRPr="002E29FD">
        <w:rPr>
          <w:lang w:eastAsia="en-IE"/>
        </w:rPr>
        <w:t xml:space="preserve">Give one property which is common to all electromagnetic radiations. </w:t>
      </w:r>
    </w:p>
    <w:p w:rsidR="001F2382" w:rsidRPr="002E29FD" w:rsidRDefault="001F2382" w:rsidP="00C00ED7">
      <w:pPr>
        <w:pStyle w:val="NoSpacing"/>
        <w:numPr>
          <w:ilvl w:val="0"/>
          <w:numId w:val="34"/>
        </w:numPr>
        <w:ind w:left="0" w:firstLine="0"/>
      </w:pPr>
      <w:r w:rsidRPr="002E29FD">
        <w:rPr>
          <w:lang w:eastAsia="en-IE"/>
        </w:rPr>
        <w:t>Name three different electromagnetic radiations.</w:t>
      </w:r>
    </w:p>
    <w:p w:rsidR="001F2382" w:rsidRPr="00A10741" w:rsidRDefault="001F2382" w:rsidP="00C00ED7">
      <w:pPr>
        <w:pStyle w:val="ListParagraph"/>
        <w:numPr>
          <w:ilvl w:val="0"/>
          <w:numId w:val="34"/>
        </w:numPr>
        <w:ind w:left="0" w:firstLine="0"/>
        <w:rPr>
          <w:rFonts w:ascii="Times New Roman" w:eastAsia="Calibri" w:hAnsi="Times New Roman"/>
          <w:lang w:val="en-IE" w:eastAsia="en-IE"/>
        </w:rPr>
      </w:pPr>
      <w:r w:rsidRPr="00A10741">
        <w:rPr>
          <w:rFonts w:ascii="Times New Roman" w:eastAsia="Calibri" w:hAnsi="Times New Roman"/>
          <w:lang w:val="en-IE" w:eastAsia="en-IE"/>
        </w:rPr>
        <w:t xml:space="preserve">Which one of the following is </w:t>
      </w:r>
      <w:r w:rsidRPr="00A10741">
        <w:rPr>
          <w:rFonts w:ascii="Times New Roman" w:eastAsia="Calibri" w:hAnsi="Times New Roman"/>
          <w:bCs/>
          <w:lang w:val="en-IE" w:eastAsia="en-IE"/>
        </w:rPr>
        <w:t xml:space="preserve">not </w:t>
      </w:r>
      <w:r w:rsidRPr="00A10741">
        <w:rPr>
          <w:rFonts w:ascii="Times New Roman" w:eastAsia="Calibri" w:hAnsi="Times New Roman"/>
          <w:lang w:val="en-IE" w:eastAsia="en-IE"/>
        </w:rPr>
        <w:t>part of the electromagnetic spectrum?</w:t>
      </w:r>
    </w:p>
    <w:p w:rsidR="001F2382" w:rsidRPr="00A10741" w:rsidRDefault="001F2382" w:rsidP="00A10741">
      <w:pPr>
        <w:ind w:left="1440" w:firstLine="720"/>
        <w:rPr>
          <w:rFonts w:ascii="Times New Roman" w:eastAsia="Calibri" w:hAnsi="Times New Roman"/>
          <w:lang w:val="en-IE" w:eastAsia="en-IE"/>
        </w:rPr>
      </w:pPr>
      <w:r w:rsidRPr="00A10741">
        <w:rPr>
          <w:rFonts w:ascii="Times New Roman" w:eastAsia="Calibri" w:hAnsi="Times New Roman"/>
          <w:bCs/>
          <w:lang w:val="en-IE" w:eastAsia="en-IE"/>
        </w:rPr>
        <w:t xml:space="preserve">sound waves </w:t>
      </w:r>
      <w:r w:rsidRPr="00A10741">
        <w:rPr>
          <w:rFonts w:ascii="Times New Roman" w:eastAsia="Calibri" w:hAnsi="Times New Roman"/>
          <w:bCs/>
          <w:lang w:val="en-IE" w:eastAsia="en-IE"/>
        </w:rPr>
        <w:tab/>
        <w:t xml:space="preserve">microwaves </w:t>
      </w:r>
      <w:r w:rsidRPr="00A10741">
        <w:rPr>
          <w:rFonts w:ascii="Times New Roman" w:eastAsia="Calibri" w:hAnsi="Times New Roman"/>
          <w:bCs/>
          <w:lang w:val="en-IE" w:eastAsia="en-IE"/>
        </w:rPr>
        <w:tab/>
        <w:t xml:space="preserve">ultraviolet radiation </w:t>
      </w:r>
    </w:p>
    <w:p w:rsidR="001F2382" w:rsidRPr="002E29FD" w:rsidRDefault="001F2382" w:rsidP="00A10741">
      <w:pPr>
        <w:pStyle w:val="NoSpacing"/>
      </w:pPr>
    </w:p>
    <w:p w:rsidR="001F2382" w:rsidRPr="008544D1" w:rsidRDefault="001F2382" w:rsidP="00C00ED7">
      <w:pPr>
        <w:pStyle w:val="NoSpacing"/>
        <w:numPr>
          <w:ilvl w:val="0"/>
          <w:numId w:val="34"/>
        </w:numPr>
        <w:ind w:left="0" w:firstLine="0"/>
      </w:pPr>
      <w:r w:rsidRPr="008544D1">
        <w:t>Give two properties of radio waves.</w:t>
      </w:r>
    </w:p>
    <w:p w:rsidR="001F2382" w:rsidRPr="002E29FD" w:rsidRDefault="001F2382" w:rsidP="00C00ED7">
      <w:pPr>
        <w:pStyle w:val="NoSpacing"/>
        <w:numPr>
          <w:ilvl w:val="0"/>
          <w:numId w:val="34"/>
        </w:numPr>
        <w:ind w:left="0" w:firstLine="0"/>
      </w:pPr>
      <w:r w:rsidRPr="002E29FD">
        <w:t xml:space="preserve">How is infra-red radiation detected? </w:t>
      </w:r>
    </w:p>
    <w:p w:rsidR="001F2382" w:rsidRPr="002E29FD" w:rsidRDefault="001F2382" w:rsidP="00C00ED7">
      <w:pPr>
        <w:pStyle w:val="NoSpacing"/>
        <w:numPr>
          <w:ilvl w:val="0"/>
          <w:numId w:val="34"/>
        </w:numPr>
        <w:ind w:left="0" w:firstLine="0"/>
      </w:pPr>
      <w:r w:rsidRPr="002E29FD">
        <w:t xml:space="preserve">How is ultra violet radiation detected? </w:t>
      </w:r>
    </w:p>
    <w:p w:rsidR="001F2382" w:rsidRPr="002E29FD" w:rsidRDefault="001F2382" w:rsidP="00C00ED7">
      <w:pPr>
        <w:pStyle w:val="NoSpacing"/>
        <w:numPr>
          <w:ilvl w:val="0"/>
          <w:numId w:val="34"/>
        </w:numPr>
        <w:ind w:left="0" w:firstLine="0"/>
        <w:rPr>
          <w:rFonts w:eastAsia="Calibri"/>
          <w:lang w:val="en-IE" w:eastAsia="en-IE"/>
        </w:rPr>
      </w:pPr>
      <w:r w:rsidRPr="002E29FD">
        <w:rPr>
          <w:rFonts w:eastAsia="Calibri"/>
          <w:lang w:val="en-IE" w:eastAsia="en-IE"/>
        </w:rPr>
        <w:t>Give two uses of microwaves.</w:t>
      </w:r>
    </w:p>
    <w:p w:rsidR="001F2382" w:rsidRPr="00A10741" w:rsidRDefault="001F2382" w:rsidP="00C00ED7">
      <w:pPr>
        <w:pStyle w:val="ListParagraph"/>
        <w:numPr>
          <w:ilvl w:val="0"/>
          <w:numId w:val="34"/>
        </w:numPr>
        <w:autoSpaceDE w:val="0"/>
        <w:autoSpaceDN w:val="0"/>
        <w:adjustRightInd w:val="0"/>
        <w:ind w:left="0" w:firstLine="0"/>
        <w:rPr>
          <w:rFonts w:ascii="Times New Roman" w:hAnsi="Times New Roman"/>
          <w:color w:val="000000"/>
          <w:lang w:eastAsia="en-IE"/>
        </w:rPr>
      </w:pPr>
      <w:r w:rsidRPr="00A10741">
        <w:rPr>
          <w:rFonts w:ascii="Times New Roman" w:hAnsi="Times New Roman"/>
          <w:color w:val="000000"/>
          <w:lang w:eastAsia="en-IE"/>
        </w:rPr>
        <w:t>Give a use for infra red radiation.</w:t>
      </w:r>
    </w:p>
    <w:p w:rsidR="001F2382" w:rsidRPr="00A10741" w:rsidRDefault="001F2382" w:rsidP="00C00ED7">
      <w:pPr>
        <w:pStyle w:val="ListParagraph"/>
        <w:numPr>
          <w:ilvl w:val="0"/>
          <w:numId w:val="34"/>
        </w:numPr>
        <w:autoSpaceDE w:val="0"/>
        <w:autoSpaceDN w:val="0"/>
        <w:adjustRightInd w:val="0"/>
        <w:ind w:left="0" w:firstLine="0"/>
        <w:rPr>
          <w:rFonts w:ascii="Times New Roman" w:hAnsi="Times New Roman"/>
          <w:color w:val="000000"/>
          <w:lang w:eastAsia="en-IE"/>
        </w:rPr>
      </w:pPr>
      <w:r w:rsidRPr="00A10741">
        <w:rPr>
          <w:rFonts w:ascii="Times New Roman" w:hAnsi="Times New Roman"/>
          <w:color w:val="000000"/>
          <w:lang w:eastAsia="en-IE"/>
        </w:rPr>
        <w:t>Give a use for ultra violet radiation.</w:t>
      </w:r>
    </w:p>
    <w:p w:rsidR="001F2382" w:rsidRPr="002E29FD" w:rsidRDefault="001F2382" w:rsidP="00C00ED7">
      <w:pPr>
        <w:pStyle w:val="NoSpacing"/>
        <w:numPr>
          <w:ilvl w:val="0"/>
          <w:numId w:val="34"/>
        </w:numPr>
        <w:ind w:left="0" w:firstLine="0"/>
        <w:rPr>
          <w:lang w:eastAsia="en-IE"/>
        </w:rPr>
      </w:pPr>
      <w:r w:rsidRPr="002E29FD">
        <w:rPr>
          <w:lang w:eastAsia="en-IE"/>
        </w:rPr>
        <w:t>Give one use of X-rays.</w:t>
      </w:r>
    </w:p>
    <w:p w:rsidR="001F2382" w:rsidRPr="002E29FD" w:rsidRDefault="001F2382" w:rsidP="00C00ED7">
      <w:pPr>
        <w:pStyle w:val="NoSpacing"/>
        <w:numPr>
          <w:ilvl w:val="0"/>
          <w:numId w:val="34"/>
        </w:numPr>
        <w:ind w:left="0" w:firstLine="0"/>
        <w:rPr>
          <w:lang w:eastAsia="en-IE"/>
        </w:rPr>
      </w:pPr>
      <w:r w:rsidRPr="002E29FD">
        <w:rPr>
          <w:lang w:eastAsia="en-IE"/>
        </w:rPr>
        <w:t xml:space="preserve">State two properties of X-rays. </w:t>
      </w:r>
    </w:p>
    <w:p w:rsidR="001F2382" w:rsidRPr="00E769BF" w:rsidRDefault="001F2382" w:rsidP="00C00ED7">
      <w:pPr>
        <w:pStyle w:val="NoSpacing"/>
        <w:numPr>
          <w:ilvl w:val="0"/>
          <w:numId w:val="34"/>
        </w:numPr>
        <w:ind w:left="0" w:firstLine="0"/>
      </w:pPr>
      <w:r w:rsidRPr="00E769BF">
        <w:t>Name an electromagnetic wave which may induce cancer. Justify your answer.</w:t>
      </w:r>
    </w:p>
    <w:p w:rsidR="001F2382" w:rsidRPr="002E29FD" w:rsidRDefault="001F2382" w:rsidP="00C00ED7">
      <w:pPr>
        <w:pStyle w:val="NoSpacing"/>
        <w:numPr>
          <w:ilvl w:val="0"/>
          <w:numId w:val="34"/>
        </w:numPr>
        <w:ind w:left="0" w:firstLine="0"/>
        <w:rPr>
          <w:color w:val="000000"/>
        </w:rPr>
      </w:pPr>
      <w:r w:rsidRPr="002E29FD">
        <w:rPr>
          <w:color w:val="000000"/>
        </w:rPr>
        <w:t>A satellite transmits radio signals to earth. At a particular time the satellite is 1.2 × 10</w:t>
      </w:r>
      <w:r w:rsidRPr="002E29FD">
        <w:rPr>
          <w:color w:val="000000"/>
          <w:vertAlign w:val="superscript"/>
        </w:rPr>
        <w:t>12</w:t>
      </w:r>
      <w:r w:rsidRPr="002E29FD">
        <w:rPr>
          <w:color w:val="000000"/>
        </w:rPr>
        <w:t xml:space="preserve"> m from earth. How long does it take the signal to travel to earth? </w:t>
      </w:r>
    </w:p>
    <w:p w:rsidR="001F2382" w:rsidRPr="00A10741" w:rsidRDefault="001F2382" w:rsidP="00C00ED7">
      <w:pPr>
        <w:pStyle w:val="ListParagraph"/>
        <w:numPr>
          <w:ilvl w:val="0"/>
          <w:numId w:val="34"/>
        </w:numPr>
        <w:ind w:left="0" w:firstLine="0"/>
        <w:rPr>
          <w:rFonts w:ascii="Times New Roman" w:eastAsia="Calibri" w:hAnsi="Times New Roman"/>
          <w:lang w:val="en-IE" w:eastAsia="en-IE"/>
        </w:rPr>
      </w:pPr>
      <w:r w:rsidRPr="00A10741">
        <w:rPr>
          <w:rFonts w:ascii="Times New Roman" w:eastAsia="Calibri" w:hAnsi="Times New Roman"/>
          <w:lang w:val="en-IE" w:eastAsia="en-IE"/>
        </w:rPr>
        <w:t>What is the frequency of the radio waves? The speed of light is 3 × 10</w:t>
      </w:r>
      <w:r w:rsidRPr="00A10741">
        <w:rPr>
          <w:rFonts w:ascii="Times New Roman" w:eastAsia="Calibri" w:hAnsi="Times New Roman"/>
          <w:vertAlign w:val="superscript"/>
          <w:lang w:val="en-IE" w:eastAsia="en-IE"/>
        </w:rPr>
        <w:t>8</w:t>
      </w:r>
      <w:r w:rsidRPr="00A10741">
        <w:rPr>
          <w:rFonts w:ascii="Times New Roman" w:eastAsia="Calibri" w:hAnsi="Times New Roman"/>
          <w:position w:val="10"/>
          <w:vertAlign w:val="superscript"/>
          <w:lang w:val="en-IE" w:eastAsia="en-IE"/>
        </w:rPr>
        <w:t xml:space="preserve"> </w:t>
      </w:r>
      <w:r w:rsidRPr="00A10741">
        <w:rPr>
          <w:rFonts w:ascii="Times New Roman" w:eastAsia="Calibri" w:hAnsi="Times New Roman"/>
          <w:lang w:val="en-IE" w:eastAsia="en-IE"/>
        </w:rPr>
        <w:t>m s</w:t>
      </w:r>
      <w:r w:rsidRPr="00A10741">
        <w:rPr>
          <w:rFonts w:ascii="Times New Roman" w:eastAsia="Calibri" w:hAnsi="Times New Roman"/>
          <w:vertAlign w:val="superscript"/>
          <w:lang w:val="en-IE" w:eastAsia="en-IE"/>
        </w:rPr>
        <w:t>-1</w:t>
      </w:r>
      <w:r w:rsidRPr="00A10741">
        <w:rPr>
          <w:rFonts w:ascii="Times New Roman" w:eastAsia="Calibri" w:hAnsi="Times New Roman"/>
          <w:lang w:val="en-IE" w:eastAsia="en-IE"/>
        </w:rPr>
        <w:t>.</w:t>
      </w:r>
    </w:p>
    <w:p w:rsidR="001F2382" w:rsidRPr="00FD6AC3" w:rsidRDefault="001F2382" w:rsidP="00C00ED7">
      <w:pPr>
        <w:pStyle w:val="NoSpacing"/>
        <w:numPr>
          <w:ilvl w:val="0"/>
          <w:numId w:val="34"/>
        </w:numPr>
        <w:ind w:left="0" w:firstLine="0"/>
        <w:rPr>
          <w:lang w:eastAsia="en-IE"/>
        </w:rPr>
      </w:pPr>
      <w:r w:rsidRPr="00FD6AC3">
        <w:t>Why are radio frequency waves not very penetrating?</w:t>
      </w:r>
    </w:p>
    <w:p w:rsidR="001F2382" w:rsidRDefault="001F2382" w:rsidP="00A10741">
      <w:pPr>
        <w:pStyle w:val="NoSpacing"/>
        <w:rPr>
          <w:lang w:eastAsia="en-IE"/>
        </w:rPr>
      </w:pPr>
    </w:p>
    <w:p w:rsidR="001F2382" w:rsidRPr="002E29FD" w:rsidRDefault="001F2382" w:rsidP="00C00ED7">
      <w:pPr>
        <w:pStyle w:val="NoSpacing"/>
        <w:numPr>
          <w:ilvl w:val="0"/>
          <w:numId w:val="34"/>
        </w:numPr>
        <w:ind w:left="0" w:firstLine="0"/>
        <w:rPr>
          <w:color w:val="000000"/>
          <w:lang w:eastAsia="en-IE"/>
        </w:rPr>
      </w:pPr>
      <w:r w:rsidRPr="002E29FD">
        <w:rPr>
          <w:color w:val="000000"/>
          <w:lang w:eastAsia="en-IE"/>
        </w:rPr>
        <w:t>Calculate the wavelength of a radio wave whose frequency is 252 kHz. (</w:t>
      </w:r>
      <w:r w:rsidRPr="002E29FD">
        <w:rPr>
          <w:iCs/>
          <w:color w:val="000000"/>
          <w:lang w:eastAsia="en-IE"/>
        </w:rPr>
        <w:t xml:space="preserve">c = f λ , c = </w:t>
      </w:r>
      <w:r w:rsidRPr="002E29FD">
        <w:rPr>
          <w:color w:val="000000"/>
          <w:lang w:eastAsia="en-IE"/>
        </w:rPr>
        <w:t>3.0 × 10</w:t>
      </w:r>
      <w:r w:rsidRPr="002E29FD">
        <w:rPr>
          <w:color w:val="000000"/>
          <w:vertAlign w:val="superscript"/>
          <w:lang w:eastAsia="en-IE"/>
        </w:rPr>
        <w:t>8</w:t>
      </w:r>
      <w:r w:rsidRPr="002E29FD">
        <w:rPr>
          <w:color w:val="000000"/>
          <w:lang w:eastAsia="en-IE"/>
        </w:rPr>
        <w:t xml:space="preserve"> m s</w:t>
      </w:r>
      <w:r w:rsidRPr="002E29FD">
        <w:rPr>
          <w:color w:val="000000"/>
          <w:vertAlign w:val="superscript"/>
          <w:lang w:eastAsia="en-IE"/>
        </w:rPr>
        <w:t>−1</w:t>
      </w:r>
      <w:r w:rsidRPr="002E29FD">
        <w:rPr>
          <w:color w:val="000000"/>
          <w:lang w:eastAsia="en-IE"/>
        </w:rPr>
        <w:t xml:space="preserve"> )</w:t>
      </w:r>
    </w:p>
    <w:p w:rsidR="001F2382" w:rsidRPr="002E29FD" w:rsidRDefault="001F2382" w:rsidP="00A10741">
      <w:pPr>
        <w:pStyle w:val="NoSpacing"/>
        <w:rPr>
          <w:lang w:eastAsia="en-IE"/>
        </w:rPr>
      </w:pPr>
      <w:r>
        <w:rPr>
          <w:noProof/>
          <w:lang w:val="en-IE" w:eastAsia="en-IE"/>
        </w:rPr>
        <w:drawing>
          <wp:anchor distT="0" distB="0" distL="114300" distR="114300" simplePos="0" relativeHeight="251702784" behindDoc="0" locked="0" layoutInCell="1" allowOverlap="1" wp14:anchorId="20F06AE1" wp14:editId="4240EE7D">
            <wp:simplePos x="0" y="0"/>
            <wp:positionH relativeFrom="column">
              <wp:posOffset>3333750</wp:posOffset>
            </wp:positionH>
            <wp:positionV relativeFrom="paragraph">
              <wp:posOffset>32385</wp:posOffset>
            </wp:positionV>
            <wp:extent cx="2638425" cy="10452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842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382" w:rsidRPr="00E769BF" w:rsidRDefault="001F2382" w:rsidP="00C00ED7">
      <w:pPr>
        <w:pStyle w:val="NoSpacing"/>
        <w:numPr>
          <w:ilvl w:val="0"/>
          <w:numId w:val="34"/>
        </w:numPr>
        <w:ind w:left="0" w:firstLine="0"/>
        <w:rPr>
          <w:lang w:eastAsia="en-IE"/>
        </w:rPr>
      </w:pPr>
      <w:r w:rsidRPr="00E769BF">
        <w:t>Name the parts labelled A and B of the spectrometer shown in the diagram.</w:t>
      </w:r>
    </w:p>
    <w:p w:rsidR="001F2382" w:rsidRDefault="001F2382" w:rsidP="00A10741">
      <w:pPr>
        <w:pStyle w:val="NoSpacing"/>
        <w:rPr>
          <w:lang w:eastAsia="en-IE"/>
        </w:rPr>
      </w:pPr>
    </w:p>
    <w:p w:rsidR="001F2382" w:rsidRPr="002E29FD" w:rsidRDefault="001F2382" w:rsidP="00C00ED7">
      <w:pPr>
        <w:pStyle w:val="NoSpacing"/>
        <w:numPr>
          <w:ilvl w:val="0"/>
          <w:numId w:val="34"/>
        </w:numPr>
        <w:ind w:left="0" w:firstLine="0"/>
        <w:rPr>
          <w:lang w:eastAsia="en-IE"/>
        </w:rPr>
      </w:pPr>
      <w:r w:rsidRPr="002E29FD">
        <w:rPr>
          <w:lang w:eastAsia="en-IE"/>
        </w:rPr>
        <w:t xml:space="preserve">Give one use of a spectrometer. </w:t>
      </w:r>
    </w:p>
    <w:p w:rsidR="001F2382" w:rsidRDefault="001F2382" w:rsidP="00A10741">
      <w:pPr>
        <w:pStyle w:val="NoSpacing"/>
      </w:pPr>
    </w:p>
    <w:p w:rsidR="001F2382" w:rsidRDefault="001F2382" w:rsidP="00A10741">
      <w:pPr>
        <w:pStyle w:val="NoSpacing"/>
      </w:pPr>
    </w:p>
    <w:p w:rsidR="001F2382" w:rsidRDefault="001F2382" w:rsidP="00A10741">
      <w:pPr>
        <w:pStyle w:val="NoSpacing"/>
      </w:pPr>
    </w:p>
    <w:p w:rsidR="001F2382" w:rsidRDefault="001F2382" w:rsidP="00C00ED7">
      <w:pPr>
        <w:pStyle w:val="NoSpacing"/>
        <w:numPr>
          <w:ilvl w:val="0"/>
          <w:numId w:val="34"/>
        </w:numPr>
        <w:ind w:left="0" w:firstLine="0"/>
      </w:pPr>
      <w:r w:rsidRPr="00BC188D">
        <w:t>Read the following passage and answer the accompanying questions.</w:t>
      </w:r>
    </w:p>
    <w:p w:rsidR="001F2382" w:rsidRDefault="001F2382" w:rsidP="00A10741">
      <w:pPr>
        <w:pStyle w:val="NoSpacing"/>
      </w:pPr>
      <w:r w:rsidRPr="00677066">
        <w:t>A person’s exposure to radiation when using a mobile phone is measured in terms of the Specific Absorption Rate (SAR). This is a measure of the rate at which radio frequency energy is absorbed by a person’s body during a phone call and is expressed in watts per kilogram.</w:t>
      </w:r>
    </w:p>
    <w:p w:rsidR="001F2382" w:rsidRDefault="001F2382" w:rsidP="00A10741">
      <w:pPr>
        <w:pStyle w:val="NoSpacing"/>
      </w:pPr>
      <w:r w:rsidRPr="00677066">
        <w:t>A radio frequency wave penetrates the body to a depth that depends on its frequency. At mobile phone frequencies the wave energy is absorbed by about one centimetre of body tissue. The energy absorbed is converted into heat and is carried away by the body. Any adverse health effects from radio frequency waves are due to heating. Current scientific evidence indicates that exposure to radiation from mobile phones is unlikely to induce cancer.</w:t>
      </w:r>
    </w:p>
    <w:p w:rsidR="001F2382" w:rsidRPr="00677066" w:rsidRDefault="001F2382" w:rsidP="00A10741">
      <w:pPr>
        <w:pStyle w:val="NoSpacing"/>
      </w:pPr>
      <w:r w:rsidRPr="00677066">
        <w:t>(</w:t>
      </w:r>
      <w:r w:rsidRPr="00677066">
        <w:rPr>
          <w:i/>
          <w:iCs/>
        </w:rPr>
        <w:t>Adapted from a Dept. of Communications, Energy and Natural Resources Press Release of 22 March 2007.</w:t>
      </w:r>
      <w:r w:rsidRPr="00677066">
        <w:t>)</w:t>
      </w:r>
    </w:p>
    <w:p w:rsidR="001F2382" w:rsidRPr="00BC188D" w:rsidRDefault="001F2382" w:rsidP="00A10741">
      <w:pPr>
        <w:pStyle w:val="NoSpacing"/>
        <w:ind w:left="720"/>
      </w:pPr>
      <w:r w:rsidRPr="00BC188D">
        <w:t>In a three-minute phone call, 10 g of head tissue absorbs 0.36 J of radio frequency energy.</w:t>
      </w:r>
    </w:p>
    <w:p w:rsidR="001F2382" w:rsidRPr="00BC188D" w:rsidRDefault="001F2382" w:rsidP="00A10741">
      <w:pPr>
        <w:pStyle w:val="NoSpacing"/>
        <w:ind w:left="720"/>
      </w:pPr>
      <w:r w:rsidRPr="00BC188D">
        <w:t>Calculate the SAR value.</w:t>
      </w:r>
    </w:p>
    <w:p w:rsidR="001F2382" w:rsidRPr="00BC188D" w:rsidRDefault="001F2382" w:rsidP="00A10741">
      <w:pPr>
        <w:pStyle w:val="NoSpacing"/>
        <w:ind w:left="720"/>
      </w:pPr>
      <w:r w:rsidRPr="00BC188D">
        <w:t>What happens to the radio frequency energy absorbed by the body?</w:t>
      </w:r>
    </w:p>
    <w:p w:rsidR="001F2382" w:rsidRPr="00BC188D" w:rsidRDefault="001F2382" w:rsidP="00A10741">
      <w:pPr>
        <w:pStyle w:val="NoSpacing"/>
        <w:ind w:left="720"/>
      </w:pPr>
      <w:r w:rsidRPr="00BC188D">
        <w:t>Why are radio frequency waves not very penetrating?</w:t>
      </w:r>
    </w:p>
    <w:p w:rsidR="001F2382" w:rsidRPr="00BC188D" w:rsidRDefault="001F2382" w:rsidP="00A10741">
      <w:pPr>
        <w:pStyle w:val="NoSpacing"/>
        <w:ind w:left="720"/>
      </w:pPr>
      <w:r w:rsidRPr="00BC188D">
        <w:t>Give two safety precautions you should take when using a mobile phone.</w:t>
      </w:r>
    </w:p>
    <w:p w:rsidR="001F2382" w:rsidRDefault="001F2382" w:rsidP="00A10741">
      <w:pPr>
        <w:pStyle w:val="NoSpacing"/>
      </w:pPr>
    </w:p>
    <w:p w:rsidR="00757988" w:rsidRDefault="00757988" w:rsidP="00757988">
      <w:pPr>
        <w:pStyle w:val="NoSpacing"/>
      </w:pPr>
      <w:r>
        <w:t>A narrow beam of light undergoes dispersion when it passes through either a prism or a diffraction grating.</w:t>
      </w:r>
    </w:p>
    <w:p w:rsidR="00757988" w:rsidRDefault="00757988" w:rsidP="00757988">
      <w:pPr>
        <w:pStyle w:val="NoSpacing"/>
      </w:pPr>
    </w:p>
    <w:p w:rsidR="00757988" w:rsidRDefault="00757988" w:rsidP="00757988">
      <w:pPr>
        <w:pStyle w:val="NoSpacing"/>
      </w:pPr>
      <w:r>
        <w:t>What is meant by dispersion? (6)</w:t>
      </w:r>
    </w:p>
    <w:p w:rsidR="00757988" w:rsidRDefault="00757988" w:rsidP="00757988">
      <w:pPr>
        <w:pStyle w:val="NoSpacing"/>
      </w:pPr>
      <w:r>
        <w:t>Give two differences between what is observed when a narrow beam of light undergoes dispersion as it passes through a prism, and what is observed when a narrow beam of light undergoes dispersion as it passes through a diffraction grating. (6)</w:t>
      </w:r>
    </w:p>
    <w:p w:rsidR="00757988" w:rsidRDefault="00757988" w:rsidP="00757988">
      <w:pPr>
        <w:pStyle w:val="NoSpacing"/>
      </w:pPr>
    </w:p>
    <w:p w:rsidR="00757988" w:rsidRDefault="00757988" w:rsidP="00757988">
      <w:pPr>
        <w:pStyle w:val="NoSpacing"/>
      </w:pPr>
      <w:r>
        <w:t>Give another example of light undergoing dispersion. (4)</w:t>
      </w:r>
    </w:p>
    <w:p w:rsidR="00757988" w:rsidRDefault="00757988" w:rsidP="00757988">
      <w:pPr>
        <w:pStyle w:val="NoSpacing"/>
      </w:pPr>
    </w:p>
    <w:p w:rsidR="00757988" w:rsidRDefault="00757988" w:rsidP="00757988">
      <w:pPr>
        <w:pStyle w:val="NoSpacing"/>
      </w:pPr>
      <w:r>
        <w:t>Yellow light of wavelength 589 nm is produced in a low-pressure sodium vapour lamp.</w:t>
      </w:r>
    </w:p>
    <w:p w:rsidR="00757988" w:rsidRDefault="00757988" w:rsidP="00757988">
      <w:pPr>
        <w:pStyle w:val="NoSpacing"/>
      </w:pPr>
      <w:r>
        <w:t>What causes the sodium atoms to emit this light? (3)</w:t>
      </w:r>
    </w:p>
    <w:p w:rsidR="00757988" w:rsidRPr="00BC188D" w:rsidRDefault="00757988" w:rsidP="00757988">
      <w:pPr>
        <w:pStyle w:val="NoSpacing"/>
      </w:pPr>
      <w:r>
        <w:t>Calculate the highest order image that could be produced when a beam of light of this wavelength is incident perpendicularly on a diffraction grating that has 300 lines per mm. (9)</w:t>
      </w:r>
    </w:p>
    <w:p w:rsidR="001F2382" w:rsidRDefault="001F2382" w:rsidP="00A10741">
      <w:pPr>
        <w:pStyle w:val="NoSpacing"/>
      </w:pPr>
    </w:p>
    <w:p w:rsidR="00A10741" w:rsidRPr="002E29FD" w:rsidRDefault="00A10741" w:rsidP="00A10741">
      <w:pPr>
        <w:pStyle w:val="NoSpacing"/>
      </w:pPr>
    </w:p>
    <w:p w:rsidR="001F2382" w:rsidRPr="002E29FD" w:rsidRDefault="001F2382" w:rsidP="001F2382">
      <w:pPr>
        <w:pStyle w:val="NoSpacing"/>
        <w:ind w:left="360"/>
        <w:jc w:val="center"/>
        <w:rPr>
          <w:b/>
        </w:rPr>
      </w:pPr>
      <w:r w:rsidRPr="002E29FD">
        <w:rPr>
          <w:b/>
        </w:rPr>
        <w:t>Mandatory Experiments</w:t>
      </w:r>
    </w:p>
    <w:p w:rsidR="001F2382" w:rsidRDefault="001F2382" w:rsidP="001F2382">
      <w:pPr>
        <w:pStyle w:val="NoSpacing"/>
        <w:rPr>
          <w:lang w:eastAsia="en-IE"/>
        </w:rPr>
      </w:pPr>
      <w:r>
        <w:rPr>
          <w:lang w:eastAsia="en-IE"/>
        </w:rPr>
        <w:t>1:</w:t>
      </w:r>
    </w:p>
    <w:p w:rsidR="001F2382" w:rsidRPr="002E29FD" w:rsidRDefault="001F2382" w:rsidP="001F2382">
      <w:pPr>
        <w:pStyle w:val="NoSpacing"/>
        <w:ind w:left="357"/>
        <w:rPr>
          <w:lang w:eastAsia="en-IE"/>
        </w:rPr>
      </w:pPr>
      <w:r w:rsidRPr="002E29FD">
        <w:rPr>
          <w:lang w:eastAsia="en-IE"/>
        </w:rPr>
        <w:t>An interference pattern is formed on a screen when green light from a laser passes normally through a diffraction grating. The grating has 80 lines per mm and the distance from the grating to the screen is 90 cm. The distance between the third order images is 23.8 cm.</w:t>
      </w:r>
    </w:p>
    <w:p w:rsidR="001F2382" w:rsidRPr="002E29FD" w:rsidRDefault="001F2382" w:rsidP="001F2382">
      <w:pPr>
        <w:pStyle w:val="NoSpacing"/>
        <w:ind w:left="357"/>
        <w:rPr>
          <w:lang w:eastAsia="en-IE"/>
        </w:rPr>
      </w:pPr>
      <w:r w:rsidRPr="002E29FD">
        <w:rPr>
          <w:lang w:eastAsia="en-IE"/>
        </w:rPr>
        <w:t>Calculate the wavelength of the green light.</w:t>
      </w:r>
    </w:p>
    <w:p w:rsidR="001F2382" w:rsidRPr="002E29FD" w:rsidRDefault="001F2382" w:rsidP="00C00ED7">
      <w:pPr>
        <w:pStyle w:val="NoSpacing"/>
        <w:numPr>
          <w:ilvl w:val="0"/>
          <w:numId w:val="28"/>
        </w:numPr>
        <w:ind w:left="357" w:hanging="357"/>
        <w:rPr>
          <w:lang w:eastAsia="en-IE"/>
        </w:rPr>
      </w:pPr>
      <w:r w:rsidRPr="002E29FD">
        <w:rPr>
          <w:lang w:eastAsia="en-IE"/>
        </w:rPr>
        <w:t xml:space="preserve">Calculate the maximum number of images that are formed on the screen. </w:t>
      </w:r>
    </w:p>
    <w:p w:rsidR="001F2382" w:rsidRPr="002E29FD" w:rsidRDefault="001F2382" w:rsidP="00C00ED7">
      <w:pPr>
        <w:pStyle w:val="NoSpacing"/>
        <w:numPr>
          <w:ilvl w:val="0"/>
          <w:numId w:val="28"/>
        </w:numPr>
        <w:ind w:left="357" w:hanging="357"/>
        <w:rPr>
          <w:lang w:eastAsia="en-IE"/>
        </w:rPr>
      </w:pPr>
      <w:r w:rsidRPr="002E29FD">
        <w:rPr>
          <w:lang w:eastAsia="en-IE"/>
        </w:rPr>
        <w:t>The laser is replaced with a source of white light and a series of spectra are formed on the screen.</w:t>
      </w:r>
    </w:p>
    <w:p w:rsidR="001F2382" w:rsidRPr="002E29FD" w:rsidRDefault="001F2382" w:rsidP="001F2382">
      <w:pPr>
        <w:pStyle w:val="NoSpacing"/>
        <w:ind w:left="357"/>
        <w:rPr>
          <w:lang w:eastAsia="en-IE"/>
        </w:rPr>
      </w:pPr>
      <w:r w:rsidRPr="002E29FD">
        <w:rPr>
          <w:lang w:eastAsia="en-IE"/>
        </w:rPr>
        <w:t>Explain how the diffraction grating produces a spectrum.</w:t>
      </w:r>
    </w:p>
    <w:p w:rsidR="001F2382" w:rsidRPr="002E29FD" w:rsidRDefault="001F2382" w:rsidP="00C00ED7">
      <w:pPr>
        <w:pStyle w:val="NoSpacing"/>
        <w:numPr>
          <w:ilvl w:val="0"/>
          <w:numId w:val="28"/>
        </w:numPr>
        <w:ind w:left="357" w:hanging="357"/>
        <w:rPr>
          <w:lang w:eastAsia="en-IE"/>
        </w:rPr>
      </w:pPr>
      <w:r w:rsidRPr="002E29FD">
        <w:rPr>
          <w:lang w:eastAsia="en-IE"/>
        </w:rPr>
        <w:t xml:space="preserve">Explain why a spectrum is not formed at the central (zero order) image. </w:t>
      </w:r>
    </w:p>
    <w:p w:rsidR="001F2382" w:rsidRDefault="001F2382" w:rsidP="001F2382">
      <w:pPr>
        <w:pStyle w:val="NoSpacing"/>
        <w:ind w:left="360"/>
      </w:pPr>
    </w:p>
    <w:p w:rsidR="001F2382" w:rsidRPr="002E29FD" w:rsidRDefault="001F2382" w:rsidP="001F2382">
      <w:pPr>
        <w:pStyle w:val="NoSpacing"/>
        <w:ind w:left="360"/>
      </w:pPr>
    </w:p>
    <w:p w:rsidR="001F2382" w:rsidRPr="002E29FD" w:rsidRDefault="001F2382" w:rsidP="001F2382">
      <w:pPr>
        <w:pStyle w:val="NoSpacing"/>
      </w:pPr>
      <w:r>
        <w:t>2:</w:t>
      </w:r>
    </w:p>
    <w:p w:rsidR="001F2382" w:rsidRPr="002E29FD" w:rsidRDefault="001F2382" w:rsidP="001F2382">
      <w:pPr>
        <w:pStyle w:val="NoSpacing"/>
        <w:ind w:left="360"/>
      </w:pPr>
      <w:r w:rsidRPr="002E29FD">
        <w:rPr>
          <w:color w:val="000000"/>
          <w:lang w:eastAsia="en-IE"/>
        </w:rPr>
        <w:t>You carried out an experiment to measure the wavelength of a monochromatic light source using a diffraction grating. The diffraction grating had 600 lines per mm.</w:t>
      </w:r>
    </w:p>
    <w:p w:rsidR="001F2382" w:rsidRPr="002E29FD" w:rsidRDefault="001F2382" w:rsidP="00C00ED7">
      <w:pPr>
        <w:pStyle w:val="NoSpacing"/>
        <w:numPr>
          <w:ilvl w:val="0"/>
          <w:numId w:val="33"/>
        </w:numPr>
        <w:rPr>
          <w:color w:val="000000"/>
          <w:lang w:eastAsia="en-IE"/>
        </w:rPr>
      </w:pPr>
      <w:r w:rsidRPr="002E29FD">
        <w:rPr>
          <w:color w:val="000000"/>
          <w:lang w:eastAsia="en-IE"/>
        </w:rPr>
        <w:t xml:space="preserve">Draw a labelled diagram of the apparatus you used. </w:t>
      </w:r>
    </w:p>
    <w:p w:rsidR="001F2382" w:rsidRPr="002E29FD" w:rsidRDefault="001F2382" w:rsidP="00C00ED7">
      <w:pPr>
        <w:pStyle w:val="NoSpacing"/>
        <w:numPr>
          <w:ilvl w:val="0"/>
          <w:numId w:val="33"/>
        </w:numPr>
        <w:rPr>
          <w:color w:val="000000"/>
          <w:lang w:eastAsia="en-IE"/>
        </w:rPr>
      </w:pPr>
      <w:r w:rsidRPr="002E29FD">
        <w:rPr>
          <w:color w:val="000000"/>
          <w:lang w:eastAsia="en-IE"/>
        </w:rPr>
        <w:t xml:space="preserve">Name a source of monochromatic light. </w:t>
      </w:r>
    </w:p>
    <w:p w:rsidR="001F2382" w:rsidRPr="002E29FD" w:rsidRDefault="001F2382" w:rsidP="00C00ED7">
      <w:pPr>
        <w:pStyle w:val="NoSpacing"/>
        <w:numPr>
          <w:ilvl w:val="0"/>
          <w:numId w:val="33"/>
        </w:numPr>
        <w:rPr>
          <w:color w:val="000000"/>
          <w:lang w:eastAsia="en-IE"/>
        </w:rPr>
      </w:pPr>
      <w:r w:rsidRPr="002E29FD">
        <w:rPr>
          <w:color w:val="000000"/>
          <w:lang w:eastAsia="en-IE"/>
        </w:rPr>
        <w:lastRenderedPageBreak/>
        <w:t xml:space="preserve">State what measurements you took during the experiment. </w:t>
      </w:r>
    </w:p>
    <w:p w:rsidR="001F2382" w:rsidRPr="002E29FD" w:rsidRDefault="001F2382" w:rsidP="00C00ED7">
      <w:pPr>
        <w:pStyle w:val="NoSpacing"/>
        <w:numPr>
          <w:ilvl w:val="0"/>
          <w:numId w:val="33"/>
        </w:numPr>
        <w:rPr>
          <w:color w:val="000000"/>
          <w:lang w:eastAsia="en-IE"/>
        </w:rPr>
      </w:pPr>
      <w:r w:rsidRPr="002E29FD">
        <w:rPr>
          <w:color w:val="000000"/>
          <w:lang w:eastAsia="en-IE"/>
        </w:rPr>
        <w:t xml:space="preserve">What is the distance between each line on the diffraction grating? </w:t>
      </w:r>
    </w:p>
    <w:p w:rsidR="001F2382" w:rsidRPr="002E29FD" w:rsidRDefault="001F2382" w:rsidP="00C00ED7">
      <w:pPr>
        <w:pStyle w:val="NoSpacing"/>
        <w:numPr>
          <w:ilvl w:val="0"/>
          <w:numId w:val="33"/>
        </w:numPr>
        <w:rPr>
          <w:color w:val="000000"/>
          <w:lang w:eastAsia="en-IE"/>
        </w:rPr>
      </w:pPr>
      <w:r w:rsidRPr="002E29FD">
        <w:rPr>
          <w:color w:val="000000"/>
          <w:lang w:eastAsia="en-IE"/>
        </w:rPr>
        <w:t xml:space="preserve">How did you determine the wavelength of the light? </w:t>
      </w:r>
    </w:p>
    <w:p w:rsidR="001F2382" w:rsidRPr="002E29FD" w:rsidRDefault="001F2382" w:rsidP="00C00ED7">
      <w:pPr>
        <w:pStyle w:val="NoSpacing"/>
        <w:numPr>
          <w:ilvl w:val="0"/>
          <w:numId w:val="33"/>
        </w:numPr>
        <w:rPr>
          <w:color w:val="000000"/>
          <w:lang w:eastAsia="en-IE"/>
        </w:rPr>
      </w:pPr>
      <w:r w:rsidRPr="002E29FD">
        <w:rPr>
          <w:color w:val="000000"/>
          <w:lang w:eastAsia="en-IE"/>
        </w:rPr>
        <w:t>Give one precaution that you took to get an accurate result.</w:t>
      </w:r>
    </w:p>
    <w:p w:rsidR="001F2382" w:rsidRDefault="001F2382" w:rsidP="001F2382">
      <w:pPr>
        <w:pStyle w:val="NoSpacing"/>
      </w:pPr>
    </w:p>
    <w:p w:rsidR="001F2382" w:rsidRPr="002E29FD" w:rsidRDefault="001F2382" w:rsidP="001F2382">
      <w:pPr>
        <w:pStyle w:val="NoSpacing"/>
      </w:pPr>
    </w:p>
    <w:p w:rsidR="001F2382" w:rsidRPr="002E29FD" w:rsidRDefault="001F2382" w:rsidP="001F2382">
      <w:pPr>
        <w:pStyle w:val="NoSpacing"/>
        <w:rPr>
          <w:lang w:eastAsia="en-IE"/>
        </w:rPr>
      </w:pPr>
      <w:r>
        <w:rPr>
          <w:lang w:eastAsia="en-IE"/>
        </w:rPr>
        <w:t>3:</w:t>
      </w:r>
    </w:p>
    <w:p w:rsidR="001F2382" w:rsidRPr="002E29FD" w:rsidRDefault="001F2382" w:rsidP="001F2382">
      <w:pPr>
        <w:pStyle w:val="NoSpacing"/>
        <w:ind w:left="360"/>
        <w:rPr>
          <w:lang w:eastAsia="en-IE"/>
        </w:rPr>
      </w:pPr>
      <w:r w:rsidRPr="002E29FD">
        <w:rPr>
          <w:lang w:eastAsia="en-IE"/>
        </w:rPr>
        <w:t>You carried out an experiment to measure the wavelength of a monochromatic light source.</w:t>
      </w:r>
    </w:p>
    <w:p w:rsidR="001F2382" w:rsidRPr="002E29FD" w:rsidRDefault="001F2382" w:rsidP="00C00ED7">
      <w:pPr>
        <w:pStyle w:val="NoSpacing"/>
        <w:numPr>
          <w:ilvl w:val="0"/>
          <w:numId w:val="32"/>
        </w:numPr>
        <w:rPr>
          <w:lang w:eastAsia="en-IE"/>
        </w:rPr>
      </w:pPr>
      <w:r w:rsidRPr="002E29FD">
        <w:rPr>
          <w:lang w:eastAsia="en-IE"/>
        </w:rPr>
        <w:t xml:space="preserve">Name a monochromatic light source. </w:t>
      </w:r>
    </w:p>
    <w:p w:rsidR="001F2382" w:rsidRPr="002E29FD" w:rsidRDefault="001F2382" w:rsidP="00C00ED7">
      <w:pPr>
        <w:pStyle w:val="NoSpacing"/>
        <w:numPr>
          <w:ilvl w:val="0"/>
          <w:numId w:val="32"/>
        </w:numPr>
        <w:rPr>
          <w:lang w:eastAsia="en-IE"/>
        </w:rPr>
      </w:pPr>
      <w:r w:rsidRPr="002E29FD">
        <w:rPr>
          <w:lang w:eastAsia="en-IE"/>
        </w:rPr>
        <w:t xml:space="preserve">Draw a labelled diagram of the apparatus that you used in the experiment. </w:t>
      </w:r>
    </w:p>
    <w:p w:rsidR="001F2382" w:rsidRPr="002E29FD" w:rsidRDefault="001F2382" w:rsidP="00C00ED7">
      <w:pPr>
        <w:pStyle w:val="NoSpacing"/>
        <w:numPr>
          <w:ilvl w:val="0"/>
          <w:numId w:val="32"/>
        </w:numPr>
        <w:rPr>
          <w:lang w:eastAsia="en-IE"/>
        </w:rPr>
      </w:pPr>
      <w:r w:rsidRPr="002E29FD">
        <w:rPr>
          <w:lang w:eastAsia="en-IE"/>
        </w:rPr>
        <w:t>What readings did you take during the experiment?</w:t>
      </w:r>
    </w:p>
    <w:p w:rsidR="001F2382" w:rsidRPr="002E29FD" w:rsidRDefault="001F2382" w:rsidP="00C00ED7">
      <w:pPr>
        <w:pStyle w:val="NoSpacing"/>
        <w:numPr>
          <w:ilvl w:val="0"/>
          <w:numId w:val="32"/>
        </w:numPr>
        <w:rPr>
          <w:lang w:eastAsia="en-IE"/>
        </w:rPr>
      </w:pPr>
      <w:r w:rsidRPr="002E29FD">
        <w:rPr>
          <w:lang w:eastAsia="en-IE"/>
        </w:rPr>
        <w:t>What formula did you use to calculate the wavelength of the light?</w:t>
      </w:r>
    </w:p>
    <w:p w:rsidR="001F2382" w:rsidRDefault="001F2382" w:rsidP="00C00ED7">
      <w:pPr>
        <w:pStyle w:val="NoSpacing"/>
        <w:numPr>
          <w:ilvl w:val="0"/>
          <w:numId w:val="32"/>
        </w:numPr>
      </w:pPr>
      <w:r w:rsidRPr="002E29FD">
        <w:rPr>
          <w:lang w:eastAsia="en-IE"/>
        </w:rPr>
        <w:t>Give one precaution that you took to get an accurate result.</w:t>
      </w:r>
    </w:p>
    <w:p w:rsidR="001F2382" w:rsidRDefault="001F2382" w:rsidP="001F2382">
      <w:pPr>
        <w:pStyle w:val="NoSpacing"/>
        <w:rPr>
          <w:lang w:eastAsia="en-IE"/>
        </w:rPr>
      </w:pPr>
    </w:p>
    <w:p w:rsidR="001F2382" w:rsidRPr="00E769BF" w:rsidRDefault="001F2382" w:rsidP="001F2382">
      <w:pPr>
        <w:pStyle w:val="NoSpacing"/>
      </w:pPr>
    </w:p>
    <w:p w:rsidR="001F2382" w:rsidRDefault="001F2382" w:rsidP="001F2382">
      <w:pPr>
        <w:pStyle w:val="NoSpacing"/>
      </w:pPr>
      <w:r>
        <w:t>4:</w:t>
      </w:r>
    </w:p>
    <w:p w:rsidR="001F2382" w:rsidRDefault="001F2382" w:rsidP="001F2382">
      <w:pPr>
        <w:pStyle w:val="NoSpacing"/>
        <w:ind w:left="360"/>
      </w:pPr>
      <w:r w:rsidRPr="002E29FD">
        <w:t xml:space="preserve">In an experiment to measure the wavelength of monochromatic light, a diffraction pattern was produced using a diffraction grating with 500 lines per mm. The angle between the first order images was measured. This was repeated for the second and the third order images. </w:t>
      </w:r>
    </w:p>
    <w:p w:rsidR="001F2382" w:rsidRPr="002E29FD" w:rsidRDefault="001F2382" w:rsidP="001F2382">
      <w:pPr>
        <w:pStyle w:val="NoSpacing"/>
        <w:ind w:left="360"/>
      </w:pPr>
    </w:p>
    <w:p w:rsidR="001F2382" w:rsidRDefault="001F2382" w:rsidP="001F2382">
      <w:pPr>
        <w:pStyle w:val="NoSpacing"/>
        <w:ind w:left="360"/>
      </w:pPr>
      <w:r w:rsidRPr="002E29FD">
        <w:t>The table shows the recorded data:</w:t>
      </w:r>
    </w:p>
    <w:p w:rsidR="001F2382" w:rsidRDefault="001F2382" w:rsidP="001F2382">
      <w:pPr>
        <w:pStyle w:val="NoSpacing"/>
        <w:ind w:left="360"/>
      </w:pPr>
    </w:p>
    <w:tbl>
      <w:tblPr>
        <w:tblpPr w:leftFromText="180" w:rightFromText="180" w:vertAnchor="text" w:horzAnchor="margin" w:tblpXSpec="center" w:tblpY="89"/>
        <w:tblW w:w="0" w:type="auto"/>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10"/>
        <w:gridCol w:w="2268"/>
        <w:gridCol w:w="2268"/>
      </w:tblGrid>
      <w:tr w:rsidR="001F2382" w:rsidRPr="002E29FD" w:rsidTr="00474C4D">
        <w:trPr>
          <w:trHeight w:val="222"/>
        </w:trPr>
        <w:tc>
          <w:tcPr>
            <w:tcW w:w="2410" w:type="dxa"/>
            <w:tcBorders>
              <w:top w:val="single" w:sz="8" w:space="0" w:color="000000"/>
              <w:bottom w:val="single" w:sz="8" w:space="0" w:color="000000"/>
              <w:right w:val="single" w:sz="8" w:space="0" w:color="000000"/>
            </w:tcBorders>
          </w:tcPr>
          <w:p w:rsidR="001F2382" w:rsidRPr="002E29FD" w:rsidRDefault="001F2382" w:rsidP="00474C4D">
            <w:pPr>
              <w:pStyle w:val="NoSpacing"/>
              <w:jc w:val="center"/>
            </w:pPr>
            <w:r w:rsidRPr="002E29FD">
              <w:t>Angle between first order images</w:t>
            </w:r>
          </w:p>
        </w:tc>
        <w:tc>
          <w:tcPr>
            <w:tcW w:w="2268" w:type="dxa"/>
            <w:tcBorders>
              <w:top w:val="single" w:sz="8" w:space="0" w:color="000000"/>
              <w:left w:val="single" w:sz="8" w:space="0" w:color="000000"/>
              <w:bottom w:val="single" w:sz="8" w:space="0" w:color="000000"/>
              <w:right w:val="single" w:sz="8" w:space="0" w:color="000000"/>
            </w:tcBorders>
          </w:tcPr>
          <w:p w:rsidR="001F2382" w:rsidRPr="002E29FD" w:rsidRDefault="001F2382" w:rsidP="00474C4D">
            <w:pPr>
              <w:pStyle w:val="NoSpacing"/>
              <w:jc w:val="center"/>
            </w:pPr>
            <w:r w:rsidRPr="002E29FD">
              <w:t>Angle between second order images</w:t>
            </w:r>
          </w:p>
        </w:tc>
        <w:tc>
          <w:tcPr>
            <w:tcW w:w="2268" w:type="dxa"/>
            <w:tcBorders>
              <w:top w:val="single" w:sz="8" w:space="0" w:color="000000"/>
              <w:left w:val="single" w:sz="8" w:space="0" w:color="000000"/>
              <w:bottom w:val="single" w:sz="8" w:space="0" w:color="000000"/>
            </w:tcBorders>
          </w:tcPr>
          <w:p w:rsidR="001F2382" w:rsidRPr="002E29FD" w:rsidRDefault="001F2382" w:rsidP="00474C4D">
            <w:pPr>
              <w:pStyle w:val="NoSpacing"/>
              <w:jc w:val="center"/>
            </w:pPr>
            <w:r w:rsidRPr="002E29FD">
              <w:t>Angle between third order images</w:t>
            </w:r>
          </w:p>
        </w:tc>
      </w:tr>
      <w:tr w:rsidR="001F2382" w:rsidRPr="002E29FD" w:rsidTr="00474C4D">
        <w:trPr>
          <w:trHeight w:val="128"/>
        </w:trPr>
        <w:tc>
          <w:tcPr>
            <w:tcW w:w="2410" w:type="dxa"/>
            <w:tcBorders>
              <w:top w:val="single" w:sz="8" w:space="0" w:color="000000"/>
              <w:bottom w:val="single" w:sz="8" w:space="0" w:color="000000"/>
              <w:right w:val="single" w:sz="8" w:space="0" w:color="000000"/>
            </w:tcBorders>
          </w:tcPr>
          <w:p w:rsidR="001F2382" w:rsidRPr="002E29FD" w:rsidRDefault="001F2382" w:rsidP="00474C4D">
            <w:pPr>
              <w:pStyle w:val="NoSpacing"/>
              <w:jc w:val="center"/>
              <w:rPr>
                <w:vertAlign w:val="superscript"/>
              </w:rPr>
            </w:pPr>
            <w:r w:rsidRPr="002E29FD">
              <w:t>34.2</w:t>
            </w:r>
            <w:r w:rsidRPr="002E29FD">
              <w:rPr>
                <w:vertAlign w:val="superscript"/>
              </w:rPr>
              <w:t>0</w:t>
            </w:r>
          </w:p>
        </w:tc>
        <w:tc>
          <w:tcPr>
            <w:tcW w:w="2268" w:type="dxa"/>
            <w:tcBorders>
              <w:top w:val="single" w:sz="8" w:space="0" w:color="000000"/>
              <w:left w:val="single" w:sz="8" w:space="0" w:color="000000"/>
              <w:bottom w:val="single" w:sz="8" w:space="0" w:color="000000"/>
              <w:right w:val="single" w:sz="8" w:space="0" w:color="000000"/>
            </w:tcBorders>
          </w:tcPr>
          <w:p w:rsidR="001F2382" w:rsidRPr="002E29FD" w:rsidRDefault="001F2382" w:rsidP="00474C4D">
            <w:pPr>
              <w:pStyle w:val="NoSpacing"/>
              <w:jc w:val="center"/>
            </w:pPr>
            <w:r w:rsidRPr="002E29FD">
              <w:t>71.6</w:t>
            </w:r>
            <w:r w:rsidRPr="002E29FD">
              <w:rPr>
                <w:vertAlign w:val="superscript"/>
              </w:rPr>
              <w:t>0</w:t>
            </w:r>
          </w:p>
        </w:tc>
        <w:tc>
          <w:tcPr>
            <w:tcW w:w="2268" w:type="dxa"/>
            <w:tcBorders>
              <w:top w:val="single" w:sz="8" w:space="0" w:color="000000"/>
              <w:left w:val="single" w:sz="8" w:space="0" w:color="000000"/>
              <w:bottom w:val="single" w:sz="8" w:space="0" w:color="000000"/>
            </w:tcBorders>
          </w:tcPr>
          <w:p w:rsidR="001F2382" w:rsidRPr="002E29FD" w:rsidRDefault="001F2382" w:rsidP="00474C4D">
            <w:pPr>
              <w:pStyle w:val="NoSpacing"/>
              <w:jc w:val="center"/>
            </w:pPr>
            <w:r w:rsidRPr="002E29FD">
              <w:t>121.6</w:t>
            </w:r>
            <w:r w:rsidRPr="002E29FD">
              <w:rPr>
                <w:vertAlign w:val="superscript"/>
              </w:rPr>
              <w:t>0</w:t>
            </w:r>
          </w:p>
        </w:tc>
      </w:tr>
    </w:tbl>
    <w:p w:rsidR="001F2382" w:rsidRDefault="001F2382" w:rsidP="001F2382">
      <w:pPr>
        <w:pStyle w:val="NoSpacing"/>
        <w:ind w:left="360"/>
      </w:pPr>
    </w:p>
    <w:p w:rsidR="001F2382" w:rsidRDefault="001F2382" w:rsidP="001F2382">
      <w:pPr>
        <w:pStyle w:val="NoSpacing"/>
        <w:ind w:left="360"/>
      </w:pPr>
    </w:p>
    <w:p w:rsidR="001F2382" w:rsidRDefault="001F2382" w:rsidP="001F2382">
      <w:pPr>
        <w:pStyle w:val="NoSpacing"/>
        <w:ind w:left="360"/>
      </w:pPr>
    </w:p>
    <w:p w:rsidR="001F2382" w:rsidRPr="002E29FD" w:rsidRDefault="001F2382" w:rsidP="001F2382">
      <w:pPr>
        <w:pStyle w:val="NoSpacing"/>
        <w:ind w:left="360"/>
      </w:pPr>
    </w:p>
    <w:p w:rsidR="001F2382" w:rsidRPr="002E29FD" w:rsidRDefault="001F2382" w:rsidP="001F2382">
      <w:pPr>
        <w:pStyle w:val="NoSpacing"/>
        <w:ind w:left="360"/>
      </w:pPr>
    </w:p>
    <w:p w:rsidR="001F2382" w:rsidRPr="002E29FD" w:rsidRDefault="001F2382" w:rsidP="00C00ED7">
      <w:pPr>
        <w:pStyle w:val="NoSpacing"/>
        <w:numPr>
          <w:ilvl w:val="0"/>
          <w:numId w:val="30"/>
        </w:numPr>
      </w:pPr>
      <w:r w:rsidRPr="002E29FD">
        <w:rPr>
          <w:bCs/>
        </w:rPr>
        <w:t xml:space="preserve">Draw a labelled diagram of the apparatus used in the experiment. </w:t>
      </w:r>
    </w:p>
    <w:p w:rsidR="001F2382" w:rsidRPr="002E29FD" w:rsidRDefault="001F2382" w:rsidP="00C00ED7">
      <w:pPr>
        <w:pStyle w:val="NoSpacing"/>
        <w:numPr>
          <w:ilvl w:val="0"/>
          <w:numId w:val="30"/>
        </w:numPr>
      </w:pPr>
      <w:r w:rsidRPr="002E29FD">
        <w:rPr>
          <w:bCs/>
        </w:rPr>
        <w:t xml:space="preserve">Explain how the first order images were identified. </w:t>
      </w:r>
    </w:p>
    <w:p w:rsidR="001F2382" w:rsidRPr="002E29FD" w:rsidRDefault="001F2382" w:rsidP="00C00ED7">
      <w:pPr>
        <w:pStyle w:val="NoSpacing"/>
        <w:numPr>
          <w:ilvl w:val="0"/>
          <w:numId w:val="30"/>
        </w:numPr>
      </w:pPr>
      <w:r w:rsidRPr="002E29FD">
        <w:rPr>
          <w:bCs/>
        </w:rPr>
        <w:t xml:space="preserve">Describe how the angle between the first order images was measured. </w:t>
      </w:r>
    </w:p>
    <w:p w:rsidR="001F2382" w:rsidRPr="002E29FD" w:rsidRDefault="001F2382" w:rsidP="00C00ED7">
      <w:pPr>
        <w:pStyle w:val="NoSpacing"/>
        <w:numPr>
          <w:ilvl w:val="0"/>
          <w:numId w:val="30"/>
        </w:numPr>
      </w:pPr>
      <w:r w:rsidRPr="002E29FD">
        <w:rPr>
          <w:bCs/>
        </w:rPr>
        <w:t xml:space="preserve">Use the data to calculate the wavelength of the monochromatic light. </w:t>
      </w:r>
    </w:p>
    <w:p w:rsidR="001F2382" w:rsidRDefault="001F2382" w:rsidP="001F2382">
      <w:pPr>
        <w:pStyle w:val="NoSpacing"/>
        <w:ind w:left="720"/>
      </w:pPr>
    </w:p>
    <w:p w:rsidR="001F2382" w:rsidRPr="002E29FD" w:rsidRDefault="001F2382" w:rsidP="001F2382">
      <w:pPr>
        <w:pStyle w:val="NoSpacing"/>
        <w:ind w:left="720"/>
      </w:pPr>
    </w:p>
    <w:p w:rsidR="001F2382" w:rsidRPr="002E29FD" w:rsidRDefault="001F2382" w:rsidP="001F2382">
      <w:pPr>
        <w:pStyle w:val="NoSpacing"/>
      </w:pPr>
      <w:r>
        <w:t>5:</w:t>
      </w:r>
    </w:p>
    <w:p w:rsidR="001F2382" w:rsidRPr="002E29FD" w:rsidRDefault="001F2382" w:rsidP="001F2382">
      <w:pPr>
        <w:pStyle w:val="NoSpacing"/>
        <w:ind w:left="360"/>
      </w:pPr>
      <w:r w:rsidRPr="002E29FD">
        <w:t>In an experiment to measure the wavelength of monochromatic light, the angle θ between a central bright image (</w:t>
      </w:r>
      <w:r w:rsidRPr="002E29FD">
        <w:rPr>
          <w:i/>
          <w:iCs/>
        </w:rPr>
        <w:t xml:space="preserve">n </w:t>
      </w:r>
      <w:r w:rsidRPr="002E29FD">
        <w:t>= 0) and the first and second order images to the left and the right was measured</w:t>
      </w:r>
      <w:r w:rsidRPr="002E29FD">
        <w:rPr>
          <w:i/>
          <w:iCs/>
        </w:rPr>
        <w:t xml:space="preserve">. </w:t>
      </w:r>
    </w:p>
    <w:p w:rsidR="001F2382" w:rsidRPr="002E29FD" w:rsidRDefault="001F2382" w:rsidP="001F2382">
      <w:pPr>
        <w:pStyle w:val="NoSpacing"/>
        <w:ind w:left="360"/>
      </w:pPr>
      <w:r w:rsidRPr="002E29FD">
        <w:t>A diffraction grating with 500 lines per mm was used.</w:t>
      </w:r>
    </w:p>
    <w:p w:rsidR="001F2382" w:rsidRPr="002E29FD" w:rsidRDefault="001F2382" w:rsidP="001F2382">
      <w:pPr>
        <w:pStyle w:val="NoSpacing"/>
        <w:ind w:left="360"/>
      </w:pPr>
      <w:r w:rsidRPr="002E29FD">
        <w:t>The table shows the recorded data.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636"/>
        <w:gridCol w:w="636"/>
        <w:gridCol w:w="336"/>
        <w:gridCol w:w="636"/>
        <w:gridCol w:w="636"/>
      </w:tblGrid>
      <w:tr w:rsidR="001F2382" w:rsidRPr="002E29FD" w:rsidTr="00474C4D">
        <w:trPr>
          <w:jc w:val="center"/>
        </w:trPr>
        <w:tc>
          <w:tcPr>
            <w:tcW w:w="0" w:type="auto"/>
          </w:tcPr>
          <w:p w:rsidR="001F2382" w:rsidRPr="002E29FD" w:rsidRDefault="001F2382" w:rsidP="00474C4D">
            <w:pPr>
              <w:pStyle w:val="NoSpacing"/>
              <w:rPr>
                <w:i/>
                <w:iCs/>
              </w:rPr>
            </w:pPr>
            <w:r w:rsidRPr="002E29FD">
              <w:rPr>
                <w:i/>
                <w:iCs/>
              </w:rPr>
              <w:t>n</w:t>
            </w:r>
          </w:p>
        </w:tc>
        <w:tc>
          <w:tcPr>
            <w:tcW w:w="0" w:type="auto"/>
          </w:tcPr>
          <w:p w:rsidR="001F2382" w:rsidRPr="002E29FD" w:rsidRDefault="001F2382" w:rsidP="00474C4D">
            <w:pPr>
              <w:pStyle w:val="NoSpacing"/>
            </w:pPr>
            <w:r w:rsidRPr="002E29FD">
              <w:t>2</w:t>
            </w:r>
          </w:p>
        </w:tc>
        <w:tc>
          <w:tcPr>
            <w:tcW w:w="0" w:type="auto"/>
          </w:tcPr>
          <w:p w:rsidR="001F2382" w:rsidRPr="002E29FD" w:rsidRDefault="001F2382" w:rsidP="00474C4D">
            <w:pPr>
              <w:pStyle w:val="NoSpacing"/>
            </w:pPr>
            <w:r w:rsidRPr="002E29FD">
              <w:t>1</w:t>
            </w:r>
          </w:p>
        </w:tc>
        <w:tc>
          <w:tcPr>
            <w:tcW w:w="0" w:type="auto"/>
          </w:tcPr>
          <w:p w:rsidR="001F2382" w:rsidRPr="002E29FD" w:rsidRDefault="001F2382" w:rsidP="00474C4D">
            <w:pPr>
              <w:pStyle w:val="NoSpacing"/>
            </w:pPr>
            <w:r w:rsidRPr="002E29FD">
              <w:t>0</w:t>
            </w:r>
          </w:p>
        </w:tc>
        <w:tc>
          <w:tcPr>
            <w:tcW w:w="0" w:type="auto"/>
          </w:tcPr>
          <w:p w:rsidR="001F2382" w:rsidRPr="002E29FD" w:rsidRDefault="001F2382" w:rsidP="00474C4D">
            <w:pPr>
              <w:pStyle w:val="NoSpacing"/>
            </w:pPr>
            <w:r w:rsidRPr="002E29FD">
              <w:t>1</w:t>
            </w:r>
          </w:p>
        </w:tc>
        <w:tc>
          <w:tcPr>
            <w:tcW w:w="0" w:type="auto"/>
          </w:tcPr>
          <w:p w:rsidR="001F2382" w:rsidRPr="002E29FD" w:rsidRDefault="001F2382" w:rsidP="00474C4D">
            <w:pPr>
              <w:pStyle w:val="NoSpacing"/>
            </w:pPr>
            <w:r w:rsidRPr="002E29FD">
              <w:t>2</w:t>
            </w:r>
          </w:p>
        </w:tc>
      </w:tr>
      <w:tr w:rsidR="001F2382" w:rsidRPr="002E29FD" w:rsidTr="00474C4D">
        <w:trPr>
          <w:jc w:val="center"/>
        </w:trPr>
        <w:tc>
          <w:tcPr>
            <w:tcW w:w="0" w:type="auto"/>
          </w:tcPr>
          <w:p w:rsidR="001F2382" w:rsidRPr="002E29FD" w:rsidRDefault="001F2382" w:rsidP="00474C4D">
            <w:pPr>
              <w:pStyle w:val="NoSpacing"/>
            </w:pPr>
            <w:r w:rsidRPr="002E29FD">
              <w:t>θ /degrees</w:t>
            </w:r>
          </w:p>
        </w:tc>
        <w:tc>
          <w:tcPr>
            <w:tcW w:w="0" w:type="auto"/>
          </w:tcPr>
          <w:p w:rsidR="001F2382" w:rsidRPr="002E29FD" w:rsidRDefault="001F2382" w:rsidP="00474C4D">
            <w:pPr>
              <w:pStyle w:val="NoSpacing"/>
            </w:pPr>
            <w:r w:rsidRPr="002E29FD">
              <w:t>36.2</w:t>
            </w:r>
          </w:p>
        </w:tc>
        <w:tc>
          <w:tcPr>
            <w:tcW w:w="0" w:type="auto"/>
          </w:tcPr>
          <w:p w:rsidR="001F2382" w:rsidRPr="002E29FD" w:rsidRDefault="001F2382" w:rsidP="00474C4D">
            <w:pPr>
              <w:pStyle w:val="NoSpacing"/>
            </w:pPr>
            <w:r w:rsidRPr="002E29FD">
              <w:t>17.1</w:t>
            </w:r>
          </w:p>
        </w:tc>
        <w:tc>
          <w:tcPr>
            <w:tcW w:w="0" w:type="auto"/>
          </w:tcPr>
          <w:p w:rsidR="001F2382" w:rsidRPr="002E29FD" w:rsidRDefault="001F2382" w:rsidP="00474C4D">
            <w:pPr>
              <w:pStyle w:val="NoSpacing"/>
            </w:pPr>
            <w:r w:rsidRPr="002E29FD">
              <w:t>0</w:t>
            </w:r>
          </w:p>
        </w:tc>
        <w:tc>
          <w:tcPr>
            <w:tcW w:w="0" w:type="auto"/>
          </w:tcPr>
          <w:p w:rsidR="001F2382" w:rsidRPr="002E29FD" w:rsidRDefault="001F2382" w:rsidP="00474C4D">
            <w:pPr>
              <w:pStyle w:val="NoSpacing"/>
            </w:pPr>
            <w:r w:rsidRPr="002E29FD">
              <w:t>17.2</w:t>
            </w:r>
          </w:p>
        </w:tc>
        <w:tc>
          <w:tcPr>
            <w:tcW w:w="0" w:type="auto"/>
          </w:tcPr>
          <w:p w:rsidR="001F2382" w:rsidRPr="002E29FD" w:rsidRDefault="001F2382" w:rsidP="00474C4D">
            <w:pPr>
              <w:pStyle w:val="NoSpacing"/>
            </w:pPr>
            <w:r w:rsidRPr="002E29FD">
              <w:t>36.3</w:t>
            </w:r>
          </w:p>
        </w:tc>
      </w:tr>
    </w:tbl>
    <w:p w:rsidR="001F2382" w:rsidRPr="002E29FD" w:rsidRDefault="001F2382" w:rsidP="00C00ED7">
      <w:pPr>
        <w:pStyle w:val="NoSpacing"/>
        <w:numPr>
          <w:ilvl w:val="0"/>
          <w:numId w:val="31"/>
        </w:numPr>
      </w:pPr>
      <w:r w:rsidRPr="002E29FD">
        <w:t xml:space="preserve">Describe, with the aid of a diagram, how the student obtained the data. </w:t>
      </w:r>
    </w:p>
    <w:p w:rsidR="001F2382" w:rsidRPr="002E29FD" w:rsidRDefault="001F2382" w:rsidP="00C00ED7">
      <w:pPr>
        <w:pStyle w:val="NoSpacing"/>
        <w:numPr>
          <w:ilvl w:val="0"/>
          <w:numId w:val="31"/>
        </w:numPr>
      </w:pPr>
      <w:r w:rsidRPr="002E29FD">
        <w:t xml:space="preserve">Use all of the data to calculate a value for the wavelength of the light. </w:t>
      </w:r>
    </w:p>
    <w:p w:rsidR="001F2382" w:rsidRPr="002E29FD" w:rsidRDefault="001F2382" w:rsidP="00C00ED7">
      <w:pPr>
        <w:pStyle w:val="NoSpacing"/>
        <w:numPr>
          <w:ilvl w:val="0"/>
          <w:numId w:val="31"/>
        </w:numPr>
      </w:pPr>
      <w:r w:rsidRPr="002E29FD">
        <w:t>Explain how using a diffraction grating with 100 lines per mm leads to a less accurate result.</w:t>
      </w:r>
    </w:p>
    <w:p w:rsidR="001F2382" w:rsidRPr="002E29FD" w:rsidRDefault="001F2382" w:rsidP="00C00ED7">
      <w:pPr>
        <w:pStyle w:val="NoSpacing"/>
        <w:numPr>
          <w:ilvl w:val="0"/>
          <w:numId w:val="31"/>
        </w:numPr>
      </w:pPr>
      <w:r w:rsidRPr="002E29FD">
        <w:t xml:space="preserve">The values for the angles on the left of the central image are smaller than the corresponding ones on the right. Suggest a possible reason for this. </w:t>
      </w:r>
    </w:p>
    <w:p w:rsidR="001F2382" w:rsidRPr="002E29FD" w:rsidRDefault="001F2382" w:rsidP="001F2382">
      <w:pPr>
        <w:pStyle w:val="NoSpacing"/>
        <w:ind w:left="720"/>
      </w:pPr>
    </w:p>
    <w:p w:rsidR="001F2382" w:rsidRDefault="001F2382" w:rsidP="001F2382">
      <w:pPr>
        <w:pStyle w:val="NoSpacing"/>
        <w:rPr>
          <w:bCs/>
          <w:color w:val="000000"/>
        </w:rPr>
      </w:pPr>
      <w:r>
        <w:rPr>
          <w:bCs/>
          <w:color w:val="000000"/>
        </w:rPr>
        <w:t>6:</w:t>
      </w:r>
    </w:p>
    <w:p w:rsidR="001F2382" w:rsidRDefault="001F2382" w:rsidP="001F2382">
      <w:pPr>
        <w:pStyle w:val="NoSpacing"/>
        <w:rPr>
          <w:bCs/>
          <w:color w:val="000000"/>
        </w:rPr>
      </w:pPr>
    </w:p>
    <w:p w:rsidR="001F2382" w:rsidRPr="002E29FD" w:rsidRDefault="001F2382" w:rsidP="001F2382">
      <w:pPr>
        <w:pStyle w:val="NoSpacing"/>
        <w:rPr>
          <w:bCs/>
          <w:color w:val="000000"/>
        </w:rPr>
      </w:pPr>
      <w:r w:rsidRPr="002E29FD">
        <w:rPr>
          <w:color w:val="000000"/>
        </w:rPr>
        <w:t>In an experiment to measure the wavelength of monochromatic light, a narrow beam of the light fell normally on a diffraction grating. The grating had 300 lines per millimetre. A diffraction pattern was produced. The angle between the second order image to the left and the second order image to the right of the central bright image in the pattern was measured.</w:t>
      </w:r>
    </w:p>
    <w:p w:rsidR="001F2382" w:rsidRPr="002E29FD" w:rsidRDefault="001F2382" w:rsidP="001F2382">
      <w:pPr>
        <w:pStyle w:val="NoSpacing"/>
        <w:ind w:left="360"/>
        <w:rPr>
          <w:bCs/>
          <w:color w:val="000000"/>
        </w:rPr>
      </w:pPr>
      <w:r w:rsidRPr="002E29FD">
        <w:rPr>
          <w:color w:val="000000"/>
        </w:rPr>
        <w:t>The angle measured was 40.6</w:t>
      </w:r>
      <w:r w:rsidRPr="002E29FD">
        <w:rPr>
          <w:color w:val="000000"/>
          <w:vertAlign w:val="superscript"/>
        </w:rPr>
        <w:t>0</w:t>
      </w:r>
      <w:r w:rsidRPr="002E29FD">
        <w:rPr>
          <w:color w:val="000000"/>
        </w:rPr>
        <w:t>.</w:t>
      </w:r>
    </w:p>
    <w:p w:rsidR="001F2382" w:rsidRPr="002E29FD" w:rsidRDefault="001F2382" w:rsidP="00C00ED7">
      <w:pPr>
        <w:pStyle w:val="NoSpacing"/>
        <w:numPr>
          <w:ilvl w:val="0"/>
          <w:numId w:val="29"/>
        </w:numPr>
        <w:rPr>
          <w:color w:val="000000"/>
        </w:rPr>
      </w:pPr>
      <w:r w:rsidRPr="002E29FD">
        <w:rPr>
          <w:color w:val="000000"/>
        </w:rPr>
        <w:lastRenderedPageBreak/>
        <w:t xml:space="preserve">Describe, with the aid of a labelled diagram, how the data was obtained. </w:t>
      </w:r>
    </w:p>
    <w:p w:rsidR="001F2382" w:rsidRPr="002E29FD" w:rsidRDefault="001F2382" w:rsidP="00C00ED7">
      <w:pPr>
        <w:pStyle w:val="NoSpacing"/>
        <w:numPr>
          <w:ilvl w:val="0"/>
          <w:numId w:val="29"/>
        </w:numPr>
        <w:rPr>
          <w:color w:val="000000"/>
        </w:rPr>
      </w:pPr>
      <w:r w:rsidRPr="002E29FD">
        <w:rPr>
          <w:color w:val="000000"/>
        </w:rPr>
        <w:t xml:space="preserve">How was a narrow beam of light produced? </w:t>
      </w:r>
    </w:p>
    <w:p w:rsidR="001F2382" w:rsidRPr="002E29FD" w:rsidRDefault="001F2382" w:rsidP="00C00ED7">
      <w:pPr>
        <w:pStyle w:val="NoSpacing"/>
        <w:numPr>
          <w:ilvl w:val="0"/>
          <w:numId w:val="29"/>
        </w:numPr>
        <w:rPr>
          <w:color w:val="000000"/>
        </w:rPr>
      </w:pPr>
      <w:r w:rsidRPr="002E29FD">
        <w:rPr>
          <w:color w:val="000000"/>
        </w:rPr>
        <w:t xml:space="preserve">Use the data to calculate the wavelength of the monochromatic light. </w:t>
      </w:r>
    </w:p>
    <w:p w:rsidR="001F2382" w:rsidRPr="002E29FD" w:rsidRDefault="001F2382" w:rsidP="00C00ED7">
      <w:pPr>
        <w:pStyle w:val="NoSpacing"/>
        <w:numPr>
          <w:ilvl w:val="0"/>
          <w:numId w:val="29"/>
        </w:numPr>
        <w:rPr>
          <w:color w:val="000000"/>
        </w:rPr>
      </w:pPr>
      <w:r w:rsidRPr="002E29FD">
        <w:rPr>
          <w:color w:val="000000"/>
        </w:rPr>
        <w:t xml:space="preserve">Explain how using a diffraction grating of 500 lines per mm leads to a more accurate result. </w:t>
      </w:r>
    </w:p>
    <w:p w:rsidR="001F2382" w:rsidRPr="002E29FD" w:rsidRDefault="001F2382" w:rsidP="00C00ED7">
      <w:pPr>
        <w:pStyle w:val="NoSpacing"/>
        <w:numPr>
          <w:ilvl w:val="0"/>
          <w:numId w:val="29"/>
        </w:numPr>
        <w:rPr>
          <w:color w:val="000000"/>
        </w:rPr>
      </w:pPr>
      <w:r w:rsidRPr="002E29FD">
        <w:rPr>
          <w:color w:val="000000"/>
        </w:rPr>
        <w:t xml:space="preserve">Give another way of improving the accuracy of this experiment. </w:t>
      </w:r>
    </w:p>
    <w:p w:rsidR="001F2382" w:rsidRDefault="001F2382" w:rsidP="001F2382">
      <w:pPr>
        <w:pStyle w:val="NoSpacing"/>
        <w:ind w:left="360"/>
      </w:pPr>
    </w:p>
    <w:p w:rsidR="001F2382" w:rsidRPr="001F2382" w:rsidRDefault="001F2382" w:rsidP="001F2382">
      <w:pPr>
        <w:sectPr w:rsidR="001F2382" w:rsidRPr="001F2382">
          <w:headerReference w:type="default" r:id="rId81"/>
          <w:pgSz w:w="11907" w:h="16840"/>
          <w:pgMar w:top="1320" w:right="1220" w:bottom="280" w:left="1040" w:header="0" w:footer="0" w:gutter="0"/>
          <w:cols w:space="720"/>
        </w:sectPr>
      </w:pPr>
    </w:p>
    <w:p w:rsidR="00326228" w:rsidRDefault="004B6062" w:rsidP="003335CD">
      <w:pPr>
        <w:pStyle w:val="Heading2"/>
        <w:jc w:val="center"/>
      </w:pPr>
      <w:bookmarkStart w:id="148" w:name="Electrostatics_SA"/>
      <w:bookmarkStart w:id="149" w:name="_Toc345780638"/>
      <w:bookmarkStart w:id="150" w:name="_Toc345790185"/>
      <w:bookmarkEnd w:id="148"/>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3"/>
        </w:rPr>
        <w:t>E</w:t>
      </w:r>
      <w:r>
        <w:t>l</w:t>
      </w:r>
      <w:r>
        <w:rPr>
          <w:spacing w:val="-2"/>
        </w:rPr>
        <w:t>e</w:t>
      </w:r>
      <w:r>
        <w:t>ctro</w:t>
      </w:r>
      <w:r>
        <w:rPr>
          <w:spacing w:val="-1"/>
        </w:rPr>
        <w:t>s</w:t>
      </w:r>
      <w:r>
        <w:rPr>
          <w:spacing w:val="-3"/>
        </w:rPr>
        <w:t>t</w:t>
      </w:r>
      <w:r>
        <w:t>atics</w:t>
      </w:r>
      <w:bookmarkEnd w:id="149"/>
      <w:bookmarkEnd w:id="150"/>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ind w:left="540"/>
        <w:rPr>
          <w:rFonts w:cs="Times New Roman"/>
          <w:b w:val="0"/>
          <w:bCs w:val="0"/>
        </w:rPr>
      </w:pPr>
      <w:bookmarkStart w:id="151" w:name="_Toc345757663"/>
      <w:bookmarkStart w:id="152" w:name="_Toc345780639"/>
      <w:bookmarkStart w:id="153" w:name="_Toc345790186"/>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51"/>
      <w:bookmarkEnd w:id="152"/>
      <w:bookmarkEnd w:id="153"/>
    </w:p>
    <w:p w:rsidR="00326228" w:rsidRDefault="00326228">
      <w:pPr>
        <w:spacing w:before="10" w:line="260" w:lineRule="exact"/>
        <w:rPr>
          <w:sz w:val="26"/>
          <w:szCs w:val="26"/>
        </w:rPr>
      </w:pPr>
    </w:p>
    <w:p w:rsidR="00326228" w:rsidRDefault="004B6062">
      <w:pPr>
        <w:pStyle w:val="BodyText"/>
        <w:tabs>
          <w:tab w:val="left" w:pos="2702"/>
        </w:tabs>
        <w:ind w:left="540"/>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699"/>
        </w:tabs>
        <w:ind w:left="540"/>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699"/>
        </w:tabs>
        <w:ind w:left="540"/>
        <w:rPr>
          <w:rFonts w:cs="Times New Roman"/>
        </w:rPr>
      </w:pPr>
      <w:r>
        <w:rPr>
          <w:noProof/>
          <w:lang w:val="en-IE" w:eastAsia="en-IE"/>
        </w:rPr>
        <mc:AlternateContent>
          <mc:Choice Requires="wpg">
            <w:drawing>
              <wp:anchor distT="0" distB="0" distL="114300" distR="114300" simplePos="0" relativeHeight="251616768" behindDoc="1" locked="0" layoutInCell="1" allowOverlap="1">
                <wp:simplePos x="0" y="0"/>
                <wp:positionH relativeFrom="page">
                  <wp:posOffset>5700395</wp:posOffset>
                </wp:positionH>
                <wp:positionV relativeFrom="paragraph">
                  <wp:posOffset>1018540</wp:posOffset>
                </wp:positionV>
                <wp:extent cx="260350" cy="259715"/>
                <wp:effectExtent l="4445" t="8890" r="11430" b="7620"/>
                <wp:wrapNone/>
                <wp:docPr id="2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77" y="1604"/>
                          <a:chExt cx="410" cy="409"/>
                        </a:xfrm>
                      </wpg:grpSpPr>
                      <wpg:grpSp>
                        <wpg:cNvPr id="251" name="Group 138"/>
                        <wpg:cNvGrpSpPr>
                          <a:grpSpLocks/>
                        </wpg:cNvGrpSpPr>
                        <wpg:grpSpPr bwMode="auto">
                          <a:xfrm>
                            <a:off x="8987" y="1614"/>
                            <a:ext cx="390" cy="389"/>
                            <a:chOff x="8987" y="1614"/>
                            <a:chExt cx="390" cy="389"/>
                          </a:xfrm>
                        </wpg:grpSpPr>
                        <wps:wsp>
                          <wps:cNvPr id="252" name="Freeform 139"/>
                          <wps:cNvSpPr>
                            <a:spLocks/>
                          </wps:cNvSpPr>
                          <wps:spPr bwMode="auto">
                            <a:xfrm>
                              <a:off x="8987" y="1614"/>
                              <a:ext cx="390" cy="389"/>
                            </a:xfrm>
                            <a:custGeom>
                              <a:avLst/>
                              <a:gdLst>
                                <a:gd name="T0" fmla="+- 0 9164 8987"/>
                                <a:gd name="T1" fmla="*/ T0 w 390"/>
                                <a:gd name="T2" fmla="+- 0 1614 1614"/>
                                <a:gd name="T3" fmla="*/ 1614 h 389"/>
                                <a:gd name="T4" fmla="+- 0 9099 8987"/>
                                <a:gd name="T5" fmla="*/ T4 w 390"/>
                                <a:gd name="T6" fmla="+- 0 1632 1614"/>
                                <a:gd name="T7" fmla="*/ 1632 h 389"/>
                                <a:gd name="T8" fmla="+- 0 9046 8987"/>
                                <a:gd name="T9" fmla="*/ T8 w 390"/>
                                <a:gd name="T10" fmla="+- 0 1669 1614"/>
                                <a:gd name="T11" fmla="*/ 1669 h 389"/>
                                <a:gd name="T12" fmla="+- 0 9007 8987"/>
                                <a:gd name="T13" fmla="*/ T12 w 390"/>
                                <a:gd name="T14" fmla="+- 0 1722 1614"/>
                                <a:gd name="T15" fmla="*/ 1722 h 389"/>
                                <a:gd name="T16" fmla="+- 0 8988 8987"/>
                                <a:gd name="T17" fmla="*/ T16 w 390"/>
                                <a:gd name="T18" fmla="+- 0 1786 1614"/>
                                <a:gd name="T19" fmla="*/ 1786 h 389"/>
                                <a:gd name="T20" fmla="+- 0 8987 8987"/>
                                <a:gd name="T21" fmla="*/ T20 w 390"/>
                                <a:gd name="T22" fmla="+- 0 1809 1614"/>
                                <a:gd name="T23" fmla="*/ 1809 h 389"/>
                                <a:gd name="T24" fmla="+- 0 8988 8987"/>
                                <a:gd name="T25" fmla="*/ T24 w 390"/>
                                <a:gd name="T26" fmla="+- 0 1830 1614"/>
                                <a:gd name="T27" fmla="*/ 1830 h 389"/>
                                <a:gd name="T28" fmla="+- 0 9006 8987"/>
                                <a:gd name="T29" fmla="*/ T28 w 390"/>
                                <a:gd name="T30" fmla="+- 0 1893 1614"/>
                                <a:gd name="T31" fmla="*/ 1893 h 389"/>
                                <a:gd name="T32" fmla="+- 0 9044 8987"/>
                                <a:gd name="T33" fmla="*/ T32 w 390"/>
                                <a:gd name="T34" fmla="+- 0 1946 1614"/>
                                <a:gd name="T35" fmla="*/ 1946 h 389"/>
                                <a:gd name="T36" fmla="+- 0 9097 8987"/>
                                <a:gd name="T37" fmla="*/ T36 w 390"/>
                                <a:gd name="T38" fmla="+- 0 1984 1614"/>
                                <a:gd name="T39" fmla="*/ 1984 h 389"/>
                                <a:gd name="T40" fmla="+- 0 9162 8987"/>
                                <a:gd name="T41" fmla="*/ T40 w 390"/>
                                <a:gd name="T42" fmla="+- 0 2002 1614"/>
                                <a:gd name="T43" fmla="*/ 2002 h 389"/>
                                <a:gd name="T44" fmla="+- 0 9186 8987"/>
                                <a:gd name="T45" fmla="*/ T44 w 390"/>
                                <a:gd name="T46" fmla="+- 0 2004 1614"/>
                                <a:gd name="T47" fmla="*/ 2004 h 389"/>
                                <a:gd name="T48" fmla="+- 0 9208 8987"/>
                                <a:gd name="T49" fmla="*/ T48 w 390"/>
                                <a:gd name="T50" fmla="+- 0 2002 1614"/>
                                <a:gd name="T51" fmla="*/ 2002 h 389"/>
                                <a:gd name="T52" fmla="+- 0 9270 8987"/>
                                <a:gd name="T53" fmla="*/ T52 w 390"/>
                                <a:gd name="T54" fmla="+- 0 1982 1614"/>
                                <a:gd name="T55" fmla="*/ 1982 h 389"/>
                                <a:gd name="T56" fmla="+- 0 9321 8987"/>
                                <a:gd name="T57" fmla="*/ T56 w 390"/>
                                <a:gd name="T58" fmla="+- 0 1944 1614"/>
                                <a:gd name="T59" fmla="*/ 1944 h 389"/>
                                <a:gd name="T60" fmla="+- 0 9358 8987"/>
                                <a:gd name="T61" fmla="*/ T60 w 390"/>
                                <a:gd name="T62" fmla="+- 0 1890 1614"/>
                                <a:gd name="T63" fmla="*/ 1890 h 389"/>
                                <a:gd name="T64" fmla="+- 0 9375 8987"/>
                                <a:gd name="T65" fmla="*/ T64 w 390"/>
                                <a:gd name="T66" fmla="+- 0 1823 1614"/>
                                <a:gd name="T67" fmla="*/ 1823 h 389"/>
                                <a:gd name="T68" fmla="+- 0 9377 8987"/>
                                <a:gd name="T69" fmla="*/ T68 w 390"/>
                                <a:gd name="T70" fmla="+- 0 1798 1614"/>
                                <a:gd name="T71" fmla="*/ 1798 h 389"/>
                                <a:gd name="T72" fmla="+- 0 9374 8987"/>
                                <a:gd name="T73" fmla="*/ T72 w 390"/>
                                <a:gd name="T74" fmla="+- 0 1776 1614"/>
                                <a:gd name="T75" fmla="*/ 1776 h 389"/>
                                <a:gd name="T76" fmla="+- 0 9353 8987"/>
                                <a:gd name="T77" fmla="*/ T76 w 390"/>
                                <a:gd name="T78" fmla="+- 0 1717 1614"/>
                                <a:gd name="T79" fmla="*/ 1717 h 389"/>
                                <a:gd name="T80" fmla="+- 0 9314 8987"/>
                                <a:gd name="T81" fmla="*/ T80 w 390"/>
                                <a:gd name="T82" fmla="+- 0 1667 1614"/>
                                <a:gd name="T83" fmla="*/ 1667 h 389"/>
                                <a:gd name="T84" fmla="+- 0 9258 8987"/>
                                <a:gd name="T85" fmla="*/ T84 w 390"/>
                                <a:gd name="T86" fmla="+- 0 1633 1614"/>
                                <a:gd name="T87" fmla="*/ 1633 h 389"/>
                                <a:gd name="T88" fmla="+- 0 9189 8987"/>
                                <a:gd name="T89" fmla="*/ T88 w 390"/>
                                <a:gd name="T90" fmla="+- 0 1616 1614"/>
                                <a:gd name="T91" fmla="*/ 1616 h 389"/>
                                <a:gd name="T92" fmla="+- 0 9164 898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36"/>
                        <wpg:cNvGrpSpPr>
                          <a:grpSpLocks/>
                        </wpg:cNvGrpSpPr>
                        <wpg:grpSpPr bwMode="auto">
                          <a:xfrm>
                            <a:off x="8987" y="1614"/>
                            <a:ext cx="390" cy="389"/>
                            <a:chOff x="8987" y="1614"/>
                            <a:chExt cx="390" cy="389"/>
                          </a:xfrm>
                        </wpg:grpSpPr>
                        <wps:wsp>
                          <wps:cNvPr id="254" name="Freeform 137"/>
                          <wps:cNvSpPr>
                            <a:spLocks/>
                          </wps:cNvSpPr>
                          <wps:spPr bwMode="auto">
                            <a:xfrm>
                              <a:off x="8987" y="1614"/>
                              <a:ext cx="390" cy="389"/>
                            </a:xfrm>
                            <a:custGeom>
                              <a:avLst/>
                              <a:gdLst>
                                <a:gd name="T0" fmla="+- 0 8987 8987"/>
                                <a:gd name="T1" fmla="*/ T0 w 390"/>
                                <a:gd name="T2" fmla="+- 0 1809 1614"/>
                                <a:gd name="T3" fmla="*/ 1809 h 389"/>
                                <a:gd name="T4" fmla="+- 0 8999 8987"/>
                                <a:gd name="T5" fmla="*/ T4 w 390"/>
                                <a:gd name="T6" fmla="+- 0 1742 1614"/>
                                <a:gd name="T7" fmla="*/ 1742 h 389"/>
                                <a:gd name="T8" fmla="+- 0 9031 8987"/>
                                <a:gd name="T9" fmla="*/ T8 w 390"/>
                                <a:gd name="T10" fmla="+- 0 1685 1614"/>
                                <a:gd name="T11" fmla="*/ 1685 h 389"/>
                                <a:gd name="T12" fmla="+- 0 9080 8987"/>
                                <a:gd name="T13" fmla="*/ T12 w 390"/>
                                <a:gd name="T14" fmla="+- 0 1642 1614"/>
                                <a:gd name="T15" fmla="*/ 1642 h 389"/>
                                <a:gd name="T16" fmla="+- 0 9141 8987"/>
                                <a:gd name="T17" fmla="*/ T16 w 390"/>
                                <a:gd name="T18" fmla="+- 0 1618 1614"/>
                                <a:gd name="T19" fmla="*/ 1618 h 389"/>
                                <a:gd name="T20" fmla="+- 0 9164 8987"/>
                                <a:gd name="T21" fmla="*/ T20 w 390"/>
                                <a:gd name="T22" fmla="+- 0 1614 1614"/>
                                <a:gd name="T23" fmla="*/ 1614 h 389"/>
                                <a:gd name="T24" fmla="+- 0 9189 8987"/>
                                <a:gd name="T25" fmla="*/ T24 w 390"/>
                                <a:gd name="T26" fmla="+- 0 1616 1614"/>
                                <a:gd name="T27" fmla="*/ 1616 h 389"/>
                                <a:gd name="T28" fmla="+- 0 9258 8987"/>
                                <a:gd name="T29" fmla="*/ T28 w 390"/>
                                <a:gd name="T30" fmla="+- 0 1633 1614"/>
                                <a:gd name="T31" fmla="*/ 1633 h 389"/>
                                <a:gd name="T32" fmla="+- 0 9314 8987"/>
                                <a:gd name="T33" fmla="*/ T32 w 390"/>
                                <a:gd name="T34" fmla="+- 0 1667 1614"/>
                                <a:gd name="T35" fmla="*/ 1667 h 389"/>
                                <a:gd name="T36" fmla="+- 0 9353 8987"/>
                                <a:gd name="T37" fmla="*/ T36 w 390"/>
                                <a:gd name="T38" fmla="+- 0 1717 1614"/>
                                <a:gd name="T39" fmla="*/ 1717 h 389"/>
                                <a:gd name="T40" fmla="+- 0 9374 8987"/>
                                <a:gd name="T41" fmla="*/ T40 w 390"/>
                                <a:gd name="T42" fmla="+- 0 1776 1614"/>
                                <a:gd name="T43" fmla="*/ 1776 h 389"/>
                                <a:gd name="T44" fmla="+- 0 9377 8987"/>
                                <a:gd name="T45" fmla="*/ T44 w 390"/>
                                <a:gd name="T46" fmla="+- 0 1798 1614"/>
                                <a:gd name="T47" fmla="*/ 1798 h 389"/>
                                <a:gd name="T48" fmla="+- 0 9375 8987"/>
                                <a:gd name="T49" fmla="*/ T48 w 390"/>
                                <a:gd name="T50" fmla="+- 0 1823 1614"/>
                                <a:gd name="T51" fmla="*/ 1823 h 389"/>
                                <a:gd name="T52" fmla="+- 0 9358 8987"/>
                                <a:gd name="T53" fmla="*/ T52 w 390"/>
                                <a:gd name="T54" fmla="+- 0 1890 1614"/>
                                <a:gd name="T55" fmla="*/ 1890 h 389"/>
                                <a:gd name="T56" fmla="+- 0 9321 8987"/>
                                <a:gd name="T57" fmla="*/ T56 w 390"/>
                                <a:gd name="T58" fmla="+- 0 1944 1614"/>
                                <a:gd name="T59" fmla="*/ 1944 h 389"/>
                                <a:gd name="T60" fmla="+- 0 9270 8987"/>
                                <a:gd name="T61" fmla="*/ T60 w 390"/>
                                <a:gd name="T62" fmla="+- 0 1982 1614"/>
                                <a:gd name="T63" fmla="*/ 1982 h 389"/>
                                <a:gd name="T64" fmla="+- 0 9208 8987"/>
                                <a:gd name="T65" fmla="*/ T64 w 390"/>
                                <a:gd name="T66" fmla="+- 0 2002 1614"/>
                                <a:gd name="T67" fmla="*/ 2002 h 389"/>
                                <a:gd name="T68" fmla="+- 0 9186 8987"/>
                                <a:gd name="T69" fmla="*/ T68 w 390"/>
                                <a:gd name="T70" fmla="+- 0 2004 1614"/>
                                <a:gd name="T71" fmla="*/ 2004 h 389"/>
                                <a:gd name="T72" fmla="+- 0 9162 8987"/>
                                <a:gd name="T73" fmla="*/ T72 w 390"/>
                                <a:gd name="T74" fmla="+- 0 2002 1614"/>
                                <a:gd name="T75" fmla="*/ 2002 h 389"/>
                                <a:gd name="T76" fmla="+- 0 9097 8987"/>
                                <a:gd name="T77" fmla="*/ T76 w 390"/>
                                <a:gd name="T78" fmla="+- 0 1984 1614"/>
                                <a:gd name="T79" fmla="*/ 1984 h 389"/>
                                <a:gd name="T80" fmla="+- 0 9044 8987"/>
                                <a:gd name="T81" fmla="*/ T80 w 390"/>
                                <a:gd name="T82" fmla="+- 0 1946 1614"/>
                                <a:gd name="T83" fmla="*/ 1946 h 389"/>
                                <a:gd name="T84" fmla="+- 0 9006 8987"/>
                                <a:gd name="T85" fmla="*/ T84 w 390"/>
                                <a:gd name="T86" fmla="+- 0 1893 1614"/>
                                <a:gd name="T87" fmla="*/ 1893 h 389"/>
                                <a:gd name="T88" fmla="+- 0 8988 8987"/>
                                <a:gd name="T89" fmla="*/ T88 w 390"/>
                                <a:gd name="T90" fmla="+- 0 1830 1614"/>
                                <a:gd name="T91" fmla="*/ 1830 h 389"/>
                                <a:gd name="T92" fmla="+- 0 8987 898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ACE64" id="Group 135" o:spid="_x0000_s1026" style="position:absolute;margin-left:448.85pt;margin-top:80.2pt;width:20.5pt;height:20.45pt;z-index:-251699712;mso-position-horizontal-relative:page" coordorigin="8977,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">
                <v:group id="Group 138" o:spid="_x0000_s1027"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39" o:spid="_x0000_s1028"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36" o:spid="_x0000_s1029"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37" o:spid="_x0000_s1030"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17792" behindDoc="1" locked="0" layoutInCell="1" allowOverlap="1">
                <wp:simplePos x="0" y="0"/>
                <wp:positionH relativeFrom="page">
                  <wp:posOffset>4925060</wp:posOffset>
                </wp:positionH>
                <wp:positionV relativeFrom="paragraph">
                  <wp:posOffset>1021080</wp:posOffset>
                </wp:positionV>
                <wp:extent cx="257175" cy="256540"/>
                <wp:effectExtent l="10160" t="11430" r="8890" b="8255"/>
                <wp:wrapNone/>
                <wp:docPr id="24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56" y="1608"/>
                          <a:chExt cx="405" cy="404"/>
                        </a:xfrm>
                      </wpg:grpSpPr>
                      <wpg:grpSp>
                        <wpg:cNvPr id="246" name="Group 133"/>
                        <wpg:cNvGrpSpPr>
                          <a:grpSpLocks/>
                        </wpg:cNvGrpSpPr>
                        <wpg:grpSpPr bwMode="auto">
                          <a:xfrm>
                            <a:off x="7764" y="1616"/>
                            <a:ext cx="390" cy="389"/>
                            <a:chOff x="7764" y="1616"/>
                            <a:chExt cx="390" cy="389"/>
                          </a:xfrm>
                        </wpg:grpSpPr>
                        <wps:wsp>
                          <wps:cNvPr id="247" name="Freeform 134"/>
                          <wps:cNvSpPr>
                            <a:spLocks/>
                          </wps:cNvSpPr>
                          <wps:spPr bwMode="auto">
                            <a:xfrm>
                              <a:off x="7764" y="1616"/>
                              <a:ext cx="390" cy="389"/>
                            </a:xfrm>
                            <a:custGeom>
                              <a:avLst/>
                              <a:gdLst>
                                <a:gd name="T0" fmla="+- 0 7941 7764"/>
                                <a:gd name="T1" fmla="*/ T0 w 390"/>
                                <a:gd name="T2" fmla="+- 0 1616 1616"/>
                                <a:gd name="T3" fmla="*/ 1616 h 389"/>
                                <a:gd name="T4" fmla="+- 0 7876 7764"/>
                                <a:gd name="T5" fmla="*/ T4 w 390"/>
                                <a:gd name="T6" fmla="+- 0 1633 1616"/>
                                <a:gd name="T7" fmla="*/ 1633 h 389"/>
                                <a:gd name="T8" fmla="+- 0 7823 7764"/>
                                <a:gd name="T9" fmla="*/ T8 w 390"/>
                                <a:gd name="T10" fmla="+- 0 1670 1616"/>
                                <a:gd name="T11" fmla="*/ 1670 h 389"/>
                                <a:gd name="T12" fmla="+- 0 7784 7764"/>
                                <a:gd name="T13" fmla="*/ T12 w 390"/>
                                <a:gd name="T14" fmla="+- 0 1723 1616"/>
                                <a:gd name="T15" fmla="*/ 1723 h 389"/>
                                <a:gd name="T16" fmla="+- 0 7765 7764"/>
                                <a:gd name="T17" fmla="*/ T16 w 390"/>
                                <a:gd name="T18" fmla="+- 0 1787 1616"/>
                                <a:gd name="T19" fmla="*/ 1787 h 389"/>
                                <a:gd name="T20" fmla="+- 0 7764 7764"/>
                                <a:gd name="T21" fmla="*/ T20 w 390"/>
                                <a:gd name="T22" fmla="+- 0 1810 1616"/>
                                <a:gd name="T23" fmla="*/ 1810 h 389"/>
                                <a:gd name="T24" fmla="+- 0 7765 7764"/>
                                <a:gd name="T25" fmla="*/ T24 w 390"/>
                                <a:gd name="T26" fmla="+- 0 1831 1616"/>
                                <a:gd name="T27" fmla="*/ 1831 h 389"/>
                                <a:gd name="T28" fmla="+- 0 7783 7764"/>
                                <a:gd name="T29" fmla="*/ T28 w 390"/>
                                <a:gd name="T30" fmla="+- 0 1894 1616"/>
                                <a:gd name="T31" fmla="*/ 1894 h 389"/>
                                <a:gd name="T32" fmla="+- 0 7821 7764"/>
                                <a:gd name="T33" fmla="*/ T32 w 390"/>
                                <a:gd name="T34" fmla="+- 0 1947 1616"/>
                                <a:gd name="T35" fmla="*/ 1947 h 389"/>
                                <a:gd name="T36" fmla="+- 0 7874 7764"/>
                                <a:gd name="T37" fmla="*/ T36 w 390"/>
                                <a:gd name="T38" fmla="+- 0 1985 1616"/>
                                <a:gd name="T39" fmla="*/ 1985 h 389"/>
                                <a:gd name="T40" fmla="+- 0 7939 7764"/>
                                <a:gd name="T41" fmla="*/ T40 w 390"/>
                                <a:gd name="T42" fmla="+- 0 2003 1616"/>
                                <a:gd name="T43" fmla="*/ 2003 h 389"/>
                                <a:gd name="T44" fmla="+- 0 7963 7764"/>
                                <a:gd name="T45" fmla="*/ T44 w 390"/>
                                <a:gd name="T46" fmla="+- 0 2005 1616"/>
                                <a:gd name="T47" fmla="*/ 2005 h 389"/>
                                <a:gd name="T48" fmla="+- 0 7985 7764"/>
                                <a:gd name="T49" fmla="*/ T48 w 390"/>
                                <a:gd name="T50" fmla="+- 0 2003 1616"/>
                                <a:gd name="T51" fmla="*/ 2003 h 389"/>
                                <a:gd name="T52" fmla="+- 0 8047 7764"/>
                                <a:gd name="T53" fmla="*/ T52 w 390"/>
                                <a:gd name="T54" fmla="+- 0 1983 1616"/>
                                <a:gd name="T55" fmla="*/ 1983 h 389"/>
                                <a:gd name="T56" fmla="+- 0 8098 7764"/>
                                <a:gd name="T57" fmla="*/ T56 w 390"/>
                                <a:gd name="T58" fmla="+- 0 1945 1616"/>
                                <a:gd name="T59" fmla="*/ 1945 h 389"/>
                                <a:gd name="T60" fmla="+- 0 8135 7764"/>
                                <a:gd name="T61" fmla="*/ T60 w 390"/>
                                <a:gd name="T62" fmla="+- 0 1891 1616"/>
                                <a:gd name="T63" fmla="*/ 1891 h 389"/>
                                <a:gd name="T64" fmla="+- 0 8152 7764"/>
                                <a:gd name="T65" fmla="*/ T64 w 390"/>
                                <a:gd name="T66" fmla="+- 0 1824 1616"/>
                                <a:gd name="T67" fmla="*/ 1824 h 389"/>
                                <a:gd name="T68" fmla="+- 0 8154 7764"/>
                                <a:gd name="T69" fmla="*/ T68 w 390"/>
                                <a:gd name="T70" fmla="+- 0 1799 1616"/>
                                <a:gd name="T71" fmla="*/ 1799 h 389"/>
                                <a:gd name="T72" fmla="+- 0 8151 7764"/>
                                <a:gd name="T73" fmla="*/ T72 w 390"/>
                                <a:gd name="T74" fmla="+- 0 1777 1616"/>
                                <a:gd name="T75" fmla="*/ 1777 h 389"/>
                                <a:gd name="T76" fmla="+- 0 8130 7764"/>
                                <a:gd name="T77" fmla="*/ T76 w 390"/>
                                <a:gd name="T78" fmla="+- 0 1718 1616"/>
                                <a:gd name="T79" fmla="*/ 1718 h 389"/>
                                <a:gd name="T80" fmla="+- 0 8091 7764"/>
                                <a:gd name="T81" fmla="*/ T80 w 390"/>
                                <a:gd name="T82" fmla="+- 0 1668 1616"/>
                                <a:gd name="T83" fmla="*/ 1668 h 389"/>
                                <a:gd name="T84" fmla="+- 0 8035 7764"/>
                                <a:gd name="T85" fmla="*/ T84 w 390"/>
                                <a:gd name="T86" fmla="+- 0 1634 1616"/>
                                <a:gd name="T87" fmla="*/ 1634 h 389"/>
                                <a:gd name="T88" fmla="+- 0 7966 7764"/>
                                <a:gd name="T89" fmla="*/ T88 w 390"/>
                                <a:gd name="T90" fmla="+- 0 1617 1616"/>
                                <a:gd name="T91" fmla="*/ 1617 h 389"/>
                                <a:gd name="T92" fmla="+- 0 7941 776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131"/>
                        <wpg:cNvGrpSpPr>
                          <a:grpSpLocks/>
                        </wpg:cNvGrpSpPr>
                        <wpg:grpSpPr bwMode="auto">
                          <a:xfrm>
                            <a:off x="7764" y="1616"/>
                            <a:ext cx="390" cy="389"/>
                            <a:chOff x="7764" y="1616"/>
                            <a:chExt cx="390" cy="389"/>
                          </a:xfrm>
                        </wpg:grpSpPr>
                        <wps:wsp>
                          <wps:cNvPr id="249" name="Freeform 132"/>
                          <wps:cNvSpPr>
                            <a:spLocks/>
                          </wps:cNvSpPr>
                          <wps:spPr bwMode="auto">
                            <a:xfrm>
                              <a:off x="7764" y="1616"/>
                              <a:ext cx="390" cy="389"/>
                            </a:xfrm>
                            <a:custGeom>
                              <a:avLst/>
                              <a:gdLst>
                                <a:gd name="T0" fmla="+- 0 7764 7764"/>
                                <a:gd name="T1" fmla="*/ T0 w 390"/>
                                <a:gd name="T2" fmla="+- 0 1810 1616"/>
                                <a:gd name="T3" fmla="*/ 1810 h 389"/>
                                <a:gd name="T4" fmla="+- 0 7776 7764"/>
                                <a:gd name="T5" fmla="*/ T4 w 390"/>
                                <a:gd name="T6" fmla="+- 0 1743 1616"/>
                                <a:gd name="T7" fmla="*/ 1743 h 389"/>
                                <a:gd name="T8" fmla="+- 0 7808 7764"/>
                                <a:gd name="T9" fmla="*/ T8 w 390"/>
                                <a:gd name="T10" fmla="+- 0 1686 1616"/>
                                <a:gd name="T11" fmla="*/ 1686 h 389"/>
                                <a:gd name="T12" fmla="+- 0 7857 7764"/>
                                <a:gd name="T13" fmla="*/ T12 w 390"/>
                                <a:gd name="T14" fmla="+- 0 1643 1616"/>
                                <a:gd name="T15" fmla="*/ 1643 h 389"/>
                                <a:gd name="T16" fmla="+- 0 7918 7764"/>
                                <a:gd name="T17" fmla="*/ T16 w 390"/>
                                <a:gd name="T18" fmla="+- 0 1619 1616"/>
                                <a:gd name="T19" fmla="*/ 1619 h 389"/>
                                <a:gd name="T20" fmla="+- 0 7941 7764"/>
                                <a:gd name="T21" fmla="*/ T20 w 390"/>
                                <a:gd name="T22" fmla="+- 0 1616 1616"/>
                                <a:gd name="T23" fmla="*/ 1616 h 389"/>
                                <a:gd name="T24" fmla="+- 0 7966 7764"/>
                                <a:gd name="T25" fmla="*/ T24 w 390"/>
                                <a:gd name="T26" fmla="+- 0 1617 1616"/>
                                <a:gd name="T27" fmla="*/ 1617 h 389"/>
                                <a:gd name="T28" fmla="+- 0 8035 7764"/>
                                <a:gd name="T29" fmla="*/ T28 w 390"/>
                                <a:gd name="T30" fmla="+- 0 1634 1616"/>
                                <a:gd name="T31" fmla="*/ 1634 h 389"/>
                                <a:gd name="T32" fmla="+- 0 8091 7764"/>
                                <a:gd name="T33" fmla="*/ T32 w 390"/>
                                <a:gd name="T34" fmla="+- 0 1668 1616"/>
                                <a:gd name="T35" fmla="*/ 1668 h 389"/>
                                <a:gd name="T36" fmla="+- 0 8130 7764"/>
                                <a:gd name="T37" fmla="*/ T36 w 390"/>
                                <a:gd name="T38" fmla="+- 0 1718 1616"/>
                                <a:gd name="T39" fmla="*/ 1718 h 389"/>
                                <a:gd name="T40" fmla="+- 0 8151 7764"/>
                                <a:gd name="T41" fmla="*/ T40 w 390"/>
                                <a:gd name="T42" fmla="+- 0 1777 1616"/>
                                <a:gd name="T43" fmla="*/ 1777 h 389"/>
                                <a:gd name="T44" fmla="+- 0 8154 7764"/>
                                <a:gd name="T45" fmla="*/ T44 w 390"/>
                                <a:gd name="T46" fmla="+- 0 1799 1616"/>
                                <a:gd name="T47" fmla="*/ 1799 h 389"/>
                                <a:gd name="T48" fmla="+- 0 8152 7764"/>
                                <a:gd name="T49" fmla="*/ T48 w 390"/>
                                <a:gd name="T50" fmla="+- 0 1824 1616"/>
                                <a:gd name="T51" fmla="*/ 1824 h 389"/>
                                <a:gd name="T52" fmla="+- 0 8135 7764"/>
                                <a:gd name="T53" fmla="*/ T52 w 390"/>
                                <a:gd name="T54" fmla="+- 0 1891 1616"/>
                                <a:gd name="T55" fmla="*/ 1891 h 389"/>
                                <a:gd name="T56" fmla="+- 0 8098 7764"/>
                                <a:gd name="T57" fmla="*/ T56 w 390"/>
                                <a:gd name="T58" fmla="+- 0 1945 1616"/>
                                <a:gd name="T59" fmla="*/ 1945 h 389"/>
                                <a:gd name="T60" fmla="+- 0 8047 7764"/>
                                <a:gd name="T61" fmla="*/ T60 w 390"/>
                                <a:gd name="T62" fmla="+- 0 1983 1616"/>
                                <a:gd name="T63" fmla="*/ 1983 h 389"/>
                                <a:gd name="T64" fmla="+- 0 7985 7764"/>
                                <a:gd name="T65" fmla="*/ T64 w 390"/>
                                <a:gd name="T66" fmla="+- 0 2003 1616"/>
                                <a:gd name="T67" fmla="*/ 2003 h 389"/>
                                <a:gd name="T68" fmla="+- 0 7963 7764"/>
                                <a:gd name="T69" fmla="*/ T68 w 390"/>
                                <a:gd name="T70" fmla="+- 0 2005 1616"/>
                                <a:gd name="T71" fmla="*/ 2005 h 389"/>
                                <a:gd name="T72" fmla="+- 0 7939 7764"/>
                                <a:gd name="T73" fmla="*/ T72 w 390"/>
                                <a:gd name="T74" fmla="+- 0 2003 1616"/>
                                <a:gd name="T75" fmla="*/ 2003 h 389"/>
                                <a:gd name="T76" fmla="+- 0 7874 7764"/>
                                <a:gd name="T77" fmla="*/ T76 w 390"/>
                                <a:gd name="T78" fmla="+- 0 1985 1616"/>
                                <a:gd name="T79" fmla="*/ 1985 h 389"/>
                                <a:gd name="T80" fmla="+- 0 7821 7764"/>
                                <a:gd name="T81" fmla="*/ T80 w 390"/>
                                <a:gd name="T82" fmla="+- 0 1947 1616"/>
                                <a:gd name="T83" fmla="*/ 1947 h 389"/>
                                <a:gd name="T84" fmla="+- 0 7783 7764"/>
                                <a:gd name="T85" fmla="*/ T84 w 390"/>
                                <a:gd name="T86" fmla="+- 0 1894 1616"/>
                                <a:gd name="T87" fmla="*/ 1894 h 389"/>
                                <a:gd name="T88" fmla="+- 0 7765 7764"/>
                                <a:gd name="T89" fmla="*/ T88 w 390"/>
                                <a:gd name="T90" fmla="+- 0 1831 1616"/>
                                <a:gd name="T91" fmla="*/ 1831 h 389"/>
                                <a:gd name="T92" fmla="+- 0 7764 776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FEC6E" id="Group 130" o:spid="_x0000_s1026" style="position:absolute;margin-left:387.8pt;margin-top:80.4pt;width:20.25pt;height:20.2pt;z-index:-251698688;mso-position-horizontal-relative:page" coordorigin="775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">
                <v:group id="Group 133" o:spid="_x0000_s1027"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4" o:spid="_x0000_s1028"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131" o:spid="_x0000_s1029"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32" o:spid="_x0000_s1030"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18816" behindDoc="1" locked="0" layoutInCell="1" allowOverlap="1">
                <wp:simplePos x="0" y="0"/>
                <wp:positionH relativeFrom="page">
                  <wp:posOffset>6391910</wp:posOffset>
                </wp:positionH>
                <wp:positionV relativeFrom="paragraph">
                  <wp:posOffset>1020445</wp:posOffset>
                </wp:positionV>
                <wp:extent cx="257175" cy="256540"/>
                <wp:effectExtent l="10160" t="10795" r="8890" b="8890"/>
                <wp:wrapNone/>
                <wp:docPr id="2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66" y="1607"/>
                          <a:chExt cx="405" cy="404"/>
                        </a:xfrm>
                      </wpg:grpSpPr>
                      <wpg:grpSp>
                        <wpg:cNvPr id="241" name="Group 128"/>
                        <wpg:cNvGrpSpPr>
                          <a:grpSpLocks/>
                        </wpg:cNvGrpSpPr>
                        <wpg:grpSpPr bwMode="auto">
                          <a:xfrm>
                            <a:off x="10074" y="1614"/>
                            <a:ext cx="390" cy="389"/>
                            <a:chOff x="10074" y="1614"/>
                            <a:chExt cx="390" cy="389"/>
                          </a:xfrm>
                        </wpg:grpSpPr>
                        <wps:wsp>
                          <wps:cNvPr id="242" name="Freeform 129"/>
                          <wps:cNvSpPr>
                            <a:spLocks/>
                          </wps:cNvSpPr>
                          <wps:spPr bwMode="auto">
                            <a:xfrm>
                              <a:off x="10074" y="1614"/>
                              <a:ext cx="390" cy="389"/>
                            </a:xfrm>
                            <a:custGeom>
                              <a:avLst/>
                              <a:gdLst>
                                <a:gd name="T0" fmla="+- 0 10251 10074"/>
                                <a:gd name="T1" fmla="*/ T0 w 390"/>
                                <a:gd name="T2" fmla="+- 0 1614 1614"/>
                                <a:gd name="T3" fmla="*/ 1614 h 389"/>
                                <a:gd name="T4" fmla="+- 0 10186 10074"/>
                                <a:gd name="T5" fmla="*/ T4 w 390"/>
                                <a:gd name="T6" fmla="+- 0 1632 1614"/>
                                <a:gd name="T7" fmla="*/ 1632 h 389"/>
                                <a:gd name="T8" fmla="+- 0 10133 10074"/>
                                <a:gd name="T9" fmla="*/ T8 w 390"/>
                                <a:gd name="T10" fmla="+- 0 1669 1614"/>
                                <a:gd name="T11" fmla="*/ 1669 h 389"/>
                                <a:gd name="T12" fmla="+- 0 10094 10074"/>
                                <a:gd name="T13" fmla="*/ T12 w 390"/>
                                <a:gd name="T14" fmla="+- 0 1722 1614"/>
                                <a:gd name="T15" fmla="*/ 1722 h 389"/>
                                <a:gd name="T16" fmla="+- 0 10075 10074"/>
                                <a:gd name="T17" fmla="*/ T16 w 390"/>
                                <a:gd name="T18" fmla="+- 0 1786 1614"/>
                                <a:gd name="T19" fmla="*/ 1786 h 389"/>
                                <a:gd name="T20" fmla="+- 0 10074 10074"/>
                                <a:gd name="T21" fmla="*/ T20 w 390"/>
                                <a:gd name="T22" fmla="+- 0 1809 1614"/>
                                <a:gd name="T23" fmla="*/ 1809 h 389"/>
                                <a:gd name="T24" fmla="+- 0 10075 10074"/>
                                <a:gd name="T25" fmla="*/ T24 w 390"/>
                                <a:gd name="T26" fmla="+- 0 1830 1614"/>
                                <a:gd name="T27" fmla="*/ 1830 h 389"/>
                                <a:gd name="T28" fmla="+- 0 10093 10074"/>
                                <a:gd name="T29" fmla="*/ T28 w 390"/>
                                <a:gd name="T30" fmla="+- 0 1893 1614"/>
                                <a:gd name="T31" fmla="*/ 1893 h 389"/>
                                <a:gd name="T32" fmla="+- 0 10131 10074"/>
                                <a:gd name="T33" fmla="*/ T32 w 390"/>
                                <a:gd name="T34" fmla="+- 0 1946 1614"/>
                                <a:gd name="T35" fmla="*/ 1946 h 389"/>
                                <a:gd name="T36" fmla="+- 0 10184 10074"/>
                                <a:gd name="T37" fmla="*/ T36 w 390"/>
                                <a:gd name="T38" fmla="+- 0 1984 1614"/>
                                <a:gd name="T39" fmla="*/ 1984 h 389"/>
                                <a:gd name="T40" fmla="+- 0 10249 10074"/>
                                <a:gd name="T41" fmla="*/ T40 w 390"/>
                                <a:gd name="T42" fmla="+- 0 2002 1614"/>
                                <a:gd name="T43" fmla="*/ 2002 h 389"/>
                                <a:gd name="T44" fmla="+- 0 10273 10074"/>
                                <a:gd name="T45" fmla="*/ T44 w 390"/>
                                <a:gd name="T46" fmla="+- 0 2004 1614"/>
                                <a:gd name="T47" fmla="*/ 2004 h 389"/>
                                <a:gd name="T48" fmla="+- 0 10295 10074"/>
                                <a:gd name="T49" fmla="*/ T48 w 390"/>
                                <a:gd name="T50" fmla="+- 0 2002 1614"/>
                                <a:gd name="T51" fmla="*/ 2002 h 389"/>
                                <a:gd name="T52" fmla="+- 0 10357 10074"/>
                                <a:gd name="T53" fmla="*/ T52 w 390"/>
                                <a:gd name="T54" fmla="+- 0 1982 1614"/>
                                <a:gd name="T55" fmla="*/ 1982 h 389"/>
                                <a:gd name="T56" fmla="+- 0 10408 10074"/>
                                <a:gd name="T57" fmla="*/ T56 w 390"/>
                                <a:gd name="T58" fmla="+- 0 1944 1614"/>
                                <a:gd name="T59" fmla="*/ 1944 h 389"/>
                                <a:gd name="T60" fmla="+- 0 10445 10074"/>
                                <a:gd name="T61" fmla="*/ T60 w 390"/>
                                <a:gd name="T62" fmla="+- 0 1890 1614"/>
                                <a:gd name="T63" fmla="*/ 1890 h 389"/>
                                <a:gd name="T64" fmla="+- 0 10462 10074"/>
                                <a:gd name="T65" fmla="*/ T64 w 390"/>
                                <a:gd name="T66" fmla="+- 0 1823 1614"/>
                                <a:gd name="T67" fmla="*/ 1823 h 389"/>
                                <a:gd name="T68" fmla="+- 0 10464 10074"/>
                                <a:gd name="T69" fmla="*/ T68 w 390"/>
                                <a:gd name="T70" fmla="+- 0 1798 1614"/>
                                <a:gd name="T71" fmla="*/ 1798 h 389"/>
                                <a:gd name="T72" fmla="+- 0 10461 10074"/>
                                <a:gd name="T73" fmla="*/ T72 w 390"/>
                                <a:gd name="T74" fmla="+- 0 1776 1614"/>
                                <a:gd name="T75" fmla="*/ 1776 h 389"/>
                                <a:gd name="T76" fmla="+- 0 10440 10074"/>
                                <a:gd name="T77" fmla="*/ T76 w 390"/>
                                <a:gd name="T78" fmla="+- 0 1717 1614"/>
                                <a:gd name="T79" fmla="*/ 1717 h 389"/>
                                <a:gd name="T80" fmla="+- 0 10401 10074"/>
                                <a:gd name="T81" fmla="*/ T80 w 390"/>
                                <a:gd name="T82" fmla="+- 0 1667 1614"/>
                                <a:gd name="T83" fmla="*/ 1667 h 389"/>
                                <a:gd name="T84" fmla="+- 0 10345 10074"/>
                                <a:gd name="T85" fmla="*/ T84 w 390"/>
                                <a:gd name="T86" fmla="+- 0 1633 1614"/>
                                <a:gd name="T87" fmla="*/ 1633 h 389"/>
                                <a:gd name="T88" fmla="+- 0 10276 10074"/>
                                <a:gd name="T89" fmla="*/ T88 w 390"/>
                                <a:gd name="T90" fmla="+- 0 1616 1614"/>
                                <a:gd name="T91" fmla="*/ 1616 h 389"/>
                                <a:gd name="T92" fmla="+- 0 10251 1007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26"/>
                        <wpg:cNvGrpSpPr>
                          <a:grpSpLocks/>
                        </wpg:cNvGrpSpPr>
                        <wpg:grpSpPr bwMode="auto">
                          <a:xfrm>
                            <a:off x="10074" y="1614"/>
                            <a:ext cx="390" cy="389"/>
                            <a:chOff x="10074" y="1614"/>
                            <a:chExt cx="390" cy="389"/>
                          </a:xfrm>
                        </wpg:grpSpPr>
                        <wps:wsp>
                          <wps:cNvPr id="244" name="Freeform 127"/>
                          <wps:cNvSpPr>
                            <a:spLocks/>
                          </wps:cNvSpPr>
                          <wps:spPr bwMode="auto">
                            <a:xfrm>
                              <a:off x="10074" y="1614"/>
                              <a:ext cx="390" cy="389"/>
                            </a:xfrm>
                            <a:custGeom>
                              <a:avLst/>
                              <a:gdLst>
                                <a:gd name="T0" fmla="+- 0 10074 10074"/>
                                <a:gd name="T1" fmla="*/ T0 w 390"/>
                                <a:gd name="T2" fmla="+- 0 1809 1614"/>
                                <a:gd name="T3" fmla="*/ 1809 h 389"/>
                                <a:gd name="T4" fmla="+- 0 10086 10074"/>
                                <a:gd name="T5" fmla="*/ T4 w 390"/>
                                <a:gd name="T6" fmla="+- 0 1742 1614"/>
                                <a:gd name="T7" fmla="*/ 1742 h 389"/>
                                <a:gd name="T8" fmla="+- 0 10118 10074"/>
                                <a:gd name="T9" fmla="*/ T8 w 390"/>
                                <a:gd name="T10" fmla="+- 0 1685 1614"/>
                                <a:gd name="T11" fmla="*/ 1685 h 389"/>
                                <a:gd name="T12" fmla="+- 0 10167 10074"/>
                                <a:gd name="T13" fmla="*/ T12 w 390"/>
                                <a:gd name="T14" fmla="+- 0 1642 1614"/>
                                <a:gd name="T15" fmla="*/ 1642 h 389"/>
                                <a:gd name="T16" fmla="+- 0 10228 10074"/>
                                <a:gd name="T17" fmla="*/ T16 w 390"/>
                                <a:gd name="T18" fmla="+- 0 1618 1614"/>
                                <a:gd name="T19" fmla="*/ 1618 h 389"/>
                                <a:gd name="T20" fmla="+- 0 10251 10074"/>
                                <a:gd name="T21" fmla="*/ T20 w 390"/>
                                <a:gd name="T22" fmla="+- 0 1614 1614"/>
                                <a:gd name="T23" fmla="*/ 1614 h 389"/>
                                <a:gd name="T24" fmla="+- 0 10276 10074"/>
                                <a:gd name="T25" fmla="*/ T24 w 390"/>
                                <a:gd name="T26" fmla="+- 0 1616 1614"/>
                                <a:gd name="T27" fmla="*/ 1616 h 389"/>
                                <a:gd name="T28" fmla="+- 0 10345 10074"/>
                                <a:gd name="T29" fmla="*/ T28 w 390"/>
                                <a:gd name="T30" fmla="+- 0 1633 1614"/>
                                <a:gd name="T31" fmla="*/ 1633 h 389"/>
                                <a:gd name="T32" fmla="+- 0 10401 10074"/>
                                <a:gd name="T33" fmla="*/ T32 w 390"/>
                                <a:gd name="T34" fmla="+- 0 1667 1614"/>
                                <a:gd name="T35" fmla="*/ 1667 h 389"/>
                                <a:gd name="T36" fmla="+- 0 10440 10074"/>
                                <a:gd name="T37" fmla="*/ T36 w 390"/>
                                <a:gd name="T38" fmla="+- 0 1717 1614"/>
                                <a:gd name="T39" fmla="*/ 1717 h 389"/>
                                <a:gd name="T40" fmla="+- 0 10461 10074"/>
                                <a:gd name="T41" fmla="*/ T40 w 390"/>
                                <a:gd name="T42" fmla="+- 0 1776 1614"/>
                                <a:gd name="T43" fmla="*/ 1776 h 389"/>
                                <a:gd name="T44" fmla="+- 0 10464 10074"/>
                                <a:gd name="T45" fmla="*/ T44 w 390"/>
                                <a:gd name="T46" fmla="+- 0 1798 1614"/>
                                <a:gd name="T47" fmla="*/ 1798 h 389"/>
                                <a:gd name="T48" fmla="+- 0 10462 10074"/>
                                <a:gd name="T49" fmla="*/ T48 w 390"/>
                                <a:gd name="T50" fmla="+- 0 1823 1614"/>
                                <a:gd name="T51" fmla="*/ 1823 h 389"/>
                                <a:gd name="T52" fmla="+- 0 10445 10074"/>
                                <a:gd name="T53" fmla="*/ T52 w 390"/>
                                <a:gd name="T54" fmla="+- 0 1890 1614"/>
                                <a:gd name="T55" fmla="*/ 1890 h 389"/>
                                <a:gd name="T56" fmla="+- 0 10408 10074"/>
                                <a:gd name="T57" fmla="*/ T56 w 390"/>
                                <a:gd name="T58" fmla="+- 0 1944 1614"/>
                                <a:gd name="T59" fmla="*/ 1944 h 389"/>
                                <a:gd name="T60" fmla="+- 0 10357 10074"/>
                                <a:gd name="T61" fmla="*/ T60 w 390"/>
                                <a:gd name="T62" fmla="+- 0 1982 1614"/>
                                <a:gd name="T63" fmla="*/ 1982 h 389"/>
                                <a:gd name="T64" fmla="+- 0 10295 10074"/>
                                <a:gd name="T65" fmla="*/ T64 w 390"/>
                                <a:gd name="T66" fmla="+- 0 2002 1614"/>
                                <a:gd name="T67" fmla="*/ 2002 h 389"/>
                                <a:gd name="T68" fmla="+- 0 10273 10074"/>
                                <a:gd name="T69" fmla="*/ T68 w 390"/>
                                <a:gd name="T70" fmla="+- 0 2004 1614"/>
                                <a:gd name="T71" fmla="*/ 2004 h 389"/>
                                <a:gd name="T72" fmla="+- 0 10249 10074"/>
                                <a:gd name="T73" fmla="*/ T72 w 390"/>
                                <a:gd name="T74" fmla="+- 0 2002 1614"/>
                                <a:gd name="T75" fmla="*/ 2002 h 389"/>
                                <a:gd name="T76" fmla="+- 0 10184 10074"/>
                                <a:gd name="T77" fmla="*/ T76 w 390"/>
                                <a:gd name="T78" fmla="+- 0 1984 1614"/>
                                <a:gd name="T79" fmla="*/ 1984 h 389"/>
                                <a:gd name="T80" fmla="+- 0 10131 10074"/>
                                <a:gd name="T81" fmla="*/ T80 w 390"/>
                                <a:gd name="T82" fmla="+- 0 1946 1614"/>
                                <a:gd name="T83" fmla="*/ 1946 h 389"/>
                                <a:gd name="T84" fmla="+- 0 10093 10074"/>
                                <a:gd name="T85" fmla="*/ T84 w 390"/>
                                <a:gd name="T86" fmla="+- 0 1893 1614"/>
                                <a:gd name="T87" fmla="*/ 1893 h 389"/>
                                <a:gd name="T88" fmla="+- 0 10075 10074"/>
                                <a:gd name="T89" fmla="*/ T88 w 390"/>
                                <a:gd name="T90" fmla="+- 0 1830 1614"/>
                                <a:gd name="T91" fmla="*/ 1830 h 389"/>
                                <a:gd name="T92" fmla="+- 0 10074 1007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A483FE" id="Group 125" o:spid="_x0000_s1026" style="position:absolute;margin-left:503.3pt;margin-top:80.35pt;width:20.25pt;height:20.2pt;z-index:-251697664;mso-position-horizontal-relative:page" coordorigin="1006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">
                <v:group id="Group 128" o:spid="_x0000_s1027"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29" o:spid="_x0000_s1028"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26" o:spid="_x0000_s1029"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27" o:spid="_x0000_s1030"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tbl>
      <w:tblPr>
        <w:tblW w:w="9917" w:type="dxa"/>
        <w:tblInd w:w="106" w:type="dxa"/>
        <w:tblLayout w:type="fixed"/>
        <w:tblCellMar>
          <w:left w:w="0" w:type="dxa"/>
          <w:right w:w="0" w:type="dxa"/>
        </w:tblCellMar>
        <w:tblLook w:val="01E0" w:firstRow="1" w:lastRow="1" w:firstColumn="1" w:lastColumn="1" w:noHBand="0" w:noVBand="0"/>
      </w:tblPr>
      <w:tblGrid>
        <w:gridCol w:w="1318"/>
        <w:gridCol w:w="5369"/>
        <w:gridCol w:w="1152"/>
        <w:gridCol w:w="1063"/>
        <w:gridCol w:w="1015"/>
      </w:tblGrid>
      <w:tr w:rsidR="00326228" w:rsidTr="00F335CB">
        <w:trPr>
          <w:trHeight w:hRule="exact" w:val="1114"/>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99"/>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383"/>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 xml:space="preserve">ion by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ct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6"/>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spacing w:before="79"/>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562"/>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ubbing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dissimil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spacing w:before="79"/>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spacing w:before="79"/>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oulomb</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6"/>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spacing w:before="82"/>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562"/>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dust on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562"/>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tabs>
                <w:tab w:val="left" w:pos="665"/>
              </w:tabs>
              <w:jc w:val="both"/>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indust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ic</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350"/>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 xml:space="preserve">ion by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562"/>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obj</w:t>
            </w:r>
            <w:r>
              <w:rPr>
                <w:rFonts w:ascii="Times New Roman" w:eastAsia="Times New Roman" w:hAnsi="Times New Roman" w:cs="Times New Roman"/>
                <w:spacing w:val="-1"/>
                <w:sz w:val="24"/>
                <w:szCs w:val="24"/>
              </w:rPr>
              <w:t>ect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6"/>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rsidP="00C00ED7">
            <w:pPr>
              <w:pStyle w:val="TableParagraph"/>
              <w:numPr>
                <w:ilvl w:val="0"/>
                <w:numId w:val="111"/>
              </w:numPr>
              <w:spacing w:before="82"/>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epa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757"/>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D</w:t>
            </w:r>
            <w:r>
              <w:rPr>
                <w:rFonts w:ascii="Times New Roman" w:eastAsia="Times New Roman" w:hAnsi="Times New Roman" w:cs="Times New Roman"/>
                <w:b/>
                <w:bCs/>
                <w:color w:val="548DD4"/>
                <w:sz w:val="24"/>
                <w:szCs w:val="24"/>
              </w:rPr>
              <w:t>is</w:t>
            </w:r>
            <w:r>
              <w:rPr>
                <w:rFonts w:ascii="Times New Roman" w:eastAsia="Times New Roman" w:hAnsi="Times New Roman" w:cs="Times New Roman"/>
                <w:b/>
                <w:bCs/>
                <w:color w:val="548DD4"/>
                <w:spacing w:val="-1"/>
                <w:sz w:val="24"/>
                <w:szCs w:val="24"/>
              </w:rPr>
              <w:t>tr</w:t>
            </w:r>
            <w:r>
              <w:rPr>
                <w:rFonts w:ascii="Times New Roman" w:eastAsia="Times New Roman" w:hAnsi="Times New Roman" w:cs="Times New Roman"/>
                <w:b/>
                <w:bCs/>
                <w:color w:val="548DD4"/>
                <w:sz w:val="24"/>
                <w:szCs w:val="24"/>
              </w:rPr>
              <w:t>ibu</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ion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ha</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ge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o</w:t>
            </w:r>
            <w:r>
              <w:rPr>
                <w:rFonts w:ascii="Times New Roman" w:eastAsia="Times New Roman" w:hAnsi="Times New Roman" w:cs="Times New Roman"/>
                <w:b/>
                <w:bCs/>
                <w:color w:val="548DD4"/>
                <w:sz w:val="24"/>
                <w:szCs w:val="24"/>
              </w:rPr>
              <w:t xml:space="preserve">n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ondu</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562"/>
        </w:trPr>
        <w:tc>
          <w:tcPr>
            <w:tcW w:w="1318" w:type="dxa"/>
            <w:tcBorders>
              <w:top w:val="single" w:sz="5" w:space="0" w:color="000000"/>
              <w:left w:val="single" w:sz="5" w:space="0" w:color="000000"/>
              <w:bottom w:val="single" w:sz="5" w:space="0" w:color="000000"/>
              <w:right w:val="single" w:sz="5" w:space="0" w:color="000000"/>
            </w:tcBorders>
          </w:tcPr>
          <w:p w:rsidR="00326228" w:rsidRPr="00F335CB" w:rsidRDefault="00326228" w:rsidP="00C00ED7">
            <w:pPr>
              <w:pStyle w:val="TableParagraph"/>
              <w:numPr>
                <w:ilvl w:val="0"/>
                <w:numId w:val="111"/>
              </w:numPr>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Pr="00F335CB" w:rsidRDefault="004B6062">
            <w:pPr>
              <w:pStyle w:val="TableParagraph"/>
              <w:spacing w:line="267" w:lineRule="exact"/>
              <w:ind w:left="99"/>
              <w:rPr>
                <w:rFonts w:ascii="Times New Roman" w:eastAsia="Times New Roman" w:hAnsi="Times New Roman" w:cs="Times New Roman"/>
                <w:sz w:val="24"/>
                <w:szCs w:val="24"/>
              </w:rPr>
            </w:pPr>
            <w:r w:rsidRPr="00F335CB">
              <w:rPr>
                <w:rFonts w:ascii="Times New Roman" w:eastAsia="Times New Roman" w:hAnsi="Times New Roman" w:cs="Times New Roman"/>
                <w:sz w:val="24"/>
                <w:szCs w:val="24"/>
              </w:rPr>
              <w:t>R</w:t>
            </w:r>
            <w:r w:rsidRPr="00F335CB">
              <w:rPr>
                <w:rFonts w:ascii="Times New Roman" w:eastAsia="Times New Roman" w:hAnsi="Times New Roman" w:cs="Times New Roman"/>
                <w:spacing w:val="-1"/>
                <w:sz w:val="24"/>
                <w:szCs w:val="24"/>
              </w:rPr>
              <w:t>eca</w:t>
            </w:r>
            <w:r w:rsidRPr="00F335CB">
              <w:rPr>
                <w:rFonts w:ascii="Times New Roman" w:eastAsia="Times New Roman" w:hAnsi="Times New Roman" w:cs="Times New Roman"/>
                <w:sz w:val="24"/>
                <w:szCs w:val="24"/>
              </w:rPr>
              <w:t>ll th</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t tot</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 xml:space="preserve">l </w:t>
            </w:r>
            <w:r w:rsidRPr="00F335CB">
              <w:rPr>
                <w:rFonts w:ascii="Times New Roman" w:eastAsia="Times New Roman" w:hAnsi="Times New Roman" w:cs="Times New Roman"/>
                <w:spacing w:val="-1"/>
                <w:sz w:val="24"/>
                <w:szCs w:val="24"/>
              </w:rPr>
              <w:t>c</w:t>
            </w:r>
            <w:r w:rsidRPr="00F335CB">
              <w:rPr>
                <w:rFonts w:ascii="Times New Roman" w:eastAsia="Times New Roman" w:hAnsi="Times New Roman" w:cs="Times New Roman"/>
                <w:sz w:val="24"/>
                <w:szCs w:val="24"/>
              </w:rPr>
              <w:t>h</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pacing w:val="1"/>
                <w:sz w:val="24"/>
                <w:szCs w:val="24"/>
              </w:rPr>
              <w:t>r</w:t>
            </w:r>
            <w:r w:rsidRPr="00F335CB">
              <w:rPr>
                <w:rFonts w:ascii="Times New Roman" w:eastAsia="Times New Roman" w:hAnsi="Times New Roman" w:cs="Times New Roman"/>
                <w:sz w:val="24"/>
                <w:szCs w:val="24"/>
              </w:rPr>
              <w:t>ge</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pacing w:val="1"/>
                <w:sz w:val="24"/>
                <w:szCs w:val="24"/>
              </w:rPr>
              <w:t>r</w:t>
            </w:r>
            <w:r w:rsidRPr="00F335CB">
              <w:rPr>
                <w:rFonts w:ascii="Times New Roman" w:eastAsia="Times New Roman" w:hAnsi="Times New Roman" w:cs="Times New Roman"/>
                <w:spacing w:val="-1"/>
                <w:sz w:val="24"/>
                <w:szCs w:val="24"/>
              </w:rPr>
              <w:t>e</w:t>
            </w:r>
            <w:r w:rsidRPr="00F335CB">
              <w:rPr>
                <w:rFonts w:ascii="Times New Roman" w:eastAsia="Times New Roman" w:hAnsi="Times New Roman" w:cs="Times New Roman"/>
                <w:sz w:val="24"/>
                <w:szCs w:val="24"/>
              </w:rPr>
              <w:t>si</w:t>
            </w:r>
            <w:r w:rsidRPr="00F335CB">
              <w:rPr>
                <w:rFonts w:ascii="Times New Roman" w:eastAsia="Times New Roman" w:hAnsi="Times New Roman" w:cs="Times New Roman"/>
                <w:spacing w:val="-1"/>
                <w:sz w:val="24"/>
                <w:szCs w:val="24"/>
              </w:rPr>
              <w:t>de</w:t>
            </w:r>
            <w:r w:rsidRPr="00F335CB">
              <w:rPr>
                <w:rFonts w:ascii="Times New Roman" w:eastAsia="Times New Roman" w:hAnsi="Times New Roman" w:cs="Times New Roman"/>
                <w:sz w:val="24"/>
                <w:szCs w:val="24"/>
              </w:rPr>
              <w:t>s on the</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z w:val="24"/>
                <w:szCs w:val="24"/>
              </w:rPr>
              <w:t>outside</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z w:val="24"/>
                <w:szCs w:val="24"/>
              </w:rPr>
              <w:t>of</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z w:val="24"/>
                <w:szCs w:val="24"/>
              </w:rPr>
              <w:t>a</w:t>
            </w:r>
          </w:p>
          <w:p w:rsidR="00326228" w:rsidRPr="00F335CB" w:rsidRDefault="004B6062">
            <w:pPr>
              <w:pStyle w:val="TableParagraph"/>
              <w:ind w:left="99"/>
              <w:rPr>
                <w:rFonts w:ascii="Times New Roman" w:eastAsia="Times New Roman" w:hAnsi="Times New Roman" w:cs="Times New Roman"/>
                <w:sz w:val="24"/>
                <w:szCs w:val="24"/>
              </w:rPr>
            </w:pPr>
            <w:r w:rsidRPr="00F335CB">
              <w:rPr>
                <w:rFonts w:ascii="Times New Roman" w:eastAsia="Times New Roman" w:hAnsi="Times New Roman" w:cs="Times New Roman"/>
                <w:sz w:val="24"/>
                <w:szCs w:val="24"/>
              </w:rPr>
              <w:t>m</w:t>
            </w:r>
            <w:r w:rsidRPr="00F335CB">
              <w:rPr>
                <w:rFonts w:ascii="Times New Roman" w:eastAsia="Times New Roman" w:hAnsi="Times New Roman" w:cs="Times New Roman"/>
                <w:spacing w:val="-1"/>
                <w:sz w:val="24"/>
                <w:szCs w:val="24"/>
              </w:rPr>
              <w:t>e</w:t>
            </w:r>
            <w:r w:rsidRPr="00F335CB">
              <w:rPr>
                <w:rFonts w:ascii="Times New Roman" w:eastAsia="Times New Roman" w:hAnsi="Times New Roman" w:cs="Times New Roman"/>
                <w:sz w:val="24"/>
                <w:szCs w:val="24"/>
              </w:rPr>
              <w:t>t</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l obj</w:t>
            </w:r>
            <w:r w:rsidRPr="00F335CB">
              <w:rPr>
                <w:rFonts w:ascii="Times New Roman" w:eastAsia="Times New Roman" w:hAnsi="Times New Roman" w:cs="Times New Roman"/>
                <w:spacing w:val="-1"/>
                <w:sz w:val="24"/>
                <w:szCs w:val="24"/>
              </w:rPr>
              <w:t>ect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6"/>
        </w:trPr>
        <w:tc>
          <w:tcPr>
            <w:tcW w:w="1318" w:type="dxa"/>
            <w:tcBorders>
              <w:top w:val="single" w:sz="5" w:space="0" w:color="000000"/>
              <w:left w:val="single" w:sz="5" w:space="0" w:color="000000"/>
              <w:bottom w:val="single" w:sz="5" w:space="0" w:color="000000"/>
              <w:right w:val="single" w:sz="5" w:space="0" w:color="000000"/>
            </w:tcBorders>
          </w:tcPr>
          <w:p w:rsidR="00326228" w:rsidRPr="00F335CB" w:rsidRDefault="00326228" w:rsidP="00C00ED7">
            <w:pPr>
              <w:pStyle w:val="TableParagraph"/>
              <w:numPr>
                <w:ilvl w:val="0"/>
                <w:numId w:val="111"/>
              </w:numPr>
              <w:spacing w:before="82"/>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Pr="00F335CB" w:rsidRDefault="004B6062">
            <w:pPr>
              <w:pStyle w:val="TableParagraph"/>
              <w:spacing w:before="82"/>
              <w:ind w:left="99"/>
              <w:rPr>
                <w:rFonts w:ascii="Times New Roman" w:eastAsia="Times New Roman" w:hAnsi="Times New Roman" w:cs="Times New Roman"/>
                <w:sz w:val="24"/>
                <w:szCs w:val="24"/>
              </w:rPr>
            </w:pPr>
            <w:r w:rsidRPr="00F335CB">
              <w:rPr>
                <w:rFonts w:ascii="Times New Roman" w:eastAsia="Times New Roman" w:hAnsi="Times New Roman" w:cs="Times New Roman"/>
                <w:sz w:val="24"/>
                <w:szCs w:val="24"/>
              </w:rPr>
              <w:t>R</w:t>
            </w:r>
            <w:r w:rsidRPr="00F335CB">
              <w:rPr>
                <w:rFonts w:ascii="Times New Roman" w:eastAsia="Times New Roman" w:hAnsi="Times New Roman" w:cs="Times New Roman"/>
                <w:spacing w:val="-1"/>
                <w:sz w:val="24"/>
                <w:szCs w:val="24"/>
              </w:rPr>
              <w:t>eca</w:t>
            </w:r>
            <w:r w:rsidRPr="00F335CB">
              <w:rPr>
                <w:rFonts w:ascii="Times New Roman" w:eastAsia="Times New Roman" w:hAnsi="Times New Roman" w:cs="Times New Roman"/>
                <w:sz w:val="24"/>
                <w:szCs w:val="24"/>
              </w:rPr>
              <w:t>ll th</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 xml:space="preserve">t </w:t>
            </w:r>
            <w:r w:rsidRPr="00F335CB">
              <w:rPr>
                <w:rFonts w:ascii="Times New Roman" w:eastAsia="Times New Roman" w:hAnsi="Times New Roman" w:cs="Times New Roman"/>
                <w:spacing w:val="-1"/>
                <w:sz w:val="24"/>
                <w:szCs w:val="24"/>
              </w:rPr>
              <w:t>c</w:t>
            </w:r>
            <w:r w:rsidRPr="00F335CB">
              <w:rPr>
                <w:rFonts w:ascii="Times New Roman" w:eastAsia="Times New Roman" w:hAnsi="Times New Roman" w:cs="Times New Roman"/>
                <w:sz w:val="24"/>
                <w:szCs w:val="24"/>
              </w:rPr>
              <w:t>h</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pacing w:val="1"/>
                <w:sz w:val="24"/>
                <w:szCs w:val="24"/>
              </w:rPr>
              <w:t>r</w:t>
            </w:r>
            <w:r w:rsidRPr="00F335CB">
              <w:rPr>
                <w:rFonts w:ascii="Times New Roman" w:eastAsia="Times New Roman" w:hAnsi="Times New Roman" w:cs="Times New Roman"/>
                <w:sz w:val="24"/>
                <w:szCs w:val="24"/>
              </w:rPr>
              <w:t>g</w:t>
            </w:r>
            <w:r w:rsidRPr="00F335CB">
              <w:rPr>
                <w:rFonts w:ascii="Times New Roman" w:eastAsia="Times New Roman" w:hAnsi="Times New Roman" w:cs="Times New Roman"/>
                <w:spacing w:val="-1"/>
                <w:sz w:val="24"/>
                <w:szCs w:val="24"/>
              </w:rPr>
              <w:t>e</w:t>
            </w:r>
            <w:r w:rsidRPr="00F335CB">
              <w:rPr>
                <w:rFonts w:ascii="Times New Roman" w:eastAsia="Times New Roman" w:hAnsi="Times New Roman" w:cs="Times New Roman"/>
                <w:sz w:val="24"/>
                <w:szCs w:val="24"/>
              </w:rPr>
              <w:t>s t</w:t>
            </w:r>
            <w:r w:rsidRPr="00F335CB">
              <w:rPr>
                <w:rFonts w:ascii="Times New Roman" w:eastAsia="Times New Roman" w:hAnsi="Times New Roman" w:cs="Times New Roman"/>
                <w:spacing w:val="-1"/>
                <w:sz w:val="24"/>
                <w:szCs w:val="24"/>
              </w:rPr>
              <w:t>e</w:t>
            </w:r>
            <w:r w:rsidRPr="00F335CB">
              <w:rPr>
                <w:rFonts w:ascii="Times New Roman" w:eastAsia="Times New Roman" w:hAnsi="Times New Roman" w:cs="Times New Roman"/>
                <w:sz w:val="24"/>
                <w:szCs w:val="24"/>
              </w:rPr>
              <w:t>nd</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pacing w:val="2"/>
                <w:sz w:val="24"/>
                <w:szCs w:val="24"/>
              </w:rPr>
              <w:t>t</w:t>
            </w:r>
            <w:r w:rsidRPr="00F335CB">
              <w:rPr>
                <w:rFonts w:ascii="Times New Roman" w:eastAsia="Times New Roman" w:hAnsi="Times New Roman" w:cs="Times New Roman"/>
                <w:sz w:val="24"/>
                <w:szCs w:val="24"/>
              </w:rPr>
              <w:t xml:space="preserve">o </w:t>
            </w:r>
            <w:r w:rsidRPr="00F335CB">
              <w:rPr>
                <w:rFonts w:ascii="Times New Roman" w:eastAsia="Times New Roman" w:hAnsi="Times New Roman" w:cs="Times New Roman"/>
                <w:spacing w:val="-1"/>
                <w:sz w:val="24"/>
                <w:szCs w:val="24"/>
              </w:rPr>
              <w:t>acc</w:t>
            </w:r>
            <w:r w:rsidRPr="00F335CB">
              <w:rPr>
                <w:rFonts w:ascii="Times New Roman" w:eastAsia="Times New Roman" w:hAnsi="Times New Roman" w:cs="Times New Roman"/>
                <w:sz w:val="24"/>
                <w:szCs w:val="24"/>
              </w:rPr>
              <w:t>umul</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te</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pacing w:val="-1"/>
                <w:sz w:val="24"/>
                <w:szCs w:val="24"/>
              </w:rPr>
              <w:t>a</w:t>
            </w:r>
            <w:r w:rsidRPr="00F335CB">
              <w:rPr>
                <w:rFonts w:ascii="Times New Roman" w:eastAsia="Times New Roman" w:hAnsi="Times New Roman" w:cs="Times New Roman"/>
                <w:sz w:val="24"/>
                <w:szCs w:val="24"/>
              </w:rPr>
              <w:t>t points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463"/>
        </w:trPr>
        <w:tc>
          <w:tcPr>
            <w:tcW w:w="1318" w:type="dxa"/>
            <w:tcBorders>
              <w:top w:val="single" w:sz="5" w:space="0" w:color="000000"/>
              <w:left w:val="single" w:sz="5" w:space="0" w:color="000000"/>
              <w:bottom w:val="single" w:sz="5" w:space="0" w:color="000000"/>
              <w:right w:val="single" w:sz="5" w:space="0" w:color="000000"/>
            </w:tcBorders>
          </w:tcPr>
          <w:p w:rsidR="00326228" w:rsidRPr="00F335CB" w:rsidRDefault="00326228" w:rsidP="00C00ED7">
            <w:pPr>
              <w:pStyle w:val="TableParagraph"/>
              <w:numPr>
                <w:ilvl w:val="0"/>
                <w:numId w:val="111"/>
              </w:numPr>
              <w:spacing w:before="79"/>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Pr="00F335CB" w:rsidRDefault="004B6062">
            <w:pPr>
              <w:pStyle w:val="TableParagraph"/>
              <w:spacing w:before="79"/>
              <w:ind w:left="99"/>
              <w:rPr>
                <w:rFonts w:ascii="Times New Roman" w:eastAsia="Times New Roman" w:hAnsi="Times New Roman" w:cs="Times New Roman"/>
                <w:sz w:val="24"/>
                <w:szCs w:val="24"/>
              </w:rPr>
            </w:pPr>
            <w:r w:rsidRPr="00F335CB">
              <w:rPr>
                <w:rFonts w:ascii="Times New Roman" w:eastAsia="Times New Roman" w:hAnsi="Times New Roman" w:cs="Times New Roman"/>
                <w:spacing w:val="-1"/>
                <w:sz w:val="24"/>
                <w:szCs w:val="24"/>
              </w:rPr>
              <w:t>De</w:t>
            </w:r>
            <w:r w:rsidRPr="00F335CB">
              <w:rPr>
                <w:rFonts w:ascii="Times New Roman" w:eastAsia="Times New Roman" w:hAnsi="Times New Roman" w:cs="Times New Roman"/>
                <w:sz w:val="24"/>
                <w:szCs w:val="24"/>
              </w:rPr>
              <w:t>s</w:t>
            </w:r>
            <w:r w:rsidRPr="00F335CB">
              <w:rPr>
                <w:rFonts w:ascii="Times New Roman" w:eastAsia="Times New Roman" w:hAnsi="Times New Roman" w:cs="Times New Roman"/>
                <w:spacing w:val="-1"/>
                <w:sz w:val="24"/>
                <w:szCs w:val="24"/>
              </w:rPr>
              <w:t>cr</w:t>
            </w:r>
            <w:r w:rsidRPr="00F335CB">
              <w:rPr>
                <w:rFonts w:ascii="Times New Roman" w:eastAsia="Times New Roman" w:hAnsi="Times New Roman" w:cs="Times New Roman"/>
                <w:sz w:val="24"/>
                <w:szCs w:val="24"/>
              </w:rPr>
              <w:t>ibe</w:t>
            </w:r>
            <w:r w:rsidRPr="00F335CB">
              <w:rPr>
                <w:rFonts w:ascii="Times New Roman" w:eastAsia="Times New Roman" w:hAnsi="Times New Roman" w:cs="Times New Roman"/>
                <w:spacing w:val="-1"/>
                <w:sz w:val="24"/>
                <w:szCs w:val="24"/>
              </w:rPr>
              <w:t xml:space="preserve"> </w:t>
            </w:r>
            <w:r w:rsidRPr="00F335CB">
              <w:rPr>
                <w:rFonts w:ascii="Times New Roman" w:eastAsia="Times New Roman" w:hAnsi="Times New Roman" w:cs="Times New Roman"/>
                <w:sz w:val="24"/>
                <w:szCs w:val="24"/>
              </w:rPr>
              <w:t>point dis</w:t>
            </w:r>
            <w:r w:rsidRPr="00F335CB">
              <w:rPr>
                <w:rFonts w:ascii="Times New Roman" w:eastAsia="Times New Roman" w:hAnsi="Times New Roman" w:cs="Times New Roman"/>
                <w:spacing w:val="-1"/>
                <w:sz w:val="24"/>
                <w:szCs w:val="24"/>
              </w:rPr>
              <w:t>c</w:t>
            </w:r>
            <w:r w:rsidRPr="00F335CB">
              <w:rPr>
                <w:rFonts w:ascii="Times New Roman" w:eastAsia="Times New Roman" w:hAnsi="Times New Roman" w:cs="Times New Roman"/>
                <w:sz w:val="24"/>
                <w:szCs w:val="24"/>
              </w:rPr>
              <w:t>h</w:t>
            </w:r>
            <w:r w:rsidRPr="00F335CB">
              <w:rPr>
                <w:rFonts w:ascii="Times New Roman" w:eastAsia="Times New Roman" w:hAnsi="Times New Roman" w:cs="Times New Roman"/>
                <w:spacing w:val="1"/>
                <w:sz w:val="24"/>
                <w:szCs w:val="24"/>
              </w:rPr>
              <w:t>ar</w:t>
            </w:r>
            <w:r w:rsidRPr="00F335CB">
              <w:rPr>
                <w:rFonts w:ascii="Times New Roman" w:eastAsia="Times New Roman" w:hAnsi="Times New Roman" w:cs="Times New Roman"/>
                <w:spacing w:val="-3"/>
                <w:sz w:val="24"/>
                <w:szCs w:val="24"/>
              </w:rPr>
              <w:t>g</w:t>
            </w:r>
            <w:r w:rsidRPr="00F335CB">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F335CB">
        <w:trPr>
          <w:trHeight w:hRule="exact" w:val="667"/>
        </w:trPr>
        <w:tc>
          <w:tcPr>
            <w:tcW w:w="1318" w:type="dxa"/>
            <w:tcBorders>
              <w:top w:val="single" w:sz="5" w:space="0" w:color="000000"/>
              <w:left w:val="single" w:sz="5" w:space="0" w:color="000000"/>
              <w:bottom w:val="single" w:sz="5" w:space="0" w:color="000000"/>
              <w:right w:val="single" w:sz="5" w:space="0" w:color="000000"/>
            </w:tcBorders>
          </w:tcPr>
          <w:p w:rsidR="00326228" w:rsidRPr="00F335CB" w:rsidRDefault="00326228" w:rsidP="00C00ED7">
            <w:pPr>
              <w:pStyle w:val="TableParagraph"/>
              <w:numPr>
                <w:ilvl w:val="0"/>
                <w:numId w:val="111"/>
              </w:numPr>
              <w:rPr>
                <w:rFonts w:ascii="Times New Roman" w:eastAsia="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326228" w:rsidRPr="00F335CB" w:rsidRDefault="004B6062">
            <w:pPr>
              <w:pStyle w:val="TableParagraph"/>
              <w:spacing w:line="264" w:lineRule="exact"/>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D</w:t>
            </w:r>
            <w:r w:rsidRPr="00F335CB">
              <w:rPr>
                <w:rFonts w:ascii="Times New Roman" w:eastAsia="Calibri" w:hAnsi="Times New Roman" w:cs="Times New Roman"/>
                <w:spacing w:val="-2"/>
                <w:sz w:val="24"/>
                <w:szCs w:val="24"/>
              </w:rPr>
              <w:t>e</w:t>
            </w:r>
            <w:r w:rsidRPr="00F335CB">
              <w:rPr>
                <w:rFonts w:ascii="Times New Roman" w:eastAsia="Calibri" w:hAnsi="Times New Roman" w:cs="Times New Roman"/>
                <w:spacing w:val="1"/>
                <w:sz w:val="24"/>
                <w:szCs w:val="24"/>
              </w:rPr>
              <w:t>mo</w:t>
            </w:r>
            <w:r w:rsidRPr="00F335CB">
              <w:rPr>
                <w:rFonts w:ascii="Times New Roman" w:eastAsia="Calibri" w:hAnsi="Times New Roman" w:cs="Times New Roman"/>
                <w:spacing w:val="-1"/>
                <w:sz w:val="24"/>
                <w:szCs w:val="24"/>
              </w:rPr>
              <w:t>n</w:t>
            </w:r>
            <w:r w:rsidRPr="00F335CB">
              <w:rPr>
                <w:rFonts w:ascii="Times New Roman" w:eastAsia="Calibri" w:hAnsi="Times New Roman" w:cs="Times New Roman"/>
                <w:spacing w:val="-3"/>
                <w:sz w:val="24"/>
                <w:szCs w:val="24"/>
              </w:rPr>
              <w:t>s</w:t>
            </w:r>
            <w:r w:rsidRPr="00F335CB">
              <w:rPr>
                <w:rFonts w:ascii="Times New Roman" w:eastAsia="Calibri" w:hAnsi="Times New Roman" w:cs="Times New Roman"/>
                <w:sz w:val="24"/>
                <w:szCs w:val="24"/>
              </w:rPr>
              <w:t>t</w:t>
            </w:r>
            <w:r w:rsidRPr="00F335CB">
              <w:rPr>
                <w:rFonts w:ascii="Times New Roman" w:eastAsia="Calibri" w:hAnsi="Times New Roman" w:cs="Times New Roman"/>
                <w:spacing w:val="-1"/>
                <w:sz w:val="24"/>
                <w:szCs w:val="24"/>
              </w:rPr>
              <w:t>ra</w:t>
            </w:r>
            <w:r w:rsidRPr="00F335CB">
              <w:rPr>
                <w:rFonts w:ascii="Times New Roman" w:eastAsia="Calibri" w:hAnsi="Times New Roman" w:cs="Times New Roman"/>
                <w:sz w:val="24"/>
                <w:szCs w:val="24"/>
              </w:rPr>
              <w:t>te</w:t>
            </w:r>
            <w:r w:rsidRPr="00F335CB">
              <w:rPr>
                <w:rFonts w:ascii="Times New Roman" w:eastAsia="Calibri" w:hAnsi="Times New Roman" w:cs="Times New Roman"/>
                <w:spacing w:val="-2"/>
                <w:sz w:val="24"/>
                <w:szCs w:val="24"/>
              </w:rPr>
              <w:t xml:space="preserve"> </w:t>
            </w:r>
            <w:r w:rsidRPr="00F335CB">
              <w:rPr>
                <w:rFonts w:ascii="Times New Roman" w:eastAsia="Calibri" w:hAnsi="Times New Roman" w:cs="Times New Roman"/>
                <w:sz w:val="24"/>
                <w:szCs w:val="24"/>
              </w:rPr>
              <w:t>c</w:t>
            </w:r>
            <w:r w:rsidRPr="00F335CB">
              <w:rPr>
                <w:rFonts w:ascii="Times New Roman" w:eastAsia="Calibri" w:hAnsi="Times New Roman" w:cs="Times New Roman"/>
                <w:spacing w:val="-1"/>
                <w:sz w:val="24"/>
                <w:szCs w:val="24"/>
              </w:rPr>
              <w:t>harg</w:t>
            </w:r>
            <w:r w:rsidRPr="00F335CB">
              <w:rPr>
                <w:rFonts w:ascii="Times New Roman" w:eastAsia="Calibri" w:hAnsi="Times New Roman" w:cs="Times New Roman"/>
                <w:sz w:val="24"/>
                <w:szCs w:val="24"/>
              </w:rPr>
              <w:t>es</w:t>
            </w:r>
            <w:r w:rsidRPr="00F335CB">
              <w:rPr>
                <w:rFonts w:ascii="Times New Roman" w:eastAsia="Calibri" w:hAnsi="Times New Roman" w:cs="Times New Roman"/>
                <w:spacing w:val="-2"/>
                <w:sz w:val="24"/>
                <w:szCs w:val="24"/>
              </w:rPr>
              <w:t xml:space="preserve"> </w:t>
            </w:r>
            <w:r w:rsidRPr="00F335CB">
              <w:rPr>
                <w:rFonts w:ascii="Times New Roman" w:eastAsia="Calibri" w:hAnsi="Times New Roman" w:cs="Times New Roman"/>
                <w:spacing w:val="1"/>
                <w:sz w:val="24"/>
                <w:szCs w:val="24"/>
              </w:rPr>
              <w:t>o</w:t>
            </w:r>
            <w:r w:rsidRPr="00F335CB">
              <w:rPr>
                <w:rFonts w:ascii="Times New Roman" w:eastAsia="Calibri" w:hAnsi="Times New Roman" w:cs="Times New Roman"/>
                <w:sz w:val="24"/>
                <w:szCs w:val="24"/>
              </w:rPr>
              <w:t>n</w:t>
            </w:r>
            <w:r w:rsidRPr="00F335CB">
              <w:rPr>
                <w:rFonts w:ascii="Times New Roman" w:eastAsia="Calibri" w:hAnsi="Times New Roman" w:cs="Times New Roman"/>
                <w:spacing w:val="-3"/>
                <w:sz w:val="24"/>
                <w:szCs w:val="24"/>
              </w:rPr>
              <w:t xml:space="preserve"> </w:t>
            </w:r>
            <w:r w:rsidRPr="00F335CB">
              <w:rPr>
                <w:rFonts w:ascii="Times New Roman" w:eastAsia="Calibri" w:hAnsi="Times New Roman" w:cs="Times New Roman"/>
                <w:spacing w:val="-2"/>
                <w:sz w:val="24"/>
                <w:szCs w:val="24"/>
              </w:rPr>
              <w:t>m</w:t>
            </w:r>
            <w:r w:rsidRPr="00F335CB">
              <w:rPr>
                <w:rFonts w:ascii="Times New Roman" w:eastAsia="Calibri" w:hAnsi="Times New Roman" w:cs="Times New Roman"/>
                <w:sz w:val="24"/>
                <w:szCs w:val="24"/>
              </w:rPr>
              <w:t>et</w:t>
            </w:r>
            <w:r w:rsidRPr="00F335CB">
              <w:rPr>
                <w:rFonts w:ascii="Times New Roman" w:eastAsia="Calibri" w:hAnsi="Times New Roman" w:cs="Times New Roman"/>
                <w:spacing w:val="-1"/>
                <w:sz w:val="24"/>
                <w:szCs w:val="24"/>
              </w:rPr>
              <w:t>a</w:t>
            </w:r>
            <w:r w:rsidRPr="00F335CB">
              <w:rPr>
                <w:rFonts w:ascii="Times New Roman" w:eastAsia="Calibri" w:hAnsi="Times New Roman" w:cs="Times New Roman"/>
                <w:sz w:val="24"/>
                <w:szCs w:val="24"/>
              </w:rPr>
              <w:t>l</w:t>
            </w:r>
            <w:r w:rsidRPr="00F335CB">
              <w:rPr>
                <w:rFonts w:ascii="Times New Roman" w:eastAsia="Calibri" w:hAnsi="Times New Roman" w:cs="Times New Roman"/>
                <w:spacing w:val="-3"/>
                <w:sz w:val="24"/>
                <w:szCs w:val="24"/>
              </w:rPr>
              <w:t xml:space="preserve"> </w:t>
            </w:r>
            <w:r w:rsidRPr="00F335CB">
              <w:rPr>
                <w:rFonts w:ascii="Times New Roman" w:eastAsia="Calibri" w:hAnsi="Times New Roman" w:cs="Times New Roman"/>
                <w:spacing w:val="1"/>
                <w:sz w:val="24"/>
                <w:szCs w:val="24"/>
              </w:rPr>
              <w:t>o</w:t>
            </w:r>
            <w:r w:rsidRPr="00F335CB">
              <w:rPr>
                <w:rFonts w:ascii="Times New Roman" w:eastAsia="Calibri" w:hAnsi="Times New Roman" w:cs="Times New Roman"/>
                <w:spacing w:val="-1"/>
                <w:sz w:val="24"/>
                <w:szCs w:val="24"/>
              </w:rPr>
              <w:t>bj</w:t>
            </w:r>
            <w:r w:rsidRPr="00F335CB">
              <w:rPr>
                <w:rFonts w:ascii="Times New Roman" w:eastAsia="Calibri" w:hAnsi="Times New Roman" w:cs="Times New Roman"/>
                <w:sz w:val="24"/>
                <w:szCs w:val="24"/>
              </w:rPr>
              <w:t>ec</w:t>
            </w:r>
            <w:r w:rsidRPr="00F335CB">
              <w:rPr>
                <w:rFonts w:ascii="Times New Roman" w:eastAsia="Calibri" w:hAnsi="Times New Roman" w:cs="Times New Roman"/>
                <w:spacing w:val="-2"/>
                <w:sz w:val="24"/>
                <w:szCs w:val="24"/>
              </w:rPr>
              <w:t>t</w:t>
            </w:r>
            <w:r w:rsidRPr="00F335CB">
              <w:rPr>
                <w:rFonts w:ascii="Times New Roman" w:eastAsia="Calibri" w:hAnsi="Times New Roman" w:cs="Times New Roman"/>
                <w:sz w:val="24"/>
                <w:szCs w:val="24"/>
              </w:rPr>
              <w:t xml:space="preserve">s </w:t>
            </w:r>
            <w:r w:rsidRPr="00F335CB">
              <w:rPr>
                <w:rFonts w:ascii="Times New Roman" w:eastAsia="Calibri" w:hAnsi="Times New Roman" w:cs="Times New Roman"/>
                <w:spacing w:val="-1"/>
                <w:sz w:val="24"/>
                <w:szCs w:val="24"/>
              </w:rPr>
              <w:t>an</w:t>
            </w:r>
            <w:r w:rsidRPr="00F335CB">
              <w:rPr>
                <w:rFonts w:ascii="Times New Roman" w:eastAsia="Calibri" w:hAnsi="Times New Roman" w:cs="Times New Roman"/>
                <w:sz w:val="24"/>
                <w:szCs w:val="24"/>
              </w:rPr>
              <w:t>d</w:t>
            </w:r>
            <w:r w:rsidRPr="00F335CB">
              <w:rPr>
                <w:rFonts w:ascii="Times New Roman" w:eastAsia="Calibri" w:hAnsi="Times New Roman" w:cs="Times New Roman"/>
                <w:spacing w:val="-1"/>
                <w:sz w:val="24"/>
                <w:szCs w:val="24"/>
              </w:rPr>
              <w:t xml:space="preserve"> p</w:t>
            </w:r>
            <w:r w:rsidRPr="00F335CB">
              <w:rPr>
                <w:rFonts w:ascii="Times New Roman" w:eastAsia="Calibri" w:hAnsi="Times New Roman" w:cs="Times New Roman"/>
                <w:spacing w:val="1"/>
                <w:sz w:val="24"/>
                <w:szCs w:val="24"/>
              </w:rPr>
              <w:t>o</w:t>
            </w:r>
            <w:r w:rsidRPr="00F335CB">
              <w:rPr>
                <w:rFonts w:ascii="Times New Roman" w:eastAsia="Calibri" w:hAnsi="Times New Roman" w:cs="Times New Roman"/>
                <w:spacing w:val="-1"/>
                <w:sz w:val="24"/>
                <w:szCs w:val="24"/>
              </w:rPr>
              <w:t>i</w:t>
            </w:r>
            <w:r w:rsidRPr="00F335CB">
              <w:rPr>
                <w:rFonts w:ascii="Times New Roman" w:eastAsia="Calibri" w:hAnsi="Times New Roman" w:cs="Times New Roman"/>
                <w:spacing w:val="-4"/>
                <w:sz w:val="24"/>
                <w:szCs w:val="24"/>
              </w:rPr>
              <w:t>n</w:t>
            </w:r>
            <w:r w:rsidRPr="00F335CB">
              <w:rPr>
                <w:rFonts w:ascii="Times New Roman" w:eastAsia="Calibri" w:hAnsi="Times New Roman" w:cs="Times New Roman"/>
                <w:sz w:val="24"/>
                <w:szCs w:val="24"/>
              </w:rPr>
              <w:t>t</w:t>
            </w:r>
          </w:p>
          <w:p w:rsidR="00326228" w:rsidRPr="00F335CB" w:rsidRDefault="004B6062">
            <w:pPr>
              <w:pStyle w:val="TableParagraph"/>
              <w:ind w:left="99"/>
              <w:rPr>
                <w:rFonts w:ascii="Times New Roman" w:eastAsia="Calibri" w:hAnsi="Times New Roman" w:cs="Times New Roman"/>
                <w:sz w:val="24"/>
                <w:szCs w:val="24"/>
              </w:rPr>
            </w:pPr>
            <w:r w:rsidRPr="00F335CB">
              <w:rPr>
                <w:rFonts w:ascii="Times New Roman" w:eastAsia="Calibri" w:hAnsi="Times New Roman" w:cs="Times New Roman"/>
                <w:spacing w:val="-1"/>
                <w:sz w:val="24"/>
                <w:szCs w:val="24"/>
              </w:rPr>
              <w:t>dis</w:t>
            </w:r>
            <w:r w:rsidRPr="00F335CB">
              <w:rPr>
                <w:rFonts w:ascii="Times New Roman" w:eastAsia="Calibri" w:hAnsi="Times New Roman" w:cs="Times New Roman"/>
                <w:sz w:val="24"/>
                <w:szCs w:val="24"/>
              </w:rPr>
              <w:t>c</w:t>
            </w:r>
            <w:r w:rsidRPr="00F335CB">
              <w:rPr>
                <w:rFonts w:ascii="Times New Roman" w:eastAsia="Calibri" w:hAnsi="Times New Roman" w:cs="Times New Roman"/>
                <w:spacing w:val="-1"/>
                <w:sz w:val="24"/>
                <w:szCs w:val="24"/>
              </w:rPr>
              <w:t>harg</w:t>
            </w:r>
            <w:r w:rsidRPr="00F335CB">
              <w:rPr>
                <w:rFonts w:ascii="Times New Roman" w:eastAsia="Calibri" w:hAnsi="Times New Roman" w:cs="Times New Roman"/>
                <w:sz w:val="24"/>
                <w:szCs w:val="24"/>
              </w:rPr>
              <w:t xml:space="preserve">es </w:t>
            </w:r>
            <w:r w:rsidRPr="00F335CB">
              <w:rPr>
                <w:rFonts w:ascii="Times New Roman" w:eastAsia="Calibri" w:hAnsi="Times New Roman" w:cs="Times New Roman"/>
                <w:spacing w:val="-1"/>
                <w:sz w:val="24"/>
                <w:szCs w:val="24"/>
              </w:rPr>
              <w:t>u</w:t>
            </w:r>
            <w:r w:rsidRPr="00F335CB">
              <w:rPr>
                <w:rFonts w:ascii="Times New Roman" w:eastAsia="Calibri" w:hAnsi="Times New Roman" w:cs="Times New Roman"/>
                <w:sz w:val="24"/>
                <w:szCs w:val="24"/>
              </w:rPr>
              <w:t>s</w:t>
            </w:r>
            <w:r w:rsidRPr="00F335CB">
              <w:rPr>
                <w:rFonts w:ascii="Times New Roman" w:eastAsia="Calibri" w:hAnsi="Times New Roman" w:cs="Times New Roman"/>
                <w:spacing w:val="-1"/>
                <w:sz w:val="24"/>
                <w:szCs w:val="24"/>
              </w:rPr>
              <w:t>in</w:t>
            </w:r>
            <w:r w:rsidRPr="00F335CB">
              <w:rPr>
                <w:rFonts w:ascii="Times New Roman" w:eastAsia="Calibri" w:hAnsi="Times New Roman" w:cs="Times New Roman"/>
                <w:sz w:val="24"/>
                <w:szCs w:val="24"/>
              </w:rPr>
              <w:t>g</w:t>
            </w:r>
            <w:r w:rsidRPr="00F335CB">
              <w:rPr>
                <w:rFonts w:ascii="Times New Roman" w:eastAsia="Calibri" w:hAnsi="Times New Roman" w:cs="Times New Roman"/>
                <w:spacing w:val="-1"/>
                <w:sz w:val="24"/>
                <w:szCs w:val="24"/>
              </w:rPr>
              <w:t xml:space="preserve"> </w:t>
            </w:r>
            <w:r w:rsidRPr="00F335CB">
              <w:rPr>
                <w:rFonts w:ascii="Times New Roman" w:eastAsia="Calibri" w:hAnsi="Times New Roman" w:cs="Times New Roman"/>
                <w:sz w:val="24"/>
                <w:szCs w:val="24"/>
              </w:rPr>
              <w:t>a</w:t>
            </w:r>
            <w:r w:rsidRPr="00F335CB">
              <w:rPr>
                <w:rFonts w:ascii="Times New Roman" w:eastAsia="Calibri" w:hAnsi="Times New Roman" w:cs="Times New Roman"/>
                <w:spacing w:val="-2"/>
                <w:sz w:val="24"/>
                <w:szCs w:val="24"/>
              </w:rPr>
              <w:t xml:space="preserve"> </w:t>
            </w:r>
            <w:r w:rsidRPr="00F335CB">
              <w:rPr>
                <w:rFonts w:ascii="Times New Roman" w:eastAsia="Calibri" w:hAnsi="Times New Roman" w:cs="Times New Roman"/>
                <w:spacing w:val="1"/>
                <w:sz w:val="24"/>
                <w:szCs w:val="24"/>
              </w:rPr>
              <w:t>v</w:t>
            </w:r>
            <w:r w:rsidRPr="00F335CB">
              <w:rPr>
                <w:rFonts w:ascii="Times New Roman" w:eastAsia="Calibri" w:hAnsi="Times New Roman" w:cs="Times New Roman"/>
                <w:spacing w:val="-1"/>
                <w:sz w:val="24"/>
                <w:szCs w:val="24"/>
              </w:rPr>
              <w:t>a</w:t>
            </w:r>
            <w:r w:rsidRPr="00F335CB">
              <w:rPr>
                <w:rFonts w:ascii="Times New Roman" w:eastAsia="Calibri" w:hAnsi="Times New Roman" w:cs="Times New Roman"/>
                <w:sz w:val="24"/>
                <w:szCs w:val="24"/>
              </w:rPr>
              <w:t>n</w:t>
            </w:r>
            <w:r w:rsidRPr="00F335CB">
              <w:rPr>
                <w:rFonts w:ascii="Times New Roman" w:eastAsia="Calibri" w:hAnsi="Times New Roman" w:cs="Times New Roman"/>
                <w:spacing w:val="-1"/>
                <w:sz w:val="24"/>
                <w:szCs w:val="24"/>
              </w:rPr>
              <w:t xml:space="preserve"> d</w:t>
            </w:r>
            <w:r w:rsidRPr="00F335CB">
              <w:rPr>
                <w:rFonts w:ascii="Times New Roman" w:eastAsia="Calibri" w:hAnsi="Times New Roman" w:cs="Times New Roman"/>
                <w:sz w:val="24"/>
                <w:szCs w:val="24"/>
              </w:rPr>
              <w:t>er</w:t>
            </w:r>
            <w:r w:rsidRPr="00F335CB">
              <w:rPr>
                <w:rFonts w:ascii="Times New Roman" w:eastAsia="Calibri" w:hAnsi="Times New Roman" w:cs="Times New Roman"/>
                <w:spacing w:val="-2"/>
                <w:sz w:val="24"/>
                <w:szCs w:val="24"/>
              </w:rPr>
              <w:t xml:space="preserve"> </w:t>
            </w:r>
            <w:r w:rsidRPr="00F335CB">
              <w:rPr>
                <w:rFonts w:ascii="Times New Roman" w:eastAsia="Calibri" w:hAnsi="Times New Roman" w:cs="Times New Roman"/>
                <w:spacing w:val="-1"/>
                <w:sz w:val="24"/>
                <w:szCs w:val="24"/>
              </w:rPr>
              <w:t>Graf</w:t>
            </w:r>
            <w:r w:rsidRPr="00F335CB">
              <w:rPr>
                <w:rFonts w:ascii="Times New Roman" w:eastAsia="Calibri" w:hAnsi="Times New Roman" w:cs="Times New Roman"/>
                <w:sz w:val="24"/>
                <w:szCs w:val="24"/>
              </w:rPr>
              <w:t xml:space="preserve">f </w:t>
            </w:r>
            <w:r w:rsidRPr="00F335CB">
              <w:rPr>
                <w:rFonts w:ascii="Times New Roman" w:eastAsia="Calibri" w:hAnsi="Times New Roman" w:cs="Times New Roman"/>
                <w:spacing w:val="-1"/>
                <w:sz w:val="24"/>
                <w:szCs w:val="24"/>
              </w:rPr>
              <w:t>g</w:t>
            </w:r>
            <w:r w:rsidRPr="00F335CB">
              <w:rPr>
                <w:rFonts w:ascii="Times New Roman" w:eastAsia="Calibri" w:hAnsi="Times New Roman" w:cs="Times New Roman"/>
                <w:sz w:val="24"/>
                <w:szCs w:val="24"/>
              </w:rPr>
              <w:t>e</w:t>
            </w:r>
            <w:r w:rsidRPr="00F335CB">
              <w:rPr>
                <w:rFonts w:ascii="Times New Roman" w:eastAsia="Calibri" w:hAnsi="Times New Roman" w:cs="Times New Roman"/>
                <w:spacing w:val="-1"/>
                <w:sz w:val="24"/>
                <w:szCs w:val="24"/>
              </w:rPr>
              <w:t>n</w:t>
            </w:r>
            <w:r w:rsidRPr="00F335CB">
              <w:rPr>
                <w:rFonts w:ascii="Times New Roman" w:eastAsia="Calibri" w:hAnsi="Times New Roman" w:cs="Times New Roman"/>
                <w:sz w:val="24"/>
                <w:szCs w:val="24"/>
              </w:rPr>
              <w:t>e</w:t>
            </w:r>
            <w:r w:rsidRPr="00F335CB">
              <w:rPr>
                <w:rFonts w:ascii="Times New Roman" w:eastAsia="Calibri" w:hAnsi="Times New Roman" w:cs="Times New Roman"/>
                <w:spacing w:val="-1"/>
                <w:sz w:val="24"/>
                <w:szCs w:val="24"/>
              </w:rPr>
              <w:t>ra</w:t>
            </w:r>
            <w:r w:rsidRPr="00F335CB">
              <w:rPr>
                <w:rFonts w:ascii="Times New Roman" w:eastAsia="Calibri" w:hAnsi="Times New Roman" w:cs="Times New Roman"/>
                <w:spacing w:val="-2"/>
                <w:sz w:val="24"/>
                <w:szCs w:val="24"/>
              </w:rPr>
              <w:t>t</w:t>
            </w:r>
            <w:r w:rsidRPr="00F335CB">
              <w:rPr>
                <w:rFonts w:ascii="Times New Roman" w:eastAsia="Calibri" w:hAnsi="Times New Roman" w:cs="Times New Roman"/>
                <w:spacing w:val="1"/>
                <w:sz w:val="24"/>
                <w:szCs w:val="24"/>
              </w:rPr>
              <w:t>o</w:t>
            </w:r>
            <w:r w:rsidRPr="00F335CB">
              <w:rPr>
                <w:rFonts w:ascii="Times New Roman" w:eastAsia="Calibri" w:hAnsi="Times New Roman" w:cs="Times New Roman"/>
                <w:sz w:val="24"/>
                <w:szCs w:val="24"/>
              </w:rPr>
              <w:t>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F335CB" w:rsidTr="00F335CB">
        <w:trPr>
          <w:trHeight w:hRule="exact" w:val="524"/>
        </w:trPr>
        <w:tc>
          <w:tcPr>
            <w:tcW w:w="1318" w:type="dxa"/>
            <w:tcBorders>
              <w:top w:val="single" w:sz="5" w:space="0" w:color="000000"/>
              <w:left w:val="single" w:sz="5" w:space="0" w:color="000000"/>
              <w:bottom w:val="single" w:sz="5" w:space="0" w:color="000000"/>
              <w:right w:val="single" w:sz="5" w:space="0" w:color="000000"/>
            </w:tcBorders>
          </w:tcPr>
          <w:p w:rsidR="00F335CB" w:rsidRPr="00F335CB" w:rsidRDefault="00F335CB" w:rsidP="00C00ED7">
            <w:pPr>
              <w:pStyle w:val="TableParagraph"/>
              <w:numPr>
                <w:ilvl w:val="0"/>
                <w:numId w:val="111"/>
              </w:numPr>
              <w:spacing w:before="3" w:line="180" w:lineRule="exact"/>
              <w:jc w:val="center"/>
              <w:rPr>
                <w:rFonts w:ascii="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F335CB" w:rsidRPr="00F335CB" w:rsidRDefault="00F335CB" w:rsidP="00F335CB">
            <w:pPr>
              <w:pStyle w:val="TableParagraph"/>
              <w:spacing w:line="264" w:lineRule="exact"/>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Discuss the flow of charge in lightning and in</w:t>
            </w:r>
          </w:p>
          <w:p w:rsidR="00F335CB" w:rsidRPr="00F335CB" w:rsidRDefault="00F335CB" w:rsidP="00F335CB">
            <w:pPr>
              <w:pStyle w:val="TableParagraph"/>
              <w:spacing w:line="264" w:lineRule="exact"/>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lightning conductors</w:t>
            </w:r>
          </w:p>
        </w:tc>
        <w:tc>
          <w:tcPr>
            <w:tcW w:w="1152"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63"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15" w:type="dxa"/>
            <w:tcBorders>
              <w:top w:val="single" w:sz="5" w:space="0" w:color="000000"/>
              <w:left w:val="single" w:sz="5" w:space="0" w:color="000000"/>
              <w:bottom w:val="single" w:sz="5" w:space="0" w:color="000000"/>
              <w:right w:val="single" w:sz="5" w:space="0" w:color="000000"/>
            </w:tcBorders>
          </w:tcPr>
          <w:p w:rsidR="00F335CB" w:rsidRDefault="00F335CB" w:rsidP="00F335CB"/>
        </w:tc>
      </w:tr>
      <w:tr w:rsidR="00F335CB" w:rsidTr="00F335CB">
        <w:trPr>
          <w:trHeight w:hRule="exact" w:val="434"/>
        </w:trPr>
        <w:tc>
          <w:tcPr>
            <w:tcW w:w="1318" w:type="dxa"/>
            <w:tcBorders>
              <w:top w:val="single" w:sz="5" w:space="0" w:color="000000"/>
              <w:left w:val="single" w:sz="5" w:space="0" w:color="000000"/>
              <w:bottom w:val="single" w:sz="5" w:space="0" w:color="000000"/>
              <w:right w:val="single" w:sz="5" w:space="0" w:color="000000"/>
            </w:tcBorders>
          </w:tcPr>
          <w:p w:rsidR="00F335CB" w:rsidRPr="00F335CB" w:rsidRDefault="00F335CB" w:rsidP="00C00ED7">
            <w:pPr>
              <w:pStyle w:val="TableParagraph"/>
              <w:numPr>
                <w:ilvl w:val="0"/>
                <w:numId w:val="111"/>
              </w:numPr>
              <w:spacing w:before="3" w:line="276" w:lineRule="auto"/>
              <w:jc w:val="center"/>
              <w:rPr>
                <w:rFonts w:ascii="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F335CB" w:rsidRPr="00F335CB" w:rsidRDefault="00F335CB" w:rsidP="00F335CB">
            <w:pPr>
              <w:pStyle w:val="TableParagraph"/>
              <w:spacing w:line="276" w:lineRule="auto"/>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Describe the use and action Electroscope</w:t>
            </w:r>
          </w:p>
        </w:tc>
        <w:tc>
          <w:tcPr>
            <w:tcW w:w="1152"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63"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15" w:type="dxa"/>
            <w:tcBorders>
              <w:top w:val="single" w:sz="5" w:space="0" w:color="000000"/>
              <w:left w:val="single" w:sz="5" w:space="0" w:color="000000"/>
              <w:bottom w:val="single" w:sz="5" w:space="0" w:color="000000"/>
              <w:right w:val="single" w:sz="5" w:space="0" w:color="000000"/>
            </w:tcBorders>
          </w:tcPr>
          <w:p w:rsidR="00F335CB" w:rsidRDefault="00F335CB" w:rsidP="00F335CB"/>
        </w:tc>
      </w:tr>
      <w:tr w:rsidR="00F335CB" w:rsidTr="00F335CB">
        <w:trPr>
          <w:trHeight w:hRule="exact" w:val="852"/>
        </w:trPr>
        <w:tc>
          <w:tcPr>
            <w:tcW w:w="1318" w:type="dxa"/>
            <w:tcBorders>
              <w:top w:val="single" w:sz="5" w:space="0" w:color="000000"/>
              <w:left w:val="single" w:sz="5" w:space="0" w:color="000000"/>
              <w:bottom w:val="single" w:sz="5" w:space="0" w:color="000000"/>
              <w:right w:val="single" w:sz="5" w:space="0" w:color="000000"/>
            </w:tcBorders>
          </w:tcPr>
          <w:p w:rsidR="00F335CB" w:rsidRPr="00F335CB" w:rsidRDefault="00F335CB" w:rsidP="00C00ED7">
            <w:pPr>
              <w:pStyle w:val="TableParagraph"/>
              <w:numPr>
                <w:ilvl w:val="0"/>
                <w:numId w:val="111"/>
              </w:numPr>
              <w:spacing w:before="3" w:line="180" w:lineRule="exact"/>
              <w:jc w:val="center"/>
              <w:rPr>
                <w:rFonts w:ascii="Times New Roman" w:hAnsi="Times New Roman" w:cs="Times New Roman"/>
                <w:sz w:val="24"/>
                <w:szCs w:val="24"/>
              </w:rPr>
            </w:pPr>
          </w:p>
        </w:tc>
        <w:tc>
          <w:tcPr>
            <w:tcW w:w="5369" w:type="dxa"/>
            <w:tcBorders>
              <w:top w:val="single" w:sz="5" w:space="0" w:color="000000"/>
              <w:left w:val="single" w:sz="5" w:space="0" w:color="000000"/>
              <w:bottom w:val="single" w:sz="5" w:space="0" w:color="000000"/>
              <w:right w:val="single" w:sz="5" w:space="0" w:color="000000"/>
            </w:tcBorders>
          </w:tcPr>
          <w:p w:rsidR="00F335CB" w:rsidRPr="00F335CB" w:rsidRDefault="00F335CB" w:rsidP="00F335CB">
            <w:pPr>
              <w:pStyle w:val="TableParagraph"/>
              <w:spacing w:line="264" w:lineRule="exact"/>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Discuss and describe the use of a gold leaf</w:t>
            </w:r>
          </w:p>
          <w:p w:rsidR="00F335CB" w:rsidRPr="00F335CB" w:rsidRDefault="00F335CB" w:rsidP="00F335CB">
            <w:pPr>
              <w:pStyle w:val="TableParagraph"/>
              <w:spacing w:line="264" w:lineRule="exact"/>
              <w:ind w:left="99"/>
              <w:rPr>
                <w:rFonts w:ascii="Times New Roman" w:eastAsia="Calibri" w:hAnsi="Times New Roman" w:cs="Times New Roman"/>
                <w:sz w:val="24"/>
                <w:szCs w:val="24"/>
              </w:rPr>
            </w:pPr>
            <w:r w:rsidRPr="00F335CB">
              <w:rPr>
                <w:rFonts w:ascii="Times New Roman" w:eastAsia="Calibri" w:hAnsi="Times New Roman" w:cs="Times New Roman"/>
                <w:sz w:val="24"/>
                <w:szCs w:val="24"/>
              </w:rPr>
              <w:t>electroscope to detect and determine if a charge is positive or negative</w:t>
            </w:r>
          </w:p>
        </w:tc>
        <w:tc>
          <w:tcPr>
            <w:tcW w:w="1152"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63" w:type="dxa"/>
            <w:tcBorders>
              <w:top w:val="single" w:sz="5" w:space="0" w:color="000000"/>
              <w:left w:val="single" w:sz="5" w:space="0" w:color="000000"/>
              <w:bottom w:val="single" w:sz="5" w:space="0" w:color="000000"/>
              <w:right w:val="single" w:sz="5" w:space="0" w:color="000000"/>
            </w:tcBorders>
          </w:tcPr>
          <w:p w:rsidR="00F335CB" w:rsidRDefault="00F335CB" w:rsidP="00F335CB"/>
        </w:tc>
        <w:tc>
          <w:tcPr>
            <w:tcW w:w="1015" w:type="dxa"/>
            <w:tcBorders>
              <w:top w:val="single" w:sz="5" w:space="0" w:color="000000"/>
              <w:left w:val="single" w:sz="5" w:space="0" w:color="000000"/>
              <w:bottom w:val="single" w:sz="5" w:space="0" w:color="000000"/>
              <w:right w:val="single" w:sz="5" w:space="0" w:color="000000"/>
            </w:tcBorders>
          </w:tcPr>
          <w:p w:rsidR="00F335CB" w:rsidRDefault="00F335CB" w:rsidP="00F335CB"/>
        </w:tc>
      </w:tr>
    </w:tbl>
    <w:p w:rsidR="00326228" w:rsidRDefault="00326228">
      <w:pPr>
        <w:sectPr w:rsidR="00326228">
          <w:pgSz w:w="11907" w:h="16840"/>
          <w:pgMar w:top="1840" w:right="1220" w:bottom="280" w:left="900" w:header="0" w:footer="0" w:gutter="0"/>
          <w:cols w:space="720"/>
        </w:sectPr>
      </w:pPr>
    </w:p>
    <w:p w:rsidR="00326228" w:rsidRDefault="00326228">
      <w:pPr>
        <w:spacing w:before="1" w:line="100" w:lineRule="exact"/>
        <w:rPr>
          <w:sz w:val="10"/>
          <w:szCs w:val="10"/>
        </w:rPr>
      </w:pPr>
    </w:p>
    <w:p w:rsidR="00326228" w:rsidRDefault="00326228"/>
    <w:p w:rsidR="003335CD" w:rsidRDefault="003335CD" w:rsidP="003335CD">
      <w:pPr>
        <w:pStyle w:val="Heading3"/>
      </w:pPr>
      <w:bookmarkStart w:id="154" w:name="_Toc345780640"/>
      <w:bookmarkStart w:id="155" w:name="_Toc345790187"/>
      <w:r>
        <w:t>Past Exam Questions:</w:t>
      </w:r>
      <w:bookmarkEnd w:id="154"/>
      <w:bookmarkEnd w:id="155"/>
    </w:p>
    <w:p w:rsidR="003E7438" w:rsidRDefault="003E7438" w:rsidP="003E7438"/>
    <w:p w:rsidR="003E7438" w:rsidRDefault="003E7438" w:rsidP="003E7438"/>
    <w:p w:rsidR="003E7438" w:rsidRPr="00691D53" w:rsidRDefault="003E7438" w:rsidP="003E7438">
      <w:pPr>
        <w:pStyle w:val="NoSpacing"/>
        <w:jc w:val="center"/>
      </w:pPr>
      <w:r w:rsidRPr="00691D53">
        <w:t>(permittivity of free space = 8.9 × 10</w:t>
      </w:r>
      <w:r w:rsidRPr="00691D53">
        <w:rPr>
          <w:vertAlign w:val="superscript"/>
        </w:rPr>
        <w:t xml:space="preserve">-12 </w:t>
      </w:r>
      <w:r w:rsidRPr="00691D53">
        <w:rPr>
          <w:position w:val="6"/>
          <w:vertAlign w:val="superscript"/>
        </w:rPr>
        <w:t xml:space="preserve"> </w:t>
      </w:r>
      <w:r w:rsidRPr="00691D53">
        <w:t>Fm</w:t>
      </w:r>
      <w:r w:rsidRPr="00691D53">
        <w:rPr>
          <w:vertAlign w:val="superscript"/>
        </w:rPr>
        <w:t>-1</w:t>
      </w:r>
      <w:r w:rsidRPr="00691D53">
        <w:t>; charge on the electron = 1.6 × 10</w:t>
      </w:r>
      <w:r w:rsidRPr="00691D53">
        <w:rPr>
          <w:vertAlign w:val="superscript"/>
        </w:rPr>
        <w:t>-19</w:t>
      </w:r>
      <w:r w:rsidRPr="00691D53">
        <w:rPr>
          <w:position w:val="6"/>
          <w:vertAlign w:val="superscript"/>
        </w:rPr>
        <w:t xml:space="preserve"> </w:t>
      </w:r>
      <w:r w:rsidRPr="00691D53">
        <w:t>C)</w:t>
      </w:r>
    </w:p>
    <w:p w:rsidR="003E7438" w:rsidRPr="00691D53" w:rsidRDefault="003E7438" w:rsidP="003E7438">
      <w:pPr>
        <w:pStyle w:val="NoSpacing"/>
        <w:ind w:left="360"/>
        <w:rPr>
          <w:lang w:eastAsia="en-IE"/>
        </w:rPr>
      </w:pPr>
    </w:p>
    <w:p w:rsidR="003E7438" w:rsidRPr="00176785" w:rsidRDefault="003E7438" w:rsidP="00C00ED7">
      <w:pPr>
        <w:pStyle w:val="NoSpacing"/>
        <w:numPr>
          <w:ilvl w:val="0"/>
          <w:numId w:val="53"/>
        </w:numPr>
        <w:rPr>
          <w:lang w:eastAsia="en-IE"/>
        </w:rPr>
      </w:pPr>
      <w:r w:rsidRPr="00176785">
        <w:rPr>
          <w:lang w:eastAsia="en-IE"/>
        </w:rPr>
        <w:t xml:space="preserve">Give one effect of static electricity? </w:t>
      </w:r>
    </w:p>
    <w:p w:rsidR="003E7438" w:rsidRPr="00691D53" w:rsidRDefault="003E7438" w:rsidP="003E7438">
      <w:pPr>
        <w:pStyle w:val="NoSpacing"/>
        <w:ind w:left="360"/>
        <w:rPr>
          <w:lang w:eastAsia="en-IE"/>
        </w:rPr>
      </w:pPr>
    </w:p>
    <w:p w:rsidR="003E7438" w:rsidRPr="00176785" w:rsidRDefault="003E7438" w:rsidP="00C00ED7">
      <w:pPr>
        <w:pStyle w:val="NoSpacing"/>
        <w:numPr>
          <w:ilvl w:val="0"/>
          <w:numId w:val="53"/>
        </w:numPr>
      </w:pPr>
      <w:r w:rsidRPr="00176785">
        <w:t xml:space="preserve">Identify two hazards caused by static electricity. </w:t>
      </w:r>
    </w:p>
    <w:p w:rsidR="003E7438" w:rsidRPr="00691D53" w:rsidRDefault="003E7438" w:rsidP="003E7438">
      <w:pPr>
        <w:pStyle w:val="NoSpacing"/>
        <w:ind w:left="360"/>
        <w:rPr>
          <w:lang w:eastAsia="en-IE"/>
        </w:rPr>
      </w:pPr>
    </w:p>
    <w:p w:rsidR="003E7438" w:rsidRPr="00176785" w:rsidRDefault="003E7438" w:rsidP="00C00ED7">
      <w:pPr>
        <w:pStyle w:val="NoSpacing"/>
        <w:numPr>
          <w:ilvl w:val="0"/>
          <w:numId w:val="53"/>
        </w:numPr>
        <w:rPr>
          <w:lang w:eastAsia="en-IE"/>
        </w:rPr>
      </w:pPr>
      <w:r w:rsidRPr="00176785">
        <w:rPr>
          <w:lang w:eastAsia="en-IE"/>
        </w:rPr>
        <w:t>The build-up of electric charge can lead to explosions. Give two examples where this could happen.</w:t>
      </w:r>
    </w:p>
    <w:p w:rsidR="003E7438" w:rsidRPr="00691D53" w:rsidRDefault="003E7438" w:rsidP="003E7438">
      <w:pPr>
        <w:pStyle w:val="NoSpacing"/>
        <w:ind w:left="360"/>
        <w:rPr>
          <w:lang w:eastAsia="en-IE"/>
        </w:rPr>
      </w:pPr>
    </w:p>
    <w:p w:rsidR="003E7438" w:rsidRPr="00176785" w:rsidRDefault="003E7438" w:rsidP="00C00ED7">
      <w:pPr>
        <w:pStyle w:val="NoSpacing"/>
        <w:numPr>
          <w:ilvl w:val="0"/>
          <w:numId w:val="53"/>
        </w:numPr>
        <w:rPr>
          <w:lang w:eastAsia="en-IE"/>
        </w:rPr>
      </w:pPr>
      <w:r w:rsidRPr="00176785">
        <w:rPr>
          <w:lang w:eastAsia="en-IE"/>
        </w:rPr>
        <w:t>How can the build-up of electric charge on an object be reduced?</w:t>
      </w:r>
    </w:p>
    <w:p w:rsidR="003E7438" w:rsidRPr="00691D53" w:rsidRDefault="003E7438" w:rsidP="003E7438">
      <w:pPr>
        <w:ind w:left="360"/>
      </w:pPr>
    </w:p>
    <w:p w:rsidR="003E7438" w:rsidRPr="00176785" w:rsidRDefault="003E7438" w:rsidP="00C00ED7">
      <w:pPr>
        <w:pStyle w:val="NoSpacing"/>
        <w:numPr>
          <w:ilvl w:val="0"/>
          <w:numId w:val="53"/>
        </w:numPr>
        <w:rPr>
          <w:lang w:eastAsia="en-IE"/>
        </w:rPr>
      </w:pPr>
      <w:r w:rsidRPr="00176785">
        <w:t>How would you detect the presence of an electric field?</w:t>
      </w:r>
    </w:p>
    <w:p w:rsidR="003E7438" w:rsidRDefault="003E7438" w:rsidP="003E7438">
      <w:pPr>
        <w:pStyle w:val="NoSpacing"/>
        <w:ind w:left="360"/>
        <w:rPr>
          <w:lang w:eastAsia="en-IE"/>
        </w:rPr>
      </w:pPr>
      <w:r>
        <w:rPr>
          <w:noProof/>
          <w:lang w:val="en-IE" w:eastAsia="en-IE"/>
        </w:rPr>
        <w:drawing>
          <wp:anchor distT="0" distB="0" distL="114300" distR="114300" simplePos="0" relativeHeight="251703808" behindDoc="0" locked="0" layoutInCell="1" allowOverlap="1" wp14:anchorId="500A0674" wp14:editId="2BA67033">
            <wp:simplePos x="0" y="0"/>
            <wp:positionH relativeFrom="column">
              <wp:posOffset>3835400</wp:posOffset>
            </wp:positionH>
            <wp:positionV relativeFrom="paragraph">
              <wp:posOffset>-1905</wp:posOffset>
            </wp:positionV>
            <wp:extent cx="774700" cy="84201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470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438" w:rsidRDefault="003E7438" w:rsidP="00C00ED7">
      <w:pPr>
        <w:pStyle w:val="NoSpacing"/>
        <w:numPr>
          <w:ilvl w:val="0"/>
          <w:numId w:val="53"/>
        </w:numPr>
        <w:rPr>
          <w:color w:val="000000"/>
          <w:lang w:eastAsia="en-IE"/>
        </w:rPr>
      </w:pPr>
      <w:r w:rsidRPr="00176785">
        <w:rPr>
          <w:color w:val="000000"/>
          <w:lang w:eastAsia="en-IE"/>
        </w:rPr>
        <w:t xml:space="preserve">Name the instrument shown in the diagram. </w:t>
      </w:r>
    </w:p>
    <w:p w:rsidR="003E7438" w:rsidRDefault="003E7438" w:rsidP="003E7438">
      <w:pPr>
        <w:pStyle w:val="NoSpacing"/>
        <w:rPr>
          <w:color w:val="000000"/>
          <w:lang w:eastAsia="en-IE"/>
        </w:rPr>
      </w:pPr>
    </w:p>
    <w:p w:rsidR="003E7438" w:rsidRDefault="003E7438" w:rsidP="003E7438">
      <w:pPr>
        <w:pStyle w:val="NoSpacing"/>
        <w:rPr>
          <w:color w:val="000000"/>
          <w:lang w:eastAsia="en-IE"/>
        </w:rPr>
      </w:pPr>
    </w:p>
    <w:p w:rsidR="003E7438" w:rsidRDefault="003E7438" w:rsidP="003E7438">
      <w:pPr>
        <w:pStyle w:val="NoSpacing"/>
        <w:rPr>
          <w:color w:val="000000"/>
          <w:lang w:eastAsia="en-IE"/>
        </w:rPr>
      </w:pPr>
    </w:p>
    <w:p w:rsidR="003E7438" w:rsidRDefault="003E7438" w:rsidP="003E7438">
      <w:pPr>
        <w:pStyle w:val="NoSpacing"/>
        <w:rPr>
          <w:color w:val="000000"/>
          <w:lang w:eastAsia="en-IE"/>
        </w:rPr>
      </w:pPr>
    </w:p>
    <w:p w:rsidR="003E7438" w:rsidRDefault="003E7438" w:rsidP="003E7438">
      <w:pPr>
        <w:pStyle w:val="NoSpacing"/>
        <w:rPr>
          <w:color w:val="000000"/>
          <w:lang w:eastAsia="en-IE"/>
        </w:rPr>
      </w:pPr>
    </w:p>
    <w:p w:rsidR="003E7438" w:rsidRDefault="003E7438" w:rsidP="003E7438">
      <w:pPr>
        <w:pStyle w:val="NoSpacing"/>
        <w:rPr>
          <w:color w:val="000000"/>
          <w:lang w:eastAsia="en-IE"/>
        </w:rPr>
      </w:pPr>
    </w:p>
    <w:p w:rsidR="003E7438" w:rsidRPr="00176785" w:rsidRDefault="003E7438" w:rsidP="00C00ED7">
      <w:pPr>
        <w:pStyle w:val="NoSpacing"/>
        <w:numPr>
          <w:ilvl w:val="0"/>
          <w:numId w:val="53"/>
        </w:numPr>
        <w:rPr>
          <w:color w:val="000000"/>
          <w:lang w:eastAsia="en-IE"/>
        </w:rPr>
      </w:pPr>
      <w:r>
        <w:rPr>
          <w:noProof/>
          <w:lang w:val="en-IE" w:eastAsia="en-IE"/>
        </w:rPr>
        <w:drawing>
          <wp:anchor distT="0" distB="0" distL="114300" distR="114300" simplePos="0" relativeHeight="251704832" behindDoc="0" locked="0" layoutInCell="1" allowOverlap="1" wp14:anchorId="2B2B291F" wp14:editId="31D566E0">
            <wp:simplePos x="0" y="0"/>
            <wp:positionH relativeFrom="column">
              <wp:posOffset>2988310</wp:posOffset>
            </wp:positionH>
            <wp:positionV relativeFrom="paragraph">
              <wp:posOffset>129540</wp:posOffset>
            </wp:positionV>
            <wp:extent cx="1483995" cy="1139190"/>
            <wp:effectExtent l="0" t="0" r="1905"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399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438" w:rsidRPr="00691D53" w:rsidRDefault="003E7438" w:rsidP="003E7438">
      <w:pPr>
        <w:pStyle w:val="NoSpacing"/>
        <w:ind w:left="360"/>
        <w:rPr>
          <w:lang w:eastAsia="en-IE"/>
        </w:rPr>
      </w:pPr>
    </w:p>
    <w:p w:rsidR="003E7438" w:rsidRPr="00176785" w:rsidRDefault="003E7438" w:rsidP="003E7438">
      <w:pPr>
        <w:pStyle w:val="NoSpacing"/>
        <w:ind w:left="360"/>
        <w:rPr>
          <w:lang w:eastAsia="en-IE"/>
        </w:rPr>
      </w:pPr>
      <w:r w:rsidRPr="00176785">
        <w:rPr>
          <w:lang w:eastAsia="en-IE"/>
        </w:rPr>
        <w:t>The diagram shows a gold leaf electroscope.</w:t>
      </w:r>
    </w:p>
    <w:p w:rsidR="003E7438" w:rsidRPr="00691D53" w:rsidRDefault="003E7438" w:rsidP="003E7438">
      <w:pPr>
        <w:pStyle w:val="NoSpacing"/>
        <w:ind w:left="360"/>
        <w:rPr>
          <w:lang w:eastAsia="en-IE"/>
        </w:rPr>
      </w:pPr>
      <w:r w:rsidRPr="00691D53">
        <w:rPr>
          <w:lang w:eastAsia="en-IE"/>
        </w:rPr>
        <w:t xml:space="preserve">Name the parts labelled A and B. </w:t>
      </w:r>
    </w:p>
    <w:p w:rsidR="003E7438" w:rsidRDefault="003E7438" w:rsidP="003E7438">
      <w:pPr>
        <w:pStyle w:val="Default"/>
        <w:ind w:left="360"/>
        <w:rPr>
          <w:sz w:val="22"/>
          <w:szCs w:val="22"/>
        </w:rPr>
      </w:pPr>
    </w:p>
    <w:p w:rsidR="003E7438" w:rsidRDefault="003E7438" w:rsidP="003E7438">
      <w:pPr>
        <w:pStyle w:val="Default"/>
        <w:ind w:left="360"/>
        <w:rPr>
          <w:sz w:val="22"/>
          <w:szCs w:val="22"/>
        </w:rPr>
      </w:pPr>
    </w:p>
    <w:p w:rsidR="003E7438" w:rsidRDefault="003E7438" w:rsidP="003E7438">
      <w:pPr>
        <w:pStyle w:val="Default"/>
        <w:ind w:left="360"/>
        <w:rPr>
          <w:sz w:val="22"/>
          <w:szCs w:val="22"/>
        </w:rPr>
      </w:pPr>
    </w:p>
    <w:p w:rsidR="003E7438" w:rsidRDefault="003E7438" w:rsidP="003E7438">
      <w:pPr>
        <w:pStyle w:val="Default"/>
        <w:ind w:left="360"/>
        <w:rPr>
          <w:sz w:val="22"/>
          <w:szCs w:val="22"/>
        </w:rPr>
      </w:pPr>
    </w:p>
    <w:p w:rsidR="003E7438" w:rsidRPr="00691D53" w:rsidRDefault="003E7438" w:rsidP="003E7438">
      <w:pPr>
        <w:pStyle w:val="Default"/>
        <w:ind w:left="360"/>
        <w:rPr>
          <w:sz w:val="22"/>
          <w:szCs w:val="22"/>
        </w:rPr>
      </w:pPr>
    </w:p>
    <w:p w:rsidR="003E7438" w:rsidRPr="00176785" w:rsidRDefault="003E7438" w:rsidP="00C00ED7">
      <w:pPr>
        <w:pStyle w:val="Default"/>
        <w:numPr>
          <w:ilvl w:val="0"/>
          <w:numId w:val="53"/>
        </w:numPr>
        <w:rPr>
          <w:sz w:val="22"/>
          <w:szCs w:val="22"/>
        </w:rPr>
      </w:pPr>
      <w:r w:rsidRPr="00176785">
        <w:rPr>
          <w:lang w:eastAsia="en-IE"/>
        </w:rPr>
        <w:t xml:space="preserve">Explain why the gold leaf on the electroscope diverges when a positively charged rod is brought close to the metal cap. </w:t>
      </w:r>
    </w:p>
    <w:p w:rsidR="003E7438" w:rsidRPr="00691D53" w:rsidRDefault="003E7438" w:rsidP="00C00ED7">
      <w:pPr>
        <w:pStyle w:val="NoSpacing"/>
        <w:numPr>
          <w:ilvl w:val="0"/>
          <w:numId w:val="54"/>
        </w:numPr>
        <w:rPr>
          <w:lang w:eastAsia="en-IE"/>
        </w:rPr>
      </w:pPr>
      <w:r w:rsidRPr="00691D53">
        <w:rPr>
          <w:lang w:eastAsia="en-IE"/>
        </w:rPr>
        <w:t xml:space="preserve">The positively charged rod is held close to the electroscope and the metal cap is then earthed. </w:t>
      </w:r>
    </w:p>
    <w:p w:rsidR="003E7438" w:rsidRPr="00691D53" w:rsidRDefault="003E7438" w:rsidP="003E7438">
      <w:pPr>
        <w:pStyle w:val="NoSpacing"/>
        <w:ind w:left="360"/>
        <w:rPr>
          <w:lang w:eastAsia="en-IE"/>
        </w:rPr>
      </w:pPr>
      <w:r w:rsidRPr="00691D53">
        <w:rPr>
          <w:lang w:eastAsia="en-IE"/>
        </w:rPr>
        <w:t>Explain why the gold leaf collapses.</w:t>
      </w:r>
    </w:p>
    <w:p w:rsidR="003E7438" w:rsidRPr="00691D53" w:rsidRDefault="003E7438" w:rsidP="003E7438">
      <w:pPr>
        <w:pStyle w:val="NoSpacing"/>
        <w:ind w:left="360"/>
        <w:rPr>
          <w:lang w:eastAsia="en-IE"/>
        </w:rPr>
      </w:pPr>
    </w:p>
    <w:p w:rsidR="003E7438" w:rsidRPr="00176785" w:rsidRDefault="003E7438" w:rsidP="00C00ED7">
      <w:pPr>
        <w:pStyle w:val="NoSpacing"/>
        <w:numPr>
          <w:ilvl w:val="0"/>
          <w:numId w:val="53"/>
        </w:numPr>
        <w:rPr>
          <w:lang w:eastAsia="en-IE"/>
        </w:rPr>
      </w:pPr>
      <w:r>
        <w:rPr>
          <w:noProof/>
          <w:lang w:val="en-IE" w:eastAsia="en-IE"/>
        </w:rPr>
        <w:drawing>
          <wp:anchor distT="0" distB="0" distL="114300" distR="114300" simplePos="0" relativeHeight="251705856" behindDoc="0" locked="0" layoutInCell="1" allowOverlap="1" wp14:anchorId="62D86655" wp14:editId="22DAA53F">
            <wp:simplePos x="0" y="0"/>
            <wp:positionH relativeFrom="column">
              <wp:posOffset>4271010</wp:posOffset>
            </wp:positionH>
            <wp:positionV relativeFrom="paragraph">
              <wp:posOffset>6985</wp:posOffset>
            </wp:positionV>
            <wp:extent cx="1343660" cy="118618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366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785">
        <w:rPr>
          <w:color w:val="000000"/>
          <w:lang w:eastAsia="en-IE"/>
        </w:rPr>
        <w:t>The diagram shows a positively charged gold leaf electroscope.</w:t>
      </w:r>
    </w:p>
    <w:p w:rsidR="003E7438" w:rsidRPr="00691D53" w:rsidRDefault="003E7438" w:rsidP="003E7438">
      <w:pPr>
        <w:pStyle w:val="NoSpacing"/>
        <w:ind w:left="360"/>
        <w:rPr>
          <w:color w:val="000000"/>
          <w:lang w:eastAsia="en-IE"/>
        </w:rPr>
      </w:pPr>
      <w:r w:rsidRPr="00691D53">
        <w:rPr>
          <w:color w:val="000000"/>
          <w:lang w:eastAsia="en-IE"/>
        </w:rPr>
        <w:t>Describe how an electroscope is given a positive charge.</w:t>
      </w:r>
    </w:p>
    <w:p w:rsidR="003E7438" w:rsidRPr="00691D53" w:rsidRDefault="003E7438" w:rsidP="00C00ED7">
      <w:pPr>
        <w:pStyle w:val="NoSpacing"/>
        <w:numPr>
          <w:ilvl w:val="0"/>
          <w:numId w:val="55"/>
        </w:numPr>
        <w:rPr>
          <w:color w:val="000000"/>
          <w:lang w:eastAsia="en-IE"/>
        </w:rPr>
      </w:pPr>
      <w:r w:rsidRPr="00691D53">
        <w:rPr>
          <w:color w:val="000000"/>
          <w:lang w:eastAsia="en-IE"/>
        </w:rPr>
        <w:t xml:space="preserve">What is observed when the cap of an electroscope is earthed? </w:t>
      </w:r>
    </w:p>
    <w:p w:rsidR="003E7438" w:rsidRPr="00691D53" w:rsidRDefault="003E7438" w:rsidP="00C00ED7">
      <w:pPr>
        <w:pStyle w:val="NoSpacing"/>
        <w:numPr>
          <w:ilvl w:val="0"/>
          <w:numId w:val="55"/>
        </w:numPr>
        <w:rPr>
          <w:color w:val="000000"/>
          <w:lang w:eastAsia="en-IE"/>
        </w:rPr>
      </w:pPr>
      <w:r w:rsidRPr="00691D53">
        <w:rPr>
          <w:color w:val="000000"/>
          <w:lang w:eastAsia="en-IE"/>
        </w:rPr>
        <w:t>Why does this happen?</w:t>
      </w:r>
    </w:p>
    <w:p w:rsidR="003E7438" w:rsidRPr="00691D53" w:rsidRDefault="003E7438" w:rsidP="00C00ED7">
      <w:pPr>
        <w:pStyle w:val="NoSpacing"/>
        <w:numPr>
          <w:ilvl w:val="0"/>
          <w:numId w:val="55"/>
        </w:numPr>
        <w:rPr>
          <w:color w:val="000000"/>
          <w:lang w:eastAsia="en-IE"/>
        </w:rPr>
      </w:pPr>
      <w:r w:rsidRPr="00691D53">
        <w:rPr>
          <w:color w:val="000000"/>
          <w:lang w:eastAsia="en-IE"/>
        </w:rPr>
        <w:t xml:space="preserve">How is the cap of the electroscope earthed? </w:t>
      </w:r>
    </w:p>
    <w:p w:rsidR="003E7438" w:rsidRDefault="003E7438" w:rsidP="003E7438">
      <w:pPr>
        <w:pStyle w:val="NoSpacing"/>
        <w:ind w:left="360"/>
        <w:rPr>
          <w:color w:val="000000"/>
          <w:lang w:eastAsia="en-IE"/>
        </w:rPr>
      </w:pPr>
    </w:p>
    <w:p w:rsidR="003E7438" w:rsidRPr="00691D53" w:rsidRDefault="003E7438" w:rsidP="003E7438">
      <w:pPr>
        <w:pStyle w:val="NoSpacing"/>
        <w:ind w:left="360"/>
        <w:rPr>
          <w:color w:val="000000"/>
          <w:lang w:eastAsia="en-IE"/>
        </w:rPr>
      </w:pPr>
    </w:p>
    <w:p w:rsidR="003E7438" w:rsidRPr="00176785" w:rsidRDefault="003E7438" w:rsidP="00C00ED7">
      <w:pPr>
        <w:widowControl/>
        <w:numPr>
          <w:ilvl w:val="0"/>
          <w:numId w:val="53"/>
        </w:numPr>
        <w:rPr>
          <w:bCs/>
          <w:lang w:val="en-IE"/>
        </w:rPr>
      </w:pPr>
      <w:r>
        <w:rPr>
          <w:bCs/>
          <w:lang w:val="en-IE"/>
        </w:rPr>
        <w:t>Des</w:t>
      </w:r>
      <w:r w:rsidRPr="00176785">
        <w:rPr>
          <w:bCs/>
          <w:lang w:val="en-IE"/>
        </w:rPr>
        <w:t xml:space="preserve">cribe how an electroscope can be charged by induction </w:t>
      </w:r>
    </w:p>
    <w:p w:rsidR="003E7438" w:rsidRPr="00691D53" w:rsidRDefault="003E7438" w:rsidP="003E7438">
      <w:pPr>
        <w:ind w:left="360"/>
      </w:pPr>
    </w:p>
    <w:p w:rsidR="003E7438" w:rsidRPr="00691D53" w:rsidRDefault="003E7438" w:rsidP="00C00ED7">
      <w:pPr>
        <w:widowControl/>
        <w:numPr>
          <w:ilvl w:val="0"/>
          <w:numId w:val="53"/>
        </w:numPr>
        <w:ind w:left="357"/>
        <w:rPr>
          <w:lang w:eastAsia="en-IE"/>
        </w:rPr>
      </w:pPr>
      <w:r w:rsidRPr="00691D53">
        <w:rPr>
          <w:lang w:eastAsia="en-IE"/>
        </w:rPr>
        <w:t>Describe, with the aid of a labelled diagram, how you would charge a conductor by induction.</w:t>
      </w:r>
    </w:p>
    <w:p w:rsidR="003E7438" w:rsidRPr="00691D53" w:rsidRDefault="003E7438" w:rsidP="003E7438">
      <w:pPr>
        <w:ind w:left="357"/>
        <w:rPr>
          <w:lang w:eastAsia="en-IE"/>
        </w:rPr>
      </w:pPr>
    </w:p>
    <w:p w:rsidR="003E7438" w:rsidRDefault="003E7438" w:rsidP="00C00ED7">
      <w:pPr>
        <w:pStyle w:val="Default"/>
        <w:numPr>
          <w:ilvl w:val="0"/>
          <w:numId w:val="53"/>
        </w:numPr>
        <w:rPr>
          <w:lang w:eastAsia="en-IE"/>
        </w:rPr>
      </w:pPr>
      <w:r w:rsidRPr="00691D53">
        <w:rPr>
          <w:lang w:eastAsia="en-IE"/>
        </w:rPr>
        <w:lastRenderedPageBreak/>
        <w:t>Give one use of an electroscope.</w:t>
      </w:r>
    </w:p>
    <w:p w:rsidR="003E7438" w:rsidRPr="00A40024" w:rsidRDefault="003E7438" w:rsidP="003E7438">
      <w:pPr>
        <w:pStyle w:val="Default"/>
        <w:ind w:left="360"/>
        <w:rPr>
          <w:sz w:val="22"/>
          <w:szCs w:val="22"/>
        </w:rPr>
      </w:pPr>
    </w:p>
    <w:p w:rsidR="003E7438" w:rsidRPr="00176785" w:rsidRDefault="003E7438" w:rsidP="00C00ED7">
      <w:pPr>
        <w:pStyle w:val="Default"/>
        <w:numPr>
          <w:ilvl w:val="0"/>
          <w:numId w:val="53"/>
        </w:numPr>
      </w:pPr>
      <w:r w:rsidRPr="00176785">
        <w:t xml:space="preserve">What is the unit of electric charge? </w:t>
      </w:r>
    </w:p>
    <w:p w:rsidR="003E7438" w:rsidRPr="00691D53" w:rsidRDefault="003E7438" w:rsidP="003E7438">
      <w:pPr>
        <w:pStyle w:val="NoSpacing"/>
        <w:ind w:left="360"/>
        <w:rPr>
          <w:bCs/>
        </w:rPr>
      </w:pPr>
    </w:p>
    <w:p w:rsidR="003E7438" w:rsidRPr="00176785" w:rsidRDefault="003E7438" w:rsidP="00C00ED7">
      <w:pPr>
        <w:pStyle w:val="NoSpacing"/>
        <w:numPr>
          <w:ilvl w:val="0"/>
          <w:numId w:val="53"/>
        </w:numPr>
        <w:rPr>
          <w:bCs/>
        </w:rPr>
      </w:pPr>
      <w:r w:rsidRPr="00176785">
        <w:rPr>
          <w:color w:val="000000"/>
        </w:rPr>
        <w:t xml:space="preserve">State Coulomb’s law of force between electric charges. </w:t>
      </w:r>
    </w:p>
    <w:p w:rsidR="003E7438" w:rsidRPr="00691D53" w:rsidRDefault="003E7438" w:rsidP="003E7438">
      <w:pPr>
        <w:pStyle w:val="NoSpacing"/>
        <w:ind w:left="360"/>
      </w:pPr>
    </w:p>
    <w:p w:rsidR="003E7438" w:rsidRPr="00176785" w:rsidRDefault="003E7438" w:rsidP="00C00ED7">
      <w:pPr>
        <w:pStyle w:val="NoSpacing"/>
        <w:numPr>
          <w:ilvl w:val="0"/>
          <w:numId w:val="53"/>
        </w:numPr>
        <w:rPr>
          <w:color w:val="000000"/>
        </w:rPr>
      </w:pPr>
      <w:r w:rsidRPr="00176785">
        <w:rPr>
          <w:color w:val="000000"/>
        </w:rPr>
        <w:t xml:space="preserve">Why is Coulomb’s law an example of an inverse square law? </w:t>
      </w:r>
    </w:p>
    <w:p w:rsidR="003E7438" w:rsidRPr="00691D53" w:rsidRDefault="003E7438" w:rsidP="003E7438">
      <w:pPr>
        <w:pStyle w:val="NoSpacing"/>
        <w:ind w:left="360"/>
        <w:rPr>
          <w:color w:val="000000"/>
        </w:rPr>
      </w:pPr>
    </w:p>
    <w:p w:rsidR="003E7438" w:rsidRPr="00C349F6" w:rsidRDefault="003E7438" w:rsidP="00C00ED7">
      <w:pPr>
        <w:pStyle w:val="NoSpacing"/>
        <w:numPr>
          <w:ilvl w:val="0"/>
          <w:numId w:val="53"/>
        </w:numPr>
        <w:rPr>
          <w:color w:val="000000"/>
        </w:rPr>
      </w:pPr>
      <w:r w:rsidRPr="00C349F6">
        <w:rPr>
          <w:color w:val="000000"/>
        </w:rPr>
        <w:t xml:space="preserve">Give two differences between the gravitational force and the electrostatic force between two electrons. </w:t>
      </w:r>
    </w:p>
    <w:p w:rsidR="003E7438" w:rsidRDefault="003E7438" w:rsidP="003E7438">
      <w:pPr>
        <w:pStyle w:val="NoSpacing"/>
        <w:rPr>
          <w:bCs/>
        </w:rPr>
      </w:pPr>
    </w:p>
    <w:p w:rsidR="003E7438" w:rsidRPr="00691D53" w:rsidRDefault="003E7438" w:rsidP="003E7438">
      <w:pPr>
        <w:pStyle w:val="NoSpacing"/>
        <w:rPr>
          <w:bCs/>
        </w:rPr>
      </w:pPr>
    </w:p>
    <w:p w:rsidR="003E7438" w:rsidRPr="00691D53" w:rsidRDefault="003E7438" w:rsidP="00C00ED7">
      <w:pPr>
        <w:pStyle w:val="NoSpacing"/>
        <w:numPr>
          <w:ilvl w:val="0"/>
          <w:numId w:val="53"/>
        </w:numPr>
      </w:pPr>
      <w:r w:rsidRPr="00C349F6">
        <w:rPr>
          <w:color w:val="000000"/>
        </w:rPr>
        <w:t>Define electric field strength</w:t>
      </w:r>
      <w:r w:rsidRPr="00C349F6">
        <w:rPr>
          <w:i/>
          <w:iCs/>
          <w:color w:val="000000"/>
        </w:rPr>
        <w:t>.</w:t>
      </w:r>
    </w:p>
    <w:p w:rsidR="003E7438" w:rsidRPr="00691D53" w:rsidRDefault="003E7438" w:rsidP="003E7438">
      <w:pPr>
        <w:pStyle w:val="NoSpacing"/>
      </w:pPr>
    </w:p>
    <w:p w:rsidR="003E7438" w:rsidRPr="00691D53" w:rsidRDefault="003E7438" w:rsidP="00C00ED7">
      <w:pPr>
        <w:pStyle w:val="NoSpacing"/>
        <w:numPr>
          <w:ilvl w:val="0"/>
          <w:numId w:val="53"/>
        </w:numPr>
      </w:pPr>
      <w:r w:rsidRPr="00691D53">
        <w:t>Give the unit of electric field strength</w:t>
      </w:r>
    </w:p>
    <w:p w:rsidR="003E7438" w:rsidRDefault="003E7438" w:rsidP="003E7438">
      <w:pPr>
        <w:pStyle w:val="NoSpacing"/>
      </w:pPr>
    </w:p>
    <w:p w:rsidR="003E7438" w:rsidRPr="00691D53" w:rsidRDefault="003E7438" w:rsidP="003E7438">
      <w:pPr>
        <w:pStyle w:val="NoSpacing"/>
        <w:rPr>
          <w:bCs/>
        </w:rPr>
      </w:pPr>
    </w:p>
    <w:p w:rsidR="003E7438" w:rsidRPr="00C349F6" w:rsidRDefault="003E7438" w:rsidP="00C00ED7">
      <w:pPr>
        <w:pStyle w:val="NoSpacing"/>
        <w:numPr>
          <w:ilvl w:val="0"/>
          <w:numId w:val="53"/>
        </w:numPr>
        <w:rPr>
          <w:color w:val="000000"/>
        </w:rPr>
      </w:pPr>
      <w:r>
        <w:rPr>
          <w:noProof/>
          <w:lang w:val="en-IE" w:eastAsia="en-IE"/>
        </w:rPr>
        <w:drawing>
          <wp:anchor distT="0" distB="0" distL="114300" distR="114300" simplePos="0" relativeHeight="251706880" behindDoc="0" locked="0" layoutInCell="1" allowOverlap="1" wp14:anchorId="3902179C" wp14:editId="20509E94">
            <wp:simplePos x="0" y="0"/>
            <wp:positionH relativeFrom="column">
              <wp:posOffset>4458335</wp:posOffset>
            </wp:positionH>
            <wp:positionV relativeFrom="paragraph">
              <wp:posOffset>139065</wp:posOffset>
            </wp:positionV>
            <wp:extent cx="1479550" cy="450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95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9F6">
        <w:rPr>
          <w:color w:val="000000"/>
        </w:rPr>
        <w:t xml:space="preserve">The diagram shows a negative charge – </w:t>
      </w:r>
      <w:r w:rsidRPr="00C349F6">
        <w:rPr>
          <w:i/>
          <w:iCs/>
          <w:color w:val="000000"/>
        </w:rPr>
        <w:t xml:space="preserve">Q </w:t>
      </w:r>
      <w:r w:rsidRPr="00C349F6">
        <w:rPr>
          <w:color w:val="000000"/>
        </w:rPr>
        <w:t xml:space="preserve">at a point X. </w:t>
      </w:r>
    </w:p>
    <w:p w:rsidR="003E7438" w:rsidRPr="00691D53" w:rsidRDefault="003E7438" w:rsidP="003E7438">
      <w:pPr>
        <w:pStyle w:val="NoSpacing"/>
        <w:ind w:left="360"/>
        <w:rPr>
          <w:color w:val="000000"/>
        </w:rPr>
      </w:pPr>
      <w:r w:rsidRPr="00691D53">
        <w:rPr>
          <w:color w:val="000000"/>
        </w:rPr>
        <w:t xml:space="preserve">Copy the diagram and show on it the direction of the electric field strength at Y. </w:t>
      </w:r>
    </w:p>
    <w:p w:rsidR="003E7438" w:rsidRPr="00691D53" w:rsidRDefault="003E7438" w:rsidP="003E7438">
      <w:pPr>
        <w:pStyle w:val="NoSpacing"/>
      </w:pPr>
    </w:p>
    <w:p w:rsidR="003E7438" w:rsidRPr="00C349F6" w:rsidRDefault="003E7438" w:rsidP="00C00ED7">
      <w:pPr>
        <w:pStyle w:val="NoSpacing"/>
        <w:numPr>
          <w:ilvl w:val="0"/>
          <w:numId w:val="53"/>
        </w:numPr>
        <w:rPr>
          <w:color w:val="000000"/>
        </w:rPr>
      </w:pPr>
      <w:r w:rsidRPr="00C349F6">
        <w:rPr>
          <w:color w:val="000000"/>
        </w:rPr>
        <w:t xml:space="preserve">Describe an experiment to show an electric field pattern. </w:t>
      </w:r>
    </w:p>
    <w:p w:rsidR="003E7438" w:rsidRPr="00691D53" w:rsidRDefault="003E7438" w:rsidP="003E7438">
      <w:pPr>
        <w:pStyle w:val="NoSpacing"/>
      </w:pPr>
    </w:p>
    <w:p w:rsidR="003E7438" w:rsidRPr="00691D53" w:rsidRDefault="003E7438" w:rsidP="00C00ED7">
      <w:pPr>
        <w:pStyle w:val="NoSpacing"/>
        <w:numPr>
          <w:ilvl w:val="0"/>
          <w:numId w:val="53"/>
        </w:numPr>
      </w:pPr>
      <w:r w:rsidRPr="00C349F6">
        <w:rPr>
          <w:rFonts w:eastAsia="Calibri"/>
          <w:lang w:val="en-IE"/>
        </w:rPr>
        <w:t>What is the force exerted on an electron when it is in an electric field of strength 5 N C</w:t>
      </w:r>
      <w:r w:rsidRPr="00C349F6">
        <w:rPr>
          <w:rFonts w:eastAsia="Calibri"/>
          <w:vertAlign w:val="superscript"/>
          <w:lang w:val="en-IE"/>
        </w:rPr>
        <w:t>–1</w:t>
      </w:r>
      <w:r w:rsidRPr="00C349F6">
        <w:rPr>
          <w:rFonts w:eastAsia="Calibri"/>
          <w:lang w:val="en-IE"/>
        </w:rPr>
        <w:t xml:space="preserve">? </w:t>
      </w:r>
    </w:p>
    <w:p w:rsidR="003E7438" w:rsidRPr="00691D53" w:rsidRDefault="003E7438" w:rsidP="003E7438">
      <w:pPr>
        <w:pStyle w:val="NoSpacing"/>
        <w:rPr>
          <w:bCs/>
        </w:rPr>
      </w:pPr>
    </w:p>
    <w:p w:rsidR="003E7438" w:rsidRPr="00D3485E" w:rsidRDefault="003E7438" w:rsidP="00C00ED7">
      <w:pPr>
        <w:pStyle w:val="NoSpacing"/>
        <w:numPr>
          <w:ilvl w:val="0"/>
          <w:numId w:val="53"/>
        </w:numPr>
        <w:rPr>
          <w:color w:val="000000"/>
        </w:rPr>
      </w:pPr>
    </w:p>
    <w:p w:rsidR="003E7438" w:rsidRPr="00D3485E" w:rsidRDefault="003E7438" w:rsidP="00C00ED7">
      <w:pPr>
        <w:pStyle w:val="NoSpacing"/>
        <w:numPr>
          <w:ilvl w:val="0"/>
          <w:numId w:val="56"/>
        </w:numPr>
      </w:pPr>
      <w:r>
        <w:rPr>
          <w:b/>
          <w:noProof/>
          <w:lang w:val="en-IE" w:eastAsia="en-IE"/>
        </w:rPr>
        <w:drawing>
          <wp:anchor distT="0" distB="0" distL="114300" distR="114300" simplePos="0" relativeHeight="251707904" behindDoc="0" locked="0" layoutInCell="1" allowOverlap="1" wp14:anchorId="4FE0649D" wp14:editId="6E80B47F">
            <wp:simplePos x="0" y="0"/>
            <wp:positionH relativeFrom="column">
              <wp:posOffset>2562225</wp:posOffset>
            </wp:positionH>
            <wp:positionV relativeFrom="paragraph">
              <wp:posOffset>42545</wp:posOffset>
            </wp:positionV>
            <wp:extent cx="3457575" cy="4667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7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172">
        <w:t>Copy the diagram into your answer</w:t>
      </w:r>
      <w:r>
        <w:t>-</w:t>
      </w:r>
      <w:r w:rsidRPr="00BF6172">
        <w:t>book and show on it the direction of the electric field at point P.</w:t>
      </w:r>
    </w:p>
    <w:p w:rsidR="003E7438" w:rsidRPr="00D3485E" w:rsidRDefault="003E7438" w:rsidP="00C00ED7">
      <w:pPr>
        <w:pStyle w:val="NoSpacing"/>
        <w:numPr>
          <w:ilvl w:val="0"/>
          <w:numId w:val="56"/>
        </w:numPr>
      </w:pPr>
      <w:r w:rsidRPr="00D3485E">
        <w:t>Calculate the electric field strength at P.</w:t>
      </w:r>
    </w:p>
    <w:p w:rsidR="003E7438" w:rsidRDefault="003E7438" w:rsidP="003E7438">
      <w:pPr>
        <w:pStyle w:val="NoSpacing"/>
        <w:ind w:left="360"/>
        <w:rPr>
          <w:color w:val="000000"/>
        </w:rPr>
      </w:pPr>
      <w:r>
        <w:rPr>
          <w:noProof/>
          <w:lang w:val="en-IE" w:eastAsia="en-IE"/>
        </w:rPr>
        <w:drawing>
          <wp:anchor distT="0" distB="0" distL="114300" distR="114300" simplePos="0" relativeHeight="251708928" behindDoc="0" locked="0" layoutInCell="1" allowOverlap="1" wp14:anchorId="5A9967B1" wp14:editId="4A2BDF5F">
            <wp:simplePos x="0" y="0"/>
            <wp:positionH relativeFrom="column">
              <wp:posOffset>3886200</wp:posOffset>
            </wp:positionH>
            <wp:positionV relativeFrom="paragraph">
              <wp:posOffset>46355</wp:posOffset>
            </wp:positionV>
            <wp:extent cx="2047875" cy="5429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438" w:rsidRPr="00D3485E" w:rsidRDefault="003E7438" w:rsidP="00C00ED7">
      <w:pPr>
        <w:pStyle w:val="NoSpacing"/>
        <w:numPr>
          <w:ilvl w:val="0"/>
          <w:numId w:val="53"/>
        </w:numPr>
        <w:rPr>
          <w:color w:val="000000"/>
        </w:rPr>
      </w:pPr>
    </w:p>
    <w:p w:rsidR="003E7438" w:rsidRPr="00691D53" w:rsidRDefault="003E7438" w:rsidP="00C00ED7">
      <w:pPr>
        <w:pStyle w:val="NoSpacing"/>
        <w:numPr>
          <w:ilvl w:val="0"/>
          <w:numId w:val="52"/>
        </w:numPr>
        <w:rPr>
          <w:color w:val="000000"/>
        </w:rPr>
      </w:pPr>
      <w:r w:rsidRPr="00691D53">
        <w:rPr>
          <w:color w:val="000000"/>
        </w:rPr>
        <w:t>Calculate the electric field strength at the point B, which is 10 mm from an electron.</w:t>
      </w:r>
    </w:p>
    <w:p w:rsidR="003E7438" w:rsidRPr="00691D53" w:rsidRDefault="003E7438" w:rsidP="00C00ED7">
      <w:pPr>
        <w:pStyle w:val="NoSpacing"/>
        <w:numPr>
          <w:ilvl w:val="0"/>
          <w:numId w:val="52"/>
        </w:numPr>
        <w:rPr>
          <w:color w:val="000000"/>
        </w:rPr>
      </w:pPr>
      <w:r w:rsidRPr="00691D53">
        <w:rPr>
          <w:color w:val="000000"/>
        </w:rPr>
        <w:t>What is the direction of the electric field strength at B?</w:t>
      </w:r>
    </w:p>
    <w:p w:rsidR="003E7438" w:rsidRPr="00691D53" w:rsidRDefault="003E7438" w:rsidP="00C00ED7">
      <w:pPr>
        <w:pStyle w:val="NoSpacing"/>
        <w:numPr>
          <w:ilvl w:val="0"/>
          <w:numId w:val="52"/>
        </w:numPr>
        <w:rPr>
          <w:color w:val="000000"/>
        </w:rPr>
      </w:pPr>
      <w:r w:rsidRPr="00691D53">
        <w:rPr>
          <w:color w:val="000000"/>
        </w:rPr>
        <w:t xml:space="preserve">A charge of 5 μC is placed at B. Calculate the electrostatic force exerted on this charge. </w:t>
      </w:r>
    </w:p>
    <w:p w:rsidR="003E7438" w:rsidRPr="00691D53" w:rsidRDefault="003E7438" w:rsidP="003E7438">
      <w:pPr>
        <w:pStyle w:val="NoSpacing"/>
        <w:rPr>
          <w:bCs/>
        </w:rPr>
      </w:pPr>
    </w:p>
    <w:p w:rsidR="003E7438" w:rsidRPr="00691D53" w:rsidRDefault="003E7438" w:rsidP="00C00ED7">
      <w:pPr>
        <w:pStyle w:val="NoSpacing"/>
        <w:numPr>
          <w:ilvl w:val="0"/>
          <w:numId w:val="53"/>
        </w:numPr>
        <w:rPr>
          <w:bCs/>
        </w:rPr>
      </w:pPr>
    </w:p>
    <w:p w:rsidR="003E7438" w:rsidRPr="00691D53" w:rsidRDefault="003E7438" w:rsidP="00C00ED7">
      <w:pPr>
        <w:pStyle w:val="NoSpacing"/>
        <w:numPr>
          <w:ilvl w:val="0"/>
          <w:numId w:val="51"/>
        </w:numPr>
      </w:pPr>
      <w:r w:rsidRPr="00691D53">
        <w:t xml:space="preserve">The dome of a Van de Graff generator is charged. The dome has a diameter of 30 cm and its charge is 4 C. </w:t>
      </w:r>
    </w:p>
    <w:p w:rsidR="003E7438" w:rsidRPr="00691D53" w:rsidRDefault="003E7438" w:rsidP="003E7438">
      <w:pPr>
        <w:pStyle w:val="NoSpacing"/>
        <w:ind w:left="360"/>
      </w:pPr>
      <w:r w:rsidRPr="00691D53">
        <w:t>A 5 μC point charge is placed 7 cm from the surface of the dome.</w:t>
      </w:r>
    </w:p>
    <w:p w:rsidR="003E7438" w:rsidRPr="00691D53" w:rsidRDefault="003E7438" w:rsidP="003E7438">
      <w:pPr>
        <w:pStyle w:val="NoSpacing"/>
        <w:ind w:left="360"/>
      </w:pPr>
      <w:r w:rsidRPr="00691D53">
        <w:t>Calculate the electric field strength at a point 7 cm from the dome.</w:t>
      </w:r>
    </w:p>
    <w:p w:rsidR="003E7438" w:rsidRPr="00691D53" w:rsidRDefault="003E7438" w:rsidP="00C00ED7">
      <w:pPr>
        <w:pStyle w:val="NoSpacing"/>
        <w:numPr>
          <w:ilvl w:val="0"/>
          <w:numId w:val="51"/>
        </w:numPr>
        <w:rPr>
          <w:bCs/>
        </w:rPr>
      </w:pPr>
      <w:r w:rsidRPr="00691D53">
        <w:rPr>
          <w:bCs/>
        </w:rPr>
        <w:t xml:space="preserve">Calculate the electrostatic force exerted on the 5 </w:t>
      </w:r>
      <w:r w:rsidRPr="00691D53">
        <w:rPr>
          <w:rFonts w:eastAsia="SymbolMT"/>
        </w:rPr>
        <w:t>μ</w:t>
      </w:r>
      <w:r w:rsidRPr="00691D53">
        <w:rPr>
          <w:bCs/>
        </w:rPr>
        <w:t>C point charge.</w:t>
      </w:r>
    </w:p>
    <w:p w:rsidR="003E7438" w:rsidRPr="00691D53" w:rsidRDefault="003E7438" w:rsidP="003E7438">
      <w:pPr>
        <w:pStyle w:val="NoSpacing"/>
        <w:ind w:left="360"/>
      </w:pPr>
      <w:r>
        <w:rPr>
          <w:bCs/>
          <w:noProof/>
          <w:lang w:val="en-IE" w:eastAsia="en-IE"/>
        </w:rPr>
        <w:drawing>
          <wp:anchor distT="0" distB="0" distL="114300" distR="114300" simplePos="0" relativeHeight="251709952" behindDoc="0" locked="0" layoutInCell="1" allowOverlap="1" wp14:anchorId="102512D6" wp14:editId="79504E9E">
            <wp:simplePos x="0" y="0"/>
            <wp:positionH relativeFrom="column">
              <wp:posOffset>4782820</wp:posOffset>
            </wp:positionH>
            <wp:positionV relativeFrom="paragraph">
              <wp:posOffset>12065</wp:posOffset>
            </wp:positionV>
            <wp:extent cx="906780" cy="107823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780"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438" w:rsidRPr="00C349F6" w:rsidRDefault="003E7438" w:rsidP="00C00ED7">
      <w:pPr>
        <w:pStyle w:val="NoSpacing"/>
        <w:numPr>
          <w:ilvl w:val="0"/>
          <w:numId w:val="53"/>
        </w:numPr>
        <w:rPr>
          <w:color w:val="000000"/>
        </w:rPr>
      </w:pPr>
      <w:r w:rsidRPr="00C349F6">
        <w:rPr>
          <w:color w:val="000000"/>
        </w:rPr>
        <w:t>A pear-shaped conductor is placed on an insulated stand as shown. Copy the diagram and show how the charge is distributed over the conductor when it is positively charged.</w:t>
      </w:r>
    </w:p>
    <w:p w:rsidR="003E7438" w:rsidRDefault="003E7438" w:rsidP="003E7438">
      <w:pPr>
        <w:pStyle w:val="NoSpacing"/>
        <w:ind w:left="360"/>
      </w:pPr>
    </w:p>
    <w:p w:rsidR="00C349F6" w:rsidRDefault="00C349F6" w:rsidP="003E7438">
      <w:pPr>
        <w:pStyle w:val="NoSpacing"/>
        <w:ind w:left="360"/>
      </w:pPr>
    </w:p>
    <w:p w:rsidR="00C349F6" w:rsidRPr="00691D53" w:rsidRDefault="00C349F6" w:rsidP="003E7438">
      <w:pPr>
        <w:pStyle w:val="NoSpacing"/>
        <w:ind w:left="360"/>
      </w:pPr>
    </w:p>
    <w:p w:rsidR="003E7438" w:rsidRPr="00691D53" w:rsidRDefault="003E7438" w:rsidP="00C00ED7">
      <w:pPr>
        <w:pStyle w:val="NoSpacing"/>
        <w:numPr>
          <w:ilvl w:val="0"/>
          <w:numId w:val="53"/>
        </w:numPr>
      </w:pPr>
      <w:r w:rsidRPr="00691D53">
        <w:t>All the charge resides on the surface of a Van de Graff generator’s dome. Explain why.</w:t>
      </w:r>
    </w:p>
    <w:p w:rsidR="003E7438" w:rsidRPr="00691D53" w:rsidRDefault="003E7438" w:rsidP="00C00ED7">
      <w:pPr>
        <w:pStyle w:val="NoSpacing"/>
        <w:numPr>
          <w:ilvl w:val="0"/>
          <w:numId w:val="53"/>
        </w:numPr>
      </w:pPr>
      <w:r w:rsidRPr="00691D53">
        <w:t>Describe an experiment to demonstrate that total charge resides on the outside of a conductor.</w:t>
      </w:r>
    </w:p>
    <w:p w:rsidR="003E7438" w:rsidRDefault="003E7438" w:rsidP="00C00ED7">
      <w:pPr>
        <w:pStyle w:val="NoSpacing"/>
        <w:numPr>
          <w:ilvl w:val="0"/>
          <w:numId w:val="53"/>
        </w:numPr>
      </w:pPr>
      <w:r w:rsidRPr="00BF6172">
        <w:t xml:space="preserve">Give an application of the fact that all charge resides on the outside of a conductor. </w:t>
      </w:r>
    </w:p>
    <w:p w:rsidR="003E7438" w:rsidRPr="00BF6172" w:rsidRDefault="003E7438" w:rsidP="00C00ED7">
      <w:pPr>
        <w:pStyle w:val="NoSpacing"/>
        <w:numPr>
          <w:ilvl w:val="0"/>
          <w:numId w:val="53"/>
        </w:numPr>
      </w:pPr>
      <w:r w:rsidRPr="00BF6172">
        <w:t>Under what circumstances will point discharge occur?</w:t>
      </w:r>
    </w:p>
    <w:p w:rsidR="003E7438" w:rsidRDefault="00C349F6" w:rsidP="00C349F6">
      <w:pPr>
        <w:pStyle w:val="NoSpacing"/>
      </w:pPr>
      <w:r>
        <w:t xml:space="preserve">30. </w:t>
      </w:r>
      <w:r w:rsidR="003E7438" w:rsidRPr="00A40024">
        <w:t>How does</w:t>
      </w:r>
      <w:r>
        <w:t xml:space="preserve"> a</w:t>
      </w:r>
      <w:r w:rsidR="003E7438" w:rsidRPr="00A40024">
        <w:t xml:space="preserve"> lightning conductor </w:t>
      </w:r>
      <w:r>
        <w:t xml:space="preserve"> </w:t>
      </w:r>
      <w:r w:rsidR="003E7438" w:rsidRPr="00A40024">
        <w:t>prevent damage to the building?</w:t>
      </w:r>
    </w:p>
    <w:p w:rsidR="003E7438" w:rsidRDefault="00C349F6" w:rsidP="00C349F6">
      <w:pPr>
        <w:pStyle w:val="NoSpacing"/>
      </w:pPr>
      <w:r>
        <w:t xml:space="preserve">31.    </w:t>
      </w:r>
      <w:r w:rsidR="003E7438" w:rsidRPr="00A40024">
        <w:t>Suggest a suitable material for a lightning conductor.</w:t>
      </w:r>
    </w:p>
    <w:p w:rsidR="00A2609F" w:rsidRDefault="00A2609F" w:rsidP="00C349F6">
      <w:pPr>
        <w:pStyle w:val="NoSpacing"/>
        <w:rPr>
          <w:rFonts w:ascii="TimesNewRoman" w:hAnsi="TimesNewRoman" w:cs="TimesNewRoman"/>
          <w:lang w:val="en-IE"/>
        </w:rPr>
      </w:pPr>
      <w:r>
        <w:t xml:space="preserve">32. </w:t>
      </w:r>
      <w:r>
        <w:rPr>
          <w:rFonts w:ascii="TimesNewRoman" w:hAnsi="TimesNewRoman" w:cs="TimesNewRoman"/>
          <w:lang w:val="en-IE"/>
        </w:rPr>
        <w:t>Why is a lightning conductor made of copper?</w:t>
      </w:r>
    </w:p>
    <w:p w:rsidR="00757988" w:rsidRDefault="00757988" w:rsidP="00757988">
      <w:pPr>
        <w:pStyle w:val="NoSpacing"/>
        <w:rPr>
          <w:rFonts w:ascii="TimesNewRoman" w:hAnsi="TimesNewRoman" w:cs="TimesNewRoman"/>
          <w:lang w:val="en-IE"/>
        </w:rPr>
      </w:pPr>
      <w:r>
        <w:rPr>
          <w:rFonts w:ascii="TimesNewRoman" w:hAnsi="TimesNewRoman" w:cs="TimesNewRoman"/>
          <w:lang w:val="en-IE"/>
        </w:rPr>
        <w:t xml:space="preserve">33. </w:t>
      </w:r>
      <w:r w:rsidRPr="00757988">
        <w:rPr>
          <w:rFonts w:ascii="TimesNewRoman" w:hAnsi="TimesNewRoman" w:cs="TimesNewRoman"/>
          <w:lang w:val="en-IE"/>
        </w:rPr>
        <w:t>Define the unit of charge, the coulomb. State Coulomb’s law. (9)</w:t>
      </w:r>
    </w:p>
    <w:p w:rsidR="00757988" w:rsidRPr="00757988" w:rsidRDefault="00757988" w:rsidP="00757988">
      <w:pPr>
        <w:pStyle w:val="NoSpacing"/>
        <w:rPr>
          <w:rFonts w:ascii="TimesNewRoman" w:hAnsi="TimesNewRoman" w:cs="TimesNewRoman"/>
          <w:lang w:val="en-IE"/>
        </w:rPr>
      </w:pPr>
    </w:p>
    <w:p w:rsidR="00757988" w:rsidRDefault="00757988" w:rsidP="00757988">
      <w:pPr>
        <w:pStyle w:val="NoSpacing"/>
        <w:ind w:firstLine="720"/>
        <w:rPr>
          <w:rFonts w:ascii="TimesNewRoman" w:hAnsi="TimesNewRoman" w:cs="TimesNewRoman"/>
          <w:lang w:val="en-IE"/>
        </w:rPr>
      </w:pPr>
      <w:r w:rsidRPr="00757988">
        <w:rPr>
          <w:rFonts w:ascii="TimesNewRoman" w:hAnsi="TimesNewRoman" w:cs="TimesNewRoman"/>
          <w:lang w:val="en-IE"/>
        </w:rPr>
        <w:t xml:space="preserve">Calculate the force of repulsion between two small </w:t>
      </w:r>
      <w:r>
        <w:rPr>
          <w:rFonts w:ascii="TimesNewRoman" w:hAnsi="TimesNewRoman" w:cs="TimesNewRoman"/>
          <w:lang w:val="en-IE"/>
        </w:rPr>
        <w:t xml:space="preserve">spheres when they are held 8 cm </w:t>
      </w:r>
      <w:r w:rsidRPr="00757988">
        <w:rPr>
          <w:rFonts w:ascii="TimesNewRoman" w:hAnsi="TimesNewRoman" w:cs="TimesNewRoman"/>
          <w:lang w:val="en-IE"/>
        </w:rPr>
        <w:t>apart</w:t>
      </w:r>
      <w:r>
        <w:rPr>
          <w:rFonts w:ascii="TimesNewRoman" w:hAnsi="TimesNewRoman" w:cs="TimesNewRoman"/>
          <w:lang w:val="en-IE"/>
        </w:rPr>
        <w:t xml:space="preserve"> </w:t>
      </w:r>
      <w:r w:rsidRPr="00757988">
        <w:rPr>
          <w:rFonts w:ascii="TimesNewRoman" w:hAnsi="TimesNewRoman" w:cs="TimesNewRoman"/>
          <w:lang w:val="en-IE"/>
        </w:rPr>
        <w:t>in a vacuum. Each sphere has a positive charge of +3 μC. (9)</w:t>
      </w:r>
    </w:p>
    <w:p w:rsidR="00757988" w:rsidRDefault="00757988" w:rsidP="00757988">
      <w:pPr>
        <w:pStyle w:val="NoSpacing"/>
        <w:ind w:firstLine="720"/>
        <w:jc w:val="center"/>
        <w:rPr>
          <w:rFonts w:ascii="TimesNewRoman" w:hAnsi="TimesNewRoman" w:cs="TimesNewRoman"/>
          <w:lang w:val="en-IE"/>
        </w:rPr>
      </w:pPr>
      <w:r>
        <w:rPr>
          <w:noProof/>
          <w:lang w:val="en-IE" w:eastAsia="en-IE"/>
        </w:rPr>
        <w:drawing>
          <wp:inline distT="0" distB="0" distL="0" distR="0" wp14:anchorId="616CC77E" wp14:editId="7286DDC8">
            <wp:extent cx="5197979" cy="1390650"/>
            <wp:effectExtent l="0" t="0" r="317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98094" cy="1390681"/>
                    </a:xfrm>
                    <a:prstGeom prst="rect">
                      <a:avLst/>
                    </a:prstGeom>
                  </pic:spPr>
                </pic:pic>
              </a:graphicData>
            </a:graphic>
          </wp:inline>
        </w:drawing>
      </w:r>
    </w:p>
    <w:p w:rsidR="00757988" w:rsidRPr="00757988" w:rsidRDefault="00757988" w:rsidP="00757988">
      <w:pPr>
        <w:pStyle w:val="NoSpacing"/>
        <w:ind w:firstLine="720"/>
        <w:rPr>
          <w:rFonts w:ascii="TimesNewRoman" w:hAnsi="TimesNewRoman" w:cs="TimesNewRoman"/>
          <w:lang w:val="en-IE"/>
        </w:rPr>
      </w:pPr>
    </w:p>
    <w:p w:rsidR="00757988" w:rsidRPr="00757988" w:rsidRDefault="00757988" w:rsidP="00757988">
      <w:pPr>
        <w:pStyle w:val="NoSpacing"/>
        <w:rPr>
          <w:rFonts w:ascii="TimesNewRoman" w:hAnsi="TimesNewRoman" w:cs="TimesNewRoman"/>
          <w:lang w:val="en-IE"/>
        </w:rPr>
      </w:pPr>
      <w:r w:rsidRPr="00757988">
        <w:rPr>
          <w:rFonts w:ascii="TimesNewRoman" w:hAnsi="TimesNewRoman" w:cs="TimesNewRoman"/>
          <w:lang w:val="en-IE"/>
        </w:rPr>
        <w:t>Copy the diagram above and show on it the electric field generated by the charges.</w:t>
      </w:r>
    </w:p>
    <w:p w:rsidR="00757988" w:rsidRDefault="00757988" w:rsidP="00757988">
      <w:pPr>
        <w:pStyle w:val="NoSpacing"/>
        <w:rPr>
          <w:rFonts w:ascii="TimesNewRoman" w:hAnsi="TimesNewRoman" w:cs="TimesNewRoman"/>
          <w:lang w:val="en-IE"/>
        </w:rPr>
      </w:pPr>
      <w:r w:rsidRPr="00757988">
        <w:rPr>
          <w:rFonts w:ascii="TimesNewRoman" w:hAnsi="TimesNewRoman" w:cs="TimesNewRoman"/>
          <w:lang w:val="en-IE"/>
        </w:rPr>
        <w:t>Mark on your diagram a place where the electric field strength is zero. (10)</w:t>
      </w:r>
    </w:p>
    <w:p w:rsidR="00757988" w:rsidRPr="00A40024" w:rsidRDefault="00757988" w:rsidP="00757988">
      <w:pPr>
        <w:pStyle w:val="NoSpacing"/>
        <w:ind w:left="1194"/>
      </w:pPr>
    </w:p>
    <w:p w:rsidR="003E7438" w:rsidRDefault="0062383B" w:rsidP="003E7438">
      <w:r>
        <w:rPr>
          <w:noProof/>
          <w:lang w:val="en-IE" w:eastAsia="en-IE"/>
        </w:rPr>
        <w:drawing>
          <wp:anchor distT="0" distB="0" distL="114300" distR="114300" simplePos="0" relativeHeight="251790848" behindDoc="1" locked="0" layoutInCell="1" allowOverlap="1" wp14:anchorId="597994E7" wp14:editId="28524A38">
            <wp:simplePos x="0" y="0"/>
            <wp:positionH relativeFrom="column">
              <wp:posOffset>4257675</wp:posOffset>
            </wp:positionH>
            <wp:positionV relativeFrom="paragraph">
              <wp:posOffset>87630</wp:posOffset>
            </wp:positionV>
            <wp:extent cx="1952625" cy="2390775"/>
            <wp:effectExtent l="0" t="0" r="9525" b="9525"/>
            <wp:wrapThrough wrapText="bothSides">
              <wp:wrapPolygon edited="0">
                <wp:start x="0" y="0"/>
                <wp:lineTo x="0" y="21514"/>
                <wp:lineTo x="21495" y="21514"/>
                <wp:lineTo x="21495" y="0"/>
                <wp:lineTo x="0" y="0"/>
              </wp:wrapPolygon>
            </wp:wrapThrough>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952625" cy="2390775"/>
                    </a:xfrm>
                    <a:prstGeom prst="rect">
                      <a:avLst/>
                    </a:prstGeom>
                  </pic:spPr>
                </pic:pic>
              </a:graphicData>
            </a:graphic>
            <wp14:sizeRelH relativeFrom="page">
              <wp14:pctWidth>0</wp14:pctWidth>
            </wp14:sizeRelH>
            <wp14:sizeRelV relativeFrom="page">
              <wp14:pctHeight>0</wp14:pctHeight>
            </wp14:sizeRelV>
          </wp:anchor>
        </w:drawing>
      </w:r>
    </w:p>
    <w:p w:rsidR="0062383B" w:rsidRDefault="0062383B" w:rsidP="0062383B">
      <w:r>
        <w:t>State Coulomb’s law of force between electric charges. (6)</w:t>
      </w:r>
    </w:p>
    <w:p w:rsidR="0062383B" w:rsidRDefault="0062383B" w:rsidP="0062383B">
      <w:r>
        <w:t>The diagram shows a positively-charged electroscope.</w:t>
      </w:r>
    </w:p>
    <w:p w:rsidR="0062383B" w:rsidRDefault="0062383B" w:rsidP="0062383B">
      <w:r>
        <w:t>(i) Give a use for an electroscope. (6)</w:t>
      </w:r>
    </w:p>
    <w:p w:rsidR="0062383B" w:rsidRDefault="0062383B" w:rsidP="0062383B">
      <w:r>
        <w:t>(ii) How can an electroscope be given a positive charge? (6)</w:t>
      </w:r>
    </w:p>
    <w:p w:rsidR="0062383B" w:rsidRDefault="0062383B" w:rsidP="0062383B">
      <w:r>
        <w:t>(iii) What is observed if you touch the cap of the electroscope with your finger? (4)</w:t>
      </w:r>
    </w:p>
    <w:p w:rsidR="0062383B" w:rsidRDefault="0062383B" w:rsidP="0062383B">
      <w:r>
        <w:t>(iv) Explain why this happens. (6)</w:t>
      </w:r>
    </w:p>
    <w:p w:rsidR="00757988" w:rsidRPr="003E7438" w:rsidRDefault="00757988" w:rsidP="0062383B">
      <w:pPr>
        <w:sectPr w:rsidR="00757988" w:rsidRPr="003E7438" w:rsidSect="008563B3">
          <w:headerReference w:type="default" r:id="rId91"/>
          <w:pgSz w:w="11907" w:h="16840"/>
          <w:pgMar w:top="1440" w:right="1440" w:bottom="1440" w:left="1440" w:header="0" w:footer="0" w:gutter="0"/>
          <w:cols w:space="720"/>
          <w:docGrid w:linePitch="299"/>
        </w:sectPr>
      </w:pPr>
    </w:p>
    <w:p w:rsidR="00326228" w:rsidRDefault="00FE730C" w:rsidP="008563B3">
      <w:pPr>
        <w:pStyle w:val="Heading2"/>
        <w:jc w:val="center"/>
      </w:pPr>
      <w:bookmarkStart w:id="156" w:name="_Toc345780641"/>
      <w:bookmarkStart w:id="157" w:name="_Toc345790188"/>
      <w:r>
        <w:rPr>
          <w:noProof/>
          <w:lang w:val="en-IE" w:eastAsia="en-IE"/>
        </w:rPr>
        <w:lastRenderedPageBreak/>
        <mc:AlternateContent>
          <mc:Choice Requires="wpg">
            <w:drawing>
              <wp:anchor distT="0" distB="0" distL="114300" distR="114300" simplePos="0" relativeHeight="251619840" behindDoc="1" locked="0" layoutInCell="1" allowOverlap="1" wp14:anchorId="5096F61B" wp14:editId="4A6C4140">
                <wp:simplePos x="0" y="0"/>
                <wp:positionH relativeFrom="page">
                  <wp:posOffset>1960245</wp:posOffset>
                </wp:positionH>
                <wp:positionV relativeFrom="page">
                  <wp:posOffset>8738235</wp:posOffset>
                </wp:positionV>
                <wp:extent cx="254000" cy="1270"/>
                <wp:effectExtent l="7620" t="13335" r="5080" b="4445"/>
                <wp:wrapNone/>
                <wp:docPr id="2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270"/>
                          <a:chOff x="3087" y="13761"/>
                          <a:chExt cx="400" cy="2"/>
                        </a:xfrm>
                      </wpg:grpSpPr>
                      <wps:wsp>
                        <wps:cNvPr id="239" name="Freeform 124"/>
                        <wps:cNvSpPr>
                          <a:spLocks/>
                        </wps:cNvSpPr>
                        <wps:spPr bwMode="auto">
                          <a:xfrm>
                            <a:off x="3087" y="13761"/>
                            <a:ext cx="400" cy="2"/>
                          </a:xfrm>
                          <a:custGeom>
                            <a:avLst/>
                            <a:gdLst>
                              <a:gd name="T0" fmla="+- 0 3087 3087"/>
                              <a:gd name="T1" fmla="*/ T0 w 400"/>
                              <a:gd name="T2" fmla="+- 0 3487 3087"/>
                              <a:gd name="T3" fmla="*/ T2 w 400"/>
                            </a:gdLst>
                            <a:ahLst/>
                            <a:cxnLst>
                              <a:cxn ang="0">
                                <a:pos x="T1" y="0"/>
                              </a:cxn>
                              <a:cxn ang="0">
                                <a:pos x="T3" y="0"/>
                              </a:cxn>
                            </a:cxnLst>
                            <a:rect l="0" t="0" r="r" b="b"/>
                            <a:pathLst>
                              <a:path w="400">
                                <a:moveTo>
                                  <a:pt x="0" y="0"/>
                                </a:moveTo>
                                <a:lnTo>
                                  <a:pt x="400" y="0"/>
                                </a:lnTo>
                              </a:path>
                            </a:pathLst>
                          </a:custGeom>
                          <a:noFill/>
                          <a:ln w="62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74B6F" id="Group 123" o:spid="_x0000_s1026" style="position:absolute;margin-left:154.35pt;margin-top:688.05pt;width:20pt;height:.1pt;z-index:-251696640;mso-position-horizontal-relative:page;mso-position-vertical-relative:page" coordorigin="3087,13761" coordsize="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">
                <v:shape id="Freeform 124" o:spid="_x0000_s1027" style="position:absolute;left:3087;top:13761;width:400;height:2;visibility:visible;mso-wrap-style:square;v-text-anchor:top" coordsize="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" path="m,l400,e" filled="f" strokeweight=".17497mm">
                  <v:path arrowok="t" o:connecttype="custom" o:connectlocs="0,0;400,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20864" behindDoc="1" locked="0" layoutInCell="1" allowOverlap="1" wp14:anchorId="36100D1E" wp14:editId="20D3FBB6">
                <wp:simplePos x="0" y="0"/>
                <wp:positionH relativeFrom="page">
                  <wp:posOffset>2298700</wp:posOffset>
                </wp:positionH>
                <wp:positionV relativeFrom="page">
                  <wp:posOffset>8738235</wp:posOffset>
                </wp:positionV>
                <wp:extent cx="313690" cy="1270"/>
                <wp:effectExtent l="12700" t="13335" r="6985" b="4445"/>
                <wp:wrapNone/>
                <wp:docPr id="2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270"/>
                          <a:chOff x="3620" y="13761"/>
                          <a:chExt cx="494" cy="2"/>
                        </a:xfrm>
                      </wpg:grpSpPr>
                      <wps:wsp>
                        <wps:cNvPr id="237" name="Freeform 122"/>
                        <wps:cNvSpPr>
                          <a:spLocks/>
                        </wps:cNvSpPr>
                        <wps:spPr bwMode="auto">
                          <a:xfrm>
                            <a:off x="3620" y="13761"/>
                            <a:ext cx="494" cy="2"/>
                          </a:xfrm>
                          <a:custGeom>
                            <a:avLst/>
                            <a:gdLst>
                              <a:gd name="T0" fmla="+- 0 3620 3620"/>
                              <a:gd name="T1" fmla="*/ T0 w 494"/>
                              <a:gd name="T2" fmla="+- 0 4114 3620"/>
                              <a:gd name="T3" fmla="*/ T2 w 494"/>
                            </a:gdLst>
                            <a:ahLst/>
                            <a:cxnLst>
                              <a:cxn ang="0">
                                <a:pos x="T1" y="0"/>
                              </a:cxn>
                              <a:cxn ang="0">
                                <a:pos x="T3" y="0"/>
                              </a:cxn>
                            </a:cxnLst>
                            <a:rect l="0" t="0" r="r" b="b"/>
                            <a:pathLst>
                              <a:path w="494">
                                <a:moveTo>
                                  <a:pt x="0" y="0"/>
                                </a:moveTo>
                                <a:lnTo>
                                  <a:pt x="494" y="0"/>
                                </a:lnTo>
                              </a:path>
                            </a:pathLst>
                          </a:custGeom>
                          <a:noFill/>
                          <a:ln w="62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732BF" id="Group 121" o:spid="_x0000_s1026" style="position:absolute;margin-left:181pt;margin-top:688.05pt;width:24.7pt;height:.1pt;z-index:-251695616;mso-position-horizontal-relative:page;mso-position-vertical-relative:page" coordorigin="3620,13761"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">
                <v:shape id="Freeform 122" o:spid="_x0000_s1027" style="position:absolute;left:3620;top:13761;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" path="m,l494,e" filled="f" strokeweight=".17497mm">
                  <v:path arrowok="t" o:connecttype="custom" o:connectlocs="0,0;494,0" o:connectangles="0,0"/>
                </v:shape>
                <w10:wrap anchorx="page" anchory="page"/>
              </v:group>
            </w:pict>
          </mc:Fallback>
        </mc:AlternateContent>
      </w:r>
      <w:bookmarkStart w:id="158" w:name="Electric_Fields_SA"/>
      <w:bookmarkEnd w:id="158"/>
      <w:r w:rsidR="004B6062">
        <w:t>Lear</w:t>
      </w:r>
      <w:r w:rsidR="004B6062">
        <w:rPr>
          <w:spacing w:val="-1"/>
        </w:rPr>
        <w:t>n</w:t>
      </w:r>
      <w:r w:rsidR="004B6062">
        <w:t>i</w:t>
      </w:r>
      <w:r w:rsidR="004B6062">
        <w:rPr>
          <w:spacing w:val="-1"/>
        </w:rPr>
        <w:t>n</w:t>
      </w:r>
      <w:r w:rsidR="004B6062">
        <w:t>g</w:t>
      </w:r>
      <w:r w:rsidR="004B6062">
        <w:rPr>
          <w:spacing w:val="1"/>
        </w:rPr>
        <w:t xml:space="preserve"> </w:t>
      </w:r>
      <w:r w:rsidR="00C31A32">
        <w:t>Outcomes</w:t>
      </w:r>
      <w:r w:rsidR="004B6062">
        <w:t xml:space="preserve"> –</w:t>
      </w:r>
      <w:r w:rsidR="004B6062">
        <w:rPr>
          <w:spacing w:val="1"/>
        </w:rPr>
        <w:t xml:space="preserve"> </w:t>
      </w:r>
      <w:r w:rsidR="004B6062">
        <w:rPr>
          <w:spacing w:val="-3"/>
        </w:rPr>
        <w:t>E</w:t>
      </w:r>
      <w:r w:rsidR="004B6062">
        <w:t>l</w:t>
      </w:r>
      <w:r w:rsidR="004B6062">
        <w:rPr>
          <w:spacing w:val="1"/>
        </w:rPr>
        <w:t>e</w:t>
      </w:r>
      <w:r w:rsidR="004B6062">
        <w:rPr>
          <w:spacing w:val="-2"/>
        </w:rPr>
        <w:t>c</w:t>
      </w:r>
      <w:r w:rsidR="004B6062">
        <w:t>t</w:t>
      </w:r>
      <w:r w:rsidR="004B6062">
        <w:rPr>
          <w:spacing w:val="1"/>
        </w:rPr>
        <w:t>r</w:t>
      </w:r>
      <w:r w:rsidR="004B6062">
        <w:rPr>
          <w:spacing w:val="-2"/>
        </w:rPr>
        <w:t>i</w:t>
      </w:r>
      <w:r w:rsidR="004B6062">
        <w:t>c Fi</w:t>
      </w:r>
      <w:r w:rsidR="004B6062">
        <w:rPr>
          <w:spacing w:val="1"/>
        </w:rPr>
        <w:t>e</w:t>
      </w:r>
      <w:r w:rsidR="004B6062">
        <w:t>l</w:t>
      </w:r>
      <w:r w:rsidR="004B6062">
        <w:rPr>
          <w:spacing w:val="-1"/>
        </w:rPr>
        <w:t>d</w:t>
      </w:r>
      <w:r w:rsidR="004B6062">
        <w:t>s</w:t>
      </w:r>
      <w:bookmarkEnd w:id="156"/>
      <w:bookmarkEnd w:id="157"/>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59" w:name="_Toc345757665"/>
      <w:bookmarkStart w:id="160" w:name="_Toc345780642"/>
      <w:bookmarkStart w:id="161" w:name="_Toc345790189"/>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59"/>
      <w:bookmarkEnd w:id="160"/>
      <w:bookmarkEnd w:id="161"/>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621888" behindDoc="1" locked="0" layoutInCell="1" allowOverlap="1">
                <wp:simplePos x="0" y="0"/>
                <wp:positionH relativeFrom="page">
                  <wp:posOffset>5605145</wp:posOffset>
                </wp:positionH>
                <wp:positionV relativeFrom="paragraph">
                  <wp:posOffset>923290</wp:posOffset>
                </wp:positionV>
                <wp:extent cx="450850" cy="450215"/>
                <wp:effectExtent l="0" t="0" r="0" b="0"/>
                <wp:wrapNone/>
                <wp:docPr id="23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450215"/>
                          <a:chOff x="8827" y="1454"/>
                          <a:chExt cx="710" cy="709"/>
                        </a:xfrm>
                      </wpg:grpSpPr>
                      <wpg:grpSp>
                        <wpg:cNvPr id="232" name="Group 119"/>
                        <wpg:cNvGrpSpPr>
                          <a:grpSpLocks/>
                        </wpg:cNvGrpSpPr>
                        <wpg:grpSpPr bwMode="auto">
                          <a:xfrm>
                            <a:off x="8987" y="1614"/>
                            <a:ext cx="390" cy="389"/>
                            <a:chOff x="8987" y="1614"/>
                            <a:chExt cx="390" cy="389"/>
                          </a:xfrm>
                        </wpg:grpSpPr>
                        <wps:wsp>
                          <wps:cNvPr id="233" name="Freeform 120"/>
                          <wps:cNvSpPr>
                            <a:spLocks/>
                          </wps:cNvSpPr>
                          <wps:spPr bwMode="auto">
                            <a:xfrm>
                              <a:off x="8987" y="1614"/>
                              <a:ext cx="390" cy="389"/>
                            </a:xfrm>
                            <a:custGeom>
                              <a:avLst/>
                              <a:gdLst>
                                <a:gd name="T0" fmla="+- 0 9164 8987"/>
                                <a:gd name="T1" fmla="*/ T0 w 390"/>
                                <a:gd name="T2" fmla="+- 0 1614 1614"/>
                                <a:gd name="T3" fmla="*/ 1614 h 389"/>
                                <a:gd name="T4" fmla="+- 0 9099 8987"/>
                                <a:gd name="T5" fmla="*/ T4 w 390"/>
                                <a:gd name="T6" fmla="+- 0 1632 1614"/>
                                <a:gd name="T7" fmla="*/ 1632 h 389"/>
                                <a:gd name="T8" fmla="+- 0 9046 8987"/>
                                <a:gd name="T9" fmla="*/ T8 w 390"/>
                                <a:gd name="T10" fmla="+- 0 1669 1614"/>
                                <a:gd name="T11" fmla="*/ 1669 h 389"/>
                                <a:gd name="T12" fmla="+- 0 9007 8987"/>
                                <a:gd name="T13" fmla="*/ T12 w 390"/>
                                <a:gd name="T14" fmla="+- 0 1722 1614"/>
                                <a:gd name="T15" fmla="*/ 1722 h 389"/>
                                <a:gd name="T16" fmla="+- 0 8988 8987"/>
                                <a:gd name="T17" fmla="*/ T16 w 390"/>
                                <a:gd name="T18" fmla="+- 0 1786 1614"/>
                                <a:gd name="T19" fmla="*/ 1786 h 389"/>
                                <a:gd name="T20" fmla="+- 0 8987 8987"/>
                                <a:gd name="T21" fmla="*/ T20 w 390"/>
                                <a:gd name="T22" fmla="+- 0 1809 1614"/>
                                <a:gd name="T23" fmla="*/ 1809 h 389"/>
                                <a:gd name="T24" fmla="+- 0 8988 8987"/>
                                <a:gd name="T25" fmla="*/ T24 w 390"/>
                                <a:gd name="T26" fmla="+- 0 1830 1614"/>
                                <a:gd name="T27" fmla="*/ 1830 h 389"/>
                                <a:gd name="T28" fmla="+- 0 9006 8987"/>
                                <a:gd name="T29" fmla="*/ T28 w 390"/>
                                <a:gd name="T30" fmla="+- 0 1893 1614"/>
                                <a:gd name="T31" fmla="*/ 1893 h 389"/>
                                <a:gd name="T32" fmla="+- 0 9044 8987"/>
                                <a:gd name="T33" fmla="*/ T32 w 390"/>
                                <a:gd name="T34" fmla="+- 0 1946 1614"/>
                                <a:gd name="T35" fmla="*/ 1946 h 389"/>
                                <a:gd name="T36" fmla="+- 0 9097 8987"/>
                                <a:gd name="T37" fmla="*/ T36 w 390"/>
                                <a:gd name="T38" fmla="+- 0 1984 1614"/>
                                <a:gd name="T39" fmla="*/ 1984 h 389"/>
                                <a:gd name="T40" fmla="+- 0 9162 8987"/>
                                <a:gd name="T41" fmla="*/ T40 w 390"/>
                                <a:gd name="T42" fmla="+- 0 2002 1614"/>
                                <a:gd name="T43" fmla="*/ 2002 h 389"/>
                                <a:gd name="T44" fmla="+- 0 9186 8987"/>
                                <a:gd name="T45" fmla="*/ T44 w 390"/>
                                <a:gd name="T46" fmla="+- 0 2004 1614"/>
                                <a:gd name="T47" fmla="*/ 2004 h 389"/>
                                <a:gd name="T48" fmla="+- 0 9208 8987"/>
                                <a:gd name="T49" fmla="*/ T48 w 390"/>
                                <a:gd name="T50" fmla="+- 0 2002 1614"/>
                                <a:gd name="T51" fmla="*/ 2002 h 389"/>
                                <a:gd name="T52" fmla="+- 0 9270 8987"/>
                                <a:gd name="T53" fmla="*/ T52 w 390"/>
                                <a:gd name="T54" fmla="+- 0 1982 1614"/>
                                <a:gd name="T55" fmla="*/ 1982 h 389"/>
                                <a:gd name="T56" fmla="+- 0 9321 8987"/>
                                <a:gd name="T57" fmla="*/ T56 w 390"/>
                                <a:gd name="T58" fmla="+- 0 1944 1614"/>
                                <a:gd name="T59" fmla="*/ 1944 h 389"/>
                                <a:gd name="T60" fmla="+- 0 9358 8987"/>
                                <a:gd name="T61" fmla="*/ T60 w 390"/>
                                <a:gd name="T62" fmla="+- 0 1890 1614"/>
                                <a:gd name="T63" fmla="*/ 1890 h 389"/>
                                <a:gd name="T64" fmla="+- 0 9375 8987"/>
                                <a:gd name="T65" fmla="*/ T64 w 390"/>
                                <a:gd name="T66" fmla="+- 0 1823 1614"/>
                                <a:gd name="T67" fmla="*/ 1823 h 389"/>
                                <a:gd name="T68" fmla="+- 0 9377 8987"/>
                                <a:gd name="T69" fmla="*/ T68 w 390"/>
                                <a:gd name="T70" fmla="+- 0 1798 1614"/>
                                <a:gd name="T71" fmla="*/ 1798 h 389"/>
                                <a:gd name="T72" fmla="+- 0 9374 8987"/>
                                <a:gd name="T73" fmla="*/ T72 w 390"/>
                                <a:gd name="T74" fmla="+- 0 1776 1614"/>
                                <a:gd name="T75" fmla="*/ 1776 h 389"/>
                                <a:gd name="T76" fmla="+- 0 9353 8987"/>
                                <a:gd name="T77" fmla="*/ T76 w 390"/>
                                <a:gd name="T78" fmla="+- 0 1717 1614"/>
                                <a:gd name="T79" fmla="*/ 1717 h 389"/>
                                <a:gd name="T80" fmla="+- 0 9314 8987"/>
                                <a:gd name="T81" fmla="*/ T80 w 390"/>
                                <a:gd name="T82" fmla="+- 0 1667 1614"/>
                                <a:gd name="T83" fmla="*/ 1667 h 389"/>
                                <a:gd name="T84" fmla="+- 0 9258 8987"/>
                                <a:gd name="T85" fmla="*/ T84 w 390"/>
                                <a:gd name="T86" fmla="+- 0 1633 1614"/>
                                <a:gd name="T87" fmla="*/ 1633 h 389"/>
                                <a:gd name="T88" fmla="+- 0 9189 8987"/>
                                <a:gd name="T89" fmla="*/ T88 w 390"/>
                                <a:gd name="T90" fmla="+- 0 1616 1614"/>
                                <a:gd name="T91" fmla="*/ 1616 h 389"/>
                                <a:gd name="T92" fmla="+- 0 9164 8987"/>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117"/>
                        <wpg:cNvGrpSpPr>
                          <a:grpSpLocks/>
                        </wpg:cNvGrpSpPr>
                        <wpg:grpSpPr bwMode="auto">
                          <a:xfrm>
                            <a:off x="8987" y="1614"/>
                            <a:ext cx="390" cy="389"/>
                            <a:chOff x="8987" y="1614"/>
                            <a:chExt cx="390" cy="389"/>
                          </a:xfrm>
                        </wpg:grpSpPr>
                        <wps:wsp>
                          <wps:cNvPr id="235" name="Freeform 118"/>
                          <wps:cNvSpPr>
                            <a:spLocks/>
                          </wps:cNvSpPr>
                          <wps:spPr bwMode="auto">
                            <a:xfrm>
                              <a:off x="8987" y="1614"/>
                              <a:ext cx="390" cy="389"/>
                            </a:xfrm>
                            <a:custGeom>
                              <a:avLst/>
                              <a:gdLst>
                                <a:gd name="T0" fmla="+- 0 8987 8987"/>
                                <a:gd name="T1" fmla="*/ T0 w 390"/>
                                <a:gd name="T2" fmla="+- 0 1809 1614"/>
                                <a:gd name="T3" fmla="*/ 1809 h 389"/>
                                <a:gd name="T4" fmla="+- 0 8999 8987"/>
                                <a:gd name="T5" fmla="*/ T4 w 390"/>
                                <a:gd name="T6" fmla="+- 0 1742 1614"/>
                                <a:gd name="T7" fmla="*/ 1742 h 389"/>
                                <a:gd name="T8" fmla="+- 0 9031 8987"/>
                                <a:gd name="T9" fmla="*/ T8 w 390"/>
                                <a:gd name="T10" fmla="+- 0 1685 1614"/>
                                <a:gd name="T11" fmla="*/ 1685 h 389"/>
                                <a:gd name="T12" fmla="+- 0 9080 8987"/>
                                <a:gd name="T13" fmla="*/ T12 w 390"/>
                                <a:gd name="T14" fmla="+- 0 1642 1614"/>
                                <a:gd name="T15" fmla="*/ 1642 h 389"/>
                                <a:gd name="T16" fmla="+- 0 9141 8987"/>
                                <a:gd name="T17" fmla="*/ T16 w 390"/>
                                <a:gd name="T18" fmla="+- 0 1618 1614"/>
                                <a:gd name="T19" fmla="*/ 1618 h 389"/>
                                <a:gd name="T20" fmla="+- 0 9164 8987"/>
                                <a:gd name="T21" fmla="*/ T20 w 390"/>
                                <a:gd name="T22" fmla="+- 0 1614 1614"/>
                                <a:gd name="T23" fmla="*/ 1614 h 389"/>
                                <a:gd name="T24" fmla="+- 0 9189 8987"/>
                                <a:gd name="T25" fmla="*/ T24 w 390"/>
                                <a:gd name="T26" fmla="+- 0 1616 1614"/>
                                <a:gd name="T27" fmla="*/ 1616 h 389"/>
                                <a:gd name="T28" fmla="+- 0 9258 8987"/>
                                <a:gd name="T29" fmla="*/ T28 w 390"/>
                                <a:gd name="T30" fmla="+- 0 1633 1614"/>
                                <a:gd name="T31" fmla="*/ 1633 h 389"/>
                                <a:gd name="T32" fmla="+- 0 9314 8987"/>
                                <a:gd name="T33" fmla="*/ T32 w 390"/>
                                <a:gd name="T34" fmla="+- 0 1667 1614"/>
                                <a:gd name="T35" fmla="*/ 1667 h 389"/>
                                <a:gd name="T36" fmla="+- 0 9353 8987"/>
                                <a:gd name="T37" fmla="*/ T36 w 390"/>
                                <a:gd name="T38" fmla="+- 0 1717 1614"/>
                                <a:gd name="T39" fmla="*/ 1717 h 389"/>
                                <a:gd name="T40" fmla="+- 0 9374 8987"/>
                                <a:gd name="T41" fmla="*/ T40 w 390"/>
                                <a:gd name="T42" fmla="+- 0 1776 1614"/>
                                <a:gd name="T43" fmla="*/ 1776 h 389"/>
                                <a:gd name="T44" fmla="+- 0 9377 8987"/>
                                <a:gd name="T45" fmla="*/ T44 w 390"/>
                                <a:gd name="T46" fmla="+- 0 1798 1614"/>
                                <a:gd name="T47" fmla="*/ 1798 h 389"/>
                                <a:gd name="T48" fmla="+- 0 9375 8987"/>
                                <a:gd name="T49" fmla="*/ T48 w 390"/>
                                <a:gd name="T50" fmla="+- 0 1823 1614"/>
                                <a:gd name="T51" fmla="*/ 1823 h 389"/>
                                <a:gd name="T52" fmla="+- 0 9358 8987"/>
                                <a:gd name="T53" fmla="*/ T52 w 390"/>
                                <a:gd name="T54" fmla="+- 0 1890 1614"/>
                                <a:gd name="T55" fmla="*/ 1890 h 389"/>
                                <a:gd name="T56" fmla="+- 0 9321 8987"/>
                                <a:gd name="T57" fmla="*/ T56 w 390"/>
                                <a:gd name="T58" fmla="+- 0 1944 1614"/>
                                <a:gd name="T59" fmla="*/ 1944 h 389"/>
                                <a:gd name="T60" fmla="+- 0 9270 8987"/>
                                <a:gd name="T61" fmla="*/ T60 w 390"/>
                                <a:gd name="T62" fmla="+- 0 1982 1614"/>
                                <a:gd name="T63" fmla="*/ 1982 h 389"/>
                                <a:gd name="T64" fmla="+- 0 9208 8987"/>
                                <a:gd name="T65" fmla="*/ T64 w 390"/>
                                <a:gd name="T66" fmla="+- 0 2002 1614"/>
                                <a:gd name="T67" fmla="*/ 2002 h 389"/>
                                <a:gd name="T68" fmla="+- 0 9186 8987"/>
                                <a:gd name="T69" fmla="*/ T68 w 390"/>
                                <a:gd name="T70" fmla="+- 0 2004 1614"/>
                                <a:gd name="T71" fmla="*/ 2004 h 389"/>
                                <a:gd name="T72" fmla="+- 0 9162 8987"/>
                                <a:gd name="T73" fmla="*/ T72 w 390"/>
                                <a:gd name="T74" fmla="+- 0 2002 1614"/>
                                <a:gd name="T75" fmla="*/ 2002 h 389"/>
                                <a:gd name="T76" fmla="+- 0 9097 8987"/>
                                <a:gd name="T77" fmla="*/ T76 w 390"/>
                                <a:gd name="T78" fmla="+- 0 1984 1614"/>
                                <a:gd name="T79" fmla="*/ 1984 h 389"/>
                                <a:gd name="T80" fmla="+- 0 9044 8987"/>
                                <a:gd name="T81" fmla="*/ T80 w 390"/>
                                <a:gd name="T82" fmla="+- 0 1946 1614"/>
                                <a:gd name="T83" fmla="*/ 1946 h 389"/>
                                <a:gd name="T84" fmla="+- 0 9006 8987"/>
                                <a:gd name="T85" fmla="*/ T84 w 390"/>
                                <a:gd name="T86" fmla="+- 0 1893 1614"/>
                                <a:gd name="T87" fmla="*/ 1893 h 389"/>
                                <a:gd name="T88" fmla="+- 0 8988 8987"/>
                                <a:gd name="T89" fmla="*/ T88 w 390"/>
                                <a:gd name="T90" fmla="+- 0 1830 1614"/>
                                <a:gd name="T91" fmla="*/ 1830 h 389"/>
                                <a:gd name="T92" fmla="+- 0 8987 8987"/>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ABEDD1" id="Group 116" o:spid="_x0000_s1026" style="position:absolute;margin-left:441.35pt;margin-top:72.7pt;width:35.5pt;height:35.45pt;z-index:-251694592;mso-position-horizontal-relative:page" coordorigin="8827,1454" coordsize="7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">
                <v:group id="Group 119" o:spid="_x0000_s1027"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20" o:spid="_x0000_s1028"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17" o:spid="_x0000_s1029" style="position:absolute;left:8987;top:1614;width:390;height:389" coordorigin="8987,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18" o:spid="_x0000_s1030" style="position:absolute;left:8987;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22912" behindDoc="1" locked="0" layoutInCell="1" allowOverlap="1">
                <wp:simplePos x="0" y="0"/>
                <wp:positionH relativeFrom="page">
                  <wp:posOffset>4925060</wp:posOffset>
                </wp:positionH>
                <wp:positionV relativeFrom="paragraph">
                  <wp:posOffset>1021080</wp:posOffset>
                </wp:positionV>
                <wp:extent cx="257175" cy="256540"/>
                <wp:effectExtent l="10160" t="11430" r="8890" b="8255"/>
                <wp:wrapNone/>
                <wp:docPr id="2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56" y="1608"/>
                          <a:chExt cx="405" cy="404"/>
                        </a:xfrm>
                      </wpg:grpSpPr>
                      <wpg:grpSp>
                        <wpg:cNvPr id="227" name="Group 114"/>
                        <wpg:cNvGrpSpPr>
                          <a:grpSpLocks/>
                        </wpg:cNvGrpSpPr>
                        <wpg:grpSpPr bwMode="auto">
                          <a:xfrm>
                            <a:off x="7764" y="1616"/>
                            <a:ext cx="390" cy="389"/>
                            <a:chOff x="7764" y="1616"/>
                            <a:chExt cx="390" cy="389"/>
                          </a:xfrm>
                        </wpg:grpSpPr>
                        <wps:wsp>
                          <wps:cNvPr id="228" name="Freeform 115"/>
                          <wps:cNvSpPr>
                            <a:spLocks/>
                          </wps:cNvSpPr>
                          <wps:spPr bwMode="auto">
                            <a:xfrm>
                              <a:off x="7764" y="1616"/>
                              <a:ext cx="390" cy="389"/>
                            </a:xfrm>
                            <a:custGeom>
                              <a:avLst/>
                              <a:gdLst>
                                <a:gd name="T0" fmla="+- 0 7941 7764"/>
                                <a:gd name="T1" fmla="*/ T0 w 390"/>
                                <a:gd name="T2" fmla="+- 0 1616 1616"/>
                                <a:gd name="T3" fmla="*/ 1616 h 389"/>
                                <a:gd name="T4" fmla="+- 0 7876 7764"/>
                                <a:gd name="T5" fmla="*/ T4 w 390"/>
                                <a:gd name="T6" fmla="+- 0 1633 1616"/>
                                <a:gd name="T7" fmla="*/ 1633 h 389"/>
                                <a:gd name="T8" fmla="+- 0 7823 7764"/>
                                <a:gd name="T9" fmla="*/ T8 w 390"/>
                                <a:gd name="T10" fmla="+- 0 1670 1616"/>
                                <a:gd name="T11" fmla="*/ 1670 h 389"/>
                                <a:gd name="T12" fmla="+- 0 7784 7764"/>
                                <a:gd name="T13" fmla="*/ T12 w 390"/>
                                <a:gd name="T14" fmla="+- 0 1723 1616"/>
                                <a:gd name="T15" fmla="*/ 1723 h 389"/>
                                <a:gd name="T16" fmla="+- 0 7765 7764"/>
                                <a:gd name="T17" fmla="*/ T16 w 390"/>
                                <a:gd name="T18" fmla="+- 0 1787 1616"/>
                                <a:gd name="T19" fmla="*/ 1787 h 389"/>
                                <a:gd name="T20" fmla="+- 0 7764 7764"/>
                                <a:gd name="T21" fmla="*/ T20 w 390"/>
                                <a:gd name="T22" fmla="+- 0 1810 1616"/>
                                <a:gd name="T23" fmla="*/ 1810 h 389"/>
                                <a:gd name="T24" fmla="+- 0 7765 7764"/>
                                <a:gd name="T25" fmla="*/ T24 w 390"/>
                                <a:gd name="T26" fmla="+- 0 1831 1616"/>
                                <a:gd name="T27" fmla="*/ 1831 h 389"/>
                                <a:gd name="T28" fmla="+- 0 7783 7764"/>
                                <a:gd name="T29" fmla="*/ T28 w 390"/>
                                <a:gd name="T30" fmla="+- 0 1894 1616"/>
                                <a:gd name="T31" fmla="*/ 1894 h 389"/>
                                <a:gd name="T32" fmla="+- 0 7821 7764"/>
                                <a:gd name="T33" fmla="*/ T32 w 390"/>
                                <a:gd name="T34" fmla="+- 0 1947 1616"/>
                                <a:gd name="T35" fmla="*/ 1947 h 389"/>
                                <a:gd name="T36" fmla="+- 0 7874 7764"/>
                                <a:gd name="T37" fmla="*/ T36 w 390"/>
                                <a:gd name="T38" fmla="+- 0 1985 1616"/>
                                <a:gd name="T39" fmla="*/ 1985 h 389"/>
                                <a:gd name="T40" fmla="+- 0 7939 7764"/>
                                <a:gd name="T41" fmla="*/ T40 w 390"/>
                                <a:gd name="T42" fmla="+- 0 2003 1616"/>
                                <a:gd name="T43" fmla="*/ 2003 h 389"/>
                                <a:gd name="T44" fmla="+- 0 7963 7764"/>
                                <a:gd name="T45" fmla="*/ T44 w 390"/>
                                <a:gd name="T46" fmla="+- 0 2005 1616"/>
                                <a:gd name="T47" fmla="*/ 2005 h 389"/>
                                <a:gd name="T48" fmla="+- 0 7985 7764"/>
                                <a:gd name="T49" fmla="*/ T48 w 390"/>
                                <a:gd name="T50" fmla="+- 0 2003 1616"/>
                                <a:gd name="T51" fmla="*/ 2003 h 389"/>
                                <a:gd name="T52" fmla="+- 0 8047 7764"/>
                                <a:gd name="T53" fmla="*/ T52 w 390"/>
                                <a:gd name="T54" fmla="+- 0 1983 1616"/>
                                <a:gd name="T55" fmla="*/ 1983 h 389"/>
                                <a:gd name="T56" fmla="+- 0 8098 7764"/>
                                <a:gd name="T57" fmla="*/ T56 w 390"/>
                                <a:gd name="T58" fmla="+- 0 1945 1616"/>
                                <a:gd name="T59" fmla="*/ 1945 h 389"/>
                                <a:gd name="T60" fmla="+- 0 8135 7764"/>
                                <a:gd name="T61" fmla="*/ T60 w 390"/>
                                <a:gd name="T62" fmla="+- 0 1891 1616"/>
                                <a:gd name="T63" fmla="*/ 1891 h 389"/>
                                <a:gd name="T64" fmla="+- 0 8152 7764"/>
                                <a:gd name="T65" fmla="*/ T64 w 390"/>
                                <a:gd name="T66" fmla="+- 0 1824 1616"/>
                                <a:gd name="T67" fmla="*/ 1824 h 389"/>
                                <a:gd name="T68" fmla="+- 0 8154 7764"/>
                                <a:gd name="T69" fmla="*/ T68 w 390"/>
                                <a:gd name="T70" fmla="+- 0 1799 1616"/>
                                <a:gd name="T71" fmla="*/ 1799 h 389"/>
                                <a:gd name="T72" fmla="+- 0 8151 7764"/>
                                <a:gd name="T73" fmla="*/ T72 w 390"/>
                                <a:gd name="T74" fmla="+- 0 1777 1616"/>
                                <a:gd name="T75" fmla="*/ 1777 h 389"/>
                                <a:gd name="T76" fmla="+- 0 8130 7764"/>
                                <a:gd name="T77" fmla="*/ T76 w 390"/>
                                <a:gd name="T78" fmla="+- 0 1718 1616"/>
                                <a:gd name="T79" fmla="*/ 1718 h 389"/>
                                <a:gd name="T80" fmla="+- 0 8091 7764"/>
                                <a:gd name="T81" fmla="*/ T80 w 390"/>
                                <a:gd name="T82" fmla="+- 0 1668 1616"/>
                                <a:gd name="T83" fmla="*/ 1668 h 389"/>
                                <a:gd name="T84" fmla="+- 0 8035 7764"/>
                                <a:gd name="T85" fmla="*/ T84 w 390"/>
                                <a:gd name="T86" fmla="+- 0 1634 1616"/>
                                <a:gd name="T87" fmla="*/ 1634 h 389"/>
                                <a:gd name="T88" fmla="+- 0 7966 7764"/>
                                <a:gd name="T89" fmla="*/ T88 w 390"/>
                                <a:gd name="T90" fmla="+- 0 1617 1616"/>
                                <a:gd name="T91" fmla="*/ 1617 h 389"/>
                                <a:gd name="T92" fmla="+- 0 7941 7764"/>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12"/>
                        <wpg:cNvGrpSpPr>
                          <a:grpSpLocks/>
                        </wpg:cNvGrpSpPr>
                        <wpg:grpSpPr bwMode="auto">
                          <a:xfrm>
                            <a:off x="7764" y="1616"/>
                            <a:ext cx="390" cy="389"/>
                            <a:chOff x="7764" y="1616"/>
                            <a:chExt cx="390" cy="389"/>
                          </a:xfrm>
                        </wpg:grpSpPr>
                        <wps:wsp>
                          <wps:cNvPr id="230" name="Freeform 113"/>
                          <wps:cNvSpPr>
                            <a:spLocks/>
                          </wps:cNvSpPr>
                          <wps:spPr bwMode="auto">
                            <a:xfrm>
                              <a:off x="7764" y="1616"/>
                              <a:ext cx="390" cy="389"/>
                            </a:xfrm>
                            <a:custGeom>
                              <a:avLst/>
                              <a:gdLst>
                                <a:gd name="T0" fmla="+- 0 7764 7764"/>
                                <a:gd name="T1" fmla="*/ T0 w 390"/>
                                <a:gd name="T2" fmla="+- 0 1810 1616"/>
                                <a:gd name="T3" fmla="*/ 1810 h 389"/>
                                <a:gd name="T4" fmla="+- 0 7776 7764"/>
                                <a:gd name="T5" fmla="*/ T4 w 390"/>
                                <a:gd name="T6" fmla="+- 0 1743 1616"/>
                                <a:gd name="T7" fmla="*/ 1743 h 389"/>
                                <a:gd name="T8" fmla="+- 0 7808 7764"/>
                                <a:gd name="T9" fmla="*/ T8 w 390"/>
                                <a:gd name="T10" fmla="+- 0 1686 1616"/>
                                <a:gd name="T11" fmla="*/ 1686 h 389"/>
                                <a:gd name="T12" fmla="+- 0 7857 7764"/>
                                <a:gd name="T13" fmla="*/ T12 w 390"/>
                                <a:gd name="T14" fmla="+- 0 1643 1616"/>
                                <a:gd name="T15" fmla="*/ 1643 h 389"/>
                                <a:gd name="T16" fmla="+- 0 7918 7764"/>
                                <a:gd name="T17" fmla="*/ T16 w 390"/>
                                <a:gd name="T18" fmla="+- 0 1619 1616"/>
                                <a:gd name="T19" fmla="*/ 1619 h 389"/>
                                <a:gd name="T20" fmla="+- 0 7941 7764"/>
                                <a:gd name="T21" fmla="*/ T20 w 390"/>
                                <a:gd name="T22" fmla="+- 0 1616 1616"/>
                                <a:gd name="T23" fmla="*/ 1616 h 389"/>
                                <a:gd name="T24" fmla="+- 0 7966 7764"/>
                                <a:gd name="T25" fmla="*/ T24 w 390"/>
                                <a:gd name="T26" fmla="+- 0 1617 1616"/>
                                <a:gd name="T27" fmla="*/ 1617 h 389"/>
                                <a:gd name="T28" fmla="+- 0 8035 7764"/>
                                <a:gd name="T29" fmla="*/ T28 w 390"/>
                                <a:gd name="T30" fmla="+- 0 1634 1616"/>
                                <a:gd name="T31" fmla="*/ 1634 h 389"/>
                                <a:gd name="T32" fmla="+- 0 8091 7764"/>
                                <a:gd name="T33" fmla="*/ T32 w 390"/>
                                <a:gd name="T34" fmla="+- 0 1668 1616"/>
                                <a:gd name="T35" fmla="*/ 1668 h 389"/>
                                <a:gd name="T36" fmla="+- 0 8130 7764"/>
                                <a:gd name="T37" fmla="*/ T36 w 390"/>
                                <a:gd name="T38" fmla="+- 0 1718 1616"/>
                                <a:gd name="T39" fmla="*/ 1718 h 389"/>
                                <a:gd name="T40" fmla="+- 0 8151 7764"/>
                                <a:gd name="T41" fmla="*/ T40 w 390"/>
                                <a:gd name="T42" fmla="+- 0 1777 1616"/>
                                <a:gd name="T43" fmla="*/ 1777 h 389"/>
                                <a:gd name="T44" fmla="+- 0 8154 7764"/>
                                <a:gd name="T45" fmla="*/ T44 w 390"/>
                                <a:gd name="T46" fmla="+- 0 1799 1616"/>
                                <a:gd name="T47" fmla="*/ 1799 h 389"/>
                                <a:gd name="T48" fmla="+- 0 8152 7764"/>
                                <a:gd name="T49" fmla="*/ T48 w 390"/>
                                <a:gd name="T50" fmla="+- 0 1824 1616"/>
                                <a:gd name="T51" fmla="*/ 1824 h 389"/>
                                <a:gd name="T52" fmla="+- 0 8135 7764"/>
                                <a:gd name="T53" fmla="*/ T52 w 390"/>
                                <a:gd name="T54" fmla="+- 0 1891 1616"/>
                                <a:gd name="T55" fmla="*/ 1891 h 389"/>
                                <a:gd name="T56" fmla="+- 0 8098 7764"/>
                                <a:gd name="T57" fmla="*/ T56 w 390"/>
                                <a:gd name="T58" fmla="+- 0 1945 1616"/>
                                <a:gd name="T59" fmla="*/ 1945 h 389"/>
                                <a:gd name="T60" fmla="+- 0 8047 7764"/>
                                <a:gd name="T61" fmla="*/ T60 w 390"/>
                                <a:gd name="T62" fmla="+- 0 1983 1616"/>
                                <a:gd name="T63" fmla="*/ 1983 h 389"/>
                                <a:gd name="T64" fmla="+- 0 7985 7764"/>
                                <a:gd name="T65" fmla="*/ T64 w 390"/>
                                <a:gd name="T66" fmla="+- 0 2003 1616"/>
                                <a:gd name="T67" fmla="*/ 2003 h 389"/>
                                <a:gd name="T68" fmla="+- 0 7963 7764"/>
                                <a:gd name="T69" fmla="*/ T68 w 390"/>
                                <a:gd name="T70" fmla="+- 0 2005 1616"/>
                                <a:gd name="T71" fmla="*/ 2005 h 389"/>
                                <a:gd name="T72" fmla="+- 0 7939 7764"/>
                                <a:gd name="T73" fmla="*/ T72 w 390"/>
                                <a:gd name="T74" fmla="+- 0 2003 1616"/>
                                <a:gd name="T75" fmla="*/ 2003 h 389"/>
                                <a:gd name="T76" fmla="+- 0 7874 7764"/>
                                <a:gd name="T77" fmla="*/ T76 w 390"/>
                                <a:gd name="T78" fmla="+- 0 1985 1616"/>
                                <a:gd name="T79" fmla="*/ 1985 h 389"/>
                                <a:gd name="T80" fmla="+- 0 7821 7764"/>
                                <a:gd name="T81" fmla="*/ T80 w 390"/>
                                <a:gd name="T82" fmla="+- 0 1947 1616"/>
                                <a:gd name="T83" fmla="*/ 1947 h 389"/>
                                <a:gd name="T84" fmla="+- 0 7783 7764"/>
                                <a:gd name="T85" fmla="*/ T84 w 390"/>
                                <a:gd name="T86" fmla="+- 0 1894 1616"/>
                                <a:gd name="T87" fmla="*/ 1894 h 389"/>
                                <a:gd name="T88" fmla="+- 0 7765 7764"/>
                                <a:gd name="T89" fmla="*/ T88 w 390"/>
                                <a:gd name="T90" fmla="+- 0 1831 1616"/>
                                <a:gd name="T91" fmla="*/ 1831 h 389"/>
                                <a:gd name="T92" fmla="+- 0 7764 7764"/>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14C5BC" id="Group 111" o:spid="_x0000_s1026" style="position:absolute;margin-left:387.8pt;margin-top:80.4pt;width:20.25pt;height:20.2pt;z-index:-251693568;mso-position-horizontal-relative:page" coordorigin="7756,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">
                <v:group id="Group 114" o:spid="_x0000_s1027"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15" o:spid="_x0000_s1028"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112" o:spid="_x0000_s1029" style="position:absolute;left:7764;top:1616;width:390;height:389" coordorigin="7764,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13" o:spid="_x0000_s1030" style="position:absolute;left:7764;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23936" behindDoc="1" locked="0" layoutInCell="1" allowOverlap="1">
                <wp:simplePos x="0" y="0"/>
                <wp:positionH relativeFrom="page">
                  <wp:posOffset>6391910</wp:posOffset>
                </wp:positionH>
                <wp:positionV relativeFrom="paragraph">
                  <wp:posOffset>1020445</wp:posOffset>
                </wp:positionV>
                <wp:extent cx="257175" cy="256540"/>
                <wp:effectExtent l="10160" t="10795" r="8890" b="8890"/>
                <wp:wrapNone/>
                <wp:docPr id="2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66" y="1607"/>
                          <a:chExt cx="405" cy="404"/>
                        </a:xfrm>
                      </wpg:grpSpPr>
                      <wpg:grpSp>
                        <wpg:cNvPr id="222" name="Group 109"/>
                        <wpg:cNvGrpSpPr>
                          <a:grpSpLocks/>
                        </wpg:cNvGrpSpPr>
                        <wpg:grpSpPr bwMode="auto">
                          <a:xfrm>
                            <a:off x="10074" y="1614"/>
                            <a:ext cx="390" cy="389"/>
                            <a:chOff x="10074" y="1614"/>
                            <a:chExt cx="390" cy="389"/>
                          </a:xfrm>
                        </wpg:grpSpPr>
                        <wps:wsp>
                          <wps:cNvPr id="223" name="Freeform 110"/>
                          <wps:cNvSpPr>
                            <a:spLocks/>
                          </wps:cNvSpPr>
                          <wps:spPr bwMode="auto">
                            <a:xfrm>
                              <a:off x="10074" y="1614"/>
                              <a:ext cx="390" cy="389"/>
                            </a:xfrm>
                            <a:custGeom>
                              <a:avLst/>
                              <a:gdLst>
                                <a:gd name="T0" fmla="+- 0 10251 10074"/>
                                <a:gd name="T1" fmla="*/ T0 w 390"/>
                                <a:gd name="T2" fmla="+- 0 1614 1614"/>
                                <a:gd name="T3" fmla="*/ 1614 h 389"/>
                                <a:gd name="T4" fmla="+- 0 10186 10074"/>
                                <a:gd name="T5" fmla="*/ T4 w 390"/>
                                <a:gd name="T6" fmla="+- 0 1632 1614"/>
                                <a:gd name="T7" fmla="*/ 1632 h 389"/>
                                <a:gd name="T8" fmla="+- 0 10133 10074"/>
                                <a:gd name="T9" fmla="*/ T8 w 390"/>
                                <a:gd name="T10" fmla="+- 0 1669 1614"/>
                                <a:gd name="T11" fmla="*/ 1669 h 389"/>
                                <a:gd name="T12" fmla="+- 0 10094 10074"/>
                                <a:gd name="T13" fmla="*/ T12 w 390"/>
                                <a:gd name="T14" fmla="+- 0 1722 1614"/>
                                <a:gd name="T15" fmla="*/ 1722 h 389"/>
                                <a:gd name="T16" fmla="+- 0 10075 10074"/>
                                <a:gd name="T17" fmla="*/ T16 w 390"/>
                                <a:gd name="T18" fmla="+- 0 1786 1614"/>
                                <a:gd name="T19" fmla="*/ 1786 h 389"/>
                                <a:gd name="T20" fmla="+- 0 10074 10074"/>
                                <a:gd name="T21" fmla="*/ T20 w 390"/>
                                <a:gd name="T22" fmla="+- 0 1809 1614"/>
                                <a:gd name="T23" fmla="*/ 1809 h 389"/>
                                <a:gd name="T24" fmla="+- 0 10075 10074"/>
                                <a:gd name="T25" fmla="*/ T24 w 390"/>
                                <a:gd name="T26" fmla="+- 0 1830 1614"/>
                                <a:gd name="T27" fmla="*/ 1830 h 389"/>
                                <a:gd name="T28" fmla="+- 0 10093 10074"/>
                                <a:gd name="T29" fmla="*/ T28 w 390"/>
                                <a:gd name="T30" fmla="+- 0 1893 1614"/>
                                <a:gd name="T31" fmla="*/ 1893 h 389"/>
                                <a:gd name="T32" fmla="+- 0 10131 10074"/>
                                <a:gd name="T33" fmla="*/ T32 w 390"/>
                                <a:gd name="T34" fmla="+- 0 1946 1614"/>
                                <a:gd name="T35" fmla="*/ 1946 h 389"/>
                                <a:gd name="T36" fmla="+- 0 10184 10074"/>
                                <a:gd name="T37" fmla="*/ T36 w 390"/>
                                <a:gd name="T38" fmla="+- 0 1984 1614"/>
                                <a:gd name="T39" fmla="*/ 1984 h 389"/>
                                <a:gd name="T40" fmla="+- 0 10249 10074"/>
                                <a:gd name="T41" fmla="*/ T40 w 390"/>
                                <a:gd name="T42" fmla="+- 0 2002 1614"/>
                                <a:gd name="T43" fmla="*/ 2002 h 389"/>
                                <a:gd name="T44" fmla="+- 0 10273 10074"/>
                                <a:gd name="T45" fmla="*/ T44 w 390"/>
                                <a:gd name="T46" fmla="+- 0 2004 1614"/>
                                <a:gd name="T47" fmla="*/ 2004 h 389"/>
                                <a:gd name="T48" fmla="+- 0 10295 10074"/>
                                <a:gd name="T49" fmla="*/ T48 w 390"/>
                                <a:gd name="T50" fmla="+- 0 2002 1614"/>
                                <a:gd name="T51" fmla="*/ 2002 h 389"/>
                                <a:gd name="T52" fmla="+- 0 10357 10074"/>
                                <a:gd name="T53" fmla="*/ T52 w 390"/>
                                <a:gd name="T54" fmla="+- 0 1982 1614"/>
                                <a:gd name="T55" fmla="*/ 1982 h 389"/>
                                <a:gd name="T56" fmla="+- 0 10408 10074"/>
                                <a:gd name="T57" fmla="*/ T56 w 390"/>
                                <a:gd name="T58" fmla="+- 0 1944 1614"/>
                                <a:gd name="T59" fmla="*/ 1944 h 389"/>
                                <a:gd name="T60" fmla="+- 0 10445 10074"/>
                                <a:gd name="T61" fmla="*/ T60 w 390"/>
                                <a:gd name="T62" fmla="+- 0 1890 1614"/>
                                <a:gd name="T63" fmla="*/ 1890 h 389"/>
                                <a:gd name="T64" fmla="+- 0 10462 10074"/>
                                <a:gd name="T65" fmla="*/ T64 w 390"/>
                                <a:gd name="T66" fmla="+- 0 1823 1614"/>
                                <a:gd name="T67" fmla="*/ 1823 h 389"/>
                                <a:gd name="T68" fmla="+- 0 10464 10074"/>
                                <a:gd name="T69" fmla="*/ T68 w 390"/>
                                <a:gd name="T70" fmla="+- 0 1798 1614"/>
                                <a:gd name="T71" fmla="*/ 1798 h 389"/>
                                <a:gd name="T72" fmla="+- 0 10461 10074"/>
                                <a:gd name="T73" fmla="*/ T72 w 390"/>
                                <a:gd name="T74" fmla="+- 0 1776 1614"/>
                                <a:gd name="T75" fmla="*/ 1776 h 389"/>
                                <a:gd name="T76" fmla="+- 0 10440 10074"/>
                                <a:gd name="T77" fmla="*/ T76 w 390"/>
                                <a:gd name="T78" fmla="+- 0 1717 1614"/>
                                <a:gd name="T79" fmla="*/ 1717 h 389"/>
                                <a:gd name="T80" fmla="+- 0 10401 10074"/>
                                <a:gd name="T81" fmla="*/ T80 w 390"/>
                                <a:gd name="T82" fmla="+- 0 1667 1614"/>
                                <a:gd name="T83" fmla="*/ 1667 h 389"/>
                                <a:gd name="T84" fmla="+- 0 10345 10074"/>
                                <a:gd name="T85" fmla="*/ T84 w 390"/>
                                <a:gd name="T86" fmla="+- 0 1633 1614"/>
                                <a:gd name="T87" fmla="*/ 1633 h 389"/>
                                <a:gd name="T88" fmla="+- 0 10276 10074"/>
                                <a:gd name="T89" fmla="*/ T88 w 390"/>
                                <a:gd name="T90" fmla="+- 0 1616 1614"/>
                                <a:gd name="T91" fmla="*/ 1616 h 389"/>
                                <a:gd name="T92" fmla="+- 0 10251 10074"/>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07"/>
                        <wpg:cNvGrpSpPr>
                          <a:grpSpLocks/>
                        </wpg:cNvGrpSpPr>
                        <wpg:grpSpPr bwMode="auto">
                          <a:xfrm>
                            <a:off x="10074" y="1614"/>
                            <a:ext cx="390" cy="389"/>
                            <a:chOff x="10074" y="1614"/>
                            <a:chExt cx="390" cy="389"/>
                          </a:xfrm>
                        </wpg:grpSpPr>
                        <wps:wsp>
                          <wps:cNvPr id="225" name="Freeform 108"/>
                          <wps:cNvSpPr>
                            <a:spLocks/>
                          </wps:cNvSpPr>
                          <wps:spPr bwMode="auto">
                            <a:xfrm>
                              <a:off x="10074" y="1614"/>
                              <a:ext cx="390" cy="389"/>
                            </a:xfrm>
                            <a:custGeom>
                              <a:avLst/>
                              <a:gdLst>
                                <a:gd name="T0" fmla="+- 0 10074 10074"/>
                                <a:gd name="T1" fmla="*/ T0 w 390"/>
                                <a:gd name="T2" fmla="+- 0 1809 1614"/>
                                <a:gd name="T3" fmla="*/ 1809 h 389"/>
                                <a:gd name="T4" fmla="+- 0 10086 10074"/>
                                <a:gd name="T5" fmla="*/ T4 w 390"/>
                                <a:gd name="T6" fmla="+- 0 1742 1614"/>
                                <a:gd name="T7" fmla="*/ 1742 h 389"/>
                                <a:gd name="T8" fmla="+- 0 10118 10074"/>
                                <a:gd name="T9" fmla="*/ T8 w 390"/>
                                <a:gd name="T10" fmla="+- 0 1685 1614"/>
                                <a:gd name="T11" fmla="*/ 1685 h 389"/>
                                <a:gd name="T12" fmla="+- 0 10167 10074"/>
                                <a:gd name="T13" fmla="*/ T12 w 390"/>
                                <a:gd name="T14" fmla="+- 0 1642 1614"/>
                                <a:gd name="T15" fmla="*/ 1642 h 389"/>
                                <a:gd name="T16" fmla="+- 0 10228 10074"/>
                                <a:gd name="T17" fmla="*/ T16 w 390"/>
                                <a:gd name="T18" fmla="+- 0 1618 1614"/>
                                <a:gd name="T19" fmla="*/ 1618 h 389"/>
                                <a:gd name="T20" fmla="+- 0 10251 10074"/>
                                <a:gd name="T21" fmla="*/ T20 w 390"/>
                                <a:gd name="T22" fmla="+- 0 1614 1614"/>
                                <a:gd name="T23" fmla="*/ 1614 h 389"/>
                                <a:gd name="T24" fmla="+- 0 10276 10074"/>
                                <a:gd name="T25" fmla="*/ T24 w 390"/>
                                <a:gd name="T26" fmla="+- 0 1616 1614"/>
                                <a:gd name="T27" fmla="*/ 1616 h 389"/>
                                <a:gd name="T28" fmla="+- 0 10345 10074"/>
                                <a:gd name="T29" fmla="*/ T28 w 390"/>
                                <a:gd name="T30" fmla="+- 0 1633 1614"/>
                                <a:gd name="T31" fmla="*/ 1633 h 389"/>
                                <a:gd name="T32" fmla="+- 0 10401 10074"/>
                                <a:gd name="T33" fmla="*/ T32 w 390"/>
                                <a:gd name="T34" fmla="+- 0 1667 1614"/>
                                <a:gd name="T35" fmla="*/ 1667 h 389"/>
                                <a:gd name="T36" fmla="+- 0 10440 10074"/>
                                <a:gd name="T37" fmla="*/ T36 w 390"/>
                                <a:gd name="T38" fmla="+- 0 1717 1614"/>
                                <a:gd name="T39" fmla="*/ 1717 h 389"/>
                                <a:gd name="T40" fmla="+- 0 10461 10074"/>
                                <a:gd name="T41" fmla="*/ T40 w 390"/>
                                <a:gd name="T42" fmla="+- 0 1776 1614"/>
                                <a:gd name="T43" fmla="*/ 1776 h 389"/>
                                <a:gd name="T44" fmla="+- 0 10464 10074"/>
                                <a:gd name="T45" fmla="*/ T44 w 390"/>
                                <a:gd name="T46" fmla="+- 0 1798 1614"/>
                                <a:gd name="T47" fmla="*/ 1798 h 389"/>
                                <a:gd name="T48" fmla="+- 0 10462 10074"/>
                                <a:gd name="T49" fmla="*/ T48 w 390"/>
                                <a:gd name="T50" fmla="+- 0 1823 1614"/>
                                <a:gd name="T51" fmla="*/ 1823 h 389"/>
                                <a:gd name="T52" fmla="+- 0 10445 10074"/>
                                <a:gd name="T53" fmla="*/ T52 w 390"/>
                                <a:gd name="T54" fmla="+- 0 1890 1614"/>
                                <a:gd name="T55" fmla="*/ 1890 h 389"/>
                                <a:gd name="T56" fmla="+- 0 10408 10074"/>
                                <a:gd name="T57" fmla="*/ T56 w 390"/>
                                <a:gd name="T58" fmla="+- 0 1944 1614"/>
                                <a:gd name="T59" fmla="*/ 1944 h 389"/>
                                <a:gd name="T60" fmla="+- 0 10357 10074"/>
                                <a:gd name="T61" fmla="*/ T60 w 390"/>
                                <a:gd name="T62" fmla="+- 0 1982 1614"/>
                                <a:gd name="T63" fmla="*/ 1982 h 389"/>
                                <a:gd name="T64" fmla="+- 0 10295 10074"/>
                                <a:gd name="T65" fmla="*/ T64 w 390"/>
                                <a:gd name="T66" fmla="+- 0 2002 1614"/>
                                <a:gd name="T67" fmla="*/ 2002 h 389"/>
                                <a:gd name="T68" fmla="+- 0 10273 10074"/>
                                <a:gd name="T69" fmla="*/ T68 w 390"/>
                                <a:gd name="T70" fmla="+- 0 2004 1614"/>
                                <a:gd name="T71" fmla="*/ 2004 h 389"/>
                                <a:gd name="T72" fmla="+- 0 10249 10074"/>
                                <a:gd name="T73" fmla="*/ T72 w 390"/>
                                <a:gd name="T74" fmla="+- 0 2002 1614"/>
                                <a:gd name="T75" fmla="*/ 2002 h 389"/>
                                <a:gd name="T76" fmla="+- 0 10184 10074"/>
                                <a:gd name="T77" fmla="*/ T76 w 390"/>
                                <a:gd name="T78" fmla="+- 0 1984 1614"/>
                                <a:gd name="T79" fmla="*/ 1984 h 389"/>
                                <a:gd name="T80" fmla="+- 0 10131 10074"/>
                                <a:gd name="T81" fmla="*/ T80 w 390"/>
                                <a:gd name="T82" fmla="+- 0 1946 1614"/>
                                <a:gd name="T83" fmla="*/ 1946 h 389"/>
                                <a:gd name="T84" fmla="+- 0 10093 10074"/>
                                <a:gd name="T85" fmla="*/ T84 w 390"/>
                                <a:gd name="T86" fmla="+- 0 1893 1614"/>
                                <a:gd name="T87" fmla="*/ 1893 h 389"/>
                                <a:gd name="T88" fmla="+- 0 10075 10074"/>
                                <a:gd name="T89" fmla="*/ T88 w 390"/>
                                <a:gd name="T90" fmla="+- 0 1830 1614"/>
                                <a:gd name="T91" fmla="*/ 1830 h 389"/>
                                <a:gd name="T92" fmla="+- 0 10074 10074"/>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B416A" id="Group 106" o:spid="_x0000_s1026" style="position:absolute;margin-left:503.3pt;margin-top:80.35pt;width:20.25pt;height:20.2pt;z-index:-251692544;mso-position-horizontal-relative:page" coordorigin="10066,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">
                <v:group id="Group 109" o:spid="_x0000_s1027"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10" o:spid="_x0000_s1028"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07" o:spid="_x0000_s1029" style="position:absolute;left:10074;top:1614;width:390;height:389" coordorigin="10074,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08" o:spid="_x0000_s1030" style="position:absolute;left:10074;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8"/>
        <w:gridCol w:w="5369"/>
        <w:gridCol w:w="1152"/>
        <w:gridCol w:w="1063"/>
        <w:gridCol w:w="1015"/>
      </w:tblGrid>
      <w:tr w:rsidR="00326228">
        <w:trPr>
          <w:trHeight w:hRule="exact" w:val="111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99"/>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8"/>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5"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417"/>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1"/>
                <w:sz w:val="24"/>
                <w:szCs w:val="24"/>
              </w:rPr>
              <w:t>ce</w:t>
            </w:r>
            <w:r>
              <w:rPr>
                <w:rFonts w:ascii="Times New Roman" w:eastAsia="Times New Roman" w:hAnsi="Times New Roman" w:cs="Times New Roman"/>
                <w:b/>
                <w:bCs/>
                <w:color w:val="548DD4"/>
                <w:sz w:val="24"/>
                <w:szCs w:val="24"/>
              </w:rPr>
              <w:t>s B</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w</w:t>
            </w:r>
            <w:r>
              <w:rPr>
                <w:rFonts w:ascii="Times New Roman" w:eastAsia="Times New Roman" w:hAnsi="Times New Roman" w:cs="Times New Roman"/>
                <w:b/>
                <w:bCs/>
                <w:color w:val="548DD4"/>
                <w:spacing w:val="-1"/>
                <w:sz w:val="24"/>
                <w:szCs w:val="24"/>
              </w:rPr>
              <w:t>ee</w:t>
            </w:r>
            <w:r>
              <w:rPr>
                <w:rFonts w:ascii="Times New Roman" w:eastAsia="Times New Roman" w:hAnsi="Times New Roman" w:cs="Times New Roman"/>
                <w:b/>
                <w:bCs/>
                <w:color w:val="548DD4"/>
                <w:sz w:val="24"/>
                <w:szCs w:val="24"/>
              </w:rPr>
              <w:t xml:space="preserve">n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ha</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g</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Coulomb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this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inv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99"/>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oulo</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 law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lin</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ha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923" w:right="1928"/>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lds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oil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molina</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rsidR="00326228" w:rsidRDefault="004B6062">
            <w:pPr>
              <w:pStyle w:val="TableParagraph"/>
              <w:ind w:left="99" w:right="166"/>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ipit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on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99"/>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give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ectr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ld s</w:t>
            </w:r>
            <w:r>
              <w:rPr>
                <w:rFonts w:ascii="Times New Roman" w:eastAsia="Times New Roman" w:hAnsi="Times New Roman" w:cs="Times New Roman"/>
                <w:b/>
                <w:bCs/>
                <w:spacing w:val="-1"/>
                <w:sz w:val="24"/>
                <w:szCs w:val="24"/>
              </w:rPr>
              <w:t>tre</w:t>
            </w:r>
            <w:r>
              <w:rPr>
                <w:rFonts w:ascii="Times New Roman" w:eastAsia="Times New Roman" w:hAnsi="Times New Roman" w:cs="Times New Roman"/>
                <w:b/>
                <w:bCs/>
                <w:sz w:val="24"/>
                <w:szCs w:val="24"/>
              </w:rPr>
              <w:t>ng</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1013"/>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6" w:line="150" w:lineRule="exact"/>
              <w:rPr>
                <w:sz w:val="15"/>
                <w:szCs w:val="15"/>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459"/>
              <w:rPr>
                <w:rFonts w:ascii="Calibri" w:eastAsia="Calibri" w:hAnsi="Calibri" w:cs="Calibri"/>
              </w:rPr>
            </w:pPr>
            <w:r>
              <w:rPr>
                <w:rFonts w:ascii="Calibri" w:eastAsia="Calibri" w:hAnsi="Calibri" w:cs="Calibri"/>
                <w:b/>
                <w:bCs/>
              </w:rPr>
              <w:t>1</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spacing w:val="27"/>
              </w:rPr>
              <w:t xml:space="preserve"> </w:t>
            </w:r>
            <w:r>
              <w:rPr>
                <w:rFonts w:ascii="Calibri" w:eastAsia="Calibri" w:hAnsi="Calibri" w:cs="Calibri"/>
                <w:b/>
                <w:bCs/>
              </w:rPr>
              <w:t>P</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2"/>
              </w:rPr>
              <w:t>l</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u</w:t>
            </w:r>
            <w:r>
              <w:rPr>
                <w:rFonts w:ascii="Calibri" w:eastAsia="Calibri" w:hAnsi="Calibri" w:cs="Calibri"/>
                <w:b/>
                <w:bCs/>
              </w:rPr>
              <w:t>si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rPr>
              <w:t>a</w:t>
            </w:r>
          </w:p>
          <w:p w:rsidR="00326228" w:rsidRDefault="004B6062">
            <w:pPr>
              <w:pStyle w:val="TableParagraph"/>
              <w:tabs>
                <w:tab w:val="left" w:pos="1246"/>
                <w:tab w:val="left" w:pos="1647"/>
                <w:tab w:val="left" w:pos="3711"/>
              </w:tabs>
              <w:spacing w:line="487" w:lineRule="exact"/>
              <w:ind w:left="707"/>
              <w:rPr>
                <w:rFonts w:ascii="Cambria Math" w:eastAsia="Cambria Math" w:hAnsi="Cambria Math" w:cs="Cambria Math"/>
              </w:rPr>
            </w:pP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position w:val="14"/>
                <w:sz w:val="24"/>
                <w:szCs w:val="24"/>
              </w:rPr>
              <w:t>1</w:t>
            </w:r>
            <w:r>
              <w:rPr>
                <w:rFonts w:ascii="Times New Roman" w:eastAsia="Times New Roman" w:hAnsi="Times New Roman" w:cs="Times New Roman"/>
                <w:position w:val="14"/>
                <w:sz w:val="24"/>
                <w:szCs w:val="24"/>
              </w:rPr>
              <w:tab/>
            </w:r>
            <w:r>
              <w:rPr>
                <w:rFonts w:ascii="Times New Roman" w:eastAsia="Times New Roman" w:hAnsi="Times New Roman" w:cs="Times New Roman"/>
                <w:i/>
                <w:spacing w:val="-23"/>
                <w:position w:val="14"/>
                <w:sz w:val="24"/>
                <w:szCs w:val="24"/>
              </w:rPr>
              <w:t>Q</w:t>
            </w:r>
            <w:r>
              <w:rPr>
                <w:rFonts w:ascii="Times New Roman" w:eastAsia="Times New Roman" w:hAnsi="Times New Roman" w:cs="Times New Roman"/>
                <w:spacing w:val="-10"/>
                <w:position w:val="8"/>
                <w:sz w:val="14"/>
                <w:szCs w:val="14"/>
              </w:rPr>
              <w:t>1</w:t>
            </w:r>
            <w:r>
              <w:rPr>
                <w:rFonts w:ascii="Times New Roman" w:eastAsia="Times New Roman" w:hAnsi="Times New Roman" w:cs="Times New Roman"/>
                <w:i/>
                <w:spacing w:val="-8"/>
                <w:position w:val="14"/>
                <w:sz w:val="24"/>
                <w:szCs w:val="24"/>
              </w:rPr>
              <w:t>Q</w:t>
            </w:r>
            <w:r>
              <w:rPr>
                <w:rFonts w:ascii="Times New Roman" w:eastAsia="Times New Roman" w:hAnsi="Times New Roman" w:cs="Times New Roman"/>
                <w:position w:val="8"/>
                <w:sz w:val="14"/>
                <w:szCs w:val="14"/>
              </w:rPr>
              <w:t xml:space="preserve">2 </w:t>
            </w:r>
            <w:r>
              <w:rPr>
                <w:rFonts w:ascii="Times New Roman" w:eastAsia="Times New Roman" w:hAnsi="Times New Roman" w:cs="Times New Roman"/>
                <w:spacing w:val="13"/>
                <w:position w:val="8"/>
                <w:sz w:val="14"/>
                <w:szCs w:val="14"/>
              </w:rPr>
              <w:t xml:space="preserve"> </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w:t>
            </w:r>
            <w:r>
              <w:rPr>
                <w:rFonts w:ascii="Times New Roman" w:eastAsia="Times New Roman" w:hAnsi="Times New Roman" w:cs="Times New Roman"/>
              </w:rPr>
              <w:t>ε</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 ε </w:t>
            </w:r>
            <w:r>
              <w:rPr>
                <w:rFonts w:ascii="Times New Roman" w:eastAsia="Times New Roman" w:hAnsi="Times New Roman" w:cs="Times New Roman"/>
                <w:spacing w:val="16"/>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ε</w:t>
            </w:r>
            <w:r>
              <w:rPr>
                <w:rFonts w:ascii="Times New Roman" w:eastAsia="Times New Roman" w:hAnsi="Times New Roman" w:cs="Times New Roman"/>
                <w:spacing w:val="40"/>
              </w:rPr>
              <w:t xml:space="preserve"> </w:t>
            </w:r>
            <w:r>
              <w:rPr>
                <w:rFonts w:ascii="Times New Roman" w:eastAsia="Times New Roman" w:hAnsi="Times New Roman" w:cs="Times New Roman"/>
              </w:rPr>
              <w:t>;</w:t>
            </w:r>
            <w:r>
              <w:rPr>
                <w:rFonts w:ascii="Times New Roman" w:eastAsia="Times New Roman" w:hAnsi="Times New Roman" w:cs="Times New Roman"/>
              </w:rPr>
              <w:tab/>
            </w:r>
            <w:r>
              <w:rPr>
                <w:rFonts w:ascii="Cambria Math" w:eastAsia="Cambria Math" w:hAnsi="Cambria Math" w:cs="Cambria Math"/>
              </w:rPr>
              <w:t xml:space="preserve">𝐸=  </w:t>
            </w:r>
            <w:r>
              <w:rPr>
                <w:rFonts w:ascii="Cambria Math" w:eastAsia="Cambria Math" w:hAnsi="Cambria Math" w:cs="Cambria Math"/>
                <w:spacing w:val="11"/>
              </w:rPr>
              <w:t xml:space="preserve"> </w:t>
            </w:r>
            <w:r>
              <w:rPr>
                <w:rFonts w:ascii="Cambria Math" w:eastAsia="Cambria Math" w:hAnsi="Cambria Math" w:cs="Cambria Math"/>
              </w:rPr>
              <w:t>𝐹</w:t>
            </w:r>
            <w:r>
              <w:rPr>
                <w:rFonts w:ascii="Cambria Math" w:eastAsia="Cambria Math" w:hAnsi="Cambria Math" w:cs="Cambria Math"/>
                <w:spacing w:val="-1"/>
              </w:rPr>
              <w:t>/</w:t>
            </w:r>
            <w:r>
              <w:rPr>
                <w:rFonts w:ascii="Cambria Math" w:eastAsia="Cambria Math" w:hAnsi="Cambria Math" w:cs="Cambria Math"/>
              </w:rPr>
              <w:t>𝑄</w:t>
            </w:r>
          </w:p>
          <w:p w:rsidR="00326228" w:rsidRDefault="004B6062">
            <w:pPr>
              <w:pStyle w:val="TableParagraph"/>
              <w:tabs>
                <w:tab w:val="left" w:pos="1199"/>
              </w:tabs>
              <w:spacing w:line="26" w:lineRule="exact"/>
              <w:ind w:left="804"/>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r</w:t>
            </w:r>
            <w:r>
              <w:rPr>
                <w:rFonts w:ascii="Times New Roman" w:eastAsia="Times New Roman" w:hAnsi="Times New Roman" w:cs="Times New Roman"/>
                <w:sz w:val="14"/>
                <w:szCs w:val="14"/>
              </w:rPr>
              <w:tab/>
              <w:t>o</w:t>
            </w:r>
          </w:p>
          <w:p w:rsidR="00326228" w:rsidRDefault="004B6062">
            <w:pPr>
              <w:pStyle w:val="TableParagraph"/>
              <w:tabs>
                <w:tab w:val="left" w:pos="1764"/>
              </w:tabs>
              <w:spacing w:line="224" w:lineRule="exact"/>
              <w:ind w:left="1122"/>
              <w:rPr>
                <w:rFonts w:ascii="Times New Roman" w:eastAsia="Times New Roman" w:hAnsi="Times New Roman" w:cs="Times New Roman"/>
                <w:sz w:val="14"/>
                <w:szCs w:val="14"/>
              </w:rPr>
            </w:pPr>
            <w:r>
              <w:rPr>
                <w:rFonts w:ascii="Times New Roman" w:eastAsia="Times New Roman" w:hAnsi="Times New Roman" w:cs="Times New Roman"/>
                <w:spacing w:val="-12"/>
                <w:w w:val="95"/>
                <w:sz w:val="24"/>
                <w:szCs w:val="24"/>
              </w:rPr>
              <w:t>4</w:t>
            </w:r>
            <w:r>
              <w:rPr>
                <w:rFonts w:ascii="Arial" w:eastAsia="Arial" w:hAnsi="Arial" w:cs="Arial"/>
                <w:w w:val="95"/>
                <w:sz w:val="25"/>
                <w:szCs w:val="25"/>
              </w:rPr>
              <w:t>πε</w:t>
            </w:r>
            <w:r>
              <w:rPr>
                <w:rFonts w:ascii="Arial" w:eastAsia="Arial" w:hAnsi="Arial" w:cs="Arial"/>
                <w:w w:val="95"/>
                <w:sz w:val="25"/>
                <w:szCs w:val="25"/>
              </w:rPr>
              <w:tab/>
            </w:r>
            <w:r>
              <w:rPr>
                <w:rFonts w:ascii="Times New Roman" w:eastAsia="Times New Roman" w:hAnsi="Times New Roman" w:cs="Times New Roman"/>
                <w:i/>
                <w:w w:val="95"/>
                <w:sz w:val="24"/>
                <w:szCs w:val="24"/>
              </w:rPr>
              <w:t>d</w:t>
            </w:r>
            <w:r>
              <w:rPr>
                <w:rFonts w:ascii="Times New Roman" w:eastAsia="Times New Roman" w:hAnsi="Times New Roman" w:cs="Times New Roman"/>
                <w:i/>
                <w:spacing w:val="-13"/>
                <w:w w:val="95"/>
                <w:sz w:val="24"/>
                <w:szCs w:val="24"/>
              </w:rPr>
              <w:t xml:space="preserve"> </w:t>
            </w:r>
            <w:r>
              <w:rPr>
                <w:rFonts w:ascii="Times New Roman" w:eastAsia="Times New Roman" w:hAnsi="Times New Roman" w:cs="Times New Roman"/>
                <w:w w:val="95"/>
                <w:position w:val="11"/>
                <w:sz w:val="14"/>
                <w:szCs w:val="14"/>
              </w:rPr>
              <w:t>2</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8563B3">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tc>
        <w:tc>
          <w:tcPr>
            <w:tcW w:w="5369" w:type="dxa"/>
            <w:tcBorders>
              <w:top w:val="single" w:sz="5" w:space="0" w:color="000000"/>
              <w:left w:val="single" w:sz="5" w:space="0" w:color="000000"/>
              <w:bottom w:val="single" w:sz="5" w:space="0" w:color="000000"/>
              <w:right w:val="single" w:sz="5" w:space="0" w:color="000000"/>
            </w:tcBorders>
          </w:tcPr>
          <w:p w:rsidR="008563B3" w:rsidRDefault="008563B3">
            <w:pPr>
              <w:pStyle w:val="TableParagraph"/>
              <w:spacing w:before="87"/>
              <w:ind w:left="1655"/>
              <w:rPr>
                <w:rFonts w:ascii="Times New Roman" w:eastAsia="Times New Roman" w:hAnsi="Times New Roman" w:cs="Times New Roman"/>
                <w:b/>
                <w:bCs/>
                <w:color w:val="548DD4"/>
                <w:spacing w:val="-3"/>
                <w:sz w:val="24"/>
                <w:szCs w:val="24"/>
              </w:rPr>
            </w:pP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r w:rsidR="008563B3">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rsidP="00CC58C4"/>
        </w:tc>
        <w:tc>
          <w:tcPr>
            <w:tcW w:w="5369"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87"/>
              <w:ind w:left="1655"/>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P</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 xml:space="preserve">ial </w:t>
            </w:r>
            <w:r>
              <w:rPr>
                <w:rFonts w:ascii="Times New Roman" w:eastAsia="Times New Roman" w:hAnsi="Times New Roman" w:cs="Times New Roman"/>
                <w:b/>
                <w:bCs/>
                <w:color w:val="548DD4"/>
                <w:spacing w:val="-1"/>
                <w:sz w:val="24"/>
                <w:szCs w:val="24"/>
              </w:rPr>
              <w:t>D</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ff</w:t>
            </w:r>
            <w:r>
              <w:rPr>
                <w:rFonts w:ascii="Times New Roman" w:eastAsia="Times New Roman" w:hAnsi="Times New Roman" w:cs="Times New Roman"/>
                <w:b/>
                <w:bCs/>
                <w:color w:val="548DD4"/>
                <w:spacing w:val="-1"/>
                <w:sz w:val="24"/>
                <w:szCs w:val="24"/>
              </w:rPr>
              <w:t>ere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ce</w:t>
            </w: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r w:rsidR="008563B3">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69"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r w:rsidR="008563B3">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69"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w:t>
            </w:r>
            <w:r>
              <w:rPr>
                <w:rFonts w:ascii="Times New Roman" w:eastAsia="Times New Roman" w:hAnsi="Times New Roman" w:cs="Times New Roman"/>
                <w:spacing w:val="-1"/>
                <w:sz w:val="24"/>
                <w:szCs w:val="24"/>
              </w:rPr>
              <w:t>ffe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V</w:t>
            </w:r>
            <w:r>
              <w:rPr>
                <w:rFonts w:ascii="Times New Roman" w:eastAsia="Times New Roman" w:hAnsi="Times New Roman" w:cs="Times New Roman"/>
                <w:sz w:val="24"/>
                <w:szCs w:val="24"/>
              </w:rPr>
              <w:t>olt</w:t>
            </w: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r w:rsidR="008563B3">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69"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o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r w:rsidR="008563B3">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69" w:type="dxa"/>
            <w:tcBorders>
              <w:top w:val="single" w:sz="5" w:space="0" w:color="000000"/>
              <w:left w:val="single" w:sz="5" w:space="0" w:color="000000"/>
              <w:bottom w:val="single" w:sz="5" w:space="0" w:color="000000"/>
              <w:right w:val="single" w:sz="5" w:space="0" w:color="000000"/>
            </w:tcBorders>
          </w:tcPr>
          <w:p w:rsidR="008563B3" w:rsidRDefault="008563B3" w:rsidP="00CC58C4">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w:t>
            </w:r>
          </w:p>
        </w:tc>
        <w:tc>
          <w:tcPr>
            <w:tcW w:w="1152" w:type="dxa"/>
            <w:tcBorders>
              <w:top w:val="single" w:sz="5" w:space="0" w:color="000000"/>
              <w:left w:val="single" w:sz="5" w:space="0" w:color="000000"/>
              <w:bottom w:val="single" w:sz="5" w:space="0" w:color="000000"/>
              <w:right w:val="single" w:sz="5" w:space="0" w:color="000000"/>
            </w:tcBorders>
          </w:tcPr>
          <w:p w:rsidR="008563B3" w:rsidRDefault="008563B3"/>
        </w:tc>
        <w:tc>
          <w:tcPr>
            <w:tcW w:w="1063" w:type="dxa"/>
            <w:tcBorders>
              <w:top w:val="single" w:sz="5" w:space="0" w:color="000000"/>
              <w:left w:val="single" w:sz="5" w:space="0" w:color="000000"/>
              <w:bottom w:val="single" w:sz="5" w:space="0" w:color="000000"/>
              <w:right w:val="single" w:sz="5" w:space="0" w:color="000000"/>
            </w:tcBorders>
          </w:tcPr>
          <w:p w:rsidR="008563B3" w:rsidRDefault="008563B3"/>
        </w:tc>
        <w:tc>
          <w:tcPr>
            <w:tcW w:w="1015" w:type="dxa"/>
            <w:tcBorders>
              <w:top w:val="single" w:sz="5" w:space="0" w:color="000000"/>
              <w:left w:val="single" w:sz="5" w:space="0" w:color="000000"/>
              <w:bottom w:val="single" w:sz="5" w:space="0" w:color="000000"/>
              <w:right w:val="single" w:sz="5" w:space="0" w:color="000000"/>
            </w:tcBorders>
          </w:tcPr>
          <w:p w:rsidR="008563B3" w:rsidRDefault="008563B3"/>
        </w:tc>
      </w:tr>
    </w:tbl>
    <w:p w:rsidR="00326228" w:rsidRDefault="00326228">
      <w:pPr>
        <w:sectPr w:rsidR="00326228">
          <w:pgSz w:w="11907" w:h="16840"/>
          <w:pgMar w:top="1840" w:right="1220" w:bottom="280" w:left="104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624960" behindDoc="1" locked="0" layoutInCell="1" allowOverlap="1">
                <wp:simplePos x="0" y="0"/>
                <wp:positionH relativeFrom="page">
                  <wp:posOffset>4075430</wp:posOffset>
                </wp:positionH>
                <wp:positionV relativeFrom="page">
                  <wp:posOffset>2824480</wp:posOffset>
                </wp:positionV>
                <wp:extent cx="107950" cy="1270"/>
                <wp:effectExtent l="8255" t="14605" r="7620" b="12700"/>
                <wp:wrapNone/>
                <wp:docPr id="21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270"/>
                          <a:chOff x="6418" y="4448"/>
                          <a:chExt cx="170" cy="2"/>
                        </a:xfrm>
                      </wpg:grpSpPr>
                      <wps:wsp>
                        <wps:cNvPr id="220" name="Freeform 105"/>
                        <wps:cNvSpPr>
                          <a:spLocks/>
                        </wps:cNvSpPr>
                        <wps:spPr bwMode="auto">
                          <a:xfrm>
                            <a:off x="6418" y="4448"/>
                            <a:ext cx="170" cy="2"/>
                          </a:xfrm>
                          <a:custGeom>
                            <a:avLst/>
                            <a:gdLst>
                              <a:gd name="T0" fmla="+- 0 6418 6418"/>
                              <a:gd name="T1" fmla="*/ T0 w 170"/>
                              <a:gd name="T2" fmla="+- 0 6588 6418"/>
                              <a:gd name="T3" fmla="*/ T2 w 170"/>
                            </a:gdLst>
                            <a:ahLst/>
                            <a:cxnLst>
                              <a:cxn ang="0">
                                <a:pos x="T1" y="0"/>
                              </a:cxn>
                              <a:cxn ang="0">
                                <a:pos x="T3" y="0"/>
                              </a:cxn>
                            </a:cxnLst>
                            <a:rect l="0" t="0" r="r" b="b"/>
                            <a:pathLst>
                              <a:path w="170">
                                <a:moveTo>
                                  <a:pt x="0" y="0"/>
                                </a:moveTo>
                                <a:lnTo>
                                  <a:pt x="1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FDC2E" id="Group 104" o:spid="_x0000_s1026" style="position:absolute;margin-left:320.9pt;margin-top:222.4pt;width:8.5pt;height:.1pt;z-index:-251691520;mso-position-horizontal-relative:page;mso-position-vertical-relative:page" coordorigin="6418,4448" coordsize="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">
                <v:shape id="Freeform 105" o:spid="_x0000_s1027" style="position:absolute;left:6418;top:4448;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" path="m,l170,e" filled="f" strokeweight=".94pt">
                  <v:path arrowok="t" o:connecttype="custom" o:connectlocs="0,0;170,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25984" behindDoc="1" locked="0" layoutInCell="1" allowOverlap="1">
                <wp:simplePos x="0" y="0"/>
                <wp:positionH relativeFrom="page">
                  <wp:posOffset>4037330</wp:posOffset>
                </wp:positionH>
                <wp:positionV relativeFrom="page">
                  <wp:posOffset>4187190</wp:posOffset>
                </wp:positionV>
                <wp:extent cx="79375" cy="1270"/>
                <wp:effectExtent l="8255" t="15240" r="7620" b="12065"/>
                <wp:wrapNone/>
                <wp:docPr id="21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6358" y="6594"/>
                          <a:chExt cx="125" cy="2"/>
                        </a:xfrm>
                      </wpg:grpSpPr>
                      <wps:wsp>
                        <wps:cNvPr id="218" name="Freeform 103"/>
                        <wps:cNvSpPr>
                          <a:spLocks/>
                        </wps:cNvSpPr>
                        <wps:spPr bwMode="auto">
                          <a:xfrm>
                            <a:off x="6358" y="6594"/>
                            <a:ext cx="125" cy="2"/>
                          </a:xfrm>
                          <a:custGeom>
                            <a:avLst/>
                            <a:gdLst>
                              <a:gd name="T0" fmla="+- 0 6358 6358"/>
                              <a:gd name="T1" fmla="*/ T0 w 125"/>
                              <a:gd name="T2" fmla="+- 0 6482 6358"/>
                              <a:gd name="T3" fmla="*/ T2 w 125"/>
                            </a:gdLst>
                            <a:ahLst/>
                            <a:cxnLst>
                              <a:cxn ang="0">
                                <a:pos x="T1" y="0"/>
                              </a:cxn>
                              <a:cxn ang="0">
                                <a:pos x="T3" y="0"/>
                              </a:cxn>
                            </a:cxnLst>
                            <a:rect l="0" t="0" r="r" b="b"/>
                            <a:pathLst>
                              <a:path w="125">
                                <a:moveTo>
                                  <a:pt x="0" y="0"/>
                                </a:moveTo>
                                <a:lnTo>
                                  <a:pt x="12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EC2D" id="Group 102" o:spid="_x0000_s1026" style="position:absolute;margin-left:317.9pt;margin-top:329.7pt;width:6.25pt;height:.1pt;z-index:-251690496;mso-position-horizontal-relative:page;mso-position-vertical-relative:page" coordorigin="6358,6594"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">
                <v:shape id="Freeform 103" o:spid="_x0000_s1027" style="position:absolute;left:6358;top:6594;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" path="m,l124,e" filled="f" strokeweight=".94pt">
                  <v:path arrowok="t" o:connecttype="custom" o:connectlocs="0,0;124,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27008" behindDoc="1" locked="0" layoutInCell="1" allowOverlap="1">
                <wp:simplePos x="0" y="0"/>
                <wp:positionH relativeFrom="page">
                  <wp:posOffset>4215130</wp:posOffset>
                </wp:positionH>
                <wp:positionV relativeFrom="page">
                  <wp:posOffset>5897245</wp:posOffset>
                </wp:positionV>
                <wp:extent cx="201295" cy="1270"/>
                <wp:effectExtent l="14605" t="10795" r="12700" b="6985"/>
                <wp:wrapNone/>
                <wp:docPr id="2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270"/>
                          <a:chOff x="6638" y="9287"/>
                          <a:chExt cx="317" cy="2"/>
                        </a:xfrm>
                      </wpg:grpSpPr>
                      <wps:wsp>
                        <wps:cNvPr id="216" name="Freeform 101"/>
                        <wps:cNvSpPr>
                          <a:spLocks/>
                        </wps:cNvSpPr>
                        <wps:spPr bwMode="auto">
                          <a:xfrm>
                            <a:off x="6638" y="9287"/>
                            <a:ext cx="317" cy="2"/>
                          </a:xfrm>
                          <a:custGeom>
                            <a:avLst/>
                            <a:gdLst>
                              <a:gd name="T0" fmla="+- 0 6638 6638"/>
                              <a:gd name="T1" fmla="*/ T0 w 317"/>
                              <a:gd name="T2" fmla="+- 0 6955 6638"/>
                              <a:gd name="T3" fmla="*/ T2 w 317"/>
                            </a:gdLst>
                            <a:ahLst/>
                            <a:cxnLst>
                              <a:cxn ang="0">
                                <a:pos x="T1" y="0"/>
                              </a:cxn>
                              <a:cxn ang="0">
                                <a:pos x="T3" y="0"/>
                              </a:cxn>
                            </a:cxnLst>
                            <a:rect l="0" t="0" r="r" b="b"/>
                            <a:pathLst>
                              <a:path w="317">
                                <a:moveTo>
                                  <a:pt x="0" y="0"/>
                                </a:moveTo>
                                <a:lnTo>
                                  <a:pt x="31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7F19F" id="Group 100" o:spid="_x0000_s1026" style="position:absolute;margin-left:331.9pt;margin-top:464.35pt;width:15.85pt;height:.1pt;z-index:-251689472;mso-position-horizontal-relative:page;mso-position-vertical-relative:page" coordorigin="6638,9287" coordsize="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">
                <v:shape id="Freeform 101" o:spid="_x0000_s1027" style="position:absolute;left:6638;top:9287;width:317;height:2;visibility:visible;mso-wrap-style:square;v-text-anchor:top" coordsize="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" path="m,l317,e" filled="f" strokeweight=".94pt">
                  <v:path arrowok="t" o:connecttype="custom" o:connectlocs="0,0;317,0" o:connectangles="0,0"/>
                </v:shape>
                <w10:wrap anchorx="page" anchory="page"/>
              </v:group>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818"/>
        <w:gridCol w:w="5369"/>
        <w:gridCol w:w="1152"/>
        <w:gridCol w:w="1063"/>
        <w:gridCol w:w="1015"/>
      </w:tblGrid>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in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F</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ist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F</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8563B3">
        <w:trPr>
          <w:trHeight w:hRule="exact" w:val="920"/>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rsidP="008563B3">
            <w:pPr>
              <w:pStyle w:val="TableParagraph"/>
              <w:ind w:right="753"/>
              <w:jc w:val="right"/>
              <w:rPr>
                <w:rFonts w:ascii="Cambria Math" w:eastAsia="Cambria Math" w:hAnsi="Cambria Math" w:cs="Cambria Math"/>
                <w:sz w:val="17"/>
                <w:szCs w:val="17"/>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mula </w:t>
            </w:r>
            <w:r>
              <w:rPr>
                <w:rFonts w:ascii="Times New Roman" w:eastAsia="Times New Roman" w:hAnsi="Times New Roman" w:cs="Times New Roman"/>
                <w:spacing w:val="1"/>
                <w:sz w:val="24"/>
                <w:szCs w:val="24"/>
              </w:rPr>
              <w:t xml:space="preserve"> </w:t>
            </w:r>
            <w:r>
              <w:rPr>
                <w:rFonts w:ascii="Cambria Math" w:eastAsia="Cambria Math" w:hAnsi="Cambria Math" w:cs="Cambria Math"/>
                <w:sz w:val="24"/>
                <w:szCs w:val="24"/>
              </w:rPr>
              <w:t>𝑉=</w:t>
            </w:r>
            <w:r>
              <w:rPr>
                <w:rFonts w:ascii="Cambria Math" w:eastAsia="Cambria Math" w:hAnsi="Cambria Math" w:cs="Cambria Math"/>
                <w:spacing w:val="15"/>
                <w:sz w:val="24"/>
                <w:szCs w:val="24"/>
              </w:rPr>
              <w:t xml:space="preserve"> </w:t>
            </w:r>
            <w:r>
              <w:rPr>
                <w:rFonts w:ascii="Cambria Math" w:eastAsia="Cambria Math" w:hAnsi="Cambria Math" w:cs="Cambria Math"/>
                <w:position w:val="14"/>
                <w:sz w:val="17"/>
                <w:szCs w:val="17"/>
              </w:rPr>
              <w:t>𝑊</w:t>
            </w:r>
          </w:p>
          <w:p w:rsidR="00326228" w:rsidRDefault="004B6062" w:rsidP="008563B3">
            <w:pPr>
              <w:pStyle w:val="TableParagraph"/>
              <w:ind w:right="777"/>
              <w:jc w:val="right"/>
              <w:rPr>
                <w:rFonts w:ascii="Cambria Math" w:eastAsia="Cambria Math" w:hAnsi="Cambria Math" w:cs="Cambria Math"/>
                <w:sz w:val="17"/>
                <w:szCs w:val="17"/>
              </w:rPr>
            </w:pPr>
            <w:r>
              <w:rPr>
                <w:rFonts w:ascii="Cambria Math" w:eastAsia="Cambria Math" w:hAnsi="Cambria Math" w:cs="Cambria Math"/>
                <w:sz w:val="17"/>
                <w:szCs w:val="17"/>
              </w:rPr>
              <w:t>𝑄</w:t>
            </w:r>
          </w:p>
          <w:p w:rsidR="00326228" w:rsidRDefault="004B6062" w:rsidP="008563B3">
            <w:pPr>
              <w:pStyle w:val="TableParagraph"/>
              <w:ind w:left="258"/>
              <w:rPr>
                <w:rFonts w:ascii="Cambria Math" w:eastAsia="Cambria Math" w:hAnsi="Cambria Math" w:cs="Cambria Math"/>
                <w:sz w:val="24"/>
                <w:szCs w:val="24"/>
              </w:rPr>
            </w:pPr>
            <w:r>
              <w:rPr>
                <w:rFonts w:ascii="Cambria Math" w:eastAsia="Cambria Math" w:hAnsi="Cambria Math" w:cs="Cambria Math"/>
                <w:sz w:val="24"/>
                <w:szCs w:val="24"/>
              </w:rPr>
              <w:t>and</w:t>
            </w:r>
            <w:r>
              <w:rPr>
                <w:rFonts w:ascii="Cambria Math" w:eastAsia="Cambria Math" w:hAnsi="Cambria Math" w:cs="Cambria Math"/>
                <w:spacing w:val="-3"/>
                <w:sz w:val="24"/>
                <w:szCs w:val="24"/>
              </w:rPr>
              <w:t xml:space="preserve"> </w:t>
            </w:r>
            <w:r>
              <w:rPr>
                <w:rFonts w:ascii="Cambria Math" w:eastAsia="Cambria Math" w:hAnsi="Cambria Math" w:cs="Cambria Math"/>
                <w:sz w:val="24"/>
                <w:szCs w:val="24"/>
              </w:rPr>
              <w:t>P</w:t>
            </w:r>
            <w:r>
              <w:rPr>
                <w:rFonts w:ascii="Cambria Math" w:eastAsia="Cambria Math" w:hAnsi="Cambria Math" w:cs="Cambria Math"/>
                <w:spacing w:val="12"/>
                <w:sz w:val="24"/>
                <w:szCs w:val="24"/>
              </w:rPr>
              <w:t xml:space="preserve"> </w:t>
            </w:r>
            <w:r>
              <w:rPr>
                <w:rFonts w:ascii="Cambria Math" w:eastAsia="Cambria Math" w:hAnsi="Cambria Math" w:cs="Cambria Math"/>
                <w:sz w:val="24"/>
                <w:szCs w:val="24"/>
              </w:rPr>
              <w:t>=</w:t>
            </w:r>
            <w:r>
              <w:rPr>
                <w:rFonts w:ascii="Cambria Math" w:eastAsia="Cambria Math" w:hAnsi="Cambria Math" w:cs="Cambria Math"/>
                <w:spacing w:val="11"/>
                <w:sz w:val="24"/>
                <w:szCs w:val="24"/>
              </w:rPr>
              <w:t xml:space="preserve"> </w:t>
            </w:r>
            <w:r>
              <w:rPr>
                <w:rFonts w:ascii="Cambria Math" w:eastAsia="Cambria Math" w:hAnsi="Cambria Math" w:cs="Cambria Math"/>
                <w:spacing w:val="-1"/>
                <w:sz w:val="24"/>
                <w:szCs w:val="24"/>
              </w:rPr>
              <w:t>IV</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776" w:right="1780"/>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apa</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an</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rsidP="008563B3">
            <w:pPr>
              <w:pStyle w:val="TableParagraph"/>
              <w:tabs>
                <w:tab w:val="left" w:pos="4605"/>
              </w:tabs>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sidR="008563B3">
              <w:rPr>
                <w:rFonts w:ascii="Times New Roman" w:eastAsia="Times New Roman" w:hAnsi="Times New Roman" w:cs="Times New Roman"/>
                <w:sz w:val="24"/>
                <w:szCs w:val="24"/>
              </w:rPr>
              <w:t>e</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anc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rad</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378" w:lineRule="exact"/>
              <w:ind w:right="856"/>
              <w:jc w:val="right"/>
              <w:rPr>
                <w:rFonts w:ascii="Cambria Math" w:eastAsia="Cambria Math" w:hAnsi="Cambria Math" w:cs="Cambria Math"/>
                <w:sz w:val="17"/>
                <w:szCs w:val="17"/>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2"/>
                <w:sz w:val="24"/>
                <w:szCs w:val="24"/>
              </w:rPr>
              <w:t xml:space="preserve"> </w:t>
            </w:r>
            <w:r>
              <w:rPr>
                <w:rFonts w:ascii="Cambria Math" w:eastAsia="Cambria Math" w:hAnsi="Cambria Math" w:cs="Cambria Math"/>
                <w:sz w:val="24"/>
                <w:szCs w:val="24"/>
              </w:rPr>
              <w:t>c</w:t>
            </w:r>
            <w:r>
              <w:rPr>
                <w:rFonts w:ascii="Cambria Math" w:eastAsia="Cambria Math" w:hAnsi="Cambria Math" w:cs="Cambria Math"/>
                <w:spacing w:val="16"/>
                <w:sz w:val="24"/>
                <w:szCs w:val="24"/>
              </w:rPr>
              <w:t xml:space="preserve"> </w:t>
            </w:r>
            <w:r>
              <w:rPr>
                <w:rFonts w:ascii="Cambria Math" w:eastAsia="Cambria Math" w:hAnsi="Cambria Math" w:cs="Cambria Math"/>
                <w:sz w:val="24"/>
                <w:szCs w:val="24"/>
              </w:rPr>
              <w:t xml:space="preserve">= </w:t>
            </w:r>
            <w:r>
              <w:rPr>
                <w:rFonts w:ascii="Cambria Math" w:eastAsia="Cambria Math" w:hAnsi="Cambria Math" w:cs="Cambria Math"/>
                <w:spacing w:val="15"/>
                <w:sz w:val="24"/>
                <w:szCs w:val="24"/>
              </w:rPr>
              <w:t xml:space="preserve"> </w:t>
            </w:r>
            <w:r>
              <w:rPr>
                <w:rFonts w:ascii="Cambria Math" w:eastAsia="Cambria Math" w:hAnsi="Cambria Math" w:cs="Cambria Math"/>
                <w:position w:val="14"/>
                <w:sz w:val="17"/>
                <w:szCs w:val="17"/>
              </w:rPr>
              <w:t>Q</w:t>
            </w:r>
          </w:p>
          <w:p w:rsidR="00326228" w:rsidRDefault="004B6062">
            <w:pPr>
              <w:pStyle w:val="TableParagraph"/>
              <w:spacing w:line="76" w:lineRule="exact"/>
              <w:ind w:right="860"/>
              <w:jc w:val="right"/>
              <w:rPr>
                <w:rFonts w:ascii="Cambria Math" w:eastAsia="Cambria Math" w:hAnsi="Cambria Math" w:cs="Cambria Math"/>
                <w:sz w:val="17"/>
                <w:szCs w:val="17"/>
              </w:rPr>
            </w:pPr>
            <w:r>
              <w:rPr>
                <w:rFonts w:ascii="Cambria Math" w:eastAsia="Cambria Math" w:hAnsi="Cambria Math" w:cs="Cambria Math"/>
                <w:w w:val="110"/>
                <w:sz w:val="17"/>
                <w:szCs w:val="17"/>
              </w:rPr>
              <w:t>V</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para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itor</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9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 xml:space="preserve">an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show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hat</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apa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1"/>
                <w:sz w:val="24"/>
                <w:szCs w:val="24"/>
              </w:rPr>
              <w:t>ce</w:t>
            </w:r>
          </w:p>
          <w:p w:rsidR="00326228" w:rsidRDefault="004B6062">
            <w:pPr>
              <w:pStyle w:val="TableParagraph"/>
              <w:ind w:left="99" w:right="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nds on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 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 ,</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 b</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1"/>
                <w:sz w:val="24"/>
                <w:szCs w:val="24"/>
              </w:rPr>
              <w:t>ee</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 and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ic</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8563B3">
        <w:trPr>
          <w:trHeight w:hRule="exact" w:val="581"/>
        </w:trPr>
        <w:tc>
          <w:tcPr>
            <w:tcW w:w="81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rsidP="008563B3">
            <w:pPr>
              <w:pStyle w:val="TableParagraph"/>
              <w:ind w:left="99" w:right="20"/>
              <w:rPr>
                <w:rFonts w:ascii="Cambria Math" w:eastAsia="Cambria Math" w:hAnsi="Cambria Math" w:cs="Cambria Math"/>
                <w:sz w:val="17"/>
                <w:szCs w:val="17"/>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using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 xml:space="preserve">ula  </w:t>
            </w:r>
            <w:r>
              <w:rPr>
                <w:rFonts w:ascii="Cambria Math" w:eastAsia="Cambria Math" w:hAnsi="Cambria Math" w:cs="Cambria Math"/>
                <w:sz w:val="24"/>
                <w:szCs w:val="24"/>
              </w:rPr>
              <w:t>c</w:t>
            </w:r>
            <w:r>
              <w:rPr>
                <w:rFonts w:ascii="Cambria Math" w:eastAsia="Cambria Math" w:hAnsi="Cambria Math" w:cs="Cambria Math"/>
                <w:spacing w:val="-2"/>
                <w:sz w:val="24"/>
                <w:szCs w:val="24"/>
              </w:rPr>
              <w:t xml:space="preserve"> </w:t>
            </w:r>
            <w:r>
              <w:rPr>
                <w:rFonts w:ascii="Cambria Math" w:eastAsia="Cambria Math" w:hAnsi="Cambria Math" w:cs="Cambria Math"/>
                <w:sz w:val="24"/>
                <w:szCs w:val="24"/>
              </w:rPr>
              <w:t xml:space="preserve">= </w:t>
            </w:r>
            <w:r>
              <w:rPr>
                <w:rFonts w:ascii="Cambria Math" w:eastAsia="Cambria Math" w:hAnsi="Cambria Math" w:cs="Cambria Math"/>
                <w:spacing w:val="-19"/>
                <w:sz w:val="24"/>
                <w:szCs w:val="24"/>
              </w:rPr>
              <w:t xml:space="preserve"> </w:t>
            </w:r>
            <w:r>
              <w:rPr>
                <w:rFonts w:ascii="Cambria Math" w:eastAsia="Cambria Math" w:hAnsi="Cambria Math" w:cs="Cambria Math"/>
                <w:position w:val="14"/>
                <w:sz w:val="17"/>
                <w:szCs w:val="17"/>
              </w:rPr>
              <w:t>𝑨</w:t>
            </w:r>
            <w:r>
              <w:rPr>
                <w:rFonts w:ascii="Cambria Math" w:eastAsia="Cambria Math" w:hAnsi="Cambria Math" w:cs="Cambria Math"/>
                <w:spacing w:val="-1"/>
                <w:position w:val="14"/>
                <w:sz w:val="17"/>
                <w:szCs w:val="17"/>
              </w:rPr>
              <w:t>∈</w:t>
            </w:r>
            <w:r>
              <w:rPr>
                <w:rFonts w:ascii="Cambria Math" w:eastAsia="Cambria Math" w:hAnsi="Cambria Math" w:cs="Cambria Math"/>
                <w:position w:val="14"/>
                <w:sz w:val="17"/>
                <w:szCs w:val="17"/>
              </w:rPr>
              <w:t>𝒐</w:t>
            </w:r>
          </w:p>
          <w:p w:rsidR="00326228" w:rsidRDefault="004B6062" w:rsidP="008563B3">
            <w:pPr>
              <w:pStyle w:val="TableParagraph"/>
              <w:ind w:right="486"/>
              <w:jc w:val="right"/>
              <w:rPr>
                <w:rFonts w:ascii="Cambria Math" w:eastAsia="Cambria Math" w:hAnsi="Cambria Math" w:cs="Cambria Math"/>
                <w:sz w:val="17"/>
                <w:szCs w:val="17"/>
              </w:rPr>
            </w:pPr>
            <w:r>
              <w:rPr>
                <w:rFonts w:ascii="Cambria Math" w:eastAsia="Cambria Math" w:hAnsi="Cambria Math" w:cs="Cambria Math"/>
                <w:sz w:val="17"/>
                <w:szCs w:val="17"/>
              </w:rPr>
              <w:t>𝒅</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147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6" w:line="180" w:lineRule="exact"/>
              <w:rPr>
                <w:sz w:val="18"/>
                <w:szCs w:val="18"/>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99"/>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2"/>
              </w:rPr>
              <w:t>mm</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u</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apa</w:t>
            </w:r>
            <w:r>
              <w:rPr>
                <w:rFonts w:ascii="Calibri" w:eastAsia="Calibri" w:hAnsi="Calibri" w:cs="Calibri"/>
              </w:rPr>
              <w:t>c</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in</w:t>
            </w:r>
            <w:r>
              <w:rPr>
                <w:rFonts w:ascii="Calibri" w:eastAsia="Calibri" w:hAnsi="Calibri" w:cs="Calibri"/>
              </w:rPr>
              <w:t>c</w:t>
            </w:r>
            <w:r>
              <w:rPr>
                <w:rFonts w:ascii="Calibri" w:eastAsia="Calibri" w:hAnsi="Calibri" w:cs="Calibri"/>
                <w:spacing w:val="-1"/>
              </w:rPr>
              <w:t>ludin</w:t>
            </w:r>
            <w:r>
              <w:rPr>
                <w:rFonts w:ascii="Calibri" w:eastAsia="Calibri" w:hAnsi="Calibri" w:cs="Calibri"/>
              </w:rPr>
              <w:t>g</w:t>
            </w:r>
          </w:p>
          <w:p w:rsidR="00326228" w:rsidRDefault="004B6062">
            <w:pPr>
              <w:pStyle w:val="ListParagraph"/>
              <w:numPr>
                <w:ilvl w:val="0"/>
                <w:numId w:val="8"/>
              </w:numPr>
              <w:tabs>
                <w:tab w:val="left" w:pos="1539"/>
              </w:tabs>
              <w:ind w:left="1539"/>
              <w:rPr>
                <w:rFonts w:ascii="Calibri" w:eastAsia="Calibri" w:hAnsi="Calibri" w:cs="Calibri"/>
              </w:rPr>
            </w:pPr>
            <w:r>
              <w:rPr>
                <w:rFonts w:ascii="Calibri" w:eastAsia="Calibri" w:hAnsi="Calibri" w:cs="Calibri"/>
              </w:rPr>
              <w:t>T</w:t>
            </w:r>
            <w:r>
              <w:rPr>
                <w:rFonts w:ascii="Calibri" w:eastAsia="Calibri" w:hAnsi="Calibri" w:cs="Calibri"/>
                <w:spacing w:val="-1"/>
              </w:rPr>
              <w:t>unin</w:t>
            </w:r>
            <w:r>
              <w:rPr>
                <w:rFonts w:ascii="Calibri" w:eastAsia="Calibri" w:hAnsi="Calibri" w:cs="Calibri"/>
              </w:rPr>
              <w:t>g</w:t>
            </w:r>
            <w:r>
              <w:rPr>
                <w:rFonts w:ascii="Calibri" w:eastAsia="Calibri" w:hAnsi="Calibri" w:cs="Calibri"/>
                <w:spacing w:val="-1"/>
              </w:rPr>
              <w:t xml:space="preserve"> radi</w:t>
            </w:r>
            <w:r>
              <w:rPr>
                <w:rFonts w:ascii="Calibri" w:eastAsia="Calibri" w:hAnsi="Calibri" w:cs="Calibri"/>
                <w:spacing w:val="1"/>
              </w:rPr>
              <w:t>o</w:t>
            </w:r>
            <w:r>
              <w:rPr>
                <w:rFonts w:ascii="Calibri" w:eastAsia="Calibri" w:hAnsi="Calibri" w:cs="Calibri"/>
              </w:rPr>
              <w:t>s</w:t>
            </w:r>
          </w:p>
          <w:p w:rsidR="00326228" w:rsidRDefault="004B6062">
            <w:pPr>
              <w:pStyle w:val="ListParagraph"/>
              <w:numPr>
                <w:ilvl w:val="0"/>
                <w:numId w:val="8"/>
              </w:numPr>
              <w:tabs>
                <w:tab w:val="left" w:pos="1539"/>
              </w:tabs>
              <w:spacing w:line="269" w:lineRule="exact"/>
              <w:ind w:left="1539"/>
              <w:rPr>
                <w:rFonts w:ascii="Calibri" w:eastAsia="Calibri" w:hAnsi="Calibri" w:cs="Calibri"/>
              </w:rPr>
            </w:pPr>
            <w:r>
              <w:rPr>
                <w:rFonts w:ascii="Calibri" w:eastAsia="Calibri" w:hAnsi="Calibri" w:cs="Calibri"/>
                <w:spacing w:val="-1"/>
              </w:rPr>
              <w:t>Fla</w:t>
            </w:r>
            <w:r>
              <w:rPr>
                <w:rFonts w:ascii="Calibri" w:eastAsia="Calibri" w:hAnsi="Calibri" w:cs="Calibri"/>
              </w:rPr>
              <w:t>sh</w:t>
            </w:r>
            <w:r>
              <w:rPr>
                <w:rFonts w:ascii="Calibri" w:eastAsia="Calibri" w:hAnsi="Calibri" w:cs="Calibri"/>
                <w:spacing w:val="-1"/>
              </w:rPr>
              <w:t xml:space="preserve"> gun</w:t>
            </w:r>
            <w:r>
              <w:rPr>
                <w:rFonts w:ascii="Calibri" w:eastAsia="Calibri" w:hAnsi="Calibri" w:cs="Calibri"/>
              </w:rPr>
              <w:t>s</w:t>
            </w:r>
          </w:p>
          <w:p w:rsidR="00326228" w:rsidRDefault="004B6062">
            <w:pPr>
              <w:pStyle w:val="ListParagraph"/>
              <w:numPr>
                <w:ilvl w:val="0"/>
                <w:numId w:val="8"/>
              </w:numPr>
              <w:tabs>
                <w:tab w:val="left" w:pos="1540"/>
              </w:tabs>
              <w:spacing w:line="269" w:lineRule="exact"/>
              <w:ind w:left="1540"/>
              <w:rPr>
                <w:rFonts w:ascii="Calibri" w:eastAsia="Calibri" w:hAnsi="Calibri" w:cs="Calibri"/>
              </w:rPr>
            </w:pPr>
            <w:r>
              <w:rPr>
                <w:rFonts w:ascii="Calibri" w:eastAsia="Calibri" w:hAnsi="Calibri" w:cs="Calibri"/>
                <w:spacing w:val="-1"/>
              </w:rPr>
              <w:t>S</w:t>
            </w:r>
            <w:r>
              <w:rPr>
                <w:rFonts w:ascii="Calibri" w:eastAsia="Calibri" w:hAnsi="Calibri" w:cs="Calibri"/>
                <w:spacing w:val="1"/>
              </w:rPr>
              <w:t>m</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ir</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i</w:t>
            </w:r>
            <w:r>
              <w:rPr>
                <w:rFonts w:ascii="Calibri" w:eastAsia="Calibri" w:hAnsi="Calibri" w:cs="Calibri"/>
              </w:rPr>
              <w:t>ts</w:t>
            </w:r>
          </w:p>
          <w:p w:rsidR="00326228" w:rsidRDefault="00326228">
            <w:pPr>
              <w:pStyle w:val="TableParagraph"/>
              <w:spacing w:before="3" w:line="110" w:lineRule="exact"/>
              <w:rPr>
                <w:sz w:val="11"/>
                <w:szCs w:val="11"/>
              </w:rPr>
            </w:pPr>
          </w:p>
          <w:p w:rsidR="00326228" w:rsidRDefault="004B6062">
            <w:pPr>
              <w:pStyle w:val="TableParagraph"/>
              <w:ind w:right="1535"/>
              <w:jc w:val="center"/>
              <w:rPr>
                <w:rFonts w:ascii="Calibri" w:eastAsia="Calibri" w:hAnsi="Calibri" w:cs="Calibri"/>
              </w:rPr>
            </w:pPr>
            <w:r>
              <w:rPr>
                <w:rFonts w:ascii="Calibri" w:eastAsia="Calibri" w:hAnsi="Calibri" w:cs="Calibri"/>
                <w:spacing w:val="-1"/>
              </w:rPr>
              <w:t>Fil</w:t>
            </w:r>
            <w:r>
              <w:rPr>
                <w:rFonts w:ascii="Calibri" w:eastAsia="Calibri" w:hAnsi="Calibri" w:cs="Calibri"/>
              </w:rPr>
              <w:t>te</w:t>
            </w:r>
            <w:r>
              <w:rPr>
                <w:rFonts w:ascii="Calibri" w:eastAsia="Calibri" w:hAnsi="Calibri" w:cs="Calibri"/>
                <w:spacing w:val="-1"/>
              </w:rPr>
              <w:t>rin</w:t>
            </w:r>
            <w:r>
              <w:rPr>
                <w:rFonts w:ascii="Calibri" w:eastAsia="Calibri" w:hAnsi="Calibri" w:cs="Calibri"/>
              </w:rPr>
              <w:t>g</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8563B3">
        <w:trPr>
          <w:trHeight w:hRule="exact" w:val="794"/>
        </w:trPr>
        <w:tc>
          <w:tcPr>
            <w:tcW w:w="81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9" w:type="dxa"/>
            <w:tcBorders>
              <w:top w:val="single" w:sz="5" w:space="0" w:color="000000"/>
              <w:left w:val="single" w:sz="5" w:space="0" w:color="000000"/>
              <w:bottom w:val="single" w:sz="5" w:space="0" w:color="000000"/>
              <w:right w:val="single" w:sz="5" w:space="0" w:color="000000"/>
            </w:tcBorders>
          </w:tcPr>
          <w:p w:rsidR="00326228" w:rsidRDefault="004B6062" w:rsidP="008563B3">
            <w:pPr>
              <w:pStyle w:val="TableParagraph"/>
              <w:spacing w:before="19" w:line="209" w:lineRule="auto"/>
              <w:ind w:left="99" w:right="1188"/>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itor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w:t>
            </w:r>
            <m:oMath>
              <m:f>
                <m:fPr>
                  <m:ctrlPr>
                    <w:rPr>
                      <w:rFonts w:ascii="Cambria Math" w:eastAsia="Times New Roman" w:hAnsi="Cambria Math" w:cs="Times New Roman"/>
                      <w:i/>
                      <w:spacing w:val="-1"/>
                      <w:sz w:val="24"/>
                      <w:szCs w:val="24"/>
                    </w:rPr>
                  </m:ctrlPr>
                </m:fPr>
                <m:num>
                  <m:r>
                    <w:rPr>
                      <w:rFonts w:ascii="Cambria Math" w:eastAsia="Times New Roman" w:hAnsi="Cambria Math" w:cs="Times New Roman"/>
                      <w:spacing w:val="-1"/>
                      <w:sz w:val="24"/>
                      <w:szCs w:val="24"/>
                    </w:rPr>
                    <m:t>1</m:t>
                  </m:r>
                </m:num>
                <m:den>
                  <m:r>
                    <w:rPr>
                      <w:rFonts w:ascii="Cambria Math" w:eastAsia="Times New Roman" w:hAnsi="Cambria Math" w:cs="Times New Roman"/>
                      <w:spacing w:val="-1"/>
                      <w:sz w:val="24"/>
                      <w:szCs w:val="24"/>
                    </w:rPr>
                    <m:t>2</m:t>
                  </m:r>
                </m:den>
              </m:f>
            </m:oMath>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V</w:t>
            </w:r>
            <w:r>
              <w:rPr>
                <w:rFonts w:ascii="Times New Roman" w:eastAsia="Times New Roman" w:hAnsi="Times New Roman" w:cs="Times New Roman"/>
                <w:position w:val="11"/>
                <w:sz w:val="16"/>
                <w:szCs w:val="16"/>
              </w:rPr>
              <w:t>2</w:t>
            </w:r>
          </w:p>
        </w:tc>
        <w:tc>
          <w:tcPr>
            <w:tcW w:w="1152"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5"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8563B3" w:rsidRDefault="008563B3"/>
    <w:p w:rsidR="008563B3" w:rsidRDefault="008563B3"/>
    <w:p w:rsidR="0062383B" w:rsidRDefault="0062383B" w:rsidP="0062383B">
      <w:pPr>
        <w:pStyle w:val="Heading3"/>
      </w:pPr>
      <w:bookmarkStart w:id="162" w:name="Current_Electricity_SA"/>
      <w:bookmarkStart w:id="163" w:name="_Toc345780643"/>
      <w:bookmarkStart w:id="164" w:name="_Toc345790190"/>
      <w:bookmarkStart w:id="165" w:name="_Toc345780644"/>
      <w:bookmarkStart w:id="166" w:name="_Toc345790191"/>
      <w:bookmarkEnd w:id="162"/>
      <w:r>
        <w:t>Past Exam Questions:</w:t>
      </w:r>
      <w:bookmarkEnd w:id="163"/>
      <w:bookmarkEnd w:id="164"/>
      <w:r>
        <w:t xml:space="preserve"> </w:t>
      </w:r>
    </w:p>
    <w:p w:rsidR="0062383B" w:rsidRDefault="0062383B" w:rsidP="0062383B"/>
    <w:p w:rsidR="0062383B" w:rsidRDefault="0062383B" w:rsidP="0062383B"/>
    <w:p w:rsidR="0062383B" w:rsidRPr="00CD3037" w:rsidRDefault="0062383B" w:rsidP="0062383B">
      <w:pPr>
        <w:pStyle w:val="NoSpacing"/>
        <w:numPr>
          <w:ilvl w:val="0"/>
          <w:numId w:val="53"/>
        </w:numPr>
        <w:rPr>
          <w:sz w:val="22"/>
          <w:szCs w:val="22"/>
        </w:rPr>
      </w:pPr>
      <w:r w:rsidRPr="00CD3037">
        <w:rPr>
          <w:sz w:val="22"/>
          <w:szCs w:val="22"/>
        </w:rPr>
        <w:t>Define potential difference.</w:t>
      </w:r>
    </w:p>
    <w:p w:rsidR="0062383B" w:rsidRPr="00CD3037" w:rsidRDefault="0062383B" w:rsidP="0062383B">
      <w:pPr>
        <w:pStyle w:val="NoSpacing"/>
        <w:numPr>
          <w:ilvl w:val="0"/>
          <w:numId w:val="53"/>
        </w:numPr>
        <w:rPr>
          <w:sz w:val="22"/>
          <w:szCs w:val="22"/>
          <w:lang w:eastAsia="en-IE"/>
        </w:rPr>
      </w:pPr>
      <w:r w:rsidRPr="00CD3037">
        <w:rPr>
          <w:color w:val="000000"/>
          <w:sz w:val="22"/>
          <w:szCs w:val="22"/>
          <w:lang w:eastAsia="en-IE"/>
        </w:rPr>
        <w:t xml:space="preserve">Name an instrument used to measure potential difference. </w:t>
      </w:r>
    </w:p>
    <w:p w:rsidR="0062383B" w:rsidRPr="00EA19C7" w:rsidRDefault="0062383B" w:rsidP="0062383B">
      <w:pPr>
        <w:pStyle w:val="NoSpacing"/>
        <w:numPr>
          <w:ilvl w:val="0"/>
          <w:numId w:val="53"/>
        </w:numPr>
        <w:rPr>
          <w:sz w:val="22"/>
          <w:szCs w:val="22"/>
          <w:lang w:val="en-IE"/>
        </w:rPr>
      </w:pPr>
      <w:r>
        <w:rPr>
          <w:noProof/>
          <w:sz w:val="22"/>
          <w:szCs w:val="22"/>
          <w:lang w:val="en-IE" w:eastAsia="en-IE"/>
        </w:rPr>
        <w:drawing>
          <wp:anchor distT="0" distB="0" distL="114300" distR="114300" simplePos="0" relativeHeight="251793920" behindDoc="0" locked="0" layoutInCell="1" allowOverlap="1" wp14:anchorId="317A6265" wp14:editId="3F1D8CB7">
            <wp:simplePos x="0" y="0"/>
            <wp:positionH relativeFrom="column">
              <wp:posOffset>4314190</wp:posOffset>
            </wp:positionH>
            <wp:positionV relativeFrom="paragraph">
              <wp:posOffset>118110</wp:posOffset>
            </wp:positionV>
            <wp:extent cx="1276985" cy="8083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698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9C7">
        <w:rPr>
          <w:sz w:val="22"/>
          <w:szCs w:val="22"/>
          <w:lang w:val="en-IE"/>
        </w:rPr>
        <w:t xml:space="preserve">Define capacitance. </w:t>
      </w:r>
    </w:p>
    <w:p w:rsidR="0062383B" w:rsidRPr="00A04360" w:rsidRDefault="0062383B" w:rsidP="0062383B">
      <w:pPr>
        <w:pStyle w:val="NoSpacing"/>
        <w:ind w:left="360"/>
        <w:rPr>
          <w:bCs/>
          <w:sz w:val="22"/>
          <w:szCs w:val="22"/>
          <w:lang w:val="en-IE"/>
        </w:rPr>
      </w:pPr>
    </w:p>
    <w:p w:rsidR="0062383B" w:rsidRPr="00EA19C7" w:rsidRDefault="0062383B" w:rsidP="0062383B">
      <w:pPr>
        <w:pStyle w:val="NoSpacing"/>
        <w:numPr>
          <w:ilvl w:val="0"/>
          <w:numId w:val="53"/>
        </w:numPr>
        <w:rPr>
          <w:rFonts w:eastAsia="Calibri"/>
          <w:sz w:val="22"/>
          <w:szCs w:val="22"/>
          <w:lang w:val="en-IE" w:eastAsia="en-IE"/>
        </w:rPr>
      </w:pPr>
      <w:r w:rsidRPr="00EA19C7">
        <w:rPr>
          <w:rFonts w:eastAsia="Calibri"/>
          <w:sz w:val="22"/>
          <w:szCs w:val="22"/>
          <w:lang w:val="en-IE" w:eastAsia="en-IE"/>
        </w:rPr>
        <w:t xml:space="preserve">Name the electrical component represented in the diagram. </w:t>
      </w:r>
    </w:p>
    <w:p w:rsidR="0062383B" w:rsidRDefault="0062383B" w:rsidP="0062383B">
      <w:pPr>
        <w:pStyle w:val="NoSpacing"/>
        <w:ind w:left="360"/>
        <w:rPr>
          <w:sz w:val="22"/>
          <w:szCs w:val="22"/>
        </w:rPr>
      </w:pPr>
    </w:p>
    <w:p w:rsidR="0062383B" w:rsidRDefault="0062383B" w:rsidP="0062383B">
      <w:pPr>
        <w:pStyle w:val="NoSpacing"/>
        <w:ind w:left="360"/>
        <w:rPr>
          <w:sz w:val="22"/>
          <w:szCs w:val="22"/>
        </w:rPr>
      </w:pPr>
    </w:p>
    <w:p w:rsidR="0062383B" w:rsidRPr="00A04360" w:rsidRDefault="0062383B" w:rsidP="0062383B">
      <w:pPr>
        <w:pStyle w:val="NoSpacing"/>
        <w:ind w:left="360"/>
        <w:rPr>
          <w:sz w:val="22"/>
          <w:szCs w:val="22"/>
        </w:rPr>
      </w:pPr>
    </w:p>
    <w:p w:rsidR="0062383B" w:rsidRPr="00A04360" w:rsidRDefault="0062383B" w:rsidP="0062383B">
      <w:pPr>
        <w:pStyle w:val="NoSpacing"/>
        <w:numPr>
          <w:ilvl w:val="0"/>
          <w:numId w:val="53"/>
        </w:numPr>
        <w:rPr>
          <w:lang w:eastAsia="en-IE"/>
        </w:rPr>
      </w:pPr>
      <w:r w:rsidRPr="00A04360">
        <w:rPr>
          <w:lang w:eastAsia="en-IE"/>
        </w:rPr>
        <w:t xml:space="preserve">Give one use of a capacitor. </w:t>
      </w:r>
    </w:p>
    <w:p w:rsidR="0062383B" w:rsidRPr="00A04360" w:rsidRDefault="0062383B" w:rsidP="0062383B">
      <w:pPr>
        <w:pStyle w:val="NoSpacing"/>
        <w:ind w:left="360"/>
        <w:rPr>
          <w:sz w:val="22"/>
          <w:szCs w:val="22"/>
          <w:lang w:val="en-IE"/>
        </w:rPr>
      </w:pPr>
    </w:p>
    <w:p w:rsidR="0062383B" w:rsidRPr="00EA19C7" w:rsidRDefault="0062383B" w:rsidP="0062383B">
      <w:pPr>
        <w:pStyle w:val="NoSpacing"/>
        <w:numPr>
          <w:ilvl w:val="0"/>
          <w:numId w:val="53"/>
        </w:numPr>
        <w:rPr>
          <w:sz w:val="22"/>
          <w:szCs w:val="22"/>
        </w:rPr>
      </w:pPr>
      <w:r w:rsidRPr="00EA19C7">
        <w:rPr>
          <w:rFonts w:eastAsia="Calibri"/>
          <w:lang w:val="en-IE"/>
        </w:rPr>
        <w:lastRenderedPageBreak/>
        <w:t>Which of the following devices is adjusted when tuning into a radio station?</w:t>
      </w:r>
    </w:p>
    <w:p w:rsidR="0062383B" w:rsidRDefault="0062383B" w:rsidP="0062383B">
      <w:pPr>
        <w:pStyle w:val="NoSpacing"/>
        <w:ind w:left="360"/>
        <w:rPr>
          <w:sz w:val="22"/>
          <w:szCs w:val="22"/>
        </w:rPr>
      </w:pPr>
      <w:r w:rsidRPr="007D7207">
        <w:rPr>
          <w:rFonts w:eastAsia="Calibri"/>
          <w:lang w:val="en-IE"/>
        </w:rPr>
        <w:t xml:space="preserve">Transformer, diode, capacitor, rheostat </w:t>
      </w:r>
    </w:p>
    <w:p w:rsidR="0062383B" w:rsidRDefault="0062383B" w:rsidP="0062383B">
      <w:pPr>
        <w:pStyle w:val="NoSpacing"/>
        <w:ind w:left="360"/>
        <w:rPr>
          <w:sz w:val="22"/>
          <w:szCs w:val="22"/>
        </w:rPr>
      </w:pPr>
    </w:p>
    <w:p w:rsidR="0062383B" w:rsidRPr="00CD3037" w:rsidRDefault="0062383B" w:rsidP="0062383B">
      <w:pPr>
        <w:pStyle w:val="NoSpacing"/>
        <w:numPr>
          <w:ilvl w:val="0"/>
          <w:numId w:val="53"/>
        </w:numPr>
        <w:rPr>
          <w:sz w:val="22"/>
          <w:szCs w:val="22"/>
          <w:lang w:val="en-IE"/>
        </w:rPr>
      </w:pPr>
      <w:r w:rsidRPr="00CD3037">
        <w:rPr>
          <w:color w:val="000000"/>
          <w:sz w:val="22"/>
          <w:szCs w:val="22"/>
        </w:rPr>
        <w:t xml:space="preserve">List the factors that affect the capacitance of a parallel plate capacitor. </w:t>
      </w:r>
    </w:p>
    <w:p w:rsidR="0062383B" w:rsidRPr="00CD3037" w:rsidRDefault="0062383B" w:rsidP="0062383B">
      <w:pPr>
        <w:pStyle w:val="NoSpacing"/>
        <w:numPr>
          <w:ilvl w:val="0"/>
          <w:numId w:val="53"/>
        </w:numPr>
        <w:rPr>
          <w:sz w:val="22"/>
          <w:szCs w:val="22"/>
        </w:rPr>
      </w:pPr>
      <w:r w:rsidRPr="00CD3037">
        <w:rPr>
          <w:bCs/>
          <w:sz w:val="22"/>
          <w:szCs w:val="22"/>
          <w:lang w:val="en-IE"/>
        </w:rPr>
        <w:t xml:space="preserve">How would you demonstrate that the capacitance of a parallel plate capacitor depends on the distance between its plates? </w:t>
      </w:r>
    </w:p>
    <w:p w:rsidR="0062383B" w:rsidRPr="00EA19C7" w:rsidRDefault="0062383B" w:rsidP="0062383B">
      <w:pPr>
        <w:pStyle w:val="NoSpacing"/>
        <w:numPr>
          <w:ilvl w:val="0"/>
          <w:numId w:val="53"/>
        </w:numPr>
        <w:rPr>
          <w:sz w:val="22"/>
          <w:szCs w:val="22"/>
        </w:rPr>
      </w:pPr>
      <w:r w:rsidRPr="00EA19C7">
        <w:rPr>
          <w:rFonts w:eastAsia="Calibri"/>
          <w:lang w:val="en-IE"/>
        </w:rPr>
        <w:t>What is the positive charge stored on a 5 μF capacitor when connected to 120 V d.c. supply?</w:t>
      </w:r>
    </w:p>
    <w:p w:rsidR="0062383B" w:rsidRPr="00A04360" w:rsidRDefault="0062383B" w:rsidP="0062383B">
      <w:pPr>
        <w:pStyle w:val="NoSpacing"/>
        <w:ind w:left="360"/>
        <w:rPr>
          <w:sz w:val="22"/>
          <w:szCs w:val="22"/>
        </w:rPr>
      </w:pPr>
    </w:p>
    <w:p w:rsidR="0062383B" w:rsidRPr="00A04360" w:rsidRDefault="0062383B" w:rsidP="0062383B">
      <w:pPr>
        <w:pStyle w:val="NoSpacing"/>
        <w:numPr>
          <w:ilvl w:val="0"/>
          <w:numId w:val="53"/>
        </w:numPr>
        <w:rPr>
          <w:sz w:val="22"/>
          <w:szCs w:val="22"/>
        </w:rPr>
      </w:pPr>
    </w:p>
    <w:p w:rsidR="0062383B" w:rsidRDefault="0062383B" w:rsidP="0062383B">
      <w:pPr>
        <w:pStyle w:val="NoSpacing"/>
        <w:numPr>
          <w:ilvl w:val="0"/>
          <w:numId w:val="132"/>
        </w:numPr>
        <w:rPr>
          <w:color w:val="000000"/>
          <w:sz w:val="22"/>
          <w:szCs w:val="22"/>
        </w:rPr>
      </w:pPr>
      <w:r w:rsidRPr="00A04360">
        <w:rPr>
          <w:color w:val="000000"/>
          <w:sz w:val="22"/>
          <w:szCs w:val="22"/>
        </w:rPr>
        <w:t>The plates of an air filled parallel plate capacitor have a common area of 40 cm</w:t>
      </w:r>
      <w:r w:rsidRPr="00A04360">
        <w:rPr>
          <w:color w:val="000000"/>
          <w:sz w:val="22"/>
          <w:szCs w:val="22"/>
          <w:vertAlign w:val="superscript"/>
        </w:rPr>
        <w:t>2</w:t>
      </w:r>
      <w:r w:rsidRPr="00A04360">
        <w:rPr>
          <w:color w:val="000000"/>
          <w:sz w:val="22"/>
          <w:szCs w:val="22"/>
        </w:rPr>
        <w:t xml:space="preserve"> and are 1 cm apart. The capacitor is connected to a 12 V d.c. supply. Calculate the capacitance of the capacitor.</w:t>
      </w:r>
    </w:p>
    <w:p w:rsidR="0062383B" w:rsidRPr="001741CB" w:rsidRDefault="0062383B" w:rsidP="0062383B">
      <w:pPr>
        <w:pStyle w:val="NoSpacing"/>
        <w:ind w:left="360"/>
        <w:rPr>
          <w:iCs/>
          <w:sz w:val="22"/>
          <w:szCs w:val="22"/>
        </w:rPr>
      </w:pPr>
      <w:r>
        <w:rPr>
          <w:iCs/>
          <w:sz w:val="22"/>
          <w:szCs w:val="22"/>
        </w:rPr>
        <w:t xml:space="preserve">(Permittivity of free space = </w:t>
      </w:r>
      <w:r w:rsidRPr="00DD1A14">
        <w:rPr>
          <w:sz w:val="22"/>
          <w:szCs w:val="22"/>
        </w:rPr>
        <w:t>8.85 × 10</w:t>
      </w:r>
      <w:r w:rsidRPr="00DD1A14">
        <w:rPr>
          <w:sz w:val="22"/>
          <w:szCs w:val="22"/>
          <w:vertAlign w:val="superscript"/>
        </w:rPr>
        <w:t>-12</w:t>
      </w:r>
      <w:r>
        <w:rPr>
          <w:sz w:val="22"/>
          <w:szCs w:val="22"/>
        </w:rPr>
        <w:t xml:space="preserve"> </w:t>
      </w:r>
      <w:r w:rsidRPr="00D74043">
        <w:t>F</w:t>
      </w:r>
      <w:r>
        <w:t xml:space="preserve"> </w:t>
      </w:r>
      <w:r w:rsidRPr="00D74043">
        <w:t>m</w:t>
      </w:r>
      <w:r w:rsidRPr="00D74043">
        <w:rPr>
          <w:vertAlign w:val="superscript"/>
        </w:rPr>
        <w:t>-1</w:t>
      </w:r>
      <w:r>
        <w:t>)</w:t>
      </w:r>
    </w:p>
    <w:p w:rsidR="0062383B" w:rsidRPr="00A04360" w:rsidRDefault="0062383B" w:rsidP="0062383B">
      <w:pPr>
        <w:pStyle w:val="NoSpacing"/>
        <w:numPr>
          <w:ilvl w:val="0"/>
          <w:numId w:val="132"/>
        </w:numPr>
        <w:rPr>
          <w:color w:val="000000"/>
          <w:sz w:val="22"/>
          <w:szCs w:val="22"/>
        </w:rPr>
      </w:pPr>
      <w:r w:rsidRPr="00A04360">
        <w:rPr>
          <w:color w:val="000000"/>
          <w:sz w:val="22"/>
          <w:szCs w:val="22"/>
        </w:rPr>
        <w:t xml:space="preserve">Calculate the magnitude of the charge on each plate. </w:t>
      </w:r>
    </w:p>
    <w:p w:rsidR="0062383B" w:rsidRPr="00A04360" w:rsidRDefault="0062383B" w:rsidP="0062383B">
      <w:pPr>
        <w:pStyle w:val="NoSpacing"/>
        <w:numPr>
          <w:ilvl w:val="0"/>
          <w:numId w:val="132"/>
        </w:numPr>
        <w:rPr>
          <w:color w:val="000000"/>
          <w:sz w:val="22"/>
          <w:szCs w:val="22"/>
        </w:rPr>
      </w:pPr>
      <w:r w:rsidRPr="00A04360">
        <w:rPr>
          <w:color w:val="000000"/>
          <w:sz w:val="22"/>
          <w:szCs w:val="22"/>
        </w:rPr>
        <w:t>What is the net charge on the capacitor?</w:t>
      </w:r>
    </w:p>
    <w:p w:rsidR="0062383B" w:rsidRDefault="0062383B" w:rsidP="0062383B">
      <w:pPr>
        <w:pStyle w:val="NoSpacing"/>
        <w:ind w:left="360"/>
        <w:rPr>
          <w:sz w:val="22"/>
          <w:szCs w:val="22"/>
        </w:rPr>
      </w:pPr>
    </w:p>
    <w:p w:rsidR="0062383B" w:rsidRPr="00A04360" w:rsidRDefault="0062383B" w:rsidP="0062383B">
      <w:pPr>
        <w:pStyle w:val="NoSpacing"/>
        <w:ind w:left="360"/>
        <w:rPr>
          <w:sz w:val="22"/>
          <w:szCs w:val="22"/>
        </w:rPr>
      </w:pPr>
    </w:p>
    <w:p w:rsidR="0062383B" w:rsidRPr="00EA19C7" w:rsidRDefault="0062383B" w:rsidP="0062383B">
      <w:pPr>
        <w:pStyle w:val="NoSpacing"/>
        <w:numPr>
          <w:ilvl w:val="0"/>
          <w:numId w:val="53"/>
        </w:numPr>
        <w:rPr>
          <w:sz w:val="22"/>
          <w:szCs w:val="22"/>
        </w:rPr>
      </w:pPr>
      <w:r w:rsidRPr="00EA19C7">
        <w:rPr>
          <w:sz w:val="22"/>
          <w:szCs w:val="22"/>
        </w:rPr>
        <w:t xml:space="preserve">Describe an experiment to demonstrate that a capacitor can store energy. </w:t>
      </w:r>
    </w:p>
    <w:p w:rsidR="0062383B" w:rsidRPr="00A04360" w:rsidRDefault="0062383B" w:rsidP="0062383B">
      <w:pPr>
        <w:pStyle w:val="NoSpacing"/>
        <w:ind w:left="360"/>
        <w:rPr>
          <w:sz w:val="22"/>
          <w:szCs w:val="22"/>
        </w:rPr>
      </w:pPr>
      <w:r>
        <w:rPr>
          <w:noProof/>
          <w:lang w:val="en-IE" w:eastAsia="en-IE"/>
        </w:rPr>
        <w:drawing>
          <wp:anchor distT="0" distB="0" distL="114300" distR="114300" simplePos="0" relativeHeight="251794944" behindDoc="0" locked="0" layoutInCell="1" allowOverlap="1" wp14:anchorId="6BAC2204" wp14:editId="45A1F5FA">
            <wp:simplePos x="0" y="0"/>
            <wp:positionH relativeFrom="column">
              <wp:posOffset>3369945</wp:posOffset>
            </wp:positionH>
            <wp:positionV relativeFrom="paragraph">
              <wp:posOffset>133350</wp:posOffset>
            </wp:positionV>
            <wp:extent cx="2514600" cy="10001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83B" w:rsidRPr="00A04360" w:rsidRDefault="0062383B" w:rsidP="0062383B">
      <w:pPr>
        <w:pStyle w:val="NoSpacing"/>
        <w:numPr>
          <w:ilvl w:val="0"/>
          <w:numId w:val="53"/>
        </w:numPr>
        <w:rPr>
          <w:color w:val="000000"/>
          <w:lang w:eastAsia="en-IE"/>
        </w:rPr>
      </w:pPr>
      <w:r w:rsidRPr="00A04360">
        <w:rPr>
          <w:color w:val="000000"/>
          <w:lang w:eastAsia="en-IE"/>
        </w:rPr>
        <w:t xml:space="preserve">A capacitor is connected to a switch, a battery and a bulb as shown in the diagram. When the switch is moved from position </w:t>
      </w:r>
      <w:r w:rsidRPr="00A04360">
        <w:rPr>
          <w:bCs/>
          <w:color w:val="000000"/>
          <w:lang w:eastAsia="en-IE"/>
        </w:rPr>
        <w:t xml:space="preserve">A </w:t>
      </w:r>
      <w:r w:rsidRPr="00A04360">
        <w:rPr>
          <w:color w:val="000000"/>
          <w:lang w:eastAsia="en-IE"/>
        </w:rPr>
        <w:t xml:space="preserve">to position </w:t>
      </w:r>
      <w:r w:rsidRPr="00A04360">
        <w:rPr>
          <w:bCs/>
          <w:color w:val="000000"/>
          <w:lang w:eastAsia="en-IE"/>
        </w:rPr>
        <w:t>B</w:t>
      </w:r>
      <w:r w:rsidRPr="00A04360">
        <w:rPr>
          <w:color w:val="000000"/>
          <w:lang w:eastAsia="en-IE"/>
        </w:rPr>
        <w:t>, the bulb lights briefly.</w:t>
      </w:r>
    </w:p>
    <w:p w:rsidR="0062383B" w:rsidRPr="00A04360" w:rsidRDefault="0062383B" w:rsidP="0062383B">
      <w:pPr>
        <w:pStyle w:val="NoSpacing"/>
        <w:numPr>
          <w:ilvl w:val="0"/>
          <w:numId w:val="133"/>
        </w:numPr>
        <w:rPr>
          <w:bCs/>
          <w:color w:val="000000"/>
          <w:lang w:eastAsia="en-IE"/>
        </w:rPr>
      </w:pPr>
      <w:r w:rsidRPr="00A04360">
        <w:rPr>
          <w:color w:val="000000"/>
          <w:lang w:eastAsia="en-IE"/>
        </w:rPr>
        <w:t xml:space="preserve">What happens to the capacitor when the switch is in position </w:t>
      </w:r>
      <w:r w:rsidRPr="00A04360">
        <w:rPr>
          <w:bCs/>
          <w:color w:val="000000"/>
          <w:lang w:eastAsia="en-IE"/>
        </w:rPr>
        <w:t>A</w:t>
      </w:r>
      <w:r w:rsidRPr="00A04360">
        <w:rPr>
          <w:color w:val="000000"/>
          <w:lang w:eastAsia="en-IE"/>
        </w:rPr>
        <w:t>?</w:t>
      </w:r>
    </w:p>
    <w:p w:rsidR="0062383B" w:rsidRPr="00A04360" w:rsidRDefault="0062383B" w:rsidP="0062383B">
      <w:pPr>
        <w:pStyle w:val="NoSpacing"/>
        <w:numPr>
          <w:ilvl w:val="0"/>
          <w:numId w:val="133"/>
        </w:numPr>
        <w:rPr>
          <w:bCs/>
          <w:color w:val="000000"/>
          <w:lang w:eastAsia="en-IE"/>
        </w:rPr>
      </w:pPr>
      <w:r w:rsidRPr="00A04360">
        <w:rPr>
          <w:color w:val="000000"/>
          <w:lang w:eastAsia="en-IE"/>
        </w:rPr>
        <w:t xml:space="preserve">Why does the bulb light when the switch is in position </w:t>
      </w:r>
      <w:r w:rsidRPr="00A04360">
        <w:rPr>
          <w:bCs/>
          <w:color w:val="000000"/>
          <w:lang w:eastAsia="en-IE"/>
        </w:rPr>
        <w:t>B</w:t>
      </w:r>
      <w:r w:rsidRPr="00A04360">
        <w:rPr>
          <w:color w:val="000000"/>
          <w:lang w:eastAsia="en-IE"/>
        </w:rPr>
        <w:t xml:space="preserve">? </w:t>
      </w:r>
    </w:p>
    <w:p w:rsidR="0062383B" w:rsidRPr="00A04360" w:rsidRDefault="0062383B" w:rsidP="0062383B">
      <w:pPr>
        <w:pStyle w:val="NoSpacing"/>
        <w:numPr>
          <w:ilvl w:val="0"/>
          <w:numId w:val="133"/>
        </w:numPr>
        <w:rPr>
          <w:bCs/>
          <w:color w:val="000000"/>
          <w:lang w:eastAsia="en-IE"/>
        </w:rPr>
      </w:pPr>
      <w:r w:rsidRPr="00A04360">
        <w:rPr>
          <w:color w:val="000000"/>
          <w:lang w:eastAsia="en-IE"/>
        </w:rPr>
        <w:t xml:space="preserve">When the switch is in position </w:t>
      </w:r>
      <w:r w:rsidRPr="00A04360">
        <w:rPr>
          <w:bCs/>
          <w:color w:val="000000"/>
          <w:lang w:eastAsia="en-IE"/>
        </w:rPr>
        <w:t xml:space="preserve">A </w:t>
      </w:r>
      <w:r w:rsidRPr="00A04360">
        <w:rPr>
          <w:color w:val="000000"/>
          <w:lang w:eastAsia="en-IE"/>
        </w:rPr>
        <w:t xml:space="preserve">the capacitor has a charge of 0.6 C, calculate its capacitance. </w:t>
      </w:r>
    </w:p>
    <w:p w:rsidR="0062383B" w:rsidRPr="00A04360" w:rsidRDefault="0062383B" w:rsidP="0062383B">
      <w:pPr>
        <w:pStyle w:val="NoSpacing"/>
        <w:ind w:left="360"/>
        <w:rPr>
          <w:sz w:val="22"/>
          <w:szCs w:val="22"/>
        </w:rPr>
      </w:pPr>
    </w:p>
    <w:p w:rsidR="0062383B" w:rsidRPr="00EA19C7" w:rsidRDefault="0062383B" w:rsidP="0062383B">
      <w:pPr>
        <w:pStyle w:val="NoSpacing"/>
        <w:numPr>
          <w:ilvl w:val="0"/>
          <w:numId w:val="53"/>
        </w:numPr>
        <w:rPr>
          <w:sz w:val="22"/>
          <w:szCs w:val="22"/>
        </w:rPr>
      </w:pPr>
      <w:r w:rsidRPr="00EA19C7">
        <w:rPr>
          <w:sz w:val="22"/>
          <w:szCs w:val="22"/>
        </w:rPr>
        <w:t xml:space="preserve">Calculate the energy stored in a 5 μF capacitor when a potential difference of 20 V is applied to it. </w:t>
      </w:r>
    </w:p>
    <w:p w:rsidR="0062383B" w:rsidRPr="00A04360" w:rsidRDefault="0062383B" w:rsidP="0062383B">
      <w:pPr>
        <w:pStyle w:val="NoSpacing"/>
        <w:rPr>
          <w:sz w:val="22"/>
          <w:szCs w:val="22"/>
        </w:rPr>
      </w:pPr>
    </w:p>
    <w:p w:rsidR="0062383B" w:rsidRPr="00EA19C7" w:rsidRDefault="0062383B" w:rsidP="0062383B">
      <w:pPr>
        <w:pStyle w:val="NoSpacing"/>
        <w:numPr>
          <w:ilvl w:val="0"/>
          <w:numId w:val="53"/>
        </w:numPr>
        <w:rPr>
          <w:color w:val="000000"/>
          <w:sz w:val="22"/>
          <w:szCs w:val="22"/>
        </w:rPr>
      </w:pPr>
      <w:r w:rsidRPr="00EA19C7">
        <w:rPr>
          <w:color w:val="000000"/>
          <w:sz w:val="22"/>
          <w:szCs w:val="22"/>
        </w:rPr>
        <w:t xml:space="preserve">A capacitor of capacitance 100 μF is charged to a potential difference of 20 V. What is the energy stored in the capacitor? </w:t>
      </w:r>
    </w:p>
    <w:p w:rsidR="0062383B" w:rsidRPr="00A04360" w:rsidRDefault="0062383B" w:rsidP="0062383B">
      <w:pPr>
        <w:pStyle w:val="NoSpacing"/>
        <w:ind w:left="360"/>
        <w:rPr>
          <w:color w:val="000000"/>
          <w:sz w:val="22"/>
          <w:szCs w:val="22"/>
        </w:rPr>
      </w:pPr>
    </w:p>
    <w:p w:rsidR="0062383B" w:rsidRPr="00EA19C7" w:rsidRDefault="0062383B" w:rsidP="0062383B">
      <w:pPr>
        <w:pStyle w:val="NoSpacing"/>
        <w:numPr>
          <w:ilvl w:val="0"/>
          <w:numId w:val="53"/>
        </w:numPr>
        <w:rPr>
          <w:sz w:val="22"/>
          <w:szCs w:val="22"/>
        </w:rPr>
      </w:pPr>
      <w:r w:rsidRPr="00EA19C7">
        <w:rPr>
          <w:sz w:val="22"/>
          <w:szCs w:val="22"/>
        </w:rPr>
        <w:t>How much energy is stored in a 100 μF capacitor when it is charged to a potential difference of 12 V?</w:t>
      </w:r>
    </w:p>
    <w:p w:rsidR="0062383B" w:rsidRPr="00A04360" w:rsidRDefault="0062383B" w:rsidP="0062383B">
      <w:pPr>
        <w:pStyle w:val="NoSpacing"/>
        <w:ind w:left="360"/>
        <w:rPr>
          <w:sz w:val="22"/>
          <w:szCs w:val="22"/>
        </w:rPr>
      </w:pPr>
    </w:p>
    <w:p w:rsidR="0062383B" w:rsidRPr="00EA19C7" w:rsidRDefault="0062383B" w:rsidP="0062383B">
      <w:pPr>
        <w:pStyle w:val="NoSpacing"/>
        <w:numPr>
          <w:ilvl w:val="0"/>
          <w:numId w:val="53"/>
        </w:numPr>
        <w:rPr>
          <w:sz w:val="22"/>
          <w:szCs w:val="22"/>
        </w:rPr>
      </w:pPr>
      <w:r w:rsidRPr="00A04360">
        <w:rPr>
          <w:lang w:eastAsia="en-IE"/>
        </w:rPr>
        <w:t xml:space="preserve">The ability of a capacitor to store energy is the basis of a defibrillator. During a heart attack the chambers of the heart fail to pump blood because their muscle fibres contract and relax randomly. To save the victim, the heart muscle must be shocked to re-establish its normal rhythm. </w:t>
      </w:r>
    </w:p>
    <w:p w:rsidR="0062383B" w:rsidRPr="00A04360" w:rsidRDefault="0062383B" w:rsidP="0062383B">
      <w:pPr>
        <w:pStyle w:val="NoSpacing"/>
        <w:ind w:left="360"/>
        <w:rPr>
          <w:sz w:val="22"/>
          <w:szCs w:val="22"/>
        </w:rPr>
      </w:pPr>
      <w:r w:rsidRPr="00A04360">
        <w:rPr>
          <w:lang w:eastAsia="en-IE"/>
        </w:rPr>
        <w:t>A defibrillator is used to shock the heart muscle.</w:t>
      </w:r>
    </w:p>
    <w:p w:rsidR="0062383B" w:rsidRPr="00A04360" w:rsidRDefault="0062383B" w:rsidP="0062383B">
      <w:pPr>
        <w:pStyle w:val="NoSpacing"/>
        <w:ind w:left="360"/>
        <w:rPr>
          <w:sz w:val="22"/>
          <w:szCs w:val="22"/>
        </w:rPr>
      </w:pPr>
      <w:r w:rsidRPr="00A04360">
        <w:rPr>
          <w:lang w:eastAsia="en-IE"/>
        </w:rPr>
        <w:t xml:space="preserve">A 64 </w:t>
      </w:r>
      <w:r w:rsidRPr="00A04360">
        <w:rPr>
          <w:rFonts w:eastAsia="Arial Unicode MS"/>
          <w:lang w:eastAsia="en-IE"/>
        </w:rPr>
        <w:t>μ</w:t>
      </w:r>
      <w:r w:rsidRPr="00A04360">
        <w:rPr>
          <w:lang w:eastAsia="en-IE"/>
        </w:rPr>
        <w:t>F capacitor in a defibrillator is charged to a potential difference of 2500 V.</w:t>
      </w:r>
    </w:p>
    <w:p w:rsidR="0062383B" w:rsidRPr="00A04360" w:rsidRDefault="0062383B" w:rsidP="0062383B">
      <w:pPr>
        <w:pStyle w:val="NoSpacing"/>
        <w:ind w:left="360"/>
        <w:rPr>
          <w:sz w:val="22"/>
          <w:szCs w:val="22"/>
        </w:rPr>
      </w:pPr>
      <w:r w:rsidRPr="00A04360">
        <w:rPr>
          <w:lang w:eastAsia="en-IE"/>
        </w:rPr>
        <w:t xml:space="preserve">The capacitor is discharged </w:t>
      </w:r>
      <w:r>
        <w:rPr>
          <w:lang w:eastAsia="en-IE"/>
        </w:rPr>
        <w:t xml:space="preserve">in 10 milliseconds </w:t>
      </w:r>
      <w:r w:rsidRPr="00A04360">
        <w:rPr>
          <w:lang w:eastAsia="en-IE"/>
        </w:rPr>
        <w:t>through electrodes attached to the chest of a heart attack victim.</w:t>
      </w:r>
    </w:p>
    <w:p w:rsidR="0062383B" w:rsidRPr="00A04360" w:rsidRDefault="0062383B" w:rsidP="0062383B">
      <w:pPr>
        <w:pStyle w:val="NoSpacing"/>
        <w:numPr>
          <w:ilvl w:val="0"/>
          <w:numId w:val="130"/>
        </w:numPr>
        <w:ind w:left="357" w:hanging="357"/>
        <w:rPr>
          <w:lang w:eastAsia="en-IE"/>
        </w:rPr>
      </w:pPr>
      <w:r w:rsidRPr="00A04360">
        <w:rPr>
          <w:lang w:eastAsia="en-IE"/>
        </w:rPr>
        <w:t>Calculate the charge stored on each plate of the capacitor.</w:t>
      </w:r>
    </w:p>
    <w:p w:rsidR="0062383B" w:rsidRPr="00A04360" w:rsidRDefault="0062383B" w:rsidP="0062383B">
      <w:pPr>
        <w:pStyle w:val="NoSpacing"/>
        <w:numPr>
          <w:ilvl w:val="0"/>
          <w:numId w:val="130"/>
        </w:numPr>
        <w:ind w:left="357" w:hanging="357"/>
        <w:rPr>
          <w:lang w:eastAsia="en-IE"/>
        </w:rPr>
      </w:pPr>
      <w:r w:rsidRPr="00A04360">
        <w:rPr>
          <w:lang w:eastAsia="en-IE"/>
        </w:rPr>
        <w:t>Calculate the energy stored in the capacitor.</w:t>
      </w:r>
    </w:p>
    <w:p w:rsidR="0062383B" w:rsidRDefault="0062383B" w:rsidP="0062383B">
      <w:pPr>
        <w:pStyle w:val="NoSpacing"/>
        <w:numPr>
          <w:ilvl w:val="0"/>
          <w:numId w:val="130"/>
        </w:numPr>
        <w:ind w:left="357" w:hanging="357"/>
        <w:rPr>
          <w:lang w:eastAsia="en-IE"/>
        </w:rPr>
      </w:pPr>
      <w:r w:rsidRPr="00A04360">
        <w:rPr>
          <w:lang w:eastAsia="en-IE"/>
        </w:rPr>
        <w:t xml:space="preserve">Calculate the average power generated as the capacitor discharges. </w:t>
      </w:r>
    </w:p>
    <w:p w:rsidR="0062383B" w:rsidRDefault="0062383B" w:rsidP="0062383B">
      <w:pPr>
        <w:pStyle w:val="NoSpacing"/>
        <w:ind w:left="357"/>
        <w:rPr>
          <w:lang w:eastAsia="en-IE"/>
        </w:rPr>
      </w:pPr>
    </w:p>
    <w:p w:rsidR="0062383B" w:rsidRDefault="0062383B" w:rsidP="0062383B">
      <w:pPr>
        <w:pStyle w:val="NoSpacing"/>
        <w:ind w:left="357"/>
        <w:rPr>
          <w:lang w:eastAsia="en-IE"/>
        </w:rPr>
      </w:pPr>
    </w:p>
    <w:p w:rsidR="0062383B" w:rsidRDefault="0062383B" w:rsidP="0062383B">
      <w:pPr>
        <w:pStyle w:val="NoSpacing"/>
        <w:ind w:left="357"/>
        <w:rPr>
          <w:lang w:eastAsia="en-IE"/>
        </w:rPr>
      </w:pPr>
    </w:p>
    <w:p w:rsidR="0062383B" w:rsidRPr="00A04360" w:rsidRDefault="0062383B" w:rsidP="0062383B">
      <w:pPr>
        <w:pStyle w:val="NoSpacing"/>
        <w:ind w:left="357"/>
        <w:rPr>
          <w:lang w:eastAsia="en-IE"/>
        </w:rPr>
      </w:pPr>
    </w:p>
    <w:p w:rsidR="0062383B" w:rsidRPr="00A04360" w:rsidRDefault="0062383B" w:rsidP="0062383B">
      <w:pPr>
        <w:pStyle w:val="NoSpacing"/>
        <w:numPr>
          <w:ilvl w:val="0"/>
          <w:numId w:val="53"/>
        </w:numPr>
        <w:rPr>
          <w:sz w:val="22"/>
          <w:szCs w:val="22"/>
        </w:rPr>
      </w:pPr>
      <w:r>
        <w:rPr>
          <w:noProof/>
          <w:sz w:val="22"/>
          <w:szCs w:val="22"/>
          <w:lang w:val="en-IE" w:eastAsia="en-IE"/>
        </w:rPr>
        <w:lastRenderedPageBreak/>
        <w:drawing>
          <wp:anchor distT="0" distB="0" distL="114300" distR="114300" simplePos="0" relativeHeight="251795968" behindDoc="0" locked="0" layoutInCell="1" allowOverlap="1" wp14:anchorId="716661B1" wp14:editId="7FBEB663">
            <wp:simplePos x="0" y="0"/>
            <wp:positionH relativeFrom="column">
              <wp:posOffset>3569970</wp:posOffset>
            </wp:positionH>
            <wp:positionV relativeFrom="paragraph">
              <wp:posOffset>-4445</wp:posOffset>
            </wp:positionV>
            <wp:extent cx="2186940" cy="165671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694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83B" w:rsidRPr="00A04360" w:rsidRDefault="0062383B" w:rsidP="0062383B">
      <w:pPr>
        <w:pStyle w:val="NoSpacing"/>
        <w:numPr>
          <w:ilvl w:val="0"/>
          <w:numId w:val="131"/>
        </w:numPr>
        <w:rPr>
          <w:sz w:val="22"/>
          <w:szCs w:val="22"/>
        </w:rPr>
      </w:pPr>
      <w:r w:rsidRPr="00A04360">
        <w:rPr>
          <w:sz w:val="22"/>
          <w:szCs w:val="22"/>
        </w:rPr>
        <w:t xml:space="preserve">The circuit diagram shows a 50 μF capacitor connected in series with a resistor, a 6 V battery and a switch. </w:t>
      </w:r>
    </w:p>
    <w:p w:rsidR="0062383B" w:rsidRPr="00A04360" w:rsidRDefault="0062383B" w:rsidP="0062383B">
      <w:pPr>
        <w:pStyle w:val="NoSpacing"/>
        <w:ind w:left="360"/>
        <w:rPr>
          <w:sz w:val="22"/>
          <w:szCs w:val="22"/>
        </w:rPr>
      </w:pPr>
      <w:r w:rsidRPr="00A04360">
        <w:rPr>
          <w:sz w:val="22"/>
          <w:szCs w:val="22"/>
        </w:rPr>
        <w:t>The potential difference across the capacitor is 2.24</w:t>
      </w:r>
      <w:r w:rsidRPr="00A04360">
        <w:rPr>
          <w:iCs/>
          <w:sz w:val="22"/>
          <w:szCs w:val="22"/>
        </w:rPr>
        <w:t xml:space="preserve"> </w:t>
      </w:r>
      <w:r w:rsidRPr="00A04360">
        <w:rPr>
          <w:sz w:val="22"/>
          <w:szCs w:val="22"/>
        </w:rPr>
        <w:t>V initially when the current is 80 μA.</w:t>
      </w:r>
    </w:p>
    <w:p w:rsidR="0062383B" w:rsidRPr="00A04360" w:rsidRDefault="0062383B" w:rsidP="0062383B">
      <w:pPr>
        <w:pStyle w:val="NoSpacing"/>
        <w:ind w:left="360"/>
        <w:rPr>
          <w:sz w:val="22"/>
          <w:szCs w:val="22"/>
        </w:rPr>
      </w:pPr>
      <w:r w:rsidRPr="00A04360">
        <w:rPr>
          <w:sz w:val="22"/>
          <w:szCs w:val="22"/>
        </w:rPr>
        <w:t>Calculate the charge on the capacitor at this instant.</w:t>
      </w:r>
    </w:p>
    <w:p w:rsidR="0062383B" w:rsidRPr="00A04360" w:rsidRDefault="0062383B" w:rsidP="0062383B">
      <w:pPr>
        <w:pStyle w:val="NoSpacing"/>
        <w:numPr>
          <w:ilvl w:val="0"/>
          <w:numId w:val="131"/>
        </w:numPr>
        <w:rPr>
          <w:sz w:val="22"/>
          <w:szCs w:val="22"/>
        </w:rPr>
      </w:pPr>
      <w:r w:rsidRPr="00A04360">
        <w:rPr>
          <w:sz w:val="22"/>
          <w:szCs w:val="22"/>
        </w:rPr>
        <w:t>Calculate the energy stored in the capacitor when it is fully charged.</w:t>
      </w:r>
    </w:p>
    <w:p w:rsidR="0062383B" w:rsidRPr="00A04360" w:rsidRDefault="0062383B" w:rsidP="0062383B">
      <w:pPr>
        <w:pStyle w:val="NoSpacing"/>
        <w:numPr>
          <w:ilvl w:val="0"/>
          <w:numId w:val="131"/>
        </w:numPr>
        <w:rPr>
          <w:sz w:val="22"/>
          <w:szCs w:val="22"/>
        </w:rPr>
      </w:pPr>
      <w:r w:rsidRPr="00A04360">
        <w:rPr>
          <w:sz w:val="22"/>
          <w:szCs w:val="22"/>
        </w:rPr>
        <w:t xml:space="preserve">Describe what happens in the circuit when the 6 V d.c. supply is replaced with a 6 V a.c. supply. </w:t>
      </w:r>
    </w:p>
    <w:p w:rsidR="0062383B" w:rsidRPr="00A04360" w:rsidRDefault="0062383B" w:rsidP="0062383B">
      <w:pPr>
        <w:pStyle w:val="NoSpacing"/>
        <w:rPr>
          <w:sz w:val="22"/>
          <w:szCs w:val="22"/>
        </w:rPr>
      </w:pPr>
    </w:p>
    <w:p w:rsidR="0062383B" w:rsidRPr="00A04360" w:rsidRDefault="0062383B" w:rsidP="0062383B">
      <w:pPr>
        <w:pStyle w:val="NoSpacing"/>
        <w:rPr>
          <w:sz w:val="22"/>
          <w:szCs w:val="22"/>
        </w:rPr>
      </w:pPr>
    </w:p>
    <w:p w:rsidR="0062383B" w:rsidRPr="00EA19C7" w:rsidRDefault="0062383B" w:rsidP="0062383B">
      <w:pPr>
        <w:pStyle w:val="NoSpacing"/>
        <w:numPr>
          <w:ilvl w:val="0"/>
          <w:numId w:val="53"/>
        </w:numPr>
        <w:rPr>
          <w:sz w:val="22"/>
          <w:szCs w:val="22"/>
          <w:lang w:val="en-IE"/>
        </w:rPr>
      </w:pPr>
      <w:r w:rsidRPr="00EA19C7">
        <w:rPr>
          <w:sz w:val="22"/>
          <w:szCs w:val="22"/>
          <w:lang w:val="en-IE"/>
        </w:rPr>
        <w:t xml:space="preserve">Diagram A shows a capacitor connected to a bulb and a 12 V a.c. supply. </w:t>
      </w:r>
    </w:p>
    <w:p w:rsidR="0062383B" w:rsidRPr="00A04360" w:rsidRDefault="0062383B" w:rsidP="0062383B">
      <w:pPr>
        <w:pStyle w:val="NoSpacing"/>
        <w:ind w:left="357"/>
        <w:rPr>
          <w:sz w:val="22"/>
          <w:szCs w:val="22"/>
          <w:lang w:val="en-IE"/>
        </w:rPr>
      </w:pPr>
      <w:r>
        <w:rPr>
          <w:noProof/>
          <w:sz w:val="22"/>
          <w:szCs w:val="22"/>
          <w:lang w:val="en-IE" w:eastAsia="en-IE"/>
        </w:rPr>
        <w:drawing>
          <wp:anchor distT="0" distB="0" distL="114300" distR="114300" simplePos="0" relativeHeight="251796992" behindDoc="0" locked="0" layoutInCell="1" allowOverlap="1" wp14:anchorId="5267F42B" wp14:editId="790EE75D">
            <wp:simplePos x="0" y="0"/>
            <wp:positionH relativeFrom="column">
              <wp:posOffset>2776220</wp:posOffset>
            </wp:positionH>
            <wp:positionV relativeFrom="paragraph">
              <wp:posOffset>118745</wp:posOffset>
            </wp:positionV>
            <wp:extent cx="2917825" cy="125031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1782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360">
        <w:rPr>
          <w:sz w:val="22"/>
          <w:szCs w:val="22"/>
          <w:lang w:val="en-IE"/>
        </w:rPr>
        <w:t xml:space="preserve">Diagram B shows the same capacitor connected to the bulb, but connected to a 12 V d.c. supply. </w:t>
      </w:r>
    </w:p>
    <w:p w:rsidR="0062383B" w:rsidRPr="00A04360" w:rsidRDefault="0062383B" w:rsidP="0062383B">
      <w:pPr>
        <w:pStyle w:val="NoSpacing"/>
        <w:ind w:left="357"/>
        <w:rPr>
          <w:sz w:val="22"/>
          <w:szCs w:val="22"/>
          <w:lang w:val="en-IE"/>
        </w:rPr>
      </w:pPr>
      <w:r w:rsidRPr="00A04360">
        <w:rPr>
          <w:sz w:val="22"/>
          <w:szCs w:val="22"/>
          <w:lang w:val="en-IE"/>
        </w:rPr>
        <w:t>What happens in each case when the switch is closed? Explain your answer.</w:t>
      </w:r>
    </w:p>
    <w:p w:rsidR="0062383B" w:rsidRPr="00A04360" w:rsidRDefault="0062383B" w:rsidP="0062383B">
      <w:pPr>
        <w:pStyle w:val="NoSpacing"/>
        <w:rPr>
          <w:sz w:val="22"/>
          <w:szCs w:val="22"/>
        </w:rPr>
      </w:pPr>
    </w:p>
    <w:p w:rsidR="0062383B" w:rsidRPr="00A04360" w:rsidRDefault="0062383B" w:rsidP="0062383B">
      <w:pPr>
        <w:pStyle w:val="NoSpacing"/>
        <w:rPr>
          <w:bCs/>
          <w:sz w:val="22"/>
          <w:szCs w:val="22"/>
        </w:rPr>
      </w:pPr>
    </w:p>
    <w:p w:rsidR="0062383B" w:rsidRDefault="0062383B" w:rsidP="0062383B">
      <w:pPr>
        <w:pStyle w:val="NoSpacing"/>
        <w:jc w:val="center"/>
        <w:rPr>
          <w:sz w:val="22"/>
          <w:szCs w:val="22"/>
        </w:rPr>
      </w:pPr>
    </w:p>
    <w:p w:rsidR="0062383B" w:rsidRDefault="0062383B" w:rsidP="0062383B">
      <w:pPr>
        <w:pStyle w:val="NoSpacing"/>
        <w:jc w:val="center"/>
        <w:rPr>
          <w:sz w:val="22"/>
          <w:szCs w:val="22"/>
        </w:rPr>
      </w:pPr>
    </w:p>
    <w:p w:rsidR="0062383B" w:rsidRDefault="0062383B" w:rsidP="0062383B">
      <w:pPr>
        <w:widowControl/>
        <w:autoSpaceDE w:val="0"/>
        <w:autoSpaceDN w:val="0"/>
        <w:adjustRightInd w:val="0"/>
        <w:rPr>
          <w:rFonts w:ascii="TimesNewRoman" w:hAnsi="TimesNewRoman" w:cs="TimesNewRoman"/>
          <w:sz w:val="24"/>
          <w:szCs w:val="24"/>
          <w:lang w:val="en-IE"/>
        </w:rPr>
      </w:pPr>
      <w:r>
        <w:t xml:space="preserve">48: </w:t>
      </w:r>
      <w:r>
        <w:rPr>
          <w:rFonts w:ascii="TimesNewRoman" w:hAnsi="TimesNewRoman" w:cs="TimesNewRoman"/>
          <w:sz w:val="24"/>
          <w:szCs w:val="24"/>
          <w:lang w:val="en-IE"/>
        </w:rPr>
        <w:t>A capacitor is connected to a switch, a battery and a bulb as shown in the diagram.</w:t>
      </w:r>
    </w:p>
    <w:p w:rsidR="0062383B" w:rsidRDefault="0062383B" w:rsidP="0062383B">
      <w:pPr>
        <w:pStyle w:val="NoSpacing"/>
        <w:rPr>
          <w:rFonts w:ascii="TimesNewRoman" w:hAnsi="TimesNewRoman" w:cs="TimesNewRoman"/>
          <w:lang w:val="en-IE"/>
        </w:rPr>
      </w:pPr>
      <w:r>
        <w:rPr>
          <w:rFonts w:ascii="TimesNewRoman" w:hAnsi="TimesNewRoman" w:cs="TimesNewRoman"/>
          <w:lang w:val="en-IE"/>
        </w:rPr>
        <w:t xml:space="preserve">When the switch is changed from position </w:t>
      </w:r>
      <w:r>
        <w:rPr>
          <w:rFonts w:ascii="TimesNewRoman,Bold" w:hAnsi="TimesNewRoman,Bold" w:cs="TimesNewRoman,Bold"/>
          <w:b/>
          <w:bCs/>
          <w:lang w:val="en-IE"/>
        </w:rPr>
        <w:t xml:space="preserve">A </w:t>
      </w:r>
      <w:r>
        <w:rPr>
          <w:rFonts w:ascii="TimesNewRoman" w:hAnsi="TimesNewRoman" w:cs="TimesNewRoman"/>
          <w:lang w:val="en-IE"/>
        </w:rPr>
        <w:t xml:space="preserve">to position </w:t>
      </w:r>
      <w:r>
        <w:rPr>
          <w:rFonts w:ascii="TimesNewRoman,Bold" w:hAnsi="TimesNewRoman,Bold" w:cs="TimesNewRoman,Bold"/>
          <w:b/>
          <w:bCs/>
          <w:lang w:val="en-IE"/>
        </w:rPr>
        <w:t>B</w:t>
      </w:r>
      <w:r>
        <w:rPr>
          <w:rFonts w:ascii="TimesNewRoman" w:hAnsi="TimesNewRoman" w:cs="TimesNewRoman"/>
          <w:lang w:val="en-IE"/>
        </w:rPr>
        <w:t>, the bulb lights briefly</w:t>
      </w:r>
    </w:p>
    <w:p w:rsidR="0062383B" w:rsidRDefault="0062383B" w:rsidP="0062383B">
      <w:pPr>
        <w:pStyle w:val="NoSpacing"/>
        <w:rPr>
          <w:sz w:val="22"/>
          <w:szCs w:val="22"/>
        </w:rPr>
      </w:pPr>
      <w:r>
        <w:rPr>
          <w:noProof/>
          <w:lang w:val="en-IE" w:eastAsia="en-IE"/>
        </w:rPr>
        <w:drawing>
          <wp:inline distT="0" distB="0" distL="0" distR="0" wp14:anchorId="4BCEE181" wp14:editId="5AAE0254">
            <wp:extent cx="3448050" cy="1581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48050" cy="1581150"/>
                    </a:xfrm>
                    <a:prstGeom prst="rect">
                      <a:avLst/>
                    </a:prstGeom>
                  </pic:spPr>
                </pic:pic>
              </a:graphicData>
            </a:graphic>
          </wp:inline>
        </w:drawing>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 What happens to the capacitor when the switch is in position </w:t>
      </w:r>
      <w:r>
        <w:rPr>
          <w:rFonts w:ascii="TimesNewRoman,Bold" w:hAnsi="TimesNewRoman,Bold" w:cs="TimesNewRoman,Bold"/>
          <w:b/>
          <w:bCs/>
          <w:sz w:val="24"/>
          <w:szCs w:val="24"/>
          <w:lang w:val="en-IE"/>
        </w:rPr>
        <w:t>A</w:t>
      </w:r>
      <w:r>
        <w:rPr>
          <w:rFonts w:ascii="TimesNewRoman" w:hAnsi="TimesNewRoman" w:cs="TimesNewRoman"/>
          <w:sz w:val="24"/>
          <w:szCs w:val="24"/>
          <w:lang w:val="en-IE"/>
        </w:rPr>
        <w:t xml:space="preserve">? </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 Why does the bulb light when the switch is in position </w:t>
      </w:r>
      <w:r>
        <w:rPr>
          <w:rFonts w:ascii="TimesNewRoman,Bold" w:hAnsi="TimesNewRoman,Bold" w:cs="TimesNewRoman,Bold"/>
          <w:b/>
          <w:bCs/>
          <w:sz w:val="24"/>
          <w:szCs w:val="24"/>
          <w:lang w:val="en-IE"/>
        </w:rPr>
        <w:t>B</w:t>
      </w:r>
      <w:r>
        <w:rPr>
          <w:rFonts w:ascii="TimesNewRoman" w:hAnsi="TimesNewRoman" w:cs="TimesNewRoman"/>
          <w:sz w:val="24"/>
          <w:szCs w:val="24"/>
          <w:lang w:val="en-IE"/>
        </w:rPr>
        <w:t xml:space="preserve">? </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(iii) Why does the bulb light only briefly? </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(iv) The capacitor has a capacitance of 200 </w:t>
      </w:r>
      <w:r>
        <w:rPr>
          <w:rFonts w:ascii="Symbol" w:hAnsi="Symbol" w:cs="Symbol"/>
          <w:sz w:val="24"/>
          <w:szCs w:val="24"/>
          <w:lang w:val="en-IE"/>
        </w:rPr>
        <w:t></w:t>
      </w:r>
      <w:r>
        <w:rPr>
          <w:rFonts w:ascii="TimesNewRoman" w:hAnsi="TimesNewRoman" w:cs="TimesNewRoman"/>
          <w:sz w:val="24"/>
          <w:szCs w:val="24"/>
          <w:lang w:val="en-IE"/>
        </w:rPr>
        <w:t xml:space="preserve">F. Calculate its charge whenconnected to a 6 V battery. </w:t>
      </w:r>
    </w:p>
    <w:p w:rsidR="0062383B" w:rsidRDefault="0062383B" w:rsidP="0062383B">
      <w:pPr>
        <w:pStyle w:val="NoSpacing"/>
        <w:rPr>
          <w:sz w:val="22"/>
          <w:szCs w:val="22"/>
        </w:rPr>
      </w:pPr>
      <w:r>
        <w:rPr>
          <w:rFonts w:ascii="TimesNewRoman" w:hAnsi="TimesNewRoman" w:cs="TimesNewRoman"/>
          <w:lang w:val="en-IE"/>
        </w:rPr>
        <w:t>(v) Give a use for a capacitor.</w:t>
      </w:r>
    </w:p>
    <w:p w:rsidR="0062383B" w:rsidRDefault="0062383B" w:rsidP="0062383B">
      <w:pPr>
        <w:pStyle w:val="NoSpacing"/>
        <w:jc w:val="center"/>
        <w:rPr>
          <w:sz w:val="22"/>
          <w:szCs w:val="22"/>
        </w:rPr>
      </w:pPr>
    </w:p>
    <w:p w:rsidR="0062383B" w:rsidRPr="00EA19C7" w:rsidRDefault="0062383B" w:rsidP="0062383B"/>
    <w:p w:rsidR="0062383B" w:rsidRDefault="0062383B" w:rsidP="0062383B">
      <w:pPr>
        <w:widowControl/>
        <w:autoSpaceDE w:val="0"/>
        <w:autoSpaceDN w:val="0"/>
        <w:adjustRightInd w:val="0"/>
        <w:rPr>
          <w:rFonts w:ascii="TimesNewRoman" w:hAnsi="TimesNewRoman" w:cs="TimesNewRoman"/>
          <w:sz w:val="24"/>
          <w:szCs w:val="24"/>
          <w:lang w:val="en-IE"/>
        </w:rPr>
      </w:pPr>
      <w:r>
        <w:rPr>
          <w:noProof/>
          <w:lang w:val="en-IE" w:eastAsia="en-IE"/>
        </w:rPr>
        <w:drawing>
          <wp:anchor distT="0" distB="0" distL="114300" distR="114300" simplePos="0" relativeHeight="251798016" behindDoc="1" locked="0" layoutInCell="1" allowOverlap="1" wp14:anchorId="609C4301" wp14:editId="65C36C2E">
            <wp:simplePos x="0" y="0"/>
            <wp:positionH relativeFrom="column">
              <wp:posOffset>4953000</wp:posOffset>
            </wp:positionH>
            <wp:positionV relativeFrom="paragraph">
              <wp:posOffset>269875</wp:posOffset>
            </wp:positionV>
            <wp:extent cx="1274445" cy="1181100"/>
            <wp:effectExtent l="0" t="0" r="1905" b="0"/>
            <wp:wrapThrough wrapText="bothSides">
              <wp:wrapPolygon edited="0">
                <wp:start x="0" y="0"/>
                <wp:lineTo x="0" y="21252"/>
                <wp:lineTo x="21309" y="21252"/>
                <wp:lineTo x="21309"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274445" cy="1181100"/>
                    </a:xfrm>
                    <a:prstGeom prst="rect">
                      <a:avLst/>
                    </a:prstGeom>
                  </pic:spPr>
                </pic:pic>
              </a:graphicData>
            </a:graphic>
            <wp14:sizeRelH relativeFrom="page">
              <wp14:pctWidth>0</wp14:pctWidth>
            </wp14:sizeRelH>
            <wp14:sizeRelV relativeFrom="page">
              <wp14:pctHeight>0</wp14:pctHeight>
            </wp14:sizeRelV>
          </wp:anchor>
        </w:drawing>
      </w:r>
      <w:r>
        <w:rPr>
          <w:rFonts w:ascii="TimesNewRoman" w:hAnsi="TimesNewRoman" w:cs="TimesNewRoman"/>
          <w:sz w:val="24"/>
          <w:szCs w:val="24"/>
          <w:lang w:val="en-IE"/>
        </w:rPr>
        <w:t>An electric current is the flow of charge in a conductor when there is a potential difference between its ends.</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Name the unit of current. (6)</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Give an example of a conductor. (3)</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Name a source of potential difference. (6)</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What are the charge carriers in semiconductors? (8)</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(v) What type of conductor does the I-V graph in the diagram represent? (6) </w:t>
      </w: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lastRenderedPageBreak/>
        <w:t>(</w:t>
      </w:r>
      <w:r>
        <w:rPr>
          <w:rFonts w:ascii="TimesNewRoman,Italic" w:hAnsi="TimesNewRoman,Italic" w:cs="TimesNewRoman,Italic"/>
          <w:i/>
          <w:iCs/>
          <w:sz w:val="24"/>
          <w:szCs w:val="24"/>
          <w:lang w:val="en-IE"/>
        </w:rPr>
        <w:t>b</w:t>
      </w:r>
      <w:r>
        <w:rPr>
          <w:rFonts w:ascii="TimesNewRoman" w:hAnsi="TimesNewRoman" w:cs="TimesNewRoman"/>
          <w:sz w:val="24"/>
          <w:szCs w:val="24"/>
          <w:lang w:val="en-IE"/>
        </w:rPr>
        <w:t>) A magnetic field exists about a current-carrying conductor.</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What is a magnetic field? (6)</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Describe an experiment to show that a long straight wire carrying a current</w:t>
      </w:r>
    </w:p>
    <w:p w:rsidR="0062383B" w:rsidRDefault="0062383B" w:rsidP="0062383B">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has a magnetic field. Sketch the magnetic field. (15)</w:t>
      </w:r>
    </w:p>
    <w:p w:rsidR="0062383B" w:rsidRPr="008563B3" w:rsidRDefault="0062383B" w:rsidP="0062383B">
      <w:pPr>
        <w:sectPr w:rsidR="0062383B" w:rsidRPr="008563B3" w:rsidSect="008563B3">
          <w:headerReference w:type="default" r:id="rId98"/>
          <w:pgSz w:w="11907" w:h="16840"/>
          <w:pgMar w:top="1440" w:right="1440" w:bottom="1440" w:left="1440" w:header="0" w:footer="0" w:gutter="0"/>
          <w:cols w:space="720"/>
          <w:docGrid w:linePitch="299"/>
        </w:sectPr>
      </w:pPr>
      <w:r>
        <w:rPr>
          <w:rFonts w:ascii="TimesNewRoman" w:hAnsi="TimesNewRoman" w:cs="TimesNewRoman"/>
          <w:sz w:val="24"/>
          <w:szCs w:val="24"/>
          <w:lang w:val="en-IE"/>
        </w:rPr>
        <w:t>(iii) Give an application of the magnetic field due to a current. (6)</w:t>
      </w:r>
    </w:p>
    <w:p w:rsidR="0062383B" w:rsidRDefault="0062383B" w:rsidP="0062383B">
      <w:pPr>
        <w:spacing w:before="1" w:line="180" w:lineRule="exact"/>
        <w:rPr>
          <w:sz w:val="20"/>
          <w:szCs w:val="20"/>
        </w:rPr>
      </w:pPr>
      <w:r>
        <w:rPr>
          <w:noProof/>
          <w:lang w:val="en-IE" w:eastAsia="en-IE"/>
        </w:rPr>
        <w:lastRenderedPageBreak/>
        <mc:AlternateContent>
          <mc:Choice Requires="wpg">
            <w:drawing>
              <wp:anchor distT="0" distB="0" distL="114300" distR="114300" simplePos="0" relativeHeight="251792896" behindDoc="1" locked="0" layoutInCell="1" allowOverlap="1" wp14:anchorId="151A135B" wp14:editId="24653A17">
                <wp:simplePos x="0" y="0"/>
                <wp:positionH relativeFrom="page">
                  <wp:posOffset>2237105</wp:posOffset>
                </wp:positionH>
                <wp:positionV relativeFrom="page">
                  <wp:posOffset>5367020</wp:posOffset>
                </wp:positionV>
                <wp:extent cx="79375" cy="1270"/>
                <wp:effectExtent l="8255" t="13970" r="7620" b="13335"/>
                <wp:wrapNone/>
                <wp:docPr id="2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3523" y="8452"/>
                          <a:chExt cx="125" cy="2"/>
                        </a:xfrm>
                      </wpg:grpSpPr>
                      <wps:wsp>
                        <wps:cNvPr id="214" name="Freeform 99"/>
                        <wps:cNvSpPr>
                          <a:spLocks/>
                        </wps:cNvSpPr>
                        <wps:spPr bwMode="auto">
                          <a:xfrm>
                            <a:off x="3523" y="8452"/>
                            <a:ext cx="125" cy="2"/>
                          </a:xfrm>
                          <a:custGeom>
                            <a:avLst/>
                            <a:gdLst>
                              <a:gd name="T0" fmla="+- 0 3523 3523"/>
                              <a:gd name="T1" fmla="*/ T0 w 125"/>
                              <a:gd name="T2" fmla="+- 0 3648 3523"/>
                              <a:gd name="T3" fmla="*/ T2 w 125"/>
                            </a:gdLst>
                            <a:ahLst/>
                            <a:cxnLst>
                              <a:cxn ang="0">
                                <a:pos x="T1" y="0"/>
                              </a:cxn>
                              <a:cxn ang="0">
                                <a:pos x="T3" y="0"/>
                              </a:cxn>
                            </a:cxnLst>
                            <a:rect l="0" t="0" r="r" b="b"/>
                            <a:pathLst>
                              <a:path w="125">
                                <a:moveTo>
                                  <a:pt x="0" y="0"/>
                                </a:moveTo>
                                <a:lnTo>
                                  <a:pt x="12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E57FD" id="Group 98" o:spid="_x0000_s1026" style="position:absolute;margin-left:176.15pt;margin-top:422.6pt;width:6.25pt;height:.1pt;z-index:-251523584;mso-position-horizontal-relative:page;mso-position-vertical-relative:page" coordorigin="3523,8452"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">
                <v:shape id="Freeform 99" o:spid="_x0000_s1027" style="position:absolute;left:3523;top:8452;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" path="m,l125,e" filled="f" strokeweight=".94pt">
                  <v:path arrowok="t" o:connecttype="custom" o:connectlocs="0,0;125,0" o:connectangles="0,0"/>
                </v:shape>
                <w10:wrap anchorx="page" anchory="page"/>
              </v:group>
            </w:pict>
          </mc:Fallback>
        </mc:AlternateContent>
      </w:r>
    </w:p>
    <w:p w:rsidR="00326228" w:rsidRDefault="004B6062" w:rsidP="00CD3037">
      <w:pPr>
        <w:pStyle w:val="Heading2"/>
        <w:jc w:val="center"/>
      </w:pPr>
      <w:r>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1"/>
        </w:rPr>
        <w:t>Cu</w:t>
      </w:r>
      <w:r>
        <w:rPr>
          <w:spacing w:val="1"/>
        </w:rPr>
        <w:t>r</w:t>
      </w:r>
      <w:r>
        <w:rPr>
          <w:spacing w:val="-2"/>
        </w:rPr>
        <w:t>r</w:t>
      </w:r>
      <w:r>
        <w:rPr>
          <w:spacing w:val="1"/>
        </w:rPr>
        <w:t>e</w:t>
      </w:r>
      <w:r>
        <w:rPr>
          <w:spacing w:val="-1"/>
        </w:rPr>
        <w:t>n</w:t>
      </w:r>
      <w:r>
        <w:t>t</w:t>
      </w:r>
      <w:r>
        <w:rPr>
          <w:spacing w:val="-1"/>
        </w:rPr>
        <w:t xml:space="preserve"> E</w:t>
      </w:r>
      <w:r>
        <w:t>l</w:t>
      </w:r>
      <w:r>
        <w:rPr>
          <w:spacing w:val="1"/>
        </w:rPr>
        <w:t>ec</w:t>
      </w:r>
      <w:r>
        <w:rPr>
          <w:spacing w:val="-3"/>
        </w:rPr>
        <w:t>t</w:t>
      </w:r>
      <w:r>
        <w:rPr>
          <w:spacing w:val="1"/>
        </w:rPr>
        <w:t>r</w:t>
      </w:r>
      <w:r>
        <w:t>i</w:t>
      </w:r>
      <w:r>
        <w:rPr>
          <w:spacing w:val="-2"/>
        </w:rPr>
        <w:t>c</w:t>
      </w:r>
      <w:r>
        <w:t>i</w:t>
      </w:r>
      <w:r>
        <w:rPr>
          <w:spacing w:val="-3"/>
        </w:rPr>
        <w:t>t</w:t>
      </w:r>
      <w:r>
        <w:t>y</w:t>
      </w:r>
      <w:bookmarkEnd w:id="165"/>
      <w:bookmarkEnd w:id="166"/>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ind w:left="540"/>
        <w:rPr>
          <w:rFonts w:cs="Times New Roman"/>
          <w:b w:val="0"/>
          <w:bCs w:val="0"/>
        </w:rPr>
      </w:pPr>
      <w:bookmarkStart w:id="167" w:name="_Toc345757667"/>
      <w:bookmarkStart w:id="168" w:name="_Toc345780645"/>
      <w:bookmarkStart w:id="169" w:name="_Toc345790192"/>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67"/>
      <w:bookmarkEnd w:id="168"/>
      <w:bookmarkEnd w:id="169"/>
    </w:p>
    <w:p w:rsidR="00326228" w:rsidRDefault="00326228">
      <w:pPr>
        <w:spacing w:before="10" w:line="260" w:lineRule="exact"/>
        <w:rPr>
          <w:sz w:val="26"/>
          <w:szCs w:val="26"/>
        </w:rPr>
      </w:pPr>
    </w:p>
    <w:p w:rsidR="00326228" w:rsidRDefault="004B6062">
      <w:pPr>
        <w:pStyle w:val="BodyText"/>
        <w:tabs>
          <w:tab w:val="left" w:pos="2702"/>
        </w:tabs>
        <w:ind w:left="540"/>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699"/>
        </w:tabs>
        <w:ind w:left="540"/>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699"/>
        </w:tabs>
        <w:ind w:left="540"/>
        <w:rPr>
          <w:rFonts w:cs="Times New Roman"/>
        </w:rPr>
      </w:pPr>
      <w:r>
        <w:rPr>
          <w:noProof/>
          <w:lang w:val="en-IE" w:eastAsia="en-IE"/>
        </w:rPr>
        <mc:AlternateContent>
          <mc:Choice Requires="wpg">
            <w:drawing>
              <wp:anchor distT="0" distB="0" distL="114300" distR="114300" simplePos="0" relativeHeight="251629056" behindDoc="1" locked="0" layoutInCell="1" allowOverlap="1" wp14:anchorId="6D5E42BE" wp14:editId="54336224">
                <wp:simplePos x="0" y="0"/>
                <wp:positionH relativeFrom="page">
                  <wp:posOffset>5703570</wp:posOffset>
                </wp:positionH>
                <wp:positionV relativeFrom="paragraph">
                  <wp:posOffset>1018540</wp:posOffset>
                </wp:positionV>
                <wp:extent cx="260350" cy="259715"/>
                <wp:effectExtent l="7620" t="8890" r="8255" b="7620"/>
                <wp:wrapNone/>
                <wp:docPr id="20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2" y="1604"/>
                          <a:chExt cx="410" cy="409"/>
                        </a:xfrm>
                      </wpg:grpSpPr>
                      <wpg:grpSp>
                        <wpg:cNvPr id="209" name="Group 96"/>
                        <wpg:cNvGrpSpPr>
                          <a:grpSpLocks/>
                        </wpg:cNvGrpSpPr>
                        <wpg:grpSpPr bwMode="auto">
                          <a:xfrm>
                            <a:off x="8992" y="1614"/>
                            <a:ext cx="390" cy="389"/>
                            <a:chOff x="8992" y="1614"/>
                            <a:chExt cx="390" cy="389"/>
                          </a:xfrm>
                        </wpg:grpSpPr>
                        <wps:wsp>
                          <wps:cNvPr id="210" name="Freeform 97"/>
                          <wps:cNvSpPr>
                            <a:spLocks/>
                          </wps:cNvSpPr>
                          <wps:spPr bwMode="auto">
                            <a:xfrm>
                              <a:off x="8992" y="1614"/>
                              <a:ext cx="390" cy="389"/>
                            </a:xfrm>
                            <a:custGeom>
                              <a:avLst/>
                              <a:gdLst>
                                <a:gd name="T0" fmla="+- 0 9169 8992"/>
                                <a:gd name="T1" fmla="*/ T0 w 390"/>
                                <a:gd name="T2" fmla="+- 0 1614 1614"/>
                                <a:gd name="T3" fmla="*/ 1614 h 389"/>
                                <a:gd name="T4" fmla="+- 0 9104 8992"/>
                                <a:gd name="T5" fmla="*/ T4 w 390"/>
                                <a:gd name="T6" fmla="+- 0 1632 1614"/>
                                <a:gd name="T7" fmla="*/ 1632 h 389"/>
                                <a:gd name="T8" fmla="+- 0 9051 8992"/>
                                <a:gd name="T9" fmla="*/ T8 w 390"/>
                                <a:gd name="T10" fmla="+- 0 1669 1614"/>
                                <a:gd name="T11" fmla="*/ 1669 h 389"/>
                                <a:gd name="T12" fmla="+- 0 9012 8992"/>
                                <a:gd name="T13" fmla="*/ T12 w 390"/>
                                <a:gd name="T14" fmla="+- 0 1722 1614"/>
                                <a:gd name="T15" fmla="*/ 1722 h 389"/>
                                <a:gd name="T16" fmla="+- 0 8993 8992"/>
                                <a:gd name="T17" fmla="*/ T16 w 390"/>
                                <a:gd name="T18" fmla="+- 0 1786 1614"/>
                                <a:gd name="T19" fmla="*/ 1786 h 389"/>
                                <a:gd name="T20" fmla="+- 0 8992 8992"/>
                                <a:gd name="T21" fmla="*/ T20 w 390"/>
                                <a:gd name="T22" fmla="+- 0 1809 1614"/>
                                <a:gd name="T23" fmla="*/ 1809 h 389"/>
                                <a:gd name="T24" fmla="+- 0 8993 8992"/>
                                <a:gd name="T25" fmla="*/ T24 w 390"/>
                                <a:gd name="T26" fmla="+- 0 1830 1614"/>
                                <a:gd name="T27" fmla="*/ 1830 h 389"/>
                                <a:gd name="T28" fmla="+- 0 9011 8992"/>
                                <a:gd name="T29" fmla="*/ T28 w 390"/>
                                <a:gd name="T30" fmla="+- 0 1893 1614"/>
                                <a:gd name="T31" fmla="*/ 1893 h 389"/>
                                <a:gd name="T32" fmla="+- 0 9049 8992"/>
                                <a:gd name="T33" fmla="*/ T32 w 390"/>
                                <a:gd name="T34" fmla="+- 0 1946 1614"/>
                                <a:gd name="T35" fmla="*/ 1946 h 389"/>
                                <a:gd name="T36" fmla="+- 0 9102 8992"/>
                                <a:gd name="T37" fmla="*/ T36 w 390"/>
                                <a:gd name="T38" fmla="+- 0 1984 1614"/>
                                <a:gd name="T39" fmla="*/ 1984 h 389"/>
                                <a:gd name="T40" fmla="+- 0 9167 8992"/>
                                <a:gd name="T41" fmla="*/ T40 w 390"/>
                                <a:gd name="T42" fmla="+- 0 2002 1614"/>
                                <a:gd name="T43" fmla="*/ 2002 h 389"/>
                                <a:gd name="T44" fmla="+- 0 9191 8992"/>
                                <a:gd name="T45" fmla="*/ T44 w 390"/>
                                <a:gd name="T46" fmla="+- 0 2004 1614"/>
                                <a:gd name="T47" fmla="*/ 2004 h 389"/>
                                <a:gd name="T48" fmla="+- 0 9213 8992"/>
                                <a:gd name="T49" fmla="*/ T48 w 390"/>
                                <a:gd name="T50" fmla="+- 0 2002 1614"/>
                                <a:gd name="T51" fmla="*/ 2002 h 389"/>
                                <a:gd name="T52" fmla="+- 0 9275 8992"/>
                                <a:gd name="T53" fmla="*/ T52 w 390"/>
                                <a:gd name="T54" fmla="+- 0 1982 1614"/>
                                <a:gd name="T55" fmla="*/ 1982 h 389"/>
                                <a:gd name="T56" fmla="+- 0 9326 8992"/>
                                <a:gd name="T57" fmla="*/ T56 w 390"/>
                                <a:gd name="T58" fmla="+- 0 1944 1614"/>
                                <a:gd name="T59" fmla="*/ 1944 h 389"/>
                                <a:gd name="T60" fmla="+- 0 9363 8992"/>
                                <a:gd name="T61" fmla="*/ T60 w 390"/>
                                <a:gd name="T62" fmla="+- 0 1890 1614"/>
                                <a:gd name="T63" fmla="*/ 1890 h 389"/>
                                <a:gd name="T64" fmla="+- 0 9380 8992"/>
                                <a:gd name="T65" fmla="*/ T64 w 390"/>
                                <a:gd name="T66" fmla="+- 0 1823 1614"/>
                                <a:gd name="T67" fmla="*/ 1823 h 389"/>
                                <a:gd name="T68" fmla="+- 0 9382 8992"/>
                                <a:gd name="T69" fmla="*/ T68 w 390"/>
                                <a:gd name="T70" fmla="+- 0 1798 1614"/>
                                <a:gd name="T71" fmla="*/ 1798 h 389"/>
                                <a:gd name="T72" fmla="+- 0 9379 8992"/>
                                <a:gd name="T73" fmla="*/ T72 w 390"/>
                                <a:gd name="T74" fmla="+- 0 1776 1614"/>
                                <a:gd name="T75" fmla="*/ 1776 h 389"/>
                                <a:gd name="T76" fmla="+- 0 9358 8992"/>
                                <a:gd name="T77" fmla="*/ T76 w 390"/>
                                <a:gd name="T78" fmla="+- 0 1717 1614"/>
                                <a:gd name="T79" fmla="*/ 1717 h 389"/>
                                <a:gd name="T80" fmla="+- 0 9319 8992"/>
                                <a:gd name="T81" fmla="*/ T80 w 390"/>
                                <a:gd name="T82" fmla="+- 0 1667 1614"/>
                                <a:gd name="T83" fmla="*/ 1667 h 389"/>
                                <a:gd name="T84" fmla="+- 0 9263 8992"/>
                                <a:gd name="T85" fmla="*/ T84 w 390"/>
                                <a:gd name="T86" fmla="+- 0 1633 1614"/>
                                <a:gd name="T87" fmla="*/ 1633 h 389"/>
                                <a:gd name="T88" fmla="+- 0 9194 8992"/>
                                <a:gd name="T89" fmla="*/ T88 w 390"/>
                                <a:gd name="T90" fmla="+- 0 1616 1614"/>
                                <a:gd name="T91" fmla="*/ 1616 h 389"/>
                                <a:gd name="T92" fmla="+- 0 9169 8992"/>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94"/>
                        <wpg:cNvGrpSpPr>
                          <a:grpSpLocks/>
                        </wpg:cNvGrpSpPr>
                        <wpg:grpSpPr bwMode="auto">
                          <a:xfrm>
                            <a:off x="8992" y="1614"/>
                            <a:ext cx="390" cy="389"/>
                            <a:chOff x="8992" y="1614"/>
                            <a:chExt cx="390" cy="389"/>
                          </a:xfrm>
                        </wpg:grpSpPr>
                        <wps:wsp>
                          <wps:cNvPr id="212" name="Freeform 95"/>
                          <wps:cNvSpPr>
                            <a:spLocks/>
                          </wps:cNvSpPr>
                          <wps:spPr bwMode="auto">
                            <a:xfrm>
                              <a:off x="8992" y="1614"/>
                              <a:ext cx="390" cy="389"/>
                            </a:xfrm>
                            <a:custGeom>
                              <a:avLst/>
                              <a:gdLst>
                                <a:gd name="T0" fmla="+- 0 8992 8992"/>
                                <a:gd name="T1" fmla="*/ T0 w 390"/>
                                <a:gd name="T2" fmla="+- 0 1809 1614"/>
                                <a:gd name="T3" fmla="*/ 1809 h 389"/>
                                <a:gd name="T4" fmla="+- 0 9004 8992"/>
                                <a:gd name="T5" fmla="*/ T4 w 390"/>
                                <a:gd name="T6" fmla="+- 0 1742 1614"/>
                                <a:gd name="T7" fmla="*/ 1742 h 389"/>
                                <a:gd name="T8" fmla="+- 0 9036 8992"/>
                                <a:gd name="T9" fmla="*/ T8 w 390"/>
                                <a:gd name="T10" fmla="+- 0 1685 1614"/>
                                <a:gd name="T11" fmla="*/ 1685 h 389"/>
                                <a:gd name="T12" fmla="+- 0 9085 8992"/>
                                <a:gd name="T13" fmla="*/ T12 w 390"/>
                                <a:gd name="T14" fmla="+- 0 1642 1614"/>
                                <a:gd name="T15" fmla="*/ 1642 h 389"/>
                                <a:gd name="T16" fmla="+- 0 9146 8992"/>
                                <a:gd name="T17" fmla="*/ T16 w 390"/>
                                <a:gd name="T18" fmla="+- 0 1618 1614"/>
                                <a:gd name="T19" fmla="*/ 1618 h 389"/>
                                <a:gd name="T20" fmla="+- 0 9169 8992"/>
                                <a:gd name="T21" fmla="*/ T20 w 390"/>
                                <a:gd name="T22" fmla="+- 0 1614 1614"/>
                                <a:gd name="T23" fmla="*/ 1614 h 389"/>
                                <a:gd name="T24" fmla="+- 0 9194 8992"/>
                                <a:gd name="T25" fmla="*/ T24 w 390"/>
                                <a:gd name="T26" fmla="+- 0 1616 1614"/>
                                <a:gd name="T27" fmla="*/ 1616 h 389"/>
                                <a:gd name="T28" fmla="+- 0 9263 8992"/>
                                <a:gd name="T29" fmla="*/ T28 w 390"/>
                                <a:gd name="T30" fmla="+- 0 1633 1614"/>
                                <a:gd name="T31" fmla="*/ 1633 h 389"/>
                                <a:gd name="T32" fmla="+- 0 9319 8992"/>
                                <a:gd name="T33" fmla="*/ T32 w 390"/>
                                <a:gd name="T34" fmla="+- 0 1667 1614"/>
                                <a:gd name="T35" fmla="*/ 1667 h 389"/>
                                <a:gd name="T36" fmla="+- 0 9358 8992"/>
                                <a:gd name="T37" fmla="*/ T36 w 390"/>
                                <a:gd name="T38" fmla="+- 0 1717 1614"/>
                                <a:gd name="T39" fmla="*/ 1717 h 389"/>
                                <a:gd name="T40" fmla="+- 0 9379 8992"/>
                                <a:gd name="T41" fmla="*/ T40 w 390"/>
                                <a:gd name="T42" fmla="+- 0 1776 1614"/>
                                <a:gd name="T43" fmla="*/ 1776 h 389"/>
                                <a:gd name="T44" fmla="+- 0 9382 8992"/>
                                <a:gd name="T45" fmla="*/ T44 w 390"/>
                                <a:gd name="T46" fmla="+- 0 1798 1614"/>
                                <a:gd name="T47" fmla="*/ 1798 h 389"/>
                                <a:gd name="T48" fmla="+- 0 9380 8992"/>
                                <a:gd name="T49" fmla="*/ T48 w 390"/>
                                <a:gd name="T50" fmla="+- 0 1823 1614"/>
                                <a:gd name="T51" fmla="*/ 1823 h 389"/>
                                <a:gd name="T52" fmla="+- 0 9363 8992"/>
                                <a:gd name="T53" fmla="*/ T52 w 390"/>
                                <a:gd name="T54" fmla="+- 0 1890 1614"/>
                                <a:gd name="T55" fmla="*/ 1890 h 389"/>
                                <a:gd name="T56" fmla="+- 0 9326 8992"/>
                                <a:gd name="T57" fmla="*/ T56 w 390"/>
                                <a:gd name="T58" fmla="+- 0 1944 1614"/>
                                <a:gd name="T59" fmla="*/ 1944 h 389"/>
                                <a:gd name="T60" fmla="+- 0 9275 8992"/>
                                <a:gd name="T61" fmla="*/ T60 w 390"/>
                                <a:gd name="T62" fmla="+- 0 1982 1614"/>
                                <a:gd name="T63" fmla="*/ 1982 h 389"/>
                                <a:gd name="T64" fmla="+- 0 9213 8992"/>
                                <a:gd name="T65" fmla="*/ T64 w 390"/>
                                <a:gd name="T66" fmla="+- 0 2002 1614"/>
                                <a:gd name="T67" fmla="*/ 2002 h 389"/>
                                <a:gd name="T68" fmla="+- 0 9191 8992"/>
                                <a:gd name="T69" fmla="*/ T68 w 390"/>
                                <a:gd name="T70" fmla="+- 0 2004 1614"/>
                                <a:gd name="T71" fmla="*/ 2004 h 389"/>
                                <a:gd name="T72" fmla="+- 0 9167 8992"/>
                                <a:gd name="T73" fmla="*/ T72 w 390"/>
                                <a:gd name="T74" fmla="+- 0 2002 1614"/>
                                <a:gd name="T75" fmla="*/ 2002 h 389"/>
                                <a:gd name="T76" fmla="+- 0 9102 8992"/>
                                <a:gd name="T77" fmla="*/ T76 w 390"/>
                                <a:gd name="T78" fmla="+- 0 1984 1614"/>
                                <a:gd name="T79" fmla="*/ 1984 h 389"/>
                                <a:gd name="T80" fmla="+- 0 9049 8992"/>
                                <a:gd name="T81" fmla="*/ T80 w 390"/>
                                <a:gd name="T82" fmla="+- 0 1946 1614"/>
                                <a:gd name="T83" fmla="*/ 1946 h 389"/>
                                <a:gd name="T84" fmla="+- 0 9011 8992"/>
                                <a:gd name="T85" fmla="*/ T84 w 390"/>
                                <a:gd name="T86" fmla="+- 0 1893 1614"/>
                                <a:gd name="T87" fmla="*/ 1893 h 389"/>
                                <a:gd name="T88" fmla="+- 0 8993 8992"/>
                                <a:gd name="T89" fmla="*/ T88 w 390"/>
                                <a:gd name="T90" fmla="+- 0 1830 1614"/>
                                <a:gd name="T91" fmla="*/ 1830 h 389"/>
                                <a:gd name="T92" fmla="+- 0 8992 8992"/>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7C238" id="Group 93" o:spid="_x0000_s1026" style="position:absolute;margin-left:449.1pt;margin-top:80.2pt;width:20.5pt;height:20.45pt;z-index:-251687424;mso-position-horizontal-relative:page" coordorigin="8982,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">
                <v:group id="Group 96" o:spid="_x0000_s1027" style="position:absolute;left:8992;top:1614;width:390;height:389" coordorigin="8992,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97" o:spid="_x0000_s1028" style="position:absolute;left:8992;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94" o:spid="_x0000_s1029" style="position:absolute;left:8992;top:1614;width:390;height:389" coordorigin="8992,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95" o:spid="_x0000_s1030" style="position:absolute;left:8992;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30080" behindDoc="1" locked="0" layoutInCell="1" allowOverlap="1" wp14:anchorId="5248E74D" wp14:editId="51DE6836">
                <wp:simplePos x="0" y="0"/>
                <wp:positionH relativeFrom="page">
                  <wp:posOffset>4928235</wp:posOffset>
                </wp:positionH>
                <wp:positionV relativeFrom="paragraph">
                  <wp:posOffset>1021080</wp:posOffset>
                </wp:positionV>
                <wp:extent cx="257175" cy="256540"/>
                <wp:effectExtent l="13335" t="11430" r="5715" b="8255"/>
                <wp:wrapNone/>
                <wp:docPr id="20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1" y="1608"/>
                          <a:chExt cx="405" cy="404"/>
                        </a:xfrm>
                      </wpg:grpSpPr>
                      <wpg:grpSp>
                        <wpg:cNvPr id="204" name="Group 91"/>
                        <wpg:cNvGrpSpPr>
                          <a:grpSpLocks/>
                        </wpg:cNvGrpSpPr>
                        <wpg:grpSpPr bwMode="auto">
                          <a:xfrm>
                            <a:off x="7769" y="1616"/>
                            <a:ext cx="390" cy="389"/>
                            <a:chOff x="7769" y="1616"/>
                            <a:chExt cx="390" cy="389"/>
                          </a:xfrm>
                        </wpg:grpSpPr>
                        <wps:wsp>
                          <wps:cNvPr id="205" name="Freeform 92"/>
                          <wps:cNvSpPr>
                            <a:spLocks/>
                          </wps:cNvSpPr>
                          <wps:spPr bwMode="auto">
                            <a:xfrm>
                              <a:off x="7769" y="1616"/>
                              <a:ext cx="390" cy="389"/>
                            </a:xfrm>
                            <a:custGeom>
                              <a:avLst/>
                              <a:gdLst>
                                <a:gd name="T0" fmla="+- 0 7946 7769"/>
                                <a:gd name="T1" fmla="*/ T0 w 390"/>
                                <a:gd name="T2" fmla="+- 0 1616 1616"/>
                                <a:gd name="T3" fmla="*/ 1616 h 389"/>
                                <a:gd name="T4" fmla="+- 0 7881 7769"/>
                                <a:gd name="T5" fmla="*/ T4 w 390"/>
                                <a:gd name="T6" fmla="+- 0 1633 1616"/>
                                <a:gd name="T7" fmla="*/ 1633 h 389"/>
                                <a:gd name="T8" fmla="+- 0 7828 7769"/>
                                <a:gd name="T9" fmla="*/ T8 w 390"/>
                                <a:gd name="T10" fmla="+- 0 1670 1616"/>
                                <a:gd name="T11" fmla="*/ 1670 h 389"/>
                                <a:gd name="T12" fmla="+- 0 7789 7769"/>
                                <a:gd name="T13" fmla="*/ T12 w 390"/>
                                <a:gd name="T14" fmla="+- 0 1723 1616"/>
                                <a:gd name="T15" fmla="*/ 1723 h 389"/>
                                <a:gd name="T16" fmla="+- 0 7770 7769"/>
                                <a:gd name="T17" fmla="*/ T16 w 390"/>
                                <a:gd name="T18" fmla="+- 0 1787 1616"/>
                                <a:gd name="T19" fmla="*/ 1787 h 389"/>
                                <a:gd name="T20" fmla="+- 0 7769 7769"/>
                                <a:gd name="T21" fmla="*/ T20 w 390"/>
                                <a:gd name="T22" fmla="+- 0 1810 1616"/>
                                <a:gd name="T23" fmla="*/ 1810 h 389"/>
                                <a:gd name="T24" fmla="+- 0 7770 7769"/>
                                <a:gd name="T25" fmla="*/ T24 w 390"/>
                                <a:gd name="T26" fmla="+- 0 1831 1616"/>
                                <a:gd name="T27" fmla="*/ 1831 h 389"/>
                                <a:gd name="T28" fmla="+- 0 7788 7769"/>
                                <a:gd name="T29" fmla="*/ T28 w 390"/>
                                <a:gd name="T30" fmla="+- 0 1894 1616"/>
                                <a:gd name="T31" fmla="*/ 1894 h 389"/>
                                <a:gd name="T32" fmla="+- 0 7826 7769"/>
                                <a:gd name="T33" fmla="*/ T32 w 390"/>
                                <a:gd name="T34" fmla="+- 0 1947 1616"/>
                                <a:gd name="T35" fmla="*/ 1947 h 389"/>
                                <a:gd name="T36" fmla="+- 0 7879 7769"/>
                                <a:gd name="T37" fmla="*/ T36 w 390"/>
                                <a:gd name="T38" fmla="+- 0 1985 1616"/>
                                <a:gd name="T39" fmla="*/ 1985 h 389"/>
                                <a:gd name="T40" fmla="+- 0 7944 7769"/>
                                <a:gd name="T41" fmla="*/ T40 w 390"/>
                                <a:gd name="T42" fmla="+- 0 2003 1616"/>
                                <a:gd name="T43" fmla="*/ 2003 h 389"/>
                                <a:gd name="T44" fmla="+- 0 7968 7769"/>
                                <a:gd name="T45" fmla="*/ T44 w 390"/>
                                <a:gd name="T46" fmla="+- 0 2005 1616"/>
                                <a:gd name="T47" fmla="*/ 2005 h 389"/>
                                <a:gd name="T48" fmla="+- 0 7990 7769"/>
                                <a:gd name="T49" fmla="*/ T48 w 390"/>
                                <a:gd name="T50" fmla="+- 0 2003 1616"/>
                                <a:gd name="T51" fmla="*/ 2003 h 389"/>
                                <a:gd name="T52" fmla="+- 0 8052 7769"/>
                                <a:gd name="T53" fmla="*/ T52 w 390"/>
                                <a:gd name="T54" fmla="+- 0 1983 1616"/>
                                <a:gd name="T55" fmla="*/ 1983 h 389"/>
                                <a:gd name="T56" fmla="+- 0 8103 7769"/>
                                <a:gd name="T57" fmla="*/ T56 w 390"/>
                                <a:gd name="T58" fmla="+- 0 1945 1616"/>
                                <a:gd name="T59" fmla="*/ 1945 h 389"/>
                                <a:gd name="T60" fmla="+- 0 8140 7769"/>
                                <a:gd name="T61" fmla="*/ T60 w 390"/>
                                <a:gd name="T62" fmla="+- 0 1891 1616"/>
                                <a:gd name="T63" fmla="*/ 1891 h 389"/>
                                <a:gd name="T64" fmla="+- 0 8157 7769"/>
                                <a:gd name="T65" fmla="*/ T64 w 390"/>
                                <a:gd name="T66" fmla="+- 0 1824 1616"/>
                                <a:gd name="T67" fmla="*/ 1824 h 389"/>
                                <a:gd name="T68" fmla="+- 0 8159 7769"/>
                                <a:gd name="T69" fmla="*/ T68 w 390"/>
                                <a:gd name="T70" fmla="+- 0 1799 1616"/>
                                <a:gd name="T71" fmla="*/ 1799 h 389"/>
                                <a:gd name="T72" fmla="+- 0 8156 7769"/>
                                <a:gd name="T73" fmla="*/ T72 w 390"/>
                                <a:gd name="T74" fmla="+- 0 1777 1616"/>
                                <a:gd name="T75" fmla="*/ 1777 h 389"/>
                                <a:gd name="T76" fmla="+- 0 8135 7769"/>
                                <a:gd name="T77" fmla="*/ T76 w 390"/>
                                <a:gd name="T78" fmla="+- 0 1718 1616"/>
                                <a:gd name="T79" fmla="*/ 1718 h 389"/>
                                <a:gd name="T80" fmla="+- 0 8096 7769"/>
                                <a:gd name="T81" fmla="*/ T80 w 390"/>
                                <a:gd name="T82" fmla="+- 0 1668 1616"/>
                                <a:gd name="T83" fmla="*/ 1668 h 389"/>
                                <a:gd name="T84" fmla="+- 0 8040 7769"/>
                                <a:gd name="T85" fmla="*/ T84 w 390"/>
                                <a:gd name="T86" fmla="+- 0 1634 1616"/>
                                <a:gd name="T87" fmla="*/ 1634 h 389"/>
                                <a:gd name="T88" fmla="+- 0 7971 7769"/>
                                <a:gd name="T89" fmla="*/ T88 w 390"/>
                                <a:gd name="T90" fmla="+- 0 1617 1616"/>
                                <a:gd name="T91" fmla="*/ 1617 h 389"/>
                                <a:gd name="T92" fmla="+- 0 7946 7769"/>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89"/>
                        <wpg:cNvGrpSpPr>
                          <a:grpSpLocks/>
                        </wpg:cNvGrpSpPr>
                        <wpg:grpSpPr bwMode="auto">
                          <a:xfrm>
                            <a:off x="7769" y="1616"/>
                            <a:ext cx="390" cy="389"/>
                            <a:chOff x="7769" y="1616"/>
                            <a:chExt cx="390" cy="389"/>
                          </a:xfrm>
                        </wpg:grpSpPr>
                        <wps:wsp>
                          <wps:cNvPr id="207" name="Freeform 90"/>
                          <wps:cNvSpPr>
                            <a:spLocks/>
                          </wps:cNvSpPr>
                          <wps:spPr bwMode="auto">
                            <a:xfrm>
                              <a:off x="7769" y="1616"/>
                              <a:ext cx="390" cy="389"/>
                            </a:xfrm>
                            <a:custGeom>
                              <a:avLst/>
                              <a:gdLst>
                                <a:gd name="T0" fmla="+- 0 7769 7769"/>
                                <a:gd name="T1" fmla="*/ T0 w 390"/>
                                <a:gd name="T2" fmla="+- 0 1810 1616"/>
                                <a:gd name="T3" fmla="*/ 1810 h 389"/>
                                <a:gd name="T4" fmla="+- 0 7781 7769"/>
                                <a:gd name="T5" fmla="*/ T4 w 390"/>
                                <a:gd name="T6" fmla="+- 0 1743 1616"/>
                                <a:gd name="T7" fmla="*/ 1743 h 389"/>
                                <a:gd name="T8" fmla="+- 0 7813 7769"/>
                                <a:gd name="T9" fmla="*/ T8 w 390"/>
                                <a:gd name="T10" fmla="+- 0 1686 1616"/>
                                <a:gd name="T11" fmla="*/ 1686 h 389"/>
                                <a:gd name="T12" fmla="+- 0 7862 7769"/>
                                <a:gd name="T13" fmla="*/ T12 w 390"/>
                                <a:gd name="T14" fmla="+- 0 1643 1616"/>
                                <a:gd name="T15" fmla="*/ 1643 h 389"/>
                                <a:gd name="T16" fmla="+- 0 7923 7769"/>
                                <a:gd name="T17" fmla="*/ T16 w 390"/>
                                <a:gd name="T18" fmla="+- 0 1619 1616"/>
                                <a:gd name="T19" fmla="*/ 1619 h 389"/>
                                <a:gd name="T20" fmla="+- 0 7946 7769"/>
                                <a:gd name="T21" fmla="*/ T20 w 390"/>
                                <a:gd name="T22" fmla="+- 0 1616 1616"/>
                                <a:gd name="T23" fmla="*/ 1616 h 389"/>
                                <a:gd name="T24" fmla="+- 0 7971 7769"/>
                                <a:gd name="T25" fmla="*/ T24 w 390"/>
                                <a:gd name="T26" fmla="+- 0 1617 1616"/>
                                <a:gd name="T27" fmla="*/ 1617 h 389"/>
                                <a:gd name="T28" fmla="+- 0 8040 7769"/>
                                <a:gd name="T29" fmla="*/ T28 w 390"/>
                                <a:gd name="T30" fmla="+- 0 1634 1616"/>
                                <a:gd name="T31" fmla="*/ 1634 h 389"/>
                                <a:gd name="T32" fmla="+- 0 8096 7769"/>
                                <a:gd name="T33" fmla="*/ T32 w 390"/>
                                <a:gd name="T34" fmla="+- 0 1668 1616"/>
                                <a:gd name="T35" fmla="*/ 1668 h 389"/>
                                <a:gd name="T36" fmla="+- 0 8135 7769"/>
                                <a:gd name="T37" fmla="*/ T36 w 390"/>
                                <a:gd name="T38" fmla="+- 0 1718 1616"/>
                                <a:gd name="T39" fmla="*/ 1718 h 389"/>
                                <a:gd name="T40" fmla="+- 0 8156 7769"/>
                                <a:gd name="T41" fmla="*/ T40 w 390"/>
                                <a:gd name="T42" fmla="+- 0 1777 1616"/>
                                <a:gd name="T43" fmla="*/ 1777 h 389"/>
                                <a:gd name="T44" fmla="+- 0 8159 7769"/>
                                <a:gd name="T45" fmla="*/ T44 w 390"/>
                                <a:gd name="T46" fmla="+- 0 1799 1616"/>
                                <a:gd name="T47" fmla="*/ 1799 h 389"/>
                                <a:gd name="T48" fmla="+- 0 8157 7769"/>
                                <a:gd name="T49" fmla="*/ T48 w 390"/>
                                <a:gd name="T50" fmla="+- 0 1824 1616"/>
                                <a:gd name="T51" fmla="*/ 1824 h 389"/>
                                <a:gd name="T52" fmla="+- 0 8140 7769"/>
                                <a:gd name="T53" fmla="*/ T52 w 390"/>
                                <a:gd name="T54" fmla="+- 0 1891 1616"/>
                                <a:gd name="T55" fmla="*/ 1891 h 389"/>
                                <a:gd name="T56" fmla="+- 0 8103 7769"/>
                                <a:gd name="T57" fmla="*/ T56 w 390"/>
                                <a:gd name="T58" fmla="+- 0 1945 1616"/>
                                <a:gd name="T59" fmla="*/ 1945 h 389"/>
                                <a:gd name="T60" fmla="+- 0 8052 7769"/>
                                <a:gd name="T61" fmla="*/ T60 w 390"/>
                                <a:gd name="T62" fmla="+- 0 1983 1616"/>
                                <a:gd name="T63" fmla="*/ 1983 h 389"/>
                                <a:gd name="T64" fmla="+- 0 7990 7769"/>
                                <a:gd name="T65" fmla="*/ T64 w 390"/>
                                <a:gd name="T66" fmla="+- 0 2003 1616"/>
                                <a:gd name="T67" fmla="*/ 2003 h 389"/>
                                <a:gd name="T68" fmla="+- 0 7968 7769"/>
                                <a:gd name="T69" fmla="*/ T68 w 390"/>
                                <a:gd name="T70" fmla="+- 0 2005 1616"/>
                                <a:gd name="T71" fmla="*/ 2005 h 389"/>
                                <a:gd name="T72" fmla="+- 0 7944 7769"/>
                                <a:gd name="T73" fmla="*/ T72 w 390"/>
                                <a:gd name="T74" fmla="+- 0 2003 1616"/>
                                <a:gd name="T75" fmla="*/ 2003 h 389"/>
                                <a:gd name="T76" fmla="+- 0 7879 7769"/>
                                <a:gd name="T77" fmla="*/ T76 w 390"/>
                                <a:gd name="T78" fmla="+- 0 1985 1616"/>
                                <a:gd name="T79" fmla="*/ 1985 h 389"/>
                                <a:gd name="T80" fmla="+- 0 7826 7769"/>
                                <a:gd name="T81" fmla="*/ T80 w 390"/>
                                <a:gd name="T82" fmla="+- 0 1947 1616"/>
                                <a:gd name="T83" fmla="*/ 1947 h 389"/>
                                <a:gd name="T84" fmla="+- 0 7788 7769"/>
                                <a:gd name="T85" fmla="*/ T84 w 390"/>
                                <a:gd name="T86" fmla="+- 0 1894 1616"/>
                                <a:gd name="T87" fmla="*/ 1894 h 389"/>
                                <a:gd name="T88" fmla="+- 0 7770 7769"/>
                                <a:gd name="T89" fmla="*/ T88 w 390"/>
                                <a:gd name="T90" fmla="+- 0 1831 1616"/>
                                <a:gd name="T91" fmla="*/ 1831 h 389"/>
                                <a:gd name="T92" fmla="+- 0 7769 7769"/>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16F9D" id="Group 88" o:spid="_x0000_s1026" style="position:absolute;margin-left:388.05pt;margin-top:80.4pt;width:20.25pt;height:20.2pt;z-index:-251686400;mso-position-horizontal-relative:page" coordorigin="7761,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">
                <v:group id="Group 91" o:spid="_x0000_s1027" style="position:absolute;left:7769;top:1616;width:390;height:389" coordorigin="7769,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92" o:spid="_x0000_s1028" style="position:absolute;left:7769;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89" o:spid="_x0000_s1029" style="position:absolute;left:7769;top:1616;width:390;height:389" coordorigin="7769,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0" o:spid="_x0000_s1030" style="position:absolute;left:7769;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31104" behindDoc="1" locked="0" layoutInCell="1" allowOverlap="1" wp14:anchorId="5C50C764" wp14:editId="21FE3720">
                <wp:simplePos x="0" y="0"/>
                <wp:positionH relativeFrom="page">
                  <wp:posOffset>6395085</wp:posOffset>
                </wp:positionH>
                <wp:positionV relativeFrom="paragraph">
                  <wp:posOffset>1020445</wp:posOffset>
                </wp:positionV>
                <wp:extent cx="257175" cy="256540"/>
                <wp:effectExtent l="13335" t="10795" r="5715" b="8890"/>
                <wp:wrapNone/>
                <wp:docPr id="1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1" y="1607"/>
                          <a:chExt cx="405" cy="404"/>
                        </a:xfrm>
                      </wpg:grpSpPr>
                      <wpg:grpSp>
                        <wpg:cNvPr id="199" name="Group 86"/>
                        <wpg:cNvGrpSpPr>
                          <a:grpSpLocks/>
                        </wpg:cNvGrpSpPr>
                        <wpg:grpSpPr bwMode="auto">
                          <a:xfrm>
                            <a:off x="10079" y="1614"/>
                            <a:ext cx="390" cy="389"/>
                            <a:chOff x="10079" y="1614"/>
                            <a:chExt cx="390" cy="389"/>
                          </a:xfrm>
                        </wpg:grpSpPr>
                        <wps:wsp>
                          <wps:cNvPr id="200" name="Freeform 87"/>
                          <wps:cNvSpPr>
                            <a:spLocks/>
                          </wps:cNvSpPr>
                          <wps:spPr bwMode="auto">
                            <a:xfrm>
                              <a:off x="10079" y="1614"/>
                              <a:ext cx="390" cy="389"/>
                            </a:xfrm>
                            <a:custGeom>
                              <a:avLst/>
                              <a:gdLst>
                                <a:gd name="T0" fmla="+- 0 10256 10079"/>
                                <a:gd name="T1" fmla="*/ T0 w 390"/>
                                <a:gd name="T2" fmla="+- 0 1614 1614"/>
                                <a:gd name="T3" fmla="*/ 1614 h 389"/>
                                <a:gd name="T4" fmla="+- 0 10191 10079"/>
                                <a:gd name="T5" fmla="*/ T4 w 390"/>
                                <a:gd name="T6" fmla="+- 0 1632 1614"/>
                                <a:gd name="T7" fmla="*/ 1632 h 389"/>
                                <a:gd name="T8" fmla="+- 0 10138 10079"/>
                                <a:gd name="T9" fmla="*/ T8 w 390"/>
                                <a:gd name="T10" fmla="+- 0 1669 1614"/>
                                <a:gd name="T11" fmla="*/ 1669 h 389"/>
                                <a:gd name="T12" fmla="+- 0 10099 10079"/>
                                <a:gd name="T13" fmla="*/ T12 w 390"/>
                                <a:gd name="T14" fmla="+- 0 1722 1614"/>
                                <a:gd name="T15" fmla="*/ 1722 h 389"/>
                                <a:gd name="T16" fmla="+- 0 10080 10079"/>
                                <a:gd name="T17" fmla="*/ T16 w 390"/>
                                <a:gd name="T18" fmla="+- 0 1786 1614"/>
                                <a:gd name="T19" fmla="*/ 1786 h 389"/>
                                <a:gd name="T20" fmla="+- 0 10079 10079"/>
                                <a:gd name="T21" fmla="*/ T20 w 390"/>
                                <a:gd name="T22" fmla="+- 0 1809 1614"/>
                                <a:gd name="T23" fmla="*/ 1809 h 389"/>
                                <a:gd name="T24" fmla="+- 0 10080 10079"/>
                                <a:gd name="T25" fmla="*/ T24 w 390"/>
                                <a:gd name="T26" fmla="+- 0 1830 1614"/>
                                <a:gd name="T27" fmla="*/ 1830 h 389"/>
                                <a:gd name="T28" fmla="+- 0 10098 10079"/>
                                <a:gd name="T29" fmla="*/ T28 w 390"/>
                                <a:gd name="T30" fmla="+- 0 1893 1614"/>
                                <a:gd name="T31" fmla="*/ 1893 h 389"/>
                                <a:gd name="T32" fmla="+- 0 10136 10079"/>
                                <a:gd name="T33" fmla="*/ T32 w 390"/>
                                <a:gd name="T34" fmla="+- 0 1946 1614"/>
                                <a:gd name="T35" fmla="*/ 1946 h 389"/>
                                <a:gd name="T36" fmla="+- 0 10189 10079"/>
                                <a:gd name="T37" fmla="*/ T36 w 390"/>
                                <a:gd name="T38" fmla="+- 0 1984 1614"/>
                                <a:gd name="T39" fmla="*/ 1984 h 389"/>
                                <a:gd name="T40" fmla="+- 0 10254 10079"/>
                                <a:gd name="T41" fmla="*/ T40 w 390"/>
                                <a:gd name="T42" fmla="+- 0 2002 1614"/>
                                <a:gd name="T43" fmla="*/ 2002 h 389"/>
                                <a:gd name="T44" fmla="+- 0 10278 10079"/>
                                <a:gd name="T45" fmla="*/ T44 w 390"/>
                                <a:gd name="T46" fmla="+- 0 2004 1614"/>
                                <a:gd name="T47" fmla="*/ 2004 h 389"/>
                                <a:gd name="T48" fmla="+- 0 10300 10079"/>
                                <a:gd name="T49" fmla="*/ T48 w 390"/>
                                <a:gd name="T50" fmla="+- 0 2002 1614"/>
                                <a:gd name="T51" fmla="*/ 2002 h 389"/>
                                <a:gd name="T52" fmla="+- 0 10362 10079"/>
                                <a:gd name="T53" fmla="*/ T52 w 390"/>
                                <a:gd name="T54" fmla="+- 0 1982 1614"/>
                                <a:gd name="T55" fmla="*/ 1982 h 389"/>
                                <a:gd name="T56" fmla="+- 0 10413 10079"/>
                                <a:gd name="T57" fmla="*/ T56 w 390"/>
                                <a:gd name="T58" fmla="+- 0 1944 1614"/>
                                <a:gd name="T59" fmla="*/ 1944 h 389"/>
                                <a:gd name="T60" fmla="+- 0 10450 10079"/>
                                <a:gd name="T61" fmla="*/ T60 w 390"/>
                                <a:gd name="T62" fmla="+- 0 1890 1614"/>
                                <a:gd name="T63" fmla="*/ 1890 h 389"/>
                                <a:gd name="T64" fmla="+- 0 10467 10079"/>
                                <a:gd name="T65" fmla="*/ T64 w 390"/>
                                <a:gd name="T66" fmla="+- 0 1823 1614"/>
                                <a:gd name="T67" fmla="*/ 1823 h 389"/>
                                <a:gd name="T68" fmla="+- 0 10469 10079"/>
                                <a:gd name="T69" fmla="*/ T68 w 390"/>
                                <a:gd name="T70" fmla="+- 0 1798 1614"/>
                                <a:gd name="T71" fmla="*/ 1798 h 389"/>
                                <a:gd name="T72" fmla="+- 0 10466 10079"/>
                                <a:gd name="T73" fmla="*/ T72 w 390"/>
                                <a:gd name="T74" fmla="+- 0 1776 1614"/>
                                <a:gd name="T75" fmla="*/ 1776 h 389"/>
                                <a:gd name="T76" fmla="+- 0 10445 10079"/>
                                <a:gd name="T77" fmla="*/ T76 w 390"/>
                                <a:gd name="T78" fmla="+- 0 1717 1614"/>
                                <a:gd name="T79" fmla="*/ 1717 h 389"/>
                                <a:gd name="T80" fmla="+- 0 10406 10079"/>
                                <a:gd name="T81" fmla="*/ T80 w 390"/>
                                <a:gd name="T82" fmla="+- 0 1667 1614"/>
                                <a:gd name="T83" fmla="*/ 1667 h 389"/>
                                <a:gd name="T84" fmla="+- 0 10350 10079"/>
                                <a:gd name="T85" fmla="*/ T84 w 390"/>
                                <a:gd name="T86" fmla="+- 0 1633 1614"/>
                                <a:gd name="T87" fmla="*/ 1633 h 389"/>
                                <a:gd name="T88" fmla="+- 0 10281 10079"/>
                                <a:gd name="T89" fmla="*/ T88 w 390"/>
                                <a:gd name="T90" fmla="+- 0 1616 1614"/>
                                <a:gd name="T91" fmla="*/ 1616 h 389"/>
                                <a:gd name="T92" fmla="+- 0 10256 10079"/>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84"/>
                        <wpg:cNvGrpSpPr>
                          <a:grpSpLocks/>
                        </wpg:cNvGrpSpPr>
                        <wpg:grpSpPr bwMode="auto">
                          <a:xfrm>
                            <a:off x="10079" y="1614"/>
                            <a:ext cx="390" cy="389"/>
                            <a:chOff x="10079" y="1614"/>
                            <a:chExt cx="390" cy="389"/>
                          </a:xfrm>
                        </wpg:grpSpPr>
                        <wps:wsp>
                          <wps:cNvPr id="202" name="Freeform 85"/>
                          <wps:cNvSpPr>
                            <a:spLocks/>
                          </wps:cNvSpPr>
                          <wps:spPr bwMode="auto">
                            <a:xfrm>
                              <a:off x="10079" y="1614"/>
                              <a:ext cx="390" cy="389"/>
                            </a:xfrm>
                            <a:custGeom>
                              <a:avLst/>
                              <a:gdLst>
                                <a:gd name="T0" fmla="+- 0 10079 10079"/>
                                <a:gd name="T1" fmla="*/ T0 w 390"/>
                                <a:gd name="T2" fmla="+- 0 1809 1614"/>
                                <a:gd name="T3" fmla="*/ 1809 h 389"/>
                                <a:gd name="T4" fmla="+- 0 10091 10079"/>
                                <a:gd name="T5" fmla="*/ T4 w 390"/>
                                <a:gd name="T6" fmla="+- 0 1742 1614"/>
                                <a:gd name="T7" fmla="*/ 1742 h 389"/>
                                <a:gd name="T8" fmla="+- 0 10123 10079"/>
                                <a:gd name="T9" fmla="*/ T8 w 390"/>
                                <a:gd name="T10" fmla="+- 0 1685 1614"/>
                                <a:gd name="T11" fmla="*/ 1685 h 389"/>
                                <a:gd name="T12" fmla="+- 0 10172 10079"/>
                                <a:gd name="T13" fmla="*/ T12 w 390"/>
                                <a:gd name="T14" fmla="+- 0 1642 1614"/>
                                <a:gd name="T15" fmla="*/ 1642 h 389"/>
                                <a:gd name="T16" fmla="+- 0 10233 10079"/>
                                <a:gd name="T17" fmla="*/ T16 w 390"/>
                                <a:gd name="T18" fmla="+- 0 1618 1614"/>
                                <a:gd name="T19" fmla="*/ 1618 h 389"/>
                                <a:gd name="T20" fmla="+- 0 10256 10079"/>
                                <a:gd name="T21" fmla="*/ T20 w 390"/>
                                <a:gd name="T22" fmla="+- 0 1614 1614"/>
                                <a:gd name="T23" fmla="*/ 1614 h 389"/>
                                <a:gd name="T24" fmla="+- 0 10281 10079"/>
                                <a:gd name="T25" fmla="*/ T24 w 390"/>
                                <a:gd name="T26" fmla="+- 0 1616 1614"/>
                                <a:gd name="T27" fmla="*/ 1616 h 389"/>
                                <a:gd name="T28" fmla="+- 0 10350 10079"/>
                                <a:gd name="T29" fmla="*/ T28 w 390"/>
                                <a:gd name="T30" fmla="+- 0 1633 1614"/>
                                <a:gd name="T31" fmla="*/ 1633 h 389"/>
                                <a:gd name="T32" fmla="+- 0 10406 10079"/>
                                <a:gd name="T33" fmla="*/ T32 w 390"/>
                                <a:gd name="T34" fmla="+- 0 1667 1614"/>
                                <a:gd name="T35" fmla="*/ 1667 h 389"/>
                                <a:gd name="T36" fmla="+- 0 10445 10079"/>
                                <a:gd name="T37" fmla="*/ T36 w 390"/>
                                <a:gd name="T38" fmla="+- 0 1717 1614"/>
                                <a:gd name="T39" fmla="*/ 1717 h 389"/>
                                <a:gd name="T40" fmla="+- 0 10466 10079"/>
                                <a:gd name="T41" fmla="*/ T40 w 390"/>
                                <a:gd name="T42" fmla="+- 0 1776 1614"/>
                                <a:gd name="T43" fmla="*/ 1776 h 389"/>
                                <a:gd name="T44" fmla="+- 0 10469 10079"/>
                                <a:gd name="T45" fmla="*/ T44 w 390"/>
                                <a:gd name="T46" fmla="+- 0 1798 1614"/>
                                <a:gd name="T47" fmla="*/ 1798 h 389"/>
                                <a:gd name="T48" fmla="+- 0 10467 10079"/>
                                <a:gd name="T49" fmla="*/ T48 w 390"/>
                                <a:gd name="T50" fmla="+- 0 1823 1614"/>
                                <a:gd name="T51" fmla="*/ 1823 h 389"/>
                                <a:gd name="T52" fmla="+- 0 10450 10079"/>
                                <a:gd name="T53" fmla="*/ T52 w 390"/>
                                <a:gd name="T54" fmla="+- 0 1890 1614"/>
                                <a:gd name="T55" fmla="*/ 1890 h 389"/>
                                <a:gd name="T56" fmla="+- 0 10413 10079"/>
                                <a:gd name="T57" fmla="*/ T56 w 390"/>
                                <a:gd name="T58" fmla="+- 0 1944 1614"/>
                                <a:gd name="T59" fmla="*/ 1944 h 389"/>
                                <a:gd name="T60" fmla="+- 0 10362 10079"/>
                                <a:gd name="T61" fmla="*/ T60 w 390"/>
                                <a:gd name="T62" fmla="+- 0 1982 1614"/>
                                <a:gd name="T63" fmla="*/ 1982 h 389"/>
                                <a:gd name="T64" fmla="+- 0 10300 10079"/>
                                <a:gd name="T65" fmla="*/ T64 w 390"/>
                                <a:gd name="T66" fmla="+- 0 2002 1614"/>
                                <a:gd name="T67" fmla="*/ 2002 h 389"/>
                                <a:gd name="T68" fmla="+- 0 10278 10079"/>
                                <a:gd name="T69" fmla="*/ T68 w 390"/>
                                <a:gd name="T70" fmla="+- 0 2004 1614"/>
                                <a:gd name="T71" fmla="*/ 2004 h 389"/>
                                <a:gd name="T72" fmla="+- 0 10254 10079"/>
                                <a:gd name="T73" fmla="*/ T72 w 390"/>
                                <a:gd name="T74" fmla="+- 0 2002 1614"/>
                                <a:gd name="T75" fmla="*/ 2002 h 389"/>
                                <a:gd name="T76" fmla="+- 0 10189 10079"/>
                                <a:gd name="T77" fmla="*/ T76 w 390"/>
                                <a:gd name="T78" fmla="+- 0 1984 1614"/>
                                <a:gd name="T79" fmla="*/ 1984 h 389"/>
                                <a:gd name="T80" fmla="+- 0 10136 10079"/>
                                <a:gd name="T81" fmla="*/ T80 w 390"/>
                                <a:gd name="T82" fmla="+- 0 1946 1614"/>
                                <a:gd name="T83" fmla="*/ 1946 h 389"/>
                                <a:gd name="T84" fmla="+- 0 10098 10079"/>
                                <a:gd name="T85" fmla="*/ T84 w 390"/>
                                <a:gd name="T86" fmla="+- 0 1893 1614"/>
                                <a:gd name="T87" fmla="*/ 1893 h 389"/>
                                <a:gd name="T88" fmla="+- 0 10080 10079"/>
                                <a:gd name="T89" fmla="*/ T88 w 390"/>
                                <a:gd name="T90" fmla="+- 0 1830 1614"/>
                                <a:gd name="T91" fmla="*/ 1830 h 389"/>
                                <a:gd name="T92" fmla="+- 0 10079 10079"/>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E2104D" id="Group 83" o:spid="_x0000_s1026" style="position:absolute;margin-left:503.55pt;margin-top:80.35pt;width:20.25pt;height:20.2pt;z-index:-251685376;mso-position-horizontal-relative:page" coordorigin="10071,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">
                <v:group id="Group 86" o:spid="_x0000_s1027" style="position:absolute;left:10079;top:1614;width:390;height:389" coordorigin="1007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87" o:spid="_x0000_s1028" style="position:absolute;left:1007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84" o:spid="_x0000_s1029" style="position:absolute;left:10079;top:1614;width:390;height:389" coordorigin="1007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5" o:spid="_x0000_s1030" style="position:absolute;left:1007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960"/>
        <w:gridCol w:w="5378"/>
        <w:gridCol w:w="1147"/>
        <w:gridCol w:w="1063"/>
        <w:gridCol w:w="1013"/>
      </w:tblGrid>
      <w:tr w:rsidR="00326228">
        <w:trPr>
          <w:trHeight w:hRule="exact" w:val="1114"/>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3"/>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right="4"/>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C</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1"/>
                <w:sz w:val="24"/>
                <w:szCs w:val="24"/>
              </w:rPr>
              <w:t>re</w:t>
            </w:r>
            <w:r>
              <w:rPr>
                <w:rFonts w:ascii="Times New Roman" w:eastAsia="Times New Roman" w:hAnsi="Times New Roman" w:cs="Times New Roman"/>
                <w:b/>
                <w:bCs/>
                <w:color w:val="548DD4"/>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D3037">
        <w:trPr>
          <w:trHeight w:hRule="exact" w:val="635"/>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rsidP="00CD3037">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b/>
                <w:bCs/>
                <w:sz w:val="24"/>
                <w:szCs w:val="24"/>
              </w:rPr>
              <w:t>I =</w:t>
            </w:r>
            <w:r w:rsidR="00CD3037">
              <w:rPr>
                <w:rFonts w:ascii="Times New Roman" w:eastAsia="Times New Roman" w:hAnsi="Times New Roman" w:cs="Times New Roman"/>
                <w:b/>
                <w:bCs/>
                <w:sz w:val="24"/>
                <w:szCs w:val="24"/>
              </w:rPr>
              <w:t xml:space="preserve"> </w:t>
            </w:r>
            <m:oMath>
              <m:f>
                <m:fPr>
                  <m:ctrlPr>
                    <w:rPr>
                      <w:rFonts w:ascii="Cambria Math" w:eastAsia="Times New Roman" w:hAnsi="Cambria Math" w:cs="Times New Roman"/>
                      <w:b/>
                      <w:bCs/>
                      <w:i/>
                      <w:sz w:val="24"/>
                      <w:szCs w:val="24"/>
                    </w:rPr>
                  </m:ctrlPr>
                </m:fPr>
                <m:num>
                  <m:r>
                    <m:rPr>
                      <m:sty m:val="bi"/>
                    </m:rPr>
                    <w:rPr>
                      <w:rFonts w:ascii="Cambria Math" w:eastAsia="Times New Roman" w:hAnsi="Cambria Math" w:cs="Times New Roman"/>
                      <w:sz w:val="24"/>
                      <w:szCs w:val="24"/>
                    </w:rPr>
                    <m:t>Q</m:t>
                  </m:r>
                </m:num>
                <m:den>
                  <m:r>
                    <m:rPr>
                      <m:sty m:val="bi"/>
                    </m:rPr>
                    <w:rPr>
                      <w:rFonts w:ascii="Cambria Math" w:eastAsia="Times New Roman" w:hAnsi="Cambria Math" w:cs="Times New Roman"/>
                      <w:sz w:val="24"/>
                      <w:szCs w:val="24"/>
                    </w:rPr>
                    <m:t>t</m:t>
                  </m:r>
                </m:den>
              </m:f>
            </m:oMath>
            <w:r>
              <w:rPr>
                <w:rFonts w:ascii="Times New Roman" w:eastAsia="Times New Roman" w:hAnsi="Times New Roman" w:cs="Times New Roman"/>
                <w:b/>
                <w:bCs/>
                <w:sz w:val="24"/>
                <w:szCs w:val="24"/>
              </w:rPr>
              <w:t xml:space="preserve">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 = It</w:t>
            </w:r>
          </w:p>
          <w:p w:rsidR="00326228" w:rsidRDefault="00326228" w:rsidP="00CD3037">
            <w:pPr>
              <w:pStyle w:val="TableParagraph"/>
              <w:ind w:left="1571"/>
              <w:rPr>
                <w:rFonts w:ascii="Cambria Math" w:eastAsia="Cambria Math" w:hAnsi="Cambria Math" w:cs="Cambria Math"/>
                <w:sz w:val="17"/>
                <w:szCs w:val="17"/>
              </w:rPr>
            </w:pP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in</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752"/>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Sou</w:t>
            </w:r>
            <w:r>
              <w:rPr>
                <w:rFonts w:ascii="Times New Roman" w:eastAsia="Times New Roman" w:hAnsi="Times New Roman" w:cs="Times New Roman"/>
                <w:b/>
                <w:bCs/>
                <w:color w:val="548DD4"/>
                <w:spacing w:val="-1"/>
                <w:sz w:val="24"/>
                <w:szCs w:val="24"/>
              </w:rPr>
              <w:t>rce</w:t>
            </w:r>
            <w:r>
              <w:rPr>
                <w:rFonts w:ascii="Times New Roman" w:eastAsia="Times New Roman" w:hAnsi="Times New Roman" w:cs="Times New Roman"/>
                <w:b/>
                <w:bCs/>
                <w:color w:val="548DD4"/>
                <w:sz w:val="24"/>
                <w:szCs w:val="24"/>
              </w:rPr>
              <w:t>s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F</w:t>
            </w:r>
            <w:r>
              <w:rPr>
                <w:rFonts w:ascii="Times New Roman" w:eastAsia="Times New Roman" w:hAnsi="Times New Roman" w:cs="Times New Roman"/>
                <w:b/>
                <w:bCs/>
                <w:color w:val="548DD4"/>
                <w:spacing w:val="-3"/>
                <w:sz w:val="24"/>
                <w:szCs w:val="24"/>
              </w:rPr>
              <w:t xml:space="preserve"> </w:t>
            </w:r>
            <w:r>
              <w:rPr>
                <w:rFonts w:ascii="Times New Roman" w:eastAsia="Times New Roman" w:hAnsi="Times New Roman" w:cs="Times New Roman"/>
                <w:b/>
                <w:bCs/>
                <w:color w:val="548DD4"/>
                <w:sz w:val="24"/>
                <w:szCs w:val="24"/>
              </w:rPr>
              <w:t>and 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pacing w:val="2"/>
                <w:sz w:val="24"/>
                <w:szCs w:val="24"/>
              </w:rPr>
              <w:t>i</w:t>
            </w:r>
            <w:r>
              <w:rPr>
                <w:rFonts w:ascii="Times New Roman" w:eastAsia="Times New Roman" w:hAnsi="Times New Roman" w:cs="Times New Roman"/>
                <w:b/>
                <w:bCs/>
                <w:color w:val="548DD4"/>
                <w:sz w:val="24"/>
                <w:szCs w:val="24"/>
              </w:rPr>
              <w:t>c</w:t>
            </w:r>
            <w:r>
              <w:rPr>
                <w:rFonts w:ascii="Times New Roman" w:eastAsia="Times New Roman" w:hAnsi="Times New Roman" w:cs="Times New Roman"/>
                <w:b/>
                <w:bCs/>
                <w:color w:val="548DD4"/>
                <w:spacing w:val="-1"/>
                <w:sz w:val="24"/>
                <w:szCs w:val="24"/>
              </w:rPr>
              <w:t xml:space="preserve"> C</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Rec</w:t>
            </w:r>
            <w:r>
              <w:rPr>
                <w:rFonts w:ascii="Calibri" w:eastAsia="Calibri" w:hAnsi="Calibri" w:cs="Calibri"/>
                <w:spacing w:val="-1"/>
              </w:rPr>
              <w:t>al</w:t>
            </w:r>
            <w:r>
              <w:rPr>
                <w:rFonts w:ascii="Calibri" w:eastAsia="Calibri" w:hAnsi="Calibri" w:cs="Calibri"/>
              </w:rPr>
              <w:t>l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D</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rPr>
              <w:t>t</w:t>
            </w:r>
            <w:r>
              <w:rPr>
                <w:rFonts w:ascii="Calibri" w:eastAsia="Calibri" w:hAnsi="Calibri" w:cs="Calibri"/>
                <w:spacing w:val="-1"/>
              </w:rPr>
              <w:t>ag</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ll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volt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 xml:space="preserve">uit is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MF</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ist 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F</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429"/>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ondu</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 xml:space="preserve">ion in </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ter</w:t>
            </w:r>
            <w:r>
              <w:rPr>
                <w:rFonts w:ascii="Times New Roman" w:eastAsia="Times New Roman" w:hAnsi="Times New Roman" w:cs="Times New Roman"/>
                <w:b/>
                <w:bCs/>
                <w:color w:val="548DD4"/>
                <w:sz w:val="24"/>
                <w:szCs w:val="24"/>
              </w:rPr>
              <w:t>ials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2285"/>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2" w:line="190" w:lineRule="exact"/>
              <w:rPr>
                <w:sz w:val="19"/>
                <w:szCs w:val="19"/>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82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f</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4"/>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harg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arri</w:t>
            </w:r>
            <w:r>
              <w:rPr>
                <w:rFonts w:ascii="Calibri" w:eastAsia="Calibri" w:hAnsi="Calibri" w:cs="Calibri"/>
              </w:rPr>
              <w:t>e</w:t>
            </w:r>
            <w:r>
              <w:rPr>
                <w:rFonts w:ascii="Calibri" w:eastAsia="Calibri" w:hAnsi="Calibri" w:cs="Calibri"/>
                <w:spacing w:val="-1"/>
              </w:rPr>
              <w:t>rs</w:t>
            </w:r>
          </w:p>
          <w:p w:rsidR="00326228" w:rsidRDefault="004B6062">
            <w:pPr>
              <w:pStyle w:val="TableParagraph"/>
              <w:ind w:left="822"/>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p>
          <w:p w:rsidR="00326228" w:rsidRDefault="004B6062">
            <w:pPr>
              <w:pStyle w:val="ListParagraph"/>
              <w:numPr>
                <w:ilvl w:val="0"/>
                <w:numId w:val="7"/>
              </w:numPr>
              <w:tabs>
                <w:tab w:val="left" w:pos="1542"/>
              </w:tabs>
              <w:ind w:left="1542" w:hanging="361"/>
              <w:rPr>
                <w:rFonts w:ascii="Calibri" w:eastAsia="Calibri" w:hAnsi="Calibri" w:cs="Calibri"/>
              </w:rPr>
            </w:pPr>
            <w:r>
              <w:rPr>
                <w:rFonts w:ascii="Calibri" w:eastAsia="Calibri" w:hAnsi="Calibri" w:cs="Calibri"/>
              </w:rPr>
              <w:t>Met</w:t>
            </w:r>
            <w:r>
              <w:rPr>
                <w:rFonts w:ascii="Calibri" w:eastAsia="Calibri" w:hAnsi="Calibri" w:cs="Calibri"/>
                <w:spacing w:val="-1"/>
              </w:rPr>
              <w:t>als</w:t>
            </w:r>
          </w:p>
          <w:p w:rsidR="00326228" w:rsidRDefault="004B6062">
            <w:pPr>
              <w:pStyle w:val="ListParagraph"/>
              <w:numPr>
                <w:ilvl w:val="0"/>
                <w:numId w:val="7"/>
              </w:numPr>
              <w:tabs>
                <w:tab w:val="left" w:pos="1542"/>
              </w:tabs>
              <w:ind w:left="1542" w:right="751" w:hanging="361"/>
              <w:rPr>
                <w:rFonts w:ascii="Calibri" w:eastAsia="Calibri" w:hAnsi="Calibri" w:cs="Calibri"/>
              </w:rPr>
            </w:pP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ni</w:t>
            </w:r>
            <w:r>
              <w:rPr>
                <w:rFonts w:ascii="Calibri" w:eastAsia="Calibri" w:hAnsi="Calibri" w:cs="Calibri"/>
              </w:rPr>
              <w:t xml:space="preserve">c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lu</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a</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na</w:t>
            </w:r>
            <w:r>
              <w:rPr>
                <w:rFonts w:ascii="Calibri" w:eastAsia="Calibri" w:hAnsi="Calibri" w:cs="Calibri"/>
              </w:rPr>
              <w:t>ct</w:t>
            </w:r>
            <w:r>
              <w:rPr>
                <w:rFonts w:ascii="Calibri" w:eastAsia="Calibri" w:hAnsi="Calibri" w:cs="Calibri"/>
                <w:spacing w:val="-1"/>
              </w:rPr>
              <w:t>i</w:t>
            </w:r>
            <w:r>
              <w:rPr>
                <w:rFonts w:ascii="Calibri" w:eastAsia="Calibri" w:hAnsi="Calibri" w:cs="Calibri"/>
              </w:rPr>
              <w:t>ve 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s</w:t>
            </w:r>
            <w:r>
              <w:rPr>
                <w:rFonts w:ascii="Calibri" w:eastAsia="Calibri" w:hAnsi="Calibri" w:cs="Calibri"/>
              </w:rPr>
              <w:t>)</w:t>
            </w:r>
          </w:p>
          <w:p w:rsidR="00326228" w:rsidRDefault="004B6062">
            <w:pPr>
              <w:pStyle w:val="ListParagraph"/>
              <w:numPr>
                <w:ilvl w:val="0"/>
                <w:numId w:val="7"/>
              </w:numPr>
              <w:tabs>
                <w:tab w:val="left" w:pos="1542"/>
              </w:tabs>
              <w:ind w:left="1542" w:hanging="361"/>
              <w:rPr>
                <w:rFonts w:ascii="Calibri" w:eastAsia="Calibri" w:hAnsi="Calibri" w:cs="Calibri"/>
              </w:rPr>
            </w:pPr>
            <w:r>
              <w:rPr>
                <w:rFonts w:ascii="Calibri" w:eastAsia="Calibri" w:hAnsi="Calibri" w:cs="Calibri"/>
                <w:spacing w:val="-1"/>
              </w:rPr>
              <w:t>Ga</w:t>
            </w:r>
            <w:r>
              <w:rPr>
                <w:rFonts w:ascii="Calibri" w:eastAsia="Calibri" w:hAnsi="Calibri" w:cs="Calibri"/>
              </w:rPr>
              <w:t>ses</w:t>
            </w:r>
          </w:p>
          <w:p w:rsidR="00326228" w:rsidRDefault="004B6062">
            <w:pPr>
              <w:pStyle w:val="ListParagraph"/>
              <w:numPr>
                <w:ilvl w:val="0"/>
                <w:numId w:val="7"/>
              </w:numPr>
              <w:tabs>
                <w:tab w:val="left" w:pos="1542"/>
              </w:tabs>
              <w:ind w:left="1542" w:hanging="361"/>
              <w:rPr>
                <w:rFonts w:ascii="Calibri" w:eastAsia="Calibri" w:hAnsi="Calibri" w:cs="Calibri"/>
              </w:rPr>
            </w:pPr>
            <w:r>
              <w:rPr>
                <w:rFonts w:ascii="Calibri" w:eastAsia="Calibri" w:hAnsi="Calibri" w:cs="Calibri"/>
                <w:spacing w:val="-1"/>
              </w:rPr>
              <w:t>Va</w:t>
            </w:r>
            <w:r>
              <w:rPr>
                <w:rFonts w:ascii="Calibri" w:eastAsia="Calibri" w:hAnsi="Calibri" w:cs="Calibri"/>
              </w:rPr>
              <w:t>c</w:t>
            </w:r>
            <w:r>
              <w:rPr>
                <w:rFonts w:ascii="Calibri" w:eastAsia="Calibri" w:hAnsi="Calibri" w:cs="Calibri"/>
                <w:spacing w:val="-1"/>
              </w:rPr>
              <w:t>uu</w:t>
            </w:r>
            <w:r>
              <w:rPr>
                <w:rFonts w:ascii="Calibri" w:eastAsia="Calibri" w:hAnsi="Calibri" w:cs="Calibri"/>
              </w:rPr>
              <w:t>m</w:t>
            </w:r>
          </w:p>
          <w:p w:rsidR="00326228" w:rsidRDefault="00326228">
            <w:pPr>
              <w:pStyle w:val="TableParagraph"/>
              <w:spacing w:before="3" w:line="110" w:lineRule="exact"/>
              <w:rPr>
                <w:sz w:val="11"/>
                <w:szCs w:val="11"/>
              </w:rPr>
            </w:pPr>
          </w:p>
          <w:p w:rsidR="00326228" w:rsidRDefault="004B6062">
            <w:pPr>
              <w:pStyle w:val="TableParagraph"/>
              <w:tabs>
                <w:tab w:val="left" w:pos="1587"/>
              </w:tabs>
              <w:ind w:left="118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ri</w:t>
            </w:r>
            <w:r>
              <w:rPr>
                <w:rFonts w:ascii="Calibri" w:eastAsia="Calibri" w:hAnsi="Calibri" w:cs="Calibri"/>
                <w:spacing w:val="-3"/>
              </w:rPr>
              <w:t>f</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J</w:t>
            </w:r>
            <w:r>
              <w:rPr>
                <w:rFonts w:ascii="Calibri" w:eastAsia="Calibri" w:hAnsi="Calibri" w:cs="Calibri"/>
                <w:spacing w:val="1"/>
              </w:rPr>
              <w:t>o</w:t>
            </w:r>
            <w:r>
              <w:rPr>
                <w:rFonts w:ascii="Calibri" w:eastAsia="Calibri" w:hAnsi="Calibri" w:cs="Calibri"/>
                <w:spacing w:val="-1"/>
              </w:rPr>
              <w:t>ul</w:t>
            </w:r>
            <w:r>
              <w:rPr>
                <w:rFonts w:ascii="Calibri" w:eastAsia="Calibri" w:hAnsi="Calibri" w:cs="Calibri"/>
                <w:spacing w:val="-2"/>
              </w:rPr>
              <w:t>e</w:t>
            </w:r>
            <w:r>
              <w:rPr>
                <w:rFonts w:ascii="Calibri" w:eastAsia="Calibri" w:hAnsi="Calibri" w:cs="Calibri"/>
              </w:rPr>
              <w:t>’s L</w:t>
            </w:r>
            <w:r>
              <w:rPr>
                <w:rFonts w:ascii="Calibri" w:eastAsia="Calibri" w:hAnsi="Calibri" w:cs="Calibri"/>
                <w:spacing w:val="-3"/>
              </w:rPr>
              <w:t>a</w:t>
            </w:r>
            <w:r>
              <w:rPr>
                <w:rFonts w:ascii="Calibri" w:eastAsia="Calibri" w:hAnsi="Calibri" w:cs="Calibri"/>
              </w:rPr>
              <w:t>w</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us 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phs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7"/>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822"/>
              <w:rPr>
                <w:rFonts w:ascii="Calibri" w:eastAsia="Calibri" w:hAnsi="Calibri" w:cs="Calibri"/>
              </w:rPr>
            </w:pPr>
            <w:r>
              <w:rPr>
                <w:rFonts w:ascii="Calibri" w:eastAsia="Calibri" w:hAnsi="Calibri" w:cs="Calibri"/>
                <w:spacing w:val="-1"/>
              </w:rPr>
              <w:t>In</w:t>
            </w:r>
            <w:r>
              <w:rPr>
                <w:rFonts w:ascii="Calibri" w:eastAsia="Calibri" w:hAnsi="Calibri" w:cs="Calibri"/>
                <w:spacing w:val="1"/>
              </w:rPr>
              <w:t>v</w:t>
            </w:r>
            <w:r>
              <w:rPr>
                <w:rFonts w:ascii="Calibri" w:eastAsia="Calibri" w:hAnsi="Calibri" w:cs="Calibri"/>
              </w:rPr>
              <w:t>est</w:t>
            </w:r>
            <w:r>
              <w:rPr>
                <w:rFonts w:ascii="Calibri" w:eastAsia="Calibri" w:hAnsi="Calibri" w:cs="Calibri"/>
                <w:spacing w:val="-1"/>
              </w:rPr>
              <w:t>iga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3"/>
              </w:rPr>
              <w:t>a</w:t>
            </w:r>
            <w:r>
              <w:rPr>
                <w:rFonts w:ascii="Calibri" w:eastAsia="Calibri" w:hAnsi="Calibri" w:cs="Calibri"/>
                <w:spacing w:val="-1"/>
              </w:rPr>
              <w:t>ria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I 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 xml:space="preserve">V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p>
          <w:p w:rsidR="00326228" w:rsidRDefault="004B6062">
            <w:pPr>
              <w:pStyle w:val="TableParagraph"/>
              <w:ind w:left="1182"/>
              <w:rPr>
                <w:rFonts w:ascii="Calibri" w:eastAsia="Calibri" w:hAnsi="Calibri" w:cs="Calibri"/>
              </w:rPr>
            </w:pP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rPr>
              <w:t>Met</w:t>
            </w:r>
            <w:r>
              <w:rPr>
                <w:rFonts w:ascii="Calibri" w:eastAsia="Calibri" w:hAnsi="Calibri" w:cs="Calibri"/>
                <w:spacing w:val="-1"/>
              </w:rPr>
              <w:t>all</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o</w:t>
            </w:r>
            <w:r>
              <w:rPr>
                <w:rFonts w:ascii="Calibri" w:eastAsia="Calibri" w:hAnsi="Calibri" w:cs="Calibri"/>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99"/>
          <w:pgSz w:w="11907" w:h="16840"/>
          <w:pgMar w:top="1840" w:right="1220" w:bottom="280" w:left="900" w:header="0" w:footer="0" w:gutter="0"/>
          <w:cols w:space="720"/>
        </w:sectPr>
      </w:pPr>
    </w:p>
    <w:p w:rsidR="00326228" w:rsidRDefault="00FE730C">
      <w:pPr>
        <w:spacing w:before="1" w:line="100" w:lineRule="exact"/>
        <w:rPr>
          <w:sz w:val="10"/>
          <w:szCs w:val="10"/>
        </w:rPr>
      </w:pPr>
      <w:r>
        <w:rPr>
          <w:noProof/>
          <w:lang w:val="en-IE" w:eastAsia="en-IE"/>
        </w:rPr>
        <w:lastRenderedPageBreak/>
        <mc:AlternateContent>
          <mc:Choice Requires="wpg">
            <w:drawing>
              <wp:anchor distT="0" distB="0" distL="114300" distR="114300" simplePos="0" relativeHeight="251632128" behindDoc="1" locked="0" layoutInCell="1" allowOverlap="1">
                <wp:simplePos x="0" y="0"/>
                <wp:positionH relativeFrom="page">
                  <wp:posOffset>4024630</wp:posOffset>
                </wp:positionH>
                <wp:positionV relativeFrom="page">
                  <wp:posOffset>7920990</wp:posOffset>
                </wp:positionV>
                <wp:extent cx="205740" cy="1270"/>
                <wp:effectExtent l="5080" t="5715" r="8255" b="12065"/>
                <wp:wrapNone/>
                <wp:docPr id="19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270"/>
                          <a:chOff x="6338" y="12474"/>
                          <a:chExt cx="324" cy="2"/>
                        </a:xfrm>
                      </wpg:grpSpPr>
                      <wps:wsp>
                        <wps:cNvPr id="197" name="Freeform 82"/>
                        <wps:cNvSpPr>
                          <a:spLocks/>
                        </wps:cNvSpPr>
                        <wps:spPr bwMode="auto">
                          <a:xfrm>
                            <a:off x="6338" y="12474"/>
                            <a:ext cx="324" cy="2"/>
                          </a:xfrm>
                          <a:custGeom>
                            <a:avLst/>
                            <a:gdLst>
                              <a:gd name="T0" fmla="+- 0 6338 6338"/>
                              <a:gd name="T1" fmla="*/ T0 w 324"/>
                              <a:gd name="T2" fmla="+- 0 6661 6338"/>
                              <a:gd name="T3" fmla="*/ T2 w 324"/>
                            </a:gdLst>
                            <a:ahLst/>
                            <a:cxnLst>
                              <a:cxn ang="0">
                                <a:pos x="T1" y="0"/>
                              </a:cxn>
                              <a:cxn ang="0">
                                <a:pos x="T3" y="0"/>
                              </a:cxn>
                            </a:cxnLst>
                            <a:rect l="0" t="0" r="r" b="b"/>
                            <a:pathLst>
                              <a:path w="324">
                                <a:moveTo>
                                  <a:pt x="0" y="0"/>
                                </a:moveTo>
                                <a:lnTo>
                                  <a:pt x="323" y="0"/>
                                </a:lnTo>
                              </a:path>
                            </a:pathLst>
                          </a:custGeom>
                          <a:noFill/>
                          <a:ln w="62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21C6D" id="Group 81" o:spid="_x0000_s1026" style="position:absolute;margin-left:316.9pt;margin-top:623.7pt;width:16.2pt;height:.1pt;z-index:-251684352;mso-position-horizontal-relative:page;mso-position-vertical-relative:page" coordorigin="6338,12474" coordsize="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">
                <v:shape id="Freeform 82" o:spid="_x0000_s1027" style="position:absolute;left:6338;top:12474;width:324;height: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" path="m,l323,e" filled="f" strokeweight=".17469mm">
                  <v:path arrowok="t" o:connecttype="custom" o:connectlocs="0,0;323,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33152" behindDoc="1" locked="0" layoutInCell="1" allowOverlap="1">
                <wp:simplePos x="0" y="0"/>
                <wp:positionH relativeFrom="page">
                  <wp:posOffset>2557145</wp:posOffset>
                </wp:positionH>
                <wp:positionV relativeFrom="page">
                  <wp:posOffset>8847455</wp:posOffset>
                </wp:positionV>
                <wp:extent cx="303530" cy="1270"/>
                <wp:effectExtent l="13970" t="8255" r="6350" b="9525"/>
                <wp:wrapNone/>
                <wp:docPr id="1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1270"/>
                          <a:chOff x="4027" y="13933"/>
                          <a:chExt cx="478" cy="2"/>
                        </a:xfrm>
                      </wpg:grpSpPr>
                      <wps:wsp>
                        <wps:cNvPr id="195" name="Freeform 80"/>
                        <wps:cNvSpPr>
                          <a:spLocks/>
                        </wps:cNvSpPr>
                        <wps:spPr bwMode="auto">
                          <a:xfrm>
                            <a:off x="4027" y="13933"/>
                            <a:ext cx="478" cy="2"/>
                          </a:xfrm>
                          <a:custGeom>
                            <a:avLst/>
                            <a:gdLst>
                              <a:gd name="T0" fmla="+- 0 4027 4027"/>
                              <a:gd name="T1" fmla="*/ T0 w 478"/>
                              <a:gd name="T2" fmla="+- 0 4505 4027"/>
                              <a:gd name="T3" fmla="*/ T2 w 478"/>
                            </a:gdLst>
                            <a:ahLst/>
                            <a:cxnLst>
                              <a:cxn ang="0">
                                <a:pos x="T1" y="0"/>
                              </a:cxn>
                              <a:cxn ang="0">
                                <a:pos x="T3" y="0"/>
                              </a:cxn>
                            </a:cxnLst>
                            <a:rect l="0" t="0" r="r" b="b"/>
                            <a:pathLst>
                              <a:path w="478">
                                <a:moveTo>
                                  <a:pt x="0" y="0"/>
                                </a:moveTo>
                                <a:lnTo>
                                  <a:pt x="478"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4A100" id="Group 79" o:spid="_x0000_s1026" style="position:absolute;margin-left:201.35pt;margin-top:696.65pt;width:23.9pt;height:.1pt;z-index:-251683328;mso-position-horizontal-relative:page;mso-position-vertical-relative:page" coordorigin="4027,13933" coordsize="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">
                <v:shape id="Freeform 80" o:spid="_x0000_s1027" style="position:absolute;left:4027;top:13933;width:478;height: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" path="m,l478,e" filled="f" strokeweight=".33197mm">
                  <v:path arrowok="t" o:connecttype="custom" o:connectlocs="0,0;478,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34176" behindDoc="1" locked="0" layoutInCell="1" allowOverlap="1">
                <wp:simplePos x="0" y="0"/>
                <wp:positionH relativeFrom="page">
                  <wp:posOffset>3092450</wp:posOffset>
                </wp:positionH>
                <wp:positionV relativeFrom="page">
                  <wp:posOffset>8847455</wp:posOffset>
                </wp:positionV>
                <wp:extent cx="135890" cy="1270"/>
                <wp:effectExtent l="6350" t="8255" r="10160" b="9525"/>
                <wp:wrapNone/>
                <wp:docPr id="1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4870" y="13933"/>
                          <a:chExt cx="214" cy="2"/>
                        </a:xfrm>
                      </wpg:grpSpPr>
                      <wps:wsp>
                        <wps:cNvPr id="193" name="Freeform 78"/>
                        <wps:cNvSpPr>
                          <a:spLocks/>
                        </wps:cNvSpPr>
                        <wps:spPr bwMode="auto">
                          <a:xfrm>
                            <a:off x="4870" y="13933"/>
                            <a:ext cx="214" cy="2"/>
                          </a:xfrm>
                          <a:custGeom>
                            <a:avLst/>
                            <a:gdLst>
                              <a:gd name="T0" fmla="+- 0 4870 4870"/>
                              <a:gd name="T1" fmla="*/ T0 w 214"/>
                              <a:gd name="T2" fmla="+- 0 5083 4870"/>
                              <a:gd name="T3" fmla="*/ T2 w 214"/>
                            </a:gdLst>
                            <a:ahLst/>
                            <a:cxnLst>
                              <a:cxn ang="0">
                                <a:pos x="T1" y="0"/>
                              </a:cxn>
                              <a:cxn ang="0">
                                <a:pos x="T3" y="0"/>
                              </a:cxn>
                            </a:cxnLst>
                            <a:rect l="0" t="0" r="r" b="b"/>
                            <a:pathLst>
                              <a:path w="214">
                                <a:moveTo>
                                  <a:pt x="0" y="0"/>
                                </a:moveTo>
                                <a:lnTo>
                                  <a:pt x="21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DB0EE" id="Group 77" o:spid="_x0000_s1026" style="position:absolute;margin-left:243.5pt;margin-top:696.65pt;width:10.7pt;height:.1pt;z-index:-251682304;mso-position-horizontal-relative:page;mso-position-vertical-relative:page" coordorigin="4870,13933"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">
                <v:shape id="Freeform 78" o:spid="_x0000_s1027" style="position:absolute;left:4870;top:13933;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" path="m,l213,e" filled="f" strokeweight=".33197mm">
                  <v:path arrowok="t" o:connecttype="custom" o:connectlocs="0,0;213,0" o:connectangles="0,0"/>
                </v:shape>
                <w10:wrap anchorx="page" anchory="page"/>
              </v:group>
            </w:pict>
          </mc:Fallback>
        </mc:AlternateContent>
      </w:r>
      <w:r>
        <w:rPr>
          <w:noProof/>
          <w:lang w:val="en-IE" w:eastAsia="en-IE"/>
        </w:rPr>
        <mc:AlternateContent>
          <mc:Choice Requires="wpg">
            <w:drawing>
              <wp:anchor distT="0" distB="0" distL="114300" distR="114300" simplePos="0" relativeHeight="251635200" behindDoc="1" locked="0" layoutInCell="1" allowOverlap="1">
                <wp:simplePos x="0" y="0"/>
                <wp:positionH relativeFrom="page">
                  <wp:posOffset>3442970</wp:posOffset>
                </wp:positionH>
                <wp:positionV relativeFrom="page">
                  <wp:posOffset>8847455</wp:posOffset>
                </wp:positionV>
                <wp:extent cx="135890" cy="1270"/>
                <wp:effectExtent l="13970" t="8255" r="12065" b="9525"/>
                <wp:wrapNone/>
                <wp:docPr id="19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70"/>
                          <a:chOff x="5422" y="13933"/>
                          <a:chExt cx="214" cy="2"/>
                        </a:xfrm>
                      </wpg:grpSpPr>
                      <wps:wsp>
                        <wps:cNvPr id="191" name="Freeform 76"/>
                        <wps:cNvSpPr>
                          <a:spLocks/>
                        </wps:cNvSpPr>
                        <wps:spPr bwMode="auto">
                          <a:xfrm>
                            <a:off x="5422" y="13933"/>
                            <a:ext cx="214" cy="2"/>
                          </a:xfrm>
                          <a:custGeom>
                            <a:avLst/>
                            <a:gdLst>
                              <a:gd name="T0" fmla="+- 0 5422 5422"/>
                              <a:gd name="T1" fmla="*/ T0 w 214"/>
                              <a:gd name="T2" fmla="+- 0 5635 5422"/>
                              <a:gd name="T3" fmla="*/ T2 w 214"/>
                            </a:gdLst>
                            <a:ahLst/>
                            <a:cxnLst>
                              <a:cxn ang="0">
                                <a:pos x="T1" y="0"/>
                              </a:cxn>
                              <a:cxn ang="0">
                                <a:pos x="T3" y="0"/>
                              </a:cxn>
                            </a:cxnLst>
                            <a:rect l="0" t="0" r="r" b="b"/>
                            <a:pathLst>
                              <a:path w="214">
                                <a:moveTo>
                                  <a:pt x="0" y="0"/>
                                </a:moveTo>
                                <a:lnTo>
                                  <a:pt x="21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4ABA9" id="Group 75" o:spid="_x0000_s1026" style="position:absolute;margin-left:271.1pt;margin-top:696.65pt;width:10.7pt;height:.1pt;z-index:-251681280;mso-position-horizontal-relative:page;mso-position-vertical-relative:page" coordorigin="5422,13933" coordsize="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">
                <v:shape id="Freeform 76" o:spid="_x0000_s1027" style="position:absolute;left:5422;top:13933;width:214;height:2;visibility:visible;mso-wrap-style:square;v-text-anchor:top" coordsize="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" path="m,l213,e" filled="f" strokeweight=".33197mm">
                  <v:path arrowok="t" o:connecttype="custom" o:connectlocs="0,0;213,0" o:connectangles="0,0"/>
                </v:shape>
                <w10:wrap anchorx="page" anchory="page"/>
              </v:group>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960"/>
        <w:gridCol w:w="5378"/>
        <w:gridCol w:w="1147"/>
        <w:gridCol w:w="1063"/>
        <w:gridCol w:w="1013"/>
      </w:tblGrid>
      <w:tr w:rsidR="00326228">
        <w:trPr>
          <w:trHeight w:hRule="exact" w:val="121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ListParagraph"/>
              <w:numPr>
                <w:ilvl w:val="0"/>
                <w:numId w:val="6"/>
              </w:numPr>
              <w:tabs>
                <w:tab w:val="left" w:pos="1542"/>
              </w:tabs>
              <w:spacing w:line="264" w:lineRule="exact"/>
              <w:ind w:left="1542" w:hanging="361"/>
              <w:rPr>
                <w:rFonts w:ascii="Calibri" w:eastAsia="Calibri" w:hAnsi="Calibri" w:cs="Calibri"/>
              </w:rPr>
            </w:pPr>
            <w:r>
              <w:rPr>
                <w:rFonts w:ascii="Calibri" w:eastAsia="Calibri" w:hAnsi="Calibri" w:cs="Calibri"/>
                <w:spacing w:val="-1"/>
              </w:rPr>
              <w:t>Fila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bulb</w:t>
            </w:r>
          </w:p>
          <w:p w:rsidR="00326228" w:rsidRDefault="004B6062">
            <w:pPr>
              <w:pStyle w:val="ListParagraph"/>
              <w:numPr>
                <w:ilvl w:val="0"/>
                <w:numId w:val="6"/>
              </w:numPr>
              <w:tabs>
                <w:tab w:val="left" w:pos="1542"/>
              </w:tabs>
              <w:ind w:left="1542" w:right="452" w:hanging="361"/>
              <w:rPr>
                <w:rFonts w:ascii="Calibri" w:eastAsia="Calibri" w:hAnsi="Calibri" w:cs="Calibri"/>
              </w:rPr>
            </w:pP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rPr>
              <w:t>er s</w:t>
            </w:r>
            <w:r>
              <w:rPr>
                <w:rFonts w:ascii="Calibri" w:eastAsia="Calibri" w:hAnsi="Calibri" w:cs="Calibri"/>
                <w:spacing w:val="-1"/>
              </w:rPr>
              <w:t>ulpha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lu</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rPr>
              <w:t>er 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es</w:t>
            </w:r>
          </w:p>
          <w:p w:rsidR="00326228" w:rsidRDefault="00326228">
            <w:pPr>
              <w:pStyle w:val="TableParagraph"/>
              <w:spacing w:before="5" w:line="110" w:lineRule="exact"/>
              <w:rPr>
                <w:sz w:val="11"/>
                <w:szCs w:val="11"/>
              </w:rPr>
            </w:pPr>
          </w:p>
          <w:p w:rsidR="00326228" w:rsidRDefault="004B6062">
            <w:pPr>
              <w:pStyle w:val="TableParagraph"/>
              <w:ind w:left="1182"/>
              <w:rPr>
                <w:rFonts w:ascii="Times New Roman" w:eastAsia="Times New Roman" w:hAnsi="Times New Roman" w:cs="Times New Roman"/>
                <w:sz w:val="24"/>
                <w:szCs w:val="24"/>
              </w:rPr>
            </w:pP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diode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326228" w:rsidRDefault="004B6062">
            <w:pPr>
              <w:pStyle w:val="TableParagraph"/>
              <w:ind w:left="102" w:right="120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llic</w:t>
            </w:r>
            <w:r>
              <w:rPr>
                <w:rFonts w:ascii="Times New Roman" w:eastAsia="Times New Roman" w:hAnsi="Times New Roman" w:cs="Times New Roman"/>
                <w:spacing w:val="-1"/>
                <w:sz w:val="24"/>
                <w:szCs w:val="24"/>
              </w:rPr>
              <w:t xml:space="preserve"> co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ith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 inv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mistor</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ith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in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 int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insic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insic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in 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 jun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acr</w:t>
            </w:r>
            <w:r>
              <w:rPr>
                <w:rFonts w:ascii="Times New Roman" w:eastAsia="Times New Roman" w:hAnsi="Times New Roman" w:cs="Times New Roman"/>
                <w:sz w:val="24"/>
                <w:szCs w:val="24"/>
              </w:rPr>
              <w:t>oss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 jun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rwar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omput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right="4"/>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Re</w:t>
            </w:r>
            <w:r>
              <w:rPr>
                <w:rFonts w:ascii="Times New Roman" w:eastAsia="Times New Roman" w:hAnsi="Times New Roman" w:cs="Times New Roman"/>
                <w:b/>
                <w:bCs/>
                <w:color w:val="548DD4"/>
                <w:sz w:val="24"/>
                <w:szCs w:val="24"/>
              </w:rPr>
              <w:t>sis</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an</w:t>
            </w:r>
            <w:r>
              <w:rPr>
                <w:rFonts w:ascii="Times New Roman" w:eastAsia="Times New Roman" w:hAnsi="Times New Roman" w:cs="Times New Roman"/>
                <w:b/>
                <w:bCs/>
                <w:color w:val="548DD4"/>
                <w:spacing w:val="-1"/>
                <w:sz w:val="24"/>
                <w:szCs w:val="24"/>
              </w:rPr>
              <w:t>ce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 of</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sist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O</w:t>
            </w:r>
            <w:r>
              <w:rPr>
                <w:rFonts w:ascii="Times New Roman" w:eastAsia="Times New Roman" w:hAnsi="Times New Roman" w:cs="Times New Roman"/>
                <w:sz w:val="24"/>
                <w:szCs w:val="24"/>
              </w:rPr>
              <w:t>hm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sist</w:t>
            </w:r>
            <w:r>
              <w:rPr>
                <w:rFonts w:ascii="Times New Roman" w:eastAsia="Times New Roman" w:hAnsi="Times New Roman" w:cs="Times New Roman"/>
                <w:spacing w:val="-1"/>
                <w:sz w:val="24"/>
                <w:szCs w:val="24"/>
              </w:rPr>
              <w:t>anc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7"/>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a</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r</w:t>
            </w:r>
            <w:r>
              <w:rPr>
                <w:rFonts w:ascii="Calibri" w:eastAsia="Calibri" w:hAnsi="Calibri" w:cs="Calibri"/>
              </w:rPr>
              <w:t>es</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i</w:t>
            </w:r>
            <w:r>
              <w:rPr>
                <w:rFonts w:ascii="Calibri" w:eastAsia="Calibri" w:hAnsi="Calibri" w:cs="Calibri"/>
              </w:rPr>
              <w:t>v</w:t>
            </w:r>
            <w:r>
              <w:rPr>
                <w:rFonts w:ascii="Calibri" w:eastAsia="Calibri" w:hAnsi="Calibri" w:cs="Calibri"/>
                <w:spacing w:val="-1"/>
              </w:rPr>
              <w:t>i</w:t>
            </w:r>
            <w:r>
              <w:rPr>
                <w:rFonts w:ascii="Calibri" w:eastAsia="Calibri" w:hAnsi="Calibri" w:cs="Calibri"/>
                <w:spacing w:val="-3"/>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w:t>
            </w:r>
          </w:p>
          <w:p w:rsidR="00326228" w:rsidRDefault="004B6062">
            <w:pPr>
              <w:pStyle w:val="TableParagraph"/>
              <w:ind w:left="102"/>
              <w:rPr>
                <w:rFonts w:ascii="Calibri" w:eastAsia="Calibri" w:hAnsi="Calibri" w:cs="Calibri"/>
              </w:rPr>
            </w:pPr>
            <w:r>
              <w:rPr>
                <w:rFonts w:ascii="Calibri" w:eastAsia="Calibri" w:hAnsi="Calibri" w:cs="Calibri"/>
              </w:rPr>
              <w:t>w</w:t>
            </w:r>
            <w:r>
              <w:rPr>
                <w:rFonts w:ascii="Calibri" w:eastAsia="Calibri" w:hAnsi="Calibri" w:cs="Calibri"/>
                <w:spacing w:val="-1"/>
              </w:rPr>
              <w:t>ire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hmm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use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met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idge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sistivi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24"/>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60" w:lineRule="exact"/>
              <w:rPr>
                <w:sz w:val="16"/>
                <w:szCs w:val="16"/>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11" w:line="387" w:lineRule="exact"/>
              <w:ind w:left="102"/>
              <w:rPr>
                <w:rFonts w:ascii="Times New Roman" w:eastAsia="Times New Roman" w:hAnsi="Times New Roman" w:cs="Times New Roman"/>
                <w:sz w:val="23"/>
                <w:szCs w:val="23"/>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46"/>
                <w:sz w:val="24"/>
                <w:szCs w:val="24"/>
              </w:rPr>
              <w:t xml:space="preserve"> </w:t>
            </w:r>
            <w:r>
              <w:rPr>
                <w:rFonts w:ascii="Arial" w:eastAsia="Arial" w:hAnsi="Arial" w:cs="Arial"/>
                <w:sz w:val="25"/>
                <w:szCs w:val="25"/>
              </w:rPr>
              <w:t>ρ</w:t>
            </w:r>
            <w:r>
              <w:rPr>
                <w:rFonts w:ascii="Arial" w:eastAsia="Arial" w:hAnsi="Arial" w:cs="Arial"/>
                <w:spacing w:val="9"/>
                <w:sz w:val="25"/>
                <w:szCs w:val="25"/>
              </w:rPr>
              <w:t xml:space="preserve"> </w:t>
            </w:r>
            <w:r>
              <w:rPr>
                <w:rFonts w:ascii="Arial" w:eastAsia="Arial" w:hAnsi="Arial" w:cs="Arial"/>
                <w:sz w:val="23"/>
                <w:szCs w:val="23"/>
              </w:rPr>
              <w:t>=</w:t>
            </w:r>
            <w:r>
              <w:rPr>
                <w:rFonts w:ascii="Arial" w:eastAsia="Arial" w:hAnsi="Arial" w:cs="Arial"/>
                <w:spacing w:val="22"/>
                <w:sz w:val="23"/>
                <w:szCs w:val="23"/>
              </w:rPr>
              <w:t xml:space="preserve"> </w:t>
            </w:r>
            <w:r>
              <w:rPr>
                <w:rFonts w:ascii="Times New Roman" w:eastAsia="Times New Roman" w:hAnsi="Times New Roman" w:cs="Times New Roman"/>
                <w:i/>
                <w:position w:val="15"/>
                <w:sz w:val="23"/>
                <w:szCs w:val="23"/>
              </w:rPr>
              <w:t>RA</w:t>
            </w:r>
          </w:p>
          <w:p w:rsidR="00326228" w:rsidRDefault="004B6062">
            <w:pPr>
              <w:pStyle w:val="TableParagraph"/>
              <w:spacing w:line="210" w:lineRule="exact"/>
              <w:ind w:right="820"/>
              <w:jc w:val="right"/>
              <w:rPr>
                <w:rFonts w:ascii="Times New Roman" w:eastAsia="Times New Roman" w:hAnsi="Times New Roman" w:cs="Times New Roman"/>
                <w:sz w:val="23"/>
                <w:szCs w:val="23"/>
              </w:rPr>
            </w:pPr>
            <w:r>
              <w:rPr>
                <w:rFonts w:ascii="Times New Roman" w:eastAsia="Times New Roman" w:hAnsi="Times New Roman" w:cs="Times New Roman"/>
                <w:i/>
                <w:w w:val="105"/>
                <w:sz w:val="23"/>
                <w:szCs w:val="23"/>
              </w:rPr>
              <w:t>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Der</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pacing w:val="11"/>
                <w:sz w:val="24"/>
                <w:szCs w:val="24"/>
              </w:rPr>
              <w:t>R</w:t>
            </w:r>
            <w:r>
              <w:rPr>
                <w:rFonts w:ascii="Times New Roman" w:eastAsia="Times New Roman" w:hAnsi="Times New Roman" w:cs="Times New Roman"/>
                <w:b/>
                <w:bCs/>
                <w:position w:val="-2"/>
                <w:sz w:val="16"/>
                <w:szCs w:val="16"/>
              </w:rPr>
              <w:t>T</w:t>
            </w:r>
            <w:r>
              <w:rPr>
                <w:rFonts w:ascii="Times New Roman" w:eastAsia="Times New Roman" w:hAnsi="Times New Roman" w:cs="Times New Roman"/>
                <w:b/>
                <w:bCs/>
                <w:spacing w:val="1"/>
                <w:position w:val="-2"/>
                <w:sz w:val="16"/>
                <w:szCs w:val="16"/>
              </w:rPr>
              <w:t>o</w:t>
            </w:r>
            <w:r>
              <w:rPr>
                <w:rFonts w:ascii="Times New Roman" w:eastAsia="Times New Roman" w:hAnsi="Times New Roman" w:cs="Times New Roman"/>
                <w:b/>
                <w:bCs/>
                <w:spacing w:val="-1"/>
                <w:position w:val="-2"/>
                <w:sz w:val="16"/>
                <w:szCs w:val="16"/>
              </w:rPr>
              <w:t>t</w:t>
            </w:r>
            <w:r>
              <w:rPr>
                <w:rFonts w:ascii="Times New Roman" w:eastAsia="Times New Roman" w:hAnsi="Times New Roman" w:cs="Times New Roman"/>
                <w:b/>
                <w:bCs/>
                <w:spacing w:val="1"/>
                <w:position w:val="-2"/>
                <w:sz w:val="16"/>
                <w:szCs w:val="16"/>
              </w:rPr>
              <w:t>a</w:t>
            </w:r>
            <w:r>
              <w:rPr>
                <w:rFonts w:ascii="Times New Roman" w:eastAsia="Times New Roman" w:hAnsi="Times New Roman" w:cs="Times New Roman"/>
                <w:b/>
                <w:bCs/>
                <w:position w:val="-2"/>
                <w:sz w:val="16"/>
                <w:szCs w:val="16"/>
              </w:rPr>
              <w:t>l</w:t>
            </w:r>
            <w:r>
              <w:rPr>
                <w:rFonts w:ascii="Times New Roman" w:eastAsia="Times New Roman" w:hAnsi="Times New Roman" w:cs="Times New Roman"/>
                <w:b/>
                <w:bCs/>
                <w:spacing w:val="30"/>
                <w:position w:val="-2"/>
                <w:sz w:val="16"/>
                <w:szCs w:val="16"/>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1"/>
                <w:sz w:val="24"/>
                <w:szCs w:val="24"/>
              </w:rPr>
              <w:t>R</w:t>
            </w:r>
            <w:r>
              <w:rPr>
                <w:rFonts w:ascii="Times New Roman" w:eastAsia="Times New Roman" w:hAnsi="Times New Roman" w:cs="Times New Roman"/>
                <w:b/>
                <w:bCs/>
                <w:position w:val="-2"/>
                <w:sz w:val="16"/>
                <w:szCs w:val="16"/>
              </w:rPr>
              <w:t>1</w:t>
            </w:r>
            <w:r>
              <w:rPr>
                <w:rFonts w:ascii="Times New Roman" w:eastAsia="Times New Roman" w:hAnsi="Times New Roman" w:cs="Times New Roman"/>
                <w:b/>
                <w:bCs/>
                <w:spacing w:val="33"/>
                <w:position w:val="-2"/>
                <w:sz w:val="16"/>
                <w:szCs w:val="16"/>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1"/>
                <w:sz w:val="24"/>
                <w:szCs w:val="24"/>
              </w:rPr>
              <w:t>R</w:t>
            </w:r>
            <w:r>
              <w:rPr>
                <w:rFonts w:ascii="Times New Roman" w:eastAsia="Times New Roman" w:hAnsi="Times New Roman" w:cs="Times New Roman"/>
                <w:b/>
                <w:bCs/>
                <w:position w:val="-2"/>
                <w:sz w:val="16"/>
                <w:szCs w:val="16"/>
              </w:rPr>
              <w:t>2</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CD3037">
        <w:trPr>
          <w:trHeight w:hRule="exact" w:val="778"/>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FE730C" w:rsidP="00CD3037">
            <w:pPr>
              <w:pStyle w:val="TableParagraph"/>
              <w:tabs>
                <w:tab w:val="left" w:pos="2235"/>
              </w:tabs>
              <w:ind w:left="102"/>
              <w:rPr>
                <w:rFonts w:ascii="Cambria Math" w:eastAsia="Cambria Math" w:hAnsi="Cambria Math" w:cs="Cambria Math"/>
                <w:sz w:val="14"/>
                <w:szCs w:val="14"/>
              </w:rPr>
            </w:pPr>
            <w:r>
              <w:rPr>
                <w:rFonts w:ascii="Times New Roman" w:eastAsia="Times New Roman" w:hAnsi="Times New Roman" w:cs="Times New Roman"/>
                <w:noProof/>
                <w:spacing w:val="-1"/>
                <w:sz w:val="24"/>
                <w:szCs w:val="24"/>
                <w:lang w:val="en-IE" w:eastAsia="en-IE"/>
              </w:rPr>
              <mc:AlternateContent>
                <mc:Choice Requires="wps">
                  <w:drawing>
                    <wp:anchor distT="0" distB="0" distL="114300" distR="114300" simplePos="0" relativeHeight="251661824" behindDoc="1" locked="0" layoutInCell="1" allowOverlap="1">
                      <wp:simplePos x="0" y="0"/>
                      <wp:positionH relativeFrom="column">
                        <wp:posOffset>1220470</wp:posOffset>
                      </wp:positionH>
                      <wp:positionV relativeFrom="paragraph">
                        <wp:posOffset>104140</wp:posOffset>
                      </wp:positionV>
                      <wp:extent cx="1109980" cy="142875"/>
                      <wp:effectExtent l="1270" t="0" r="3175" b="635"/>
                      <wp:wrapNone/>
                      <wp:docPr id="18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EE48" id="Rectangle 438" o:spid="_x0000_s1026" style="position:absolute;margin-left:96.1pt;margin-top:8.2pt;width:87.4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" stroked="f"/>
                  </w:pict>
                </mc:Fallback>
              </mc:AlternateContent>
            </w:r>
            <w:r w:rsidR="004B6062">
              <w:rPr>
                <w:rFonts w:ascii="Times New Roman" w:eastAsia="Times New Roman" w:hAnsi="Times New Roman" w:cs="Times New Roman"/>
                <w:spacing w:val="-1"/>
                <w:sz w:val="24"/>
                <w:szCs w:val="24"/>
              </w:rPr>
              <w:t>Der</w:t>
            </w:r>
            <w:r w:rsidR="004B6062">
              <w:rPr>
                <w:rFonts w:ascii="Times New Roman" w:eastAsia="Times New Roman" w:hAnsi="Times New Roman" w:cs="Times New Roman"/>
                <w:sz w:val="24"/>
                <w:szCs w:val="24"/>
              </w:rPr>
              <w:t>ive</w:t>
            </w:r>
            <w:r w:rsidR="004B6062">
              <w:rPr>
                <w:rFonts w:ascii="Times New Roman" w:eastAsia="Times New Roman" w:hAnsi="Times New Roman" w:cs="Times New Roman"/>
                <w:spacing w:val="-1"/>
                <w:sz w:val="24"/>
                <w:szCs w:val="24"/>
              </w:rPr>
              <w:t xml:space="preserve"> </w:t>
            </w:r>
            <w:r w:rsidR="004B6062">
              <w:rPr>
                <w:rFonts w:ascii="Times New Roman" w:eastAsia="Times New Roman" w:hAnsi="Times New Roman" w:cs="Times New Roman"/>
                <w:sz w:val="24"/>
                <w:szCs w:val="24"/>
              </w:rPr>
              <w:t>the</w:t>
            </w:r>
            <w:r w:rsidR="004B6062">
              <w:rPr>
                <w:rFonts w:ascii="Times New Roman" w:eastAsia="Times New Roman" w:hAnsi="Times New Roman" w:cs="Times New Roman"/>
                <w:spacing w:val="1"/>
                <w:sz w:val="24"/>
                <w:szCs w:val="24"/>
              </w:rPr>
              <w:t xml:space="preserve"> </w:t>
            </w:r>
            <w:r w:rsidR="004B6062">
              <w:rPr>
                <w:rFonts w:ascii="Times New Roman" w:eastAsia="Times New Roman" w:hAnsi="Times New Roman" w:cs="Times New Roman"/>
                <w:spacing w:val="-1"/>
                <w:sz w:val="24"/>
                <w:szCs w:val="24"/>
              </w:rPr>
              <w:t>f</w:t>
            </w:r>
            <w:r w:rsidR="004B6062">
              <w:rPr>
                <w:rFonts w:ascii="Times New Roman" w:eastAsia="Times New Roman" w:hAnsi="Times New Roman" w:cs="Times New Roman"/>
                <w:sz w:val="24"/>
                <w:szCs w:val="24"/>
              </w:rPr>
              <w:t>o</w:t>
            </w:r>
            <w:r w:rsidR="004B6062">
              <w:rPr>
                <w:rFonts w:ascii="Times New Roman" w:eastAsia="Times New Roman" w:hAnsi="Times New Roman" w:cs="Times New Roman"/>
                <w:spacing w:val="-1"/>
                <w:sz w:val="24"/>
                <w:szCs w:val="24"/>
              </w:rPr>
              <w:t>r</w:t>
            </w:r>
            <w:r w:rsidR="004B6062">
              <w:rPr>
                <w:rFonts w:ascii="Times New Roman" w:eastAsia="Times New Roman" w:hAnsi="Times New Roman" w:cs="Times New Roman"/>
                <w:sz w:val="24"/>
                <w:szCs w:val="24"/>
              </w:rPr>
              <w:t>mula</w:t>
            </w:r>
            <w:r w:rsidR="004B6062">
              <w:rPr>
                <w:rFonts w:ascii="Times New Roman" w:eastAsia="Times New Roman" w:hAnsi="Times New Roman" w:cs="Times New Roman"/>
                <w:sz w:val="24"/>
                <w:szCs w:val="24"/>
              </w:rPr>
              <w:tab/>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RTotal</m:t>
                  </m:r>
                </m:den>
              </m:f>
            </m:oMath>
            <w:r w:rsidR="00CD3037">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R1</m:t>
                  </m:r>
                </m:den>
              </m:f>
            </m:oMath>
            <w:r w:rsidR="00CD3037">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R2</m:t>
                  </m:r>
                </m:den>
              </m:f>
            </m:oMath>
            <w:r w:rsidR="00CD3037">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R3</m:t>
                  </m:r>
                </m:den>
              </m:f>
            </m:oMath>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idge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 us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idge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ol and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l sa</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vi</w:t>
            </w:r>
            <w:r>
              <w:rPr>
                <w:rFonts w:ascii="Times New Roman" w:eastAsia="Times New Roman" w:hAnsi="Times New Roman" w:cs="Times New Roman"/>
                <w:b/>
                <w:bCs/>
                <w:spacing w:val="-1"/>
                <w:sz w:val="24"/>
                <w:szCs w:val="24"/>
              </w:rPr>
              <w:t>ces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100"/>
          <w:pgSz w:w="11907" w:h="16840"/>
          <w:pgMar w:top="1320" w:right="1220" w:bottom="280" w:left="900" w:header="0" w:footer="0" w:gutter="0"/>
          <w:cols w:space="720"/>
        </w:sectPr>
      </w:pPr>
    </w:p>
    <w:p w:rsidR="00326228" w:rsidRDefault="00326228">
      <w:pPr>
        <w:spacing w:before="1"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960"/>
        <w:gridCol w:w="5378"/>
        <w:gridCol w:w="1147"/>
        <w:gridCol w:w="1063"/>
        <w:gridCol w:w="1013"/>
      </w:tblGrid>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ula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ions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value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no</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using a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idge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in an 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in a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m</w:t>
            </w:r>
            <w:r>
              <w:rPr>
                <w:rFonts w:ascii="Calibri" w:eastAsia="Calibri" w:hAnsi="Calibri" w:cs="Calibri"/>
                <w:spacing w:val="-1"/>
              </w:rPr>
              <w:t>is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 c</w:t>
            </w:r>
            <w:r>
              <w:rPr>
                <w:rFonts w:ascii="Calibri" w:eastAsia="Calibri" w:hAnsi="Calibri" w:cs="Calibri"/>
                <w:spacing w:val="-1"/>
              </w:rPr>
              <w:t>ir</w:t>
            </w:r>
            <w:r>
              <w:rPr>
                <w:rFonts w:ascii="Calibri" w:eastAsia="Calibri" w:hAnsi="Calibri" w:cs="Calibri"/>
              </w:rPr>
              <w:t>c</w:t>
            </w:r>
            <w:r>
              <w:rPr>
                <w:rFonts w:ascii="Calibri" w:eastAsia="Calibri" w:hAnsi="Calibri" w:cs="Calibri"/>
                <w:spacing w:val="-1"/>
              </w:rPr>
              <w:t>uit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P</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ial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al</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divid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uit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E</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pacing w:val="-1"/>
                <w:sz w:val="24"/>
                <w:szCs w:val="24"/>
              </w:rPr>
              <w:t>ect</w:t>
            </w:r>
            <w:r>
              <w:rPr>
                <w:rFonts w:ascii="Times New Roman" w:eastAsia="Times New Roman" w:hAnsi="Times New Roman" w:cs="Times New Roman"/>
                <w:b/>
                <w:bCs/>
                <w:color w:val="548DD4"/>
                <w:sz w:val="24"/>
                <w:szCs w:val="24"/>
              </w:rPr>
              <w:t>s on an 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rc</w:t>
            </w:r>
            <w:r>
              <w:rPr>
                <w:rFonts w:ascii="Times New Roman" w:eastAsia="Times New Roman" w:hAnsi="Times New Roman" w:cs="Times New Roman"/>
                <w:b/>
                <w:bCs/>
                <w:color w:val="548DD4"/>
                <w:sz w:val="24"/>
                <w:szCs w:val="24"/>
              </w:rPr>
              <w:t>uit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59"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position w:val="11"/>
                <w:sz w:val="16"/>
                <w:szCs w:val="16"/>
              </w:rPr>
              <w:t>2</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
          <w:p w:rsidR="00326228" w:rsidRDefault="004B6062">
            <w:pPr>
              <w:pStyle w:val="TableParagraph"/>
              <w:spacing w:line="28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position w:val="11"/>
                <w:sz w:val="16"/>
                <w:szCs w:val="16"/>
              </w:rPr>
              <w:t>2</w:t>
            </w:r>
            <w:r>
              <w:rPr>
                <w:rFonts w:ascii="Times New Roman" w:eastAsia="Times New Roman" w:hAnsi="Times New Roman" w:cs="Times New Roman"/>
                <w:sz w:val="24"/>
                <w:szCs w:val="24"/>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che</w:t>
            </w:r>
            <w:r>
              <w:rPr>
                <w:rFonts w:ascii="Times New Roman" w:eastAsia="Times New Roman" w:hAnsi="Times New Roman" w:cs="Times New Roman"/>
                <w:sz w:val="24"/>
                <w:szCs w:val="24"/>
              </w:rPr>
              <w:t>mi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rsidR="00326228" w:rsidRDefault="004B6062">
            <w:pPr>
              <w:pStyle w:val="TableParagraph"/>
              <w:ind w:left="102" w:right="11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EH</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nsmission</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765"/>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D</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s</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rc</w:t>
            </w:r>
            <w:r>
              <w:rPr>
                <w:rFonts w:ascii="Times New Roman" w:eastAsia="Times New Roman" w:hAnsi="Times New Roman" w:cs="Times New Roman"/>
                <w:b/>
                <w:bCs/>
                <w:color w:val="548DD4"/>
                <w:sz w:val="24"/>
                <w:szCs w:val="24"/>
              </w:rPr>
              <w:t>ui</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plug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MCB</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simple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box</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96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bondin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thing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utions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K</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960"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71"/>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K</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345E7F" w:rsidRDefault="00345E7F"/>
    <w:p w:rsidR="00345E7F" w:rsidRDefault="00345E7F"/>
    <w:p w:rsidR="00345E7F" w:rsidRDefault="00345E7F"/>
    <w:p w:rsidR="00345E7F" w:rsidRDefault="00345E7F"/>
    <w:p w:rsidR="00345E7F" w:rsidRDefault="00345E7F"/>
    <w:p w:rsidR="00345E7F" w:rsidRDefault="00345E7F"/>
    <w:p w:rsidR="00345E7F" w:rsidRDefault="00345E7F"/>
    <w:p w:rsidR="00345E7F" w:rsidRDefault="00345E7F"/>
    <w:p w:rsidR="00345E7F" w:rsidRDefault="00345E7F" w:rsidP="00345E7F">
      <w:pPr>
        <w:pStyle w:val="Heading3"/>
      </w:pPr>
      <w:bookmarkStart w:id="170" w:name="_Toc345790193"/>
      <w:r>
        <w:lastRenderedPageBreak/>
        <w:t>Past Exam Questions:</w:t>
      </w:r>
      <w:bookmarkEnd w:id="170"/>
    </w:p>
    <w:p w:rsidR="00345E7F" w:rsidRDefault="00345E7F"/>
    <w:p w:rsidR="00345E7F" w:rsidRPr="00273E78" w:rsidRDefault="00345E7F" w:rsidP="00C00ED7">
      <w:pPr>
        <w:pStyle w:val="NoSpacing"/>
        <w:numPr>
          <w:ilvl w:val="0"/>
          <w:numId w:val="185"/>
        </w:numPr>
        <w:rPr>
          <w:color w:val="000000"/>
          <w:sz w:val="22"/>
          <w:szCs w:val="22"/>
        </w:rPr>
      </w:pPr>
      <w:r w:rsidRPr="00273E78">
        <w:rPr>
          <w:color w:val="000000"/>
          <w:sz w:val="22"/>
          <w:szCs w:val="22"/>
        </w:rPr>
        <w:t xml:space="preserve">What is an electric current? </w:t>
      </w:r>
    </w:p>
    <w:p w:rsidR="00345E7F" w:rsidRPr="00486004" w:rsidRDefault="00345E7F" w:rsidP="00345E7F">
      <w:pPr>
        <w:pStyle w:val="NoSpacing"/>
        <w:rPr>
          <w:sz w:val="22"/>
          <w:szCs w:val="22"/>
        </w:rPr>
      </w:pPr>
    </w:p>
    <w:p w:rsidR="00345E7F" w:rsidRPr="00273E78" w:rsidRDefault="00345E7F" w:rsidP="00C00ED7">
      <w:pPr>
        <w:pStyle w:val="NoSpacing"/>
        <w:numPr>
          <w:ilvl w:val="0"/>
          <w:numId w:val="185"/>
        </w:numPr>
        <w:rPr>
          <w:sz w:val="22"/>
          <w:szCs w:val="22"/>
        </w:rPr>
      </w:pPr>
      <w:r w:rsidRPr="00273E78">
        <w:rPr>
          <w:sz w:val="22"/>
          <w:szCs w:val="22"/>
        </w:rPr>
        <w:t>What is the unit of electric charge?</w:t>
      </w:r>
    </w:p>
    <w:p w:rsidR="00345E7F" w:rsidRPr="00486004" w:rsidRDefault="00345E7F" w:rsidP="00345E7F">
      <w:pPr>
        <w:pStyle w:val="NoSpacing"/>
        <w:ind w:left="360"/>
        <w:rPr>
          <w:sz w:val="22"/>
          <w:szCs w:val="22"/>
        </w:rPr>
      </w:pPr>
    </w:p>
    <w:p w:rsidR="00345E7F" w:rsidRPr="00273E78" w:rsidRDefault="00345E7F" w:rsidP="00C00ED7">
      <w:pPr>
        <w:pStyle w:val="NoSpacing"/>
        <w:numPr>
          <w:ilvl w:val="0"/>
          <w:numId w:val="185"/>
        </w:numPr>
        <w:rPr>
          <w:sz w:val="22"/>
          <w:szCs w:val="22"/>
          <w:lang w:eastAsia="en-IE"/>
        </w:rPr>
      </w:pPr>
      <w:r w:rsidRPr="00273E78">
        <w:rPr>
          <w:sz w:val="22"/>
          <w:szCs w:val="22"/>
          <w:lang w:eastAsia="en-IE"/>
        </w:rPr>
        <w:t>Calculate the average current that flows through the victim when the capacitor in a defibrillator containing a charge of 0.16 C discharges in a time of 10 ms.</w:t>
      </w:r>
    </w:p>
    <w:p w:rsidR="00345E7F" w:rsidRPr="00486004" w:rsidRDefault="00345E7F" w:rsidP="00345E7F">
      <w:pPr>
        <w:pStyle w:val="NoSpacing"/>
        <w:ind w:left="360"/>
        <w:rPr>
          <w:sz w:val="22"/>
          <w:szCs w:val="22"/>
        </w:rPr>
      </w:pPr>
    </w:p>
    <w:p w:rsidR="00345E7F" w:rsidRPr="00273E78" w:rsidRDefault="00345E7F" w:rsidP="00C00ED7">
      <w:pPr>
        <w:pStyle w:val="NoSpacing"/>
        <w:numPr>
          <w:ilvl w:val="0"/>
          <w:numId w:val="185"/>
        </w:numPr>
        <w:rPr>
          <w:lang w:val="en-US"/>
        </w:rPr>
      </w:pPr>
      <w:r w:rsidRPr="00273E78">
        <w:rPr>
          <w:rFonts w:eastAsia="Calibri"/>
          <w:sz w:val="22"/>
          <w:szCs w:val="22"/>
          <w:lang w:val="en-IE" w:eastAsia="en-IE"/>
        </w:rPr>
        <w:t>Describe an experiment to investigate if a substance is a conductor or an insulator.</w:t>
      </w:r>
    </w:p>
    <w:p w:rsidR="00345E7F" w:rsidRDefault="00345E7F" w:rsidP="00345E7F">
      <w:pPr>
        <w:pStyle w:val="ListParagraph"/>
      </w:pPr>
    </w:p>
    <w:p w:rsidR="00345E7F" w:rsidRPr="001C5E8D" w:rsidRDefault="00345E7F" w:rsidP="00C00ED7">
      <w:pPr>
        <w:pStyle w:val="NoSpacing"/>
        <w:numPr>
          <w:ilvl w:val="0"/>
          <w:numId w:val="185"/>
        </w:numPr>
        <w:rPr>
          <w:sz w:val="22"/>
          <w:szCs w:val="22"/>
        </w:rPr>
      </w:pPr>
      <w:r w:rsidRPr="001C5E8D">
        <w:rPr>
          <w:sz w:val="22"/>
          <w:szCs w:val="22"/>
        </w:rPr>
        <w:t xml:space="preserve">Explain the term </w:t>
      </w:r>
      <w:r w:rsidRPr="001C5E8D">
        <w:rPr>
          <w:i/>
          <w:sz w:val="22"/>
          <w:szCs w:val="22"/>
        </w:rPr>
        <w:t>emf</w:t>
      </w:r>
    </w:p>
    <w:p w:rsidR="00345E7F" w:rsidRPr="001C5E8D" w:rsidRDefault="00345E7F" w:rsidP="00345E7F">
      <w:pPr>
        <w:pStyle w:val="NoSpacing"/>
        <w:ind w:left="360"/>
        <w:rPr>
          <w:sz w:val="22"/>
          <w:szCs w:val="22"/>
        </w:rPr>
      </w:pPr>
    </w:p>
    <w:p w:rsidR="00345E7F" w:rsidRPr="00273E78" w:rsidRDefault="00345E7F" w:rsidP="00C00ED7">
      <w:pPr>
        <w:pStyle w:val="NoSpacing"/>
        <w:numPr>
          <w:ilvl w:val="0"/>
          <w:numId w:val="185"/>
        </w:numPr>
        <w:ind w:left="357"/>
        <w:rPr>
          <w:sz w:val="22"/>
          <w:szCs w:val="22"/>
          <w:lang w:eastAsia="en-IE"/>
        </w:rPr>
      </w:pPr>
      <w:r w:rsidRPr="00273E78">
        <w:rPr>
          <w:sz w:val="22"/>
          <w:szCs w:val="22"/>
          <w:lang w:eastAsia="en-IE"/>
        </w:rPr>
        <w:t xml:space="preserve">Name a source of potential difference. </w:t>
      </w:r>
    </w:p>
    <w:p w:rsidR="00345E7F" w:rsidRPr="001C5E8D" w:rsidRDefault="00345E7F" w:rsidP="00345E7F">
      <w:pPr>
        <w:pStyle w:val="NoSpacing"/>
        <w:ind w:left="360"/>
        <w:rPr>
          <w:iCs/>
          <w:sz w:val="22"/>
          <w:szCs w:val="22"/>
        </w:rPr>
      </w:pPr>
    </w:p>
    <w:p w:rsidR="00345E7F" w:rsidRPr="00273E78" w:rsidRDefault="00345E7F" w:rsidP="00C00ED7">
      <w:pPr>
        <w:pStyle w:val="NoSpacing"/>
        <w:numPr>
          <w:ilvl w:val="0"/>
          <w:numId w:val="185"/>
        </w:numPr>
        <w:rPr>
          <w:sz w:val="22"/>
          <w:szCs w:val="22"/>
        </w:rPr>
      </w:pPr>
      <w:r w:rsidRPr="00273E78">
        <w:rPr>
          <w:sz w:val="22"/>
          <w:szCs w:val="22"/>
        </w:rPr>
        <w:t xml:space="preserve">The ESB supplies electrical energy at a rate of 2 MW to an industrial park from a local power station, whose output voltage is 10 kV. </w:t>
      </w:r>
    </w:p>
    <w:p w:rsidR="00345E7F" w:rsidRPr="001C5E8D" w:rsidRDefault="00345E7F" w:rsidP="00345E7F">
      <w:pPr>
        <w:pStyle w:val="NoSpacing"/>
        <w:ind w:left="360"/>
        <w:rPr>
          <w:sz w:val="22"/>
          <w:szCs w:val="22"/>
        </w:rPr>
      </w:pPr>
    </w:p>
    <w:p w:rsidR="00345E7F" w:rsidRPr="00273E78" w:rsidRDefault="00345E7F" w:rsidP="00C00ED7">
      <w:pPr>
        <w:pStyle w:val="NoSpacing"/>
        <w:numPr>
          <w:ilvl w:val="0"/>
          <w:numId w:val="185"/>
        </w:numPr>
        <w:rPr>
          <w:sz w:val="22"/>
          <w:szCs w:val="22"/>
        </w:rPr>
      </w:pPr>
      <w:r w:rsidRPr="00273E78">
        <w:rPr>
          <w:sz w:val="22"/>
          <w:szCs w:val="22"/>
        </w:rPr>
        <w:t xml:space="preserve">A table lamp has a power rating of 100 W. What is the most suitable fuse for the lamp? </w:t>
      </w:r>
    </w:p>
    <w:p w:rsidR="00345E7F" w:rsidRPr="001C5E8D" w:rsidRDefault="00345E7F" w:rsidP="00345E7F">
      <w:pPr>
        <w:pStyle w:val="NoSpacing"/>
        <w:ind w:left="357"/>
        <w:rPr>
          <w:sz w:val="22"/>
          <w:szCs w:val="22"/>
          <w:lang w:eastAsia="en-IE"/>
        </w:rPr>
      </w:pPr>
    </w:p>
    <w:p w:rsidR="00345E7F" w:rsidRPr="00273E78" w:rsidRDefault="00345E7F" w:rsidP="00C00ED7">
      <w:pPr>
        <w:pStyle w:val="NoSpacing"/>
        <w:numPr>
          <w:ilvl w:val="0"/>
          <w:numId w:val="185"/>
        </w:numPr>
        <w:rPr>
          <w:sz w:val="22"/>
          <w:szCs w:val="22"/>
          <w:lang w:eastAsia="en-IE"/>
        </w:rPr>
      </w:pPr>
      <w:r w:rsidRPr="00273E78">
        <w:rPr>
          <w:sz w:val="22"/>
          <w:szCs w:val="22"/>
          <w:lang w:eastAsia="en-IE"/>
        </w:rPr>
        <w:t>The fuse in the plug of an electric kettle was replaced with a 5 A fuse. The kettle has a power rating of 2 kW when connected to the ESB mains voltage of 230 V.</w:t>
      </w:r>
    </w:p>
    <w:p w:rsidR="00345E7F" w:rsidRPr="001C5E8D" w:rsidRDefault="00345E7F" w:rsidP="00345E7F">
      <w:pPr>
        <w:pStyle w:val="NoSpacing"/>
        <w:ind w:left="357"/>
        <w:rPr>
          <w:sz w:val="22"/>
          <w:szCs w:val="22"/>
          <w:lang w:eastAsia="en-IE"/>
        </w:rPr>
      </w:pPr>
      <w:r w:rsidRPr="001C5E8D">
        <w:rPr>
          <w:sz w:val="22"/>
          <w:szCs w:val="22"/>
          <w:lang w:eastAsia="en-IE"/>
        </w:rPr>
        <w:t>Calculate the current that flows when the kettle is first plugged in.</w:t>
      </w:r>
    </w:p>
    <w:p w:rsidR="00345E7F" w:rsidRPr="001C5E8D" w:rsidRDefault="00345E7F" w:rsidP="00345E7F">
      <w:pPr>
        <w:pStyle w:val="NoSpacing"/>
        <w:rPr>
          <w:sz w:val="22"/>
          <w:szCs w:val="22"/>
          <w:lang w:eastAsia="en-IE"/>
        </w:rPr>
      </w:pPr>
    </w:p>
    <w:p w:rsidR="00345E7F" w:rsidRPr="00273E78" w:rsidRDefault="00345E7F" w:rsidP="00C00ED7">
      <w:pPr>
        <w:pStyle w:val="NoSpacing"/>
        <w:numPr>
          <w:ilvl w:val="0"/>
          <w:numId w:val="185"/>
        </w:numPr>
        <w:rPr>
          <w:sz w:val="22"/>
          <w:szCs w:val="22"/>
          <w:lang w:eastAsia="en-IE"/>
        </w:rPr>
      </w:pPr>
      <w:r w:rsidRPr="00273E78">
        <w:rPr>
          <w:sz w:val="22"/>
          <w:szCs w:val="22"/>
          <w:lang w:eastAsia="en-IE"/>
        </w:rPr>
        <w:t xml:space="preserve">An electric heater has a power rating of 2 kW when connected to the ESB mains supply of 230 V. </w:t>
      </w:r>
    </w:p>
    <w:p w:rsidR="00345E7F" w:rsidRPr="001C5E8D" w:rsidRDefault="00345E7F" w:rsidP="00345E7F">
      <w:pPr>
        <w:pStyle w:val="NoSpacing"/>
        <w:ind w:left="360"/>
        <w:rPr>
          <w:sz w:val="22"/>
          <w:szCs w:val="22"/>
          <w:lang w:eastAsia="en-IE"/>
        </w:rPr>
      </w:pPr>
      <w:r w:rsidRPr="001C5E8D">
        <w:rPr>
          <w:sz w:val="22"/>
          <w:szCs w:val="22"/>
          <w:lang w:eastAsia="en-IE"/>
        </w:rPr>
        <w:t>Calculate the current that flows through the heater.</w:t>
      </w:r>
    </w:p>
    <w:p w:rsidR="00345E7F" w:rsidRPr="001C5E8D" w:rsidRDefault="00345E7F" w:rsidP="00345E7F">
      <w:pPr>
        <w:pStyle w:val="NoSpacing"/>
        <w:ind w:left="357"/>
        <w:rPr>
          <w:iCs/>
          <w:sz w:val="22"/>
          <w:szCs w:val="22"/>
          <w:lang w:eastAsia="en-IE"/>
        </w:rPr>
      </w:pPr>
    </w:p>
    <w:p w:rsidR="00345E7F" w:rsidRPr="00273E78" w:rsidRDefault="00345E7F" w:rsidP="00C00ED7">
      <w:pPr>
        <w:pStyle w:val="NoSpacing"/>
        <w:numPr>
          <w:ilvl w:val="0"/>
          <w:numId w:val="185"/>
        </w:numPr>
        <w:rPr>
          <w:lang w:val="en-US"/>
        </w:rPr>
      </w:pPr>
      <w:r w:rsidRPr="00273E78">
        <w:rPr>
          <w:sz w:val="22"/>
          <w:szCs w:val="22"/>
          <w:lang w:eastAsia="en-IE"/>
        </w:rPr>
        <w:t>This current in the previous question will only flow for a very short time. Explain why.</w:t>
      </w:r>
    </w:p>
    <w:p w:rsidR="00345E7F" w:rsidRDefault="00345E7F" w:rsidP="00345E7F">
      <w:pPr>
        <w:pStyle w:val="NoSpacing"/>
        <w:ind w:left="360"/>
        <w:rPr>
          <w:sz w:val="22"/>
          <w:szCs w:val="22"/>
          <w:lang w:eastAsia="en-IE"/>
        </w:rPr>
      </w:pPr>
    </w:p>
    <w:p w:rsidR="00345E7F" w:rsidRPr="007752AC" w:rsidRDefault="00345E7F" w:rsidP="00C00ED7">
      <w:pPr>
        <w:pStyle w:val="NoSpacing"/>
        <w:numPr>
          <w:ilvl w:val="0"/>
          <w:numId w:val="185"/>
        </w:numPr>
      </w:pPr>
      <w:r w:rsidRPr="007752AC">
        <w:t>Define resistance</w:t>
      </w:r>
    </w:p>
    <w:p w:rsidR="00345E7F" w:rsidRPr="007752AC" w:rsidRDefault="00345E7F" w:rsidP="00345E7F">
      <w:pPr>
        <w:pStyle w:val="NoSpacing"/>
        <w:ind w:left="360"/>
      </w:pPr>
    </w:p>
    <w:p w:rsidR="00345E7F" w:rsidRPr="00273E78" w:rsidRDefault="00345E7F" w:rsidP="00C00ED7">
      <w:pPr>
        <w:pStyle w:val="NoSpacing"/>
        <w:numPr>
          <w:ilvl w:val="0"/>
          <w:numId w:val="185"/>
        </w:numPr>
        <w:rPr>
          <w:color w:val="000000"/>
          <w:lang w:eastAsia="en-IE"/>
        </w:rPr>
      </w:pPr>
      <w:r w:rsidRPr="00273E78">
        <w:rPr>
          <w:color w:val="000000"/>
          <w:lang w:eastAsia="en-IE"/>
        </w:rPr>
        <w:t>State Ohm’s Law</w:t>
      </w:r>
    </w:p>
    <w:p w:rsidR="00345E7F" w:rsidRPr="007752AC" w:rsidRDefault="00345E7F" w:rsidP="00345E7F">
      <w:pPr>
        <w:pStyle w:val="NoSpacing"/>
        <w:ind w:left="360"/>
        <w:rPr>
          <w:color w:val="000000"/>
        </w:rPr>
      </w:pPr>
      <w:r>
        <w:rPr>
          <w:noProof/>
          <w:lang w:val="en-IE" w:eastAsia="en-IE"/>
        </w:rPr>
        <w:drawing>
          <wp:anchor distT="0" distB="0" distL="114300" distR="114300" simplePos="0" relativeHeight="251715072" behindDoc="1" locked="0" layoutInCell="1" allowOverlap="1" wp14:anchorId="7DA83B46" wp14:editId="39F6D854">
            <wp:simplePos x="0" y="0"/>
            <wp:positionH relativeFrom="column">
              <wp:posOffset>4081780</wp:posOffset>
            </wp:positionH>
            <wp:positionV relativeFrom="paragraph">
              <wp:posOffset>140970</wp:posOffset>
            </wp:positionV>
            <wp:extent cx="1433195" cy="507365"/>
            <wp:effectExtent l="0" t="0" r="0" b="6985"/>
            <wp:wrapTight wrapText="bothSides">
              <wp:wrapPolygon edited="0">
                <wp:start x="0" y="0"/>
                <wp:lineTo x="0" y="21086"/>
                <wp:lineTo x="21246" y="21086"/>
                <wp:lineTo x="2124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3195"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7752AC" w:rsidRDefault="00345E7F" w:rsidP="00C00ED7">
      <w:pPr>
        <w:pStyle w:val="NoSpacing"/>
        <w:numPr>
          <w:ilvl w:val="0"/>
          <w:numId w:val="185"/>
        </w:numPr>
        <w:rPr>
          <w:lang w:eastAsia="en-IE"/>
        </w:rPr>
      </w:pPr>
      <w:r w:rsidRPr="007752AC">
        <w:rPr>
          <w:lang w:eastAsia="en-IE"/>
        </w:rPr>
        <w:t xml:space="preserve">Name the electrical component represented in the diagram. </w:t>
      </w:r>
    </w:p>
    <w:p w:rsidR="00345E7F" w:rsidRPr="007752AC" w:rsidRDefault="00345E7F" w:rsidP="00345E7F">
      <w:pPr>
        <w:pStyle w:val="NoSpacing"/>
        <w:ind w:left="360"/>
        <w:rPr>
          <w:color w:val="000000"/>
        </w:rPr>
      </w:pPr>
      <w:r>
        <w:rPr>
          <w:noProof/>
          <w:lang w:val="en-IE" w:eastAsia="en-IE"/>
        </w:rPr>
        <w:drawing>
          <wp:anchor distT="0" distB="0" distL="114300" distR="114300" simplePos="0" relativeHeight="251716096" behindDoc="0" locked="0" layoutInCell="1" allowOverlap="1" wp14:anchorId="4DD5D792" wp14:editId="1FBBD9B4">
            <wp:simplePos x="0" y="0"/>
            <wp:positionH relativeFrom="column">
              <wp:posOffset>3000375</wp:posOffset>
            </wp:positionH>
            <wp:positionV relativeFrom="paragraph">
              <wp:posOffset>128905</wp:posOffset>
            </wp:positionV>
            <wp:extent cx="1085850" cy="110299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5850"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Default="00345E7F" w:rsidP="00C00ED7">
      <w:pPr>
        <w:pStyle w:val="NoSpacing"/>
        <w:numPr>
          <w:ilvl w:val="0"/>
          <w:numId w:val="185"/>
        </w:numPr>
        <w:rPr>
          <w:lang w:eastAsia="en-IE"/>
        </w:rPr>
      </w:pPr>
      <w:r w:rsidRPr="007752AC">
        <w:rPr>
          <w:lang w:eastAsia="en-IE"/>
        </w:rPr>
        <w:t>Give two uses for the instrument shown</w:t>
      </w:r>
    </w:p>
    <w:p w:rsidR="00345E7F" w:rsidRDefault="00345E7F" w:rsidP="00345E7F">
      <w:pPr>
        <w:pStyle w:val="NoSpacing"/>
        <w:rPr>
          <w:lang w:eastAsia="en-IE"/>
        </w:rPr>
      </w:pPr>
    </w:p>
    <w:p w:rsidR="00345E7F" w:rsidRDefault="00345E7F" w:rsidP="00345E7F">
      <w:pPr>
        <w:pStyle w:val="NoSpacing"/>
        <w:rPr>
          <w:lang w:eastAsia="en-IE"/>
        </w:rPr>
      </w:pPr>
    </w:p>
    <w:p w:rsidR="00345E7F" w:rsidRDefault="00345E7F" w:rsidP="00345E7F">
      <w:pPr>
        <w:pStyle w:val="NoSpacing"/>
        <w:rPr>
          <w:lang w:eastAsia="en-IE"/>
        </w:rPr>
      </w:pPr>
    </w:p>
    <w:p w:rsidR="00345E7F" w:rsidRDefault="00345E7F" w:rsidP="00345E7F">
      <w:pPr>
        <w:pStyle w:val="NoSpacing"/>
        <w:rPr>
          <w:lang w:eastAsia="en-IE"/>
        </w:rPr>
      </w:pPr>
    </w:p>
    <w:p w:rsidR="00345E7F" w:rsidRPr="007752AC" w:rsidRDefault="00345E7F" w:rsidP="00345E7F">
      <w:pPr>
        <w:pStyle w:val="NoSpacing"/>
        <w:rPr>
          <w:lang w:eastAsia="en-IE"/>
        </w:rPr>
      </w:pPr>
      <w:r w:rsidRPr="007752AC">
        <w:rPr>
          <w:lang w:eastAsia="en-IE"/>
        </w:rPr>
        <w:t xml:space="preserve">. </w:t>
      </w:r>
    </w:p>
    <w:p w:rsidR="00345E7F" w:rsidRPr="007752AC" w:rsidRDefault="00345E7F" w:rsidP="00345E7F">
      <w:pPr>
        <w:pStyle w:val="NoSpacing"/>
        <w:ind w:left="360"/>
        <w:rPr>
          <w:color w:val="000000"/>
        </w:rPr>
      </w:pPr>
      <w:r>
        <w:rPr>
          <w:noProof/>
          <w:lang w:val="en-IE" w:eastAsia="en-IE"/>
        </w:rPr>
        <w:drawing>
          <wp:anchor distT="0" distB="0" distL="114300" distR="114300" simplePos="0" relativeHeight="251717120" behindDoc="0" locked="0" layoutInCell="1" allowOverlap="1" wp14:anchorId="049B83D2" wp14:editId="5D1CAFF5">
            <wp:simplePos x="0" y="0"/>
            <wp:positionH relativeFrom="column">
              <wp:posOffset>4391025</wp:posOffset>
            </wp:positionH>
            <wp:positionV relativeFrom="paragraph">
              <wp:posOffset>15240</wp:posOffset>
            </wp:positionV>
            <wp:extent cx="1895475" cy="113157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547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273E78" w:rsidRDefault="00345E7F" w:rsidP="00C00ED7">
      <w:pPr>
        <w:pStyle w:val="NoSpacing"/>
        <w:numPr>
          <w:ilvl w:val="0"/>
          <w:numId w:val="185"/>
        </w:numPr>
        <w:rPr>
          <w:color w:val="000000"/>
          <w:lang w:eastAsia="en-IE"/>
        </w:rPr>
      </w:pPr>
      <w:r w:rsidRPr="00273E78">
        <w:rPr>
          <w:color w:val="000000"/>
          <w:lang w:eastAsia="en-IE"/>
        </w:rPr>
        <w:t>The circuit diagram shows two resistors connected in series with a 6 V battery.</w:t>
      </w:r>
    </w:p>
    <w:p w:rsidR="00345E7F" w:rsidRPr="007752AC" w:rsidRDefault="00345E7F" w:rsidP="00C00ED7">
      <w:pPr>
        <w:pStyle w:val="NoSpacing"/>
        <w:numPr>
          <w:ilvl w:val="0"/>
          <w:numId w:val="198"/>
        </w:numPr>
        <w:rPr>
          <w:color w:val="000000"/>
          <w:lang w:eastAsia="en-IE"/>
        </w:rPr>
      </w:pPr>
      <w:r w:rsidRPr="007752AC">
        <w:rPr>
          <w:color w:val="000000"/>
          <w:lang w:eastAsia="en-IE"/>
        </w:rPr>
        <w:t>Calculate the total resistance of the circuit.</w:t>
      </w:r>
    </w:p>
    <w:p w:rsidR="00345E7F" w:rsidRPr="007752AC" w:rsidRDefault="00345E7F" w:rsidP="00C00ED7">
      <w:pPr>
        <w:pStyle w:val="NoSpacing"/>
        <w:numPr>
          <w:ilvl w:val="0"/>
          <w:numId w:val="198"/>
        </w:numPr>
        <w:rPr>
          <w:color w:val="000000"/>
          <w:lang w:eastAsia="en-IE"/>
        </w:rPr>
      </w:pPr>
      <w:r w:rsidRPr="007752AC">
        <w:rPr>
          <w:color w:val="000000"/>
          <w:lang w:eastAsia="en-IE"/>
        </w:rPr>
        <w:t>Calculate the current in the circuit.</w:t>
      </w:r>
    </w:p>
    <w:p w:rsidR="00345E7F" w:rsidRDefault="00345E7F" w:rsidP="00C00ED7">
      <w:pPr>
        <w:pStyle w:val="NoSpacing"/>
        <w:numPr>
          <w:ilvl w:val="0"/>
          <w:numId w:val="198"/>
        </w:numPr>
        <w:rPr>
          <w:color w:val="000000"/>
          <w:lang w:eastAsia="en-IE"/>
        </w:rPr>
      </w:pPr>
      <w:r w:rsidRPr="007752AC">
        <w:rPr>
          <w:color w:val="000000"/>
          <w:lang w:eastAsia="en-IE"/>
        </w:rPr>
        <w:t xml:space="preserve">Calculate the potential difference across the 9 Ω </w:t>
      </w:r>
      <w:r>
        <w:rPr>
          <w:color w:val="000000"/>
          <w:lang w:eastAsia="en-IE"/>
        </w:rPr>
        <w:t>resistor</w:t>
      </w:r>
      <w:r w:rsidRPr="007752AC">
        <w:rPr>
          <w:color w:val="000000"/>
          <w:lang w:eastAsia="en-IE"/>
        </w:rPr>
        <w:t xml:space="preserve">. </w:t>
      </w:r>
    </w:p>
    <w:p w:rsidR="00345E7F" w:rsidRDefault="00345E7F"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Default="00C93ECE" w:rsidP="00345E7F">
      <w:pPr>
        <w:pStyle w:val="NoSpacing"/>
        <w:rPr>
          <w:color w:val="000000"/>
          <w:lang w:eastAsia="en-IE"/>
        </w:rPr>
      </w:pPr>
    </w:p>
    <w:p w:rsidR="00C93ECE" w:rsidRPr="00F358F8" w:rsidRDefault="00C93ECE" w:rsidP="00345E7F">
      <w:pPr>
        <w:pStyle w:val="NoSpacing"/>
        <w:rPr>
          <w:color w:val="000000"/>
          <w:lang w:eastAsia="en-IE"/>
        </w:rPr>
      </w:pPr>
    </w:p>
    <w:p w:rsidR="00345E7F" w:rsidRPr="00C93ECE" w:rsidRDefault="00345E7F" w:rsidP="00C93ECE">
      <w:pPr>
        <w:pStyle w:val="NoSpacing"/>
        <w:numPr>
          <w:ilvl w:val="0"/>
          <w:numId w:val="185"/>
        </w:numPr>
        <w:rPr>
          <w:color w:val="000000"/>
          <w:lang w:eastAsia="en-IE"/>
        </w:rPr>
      </w:pPr>
      <w:r>
        <w:rPr>
          <w:noProof/>
          <w:lang w:val="en-IE" w:eastAsia="en-IE"/>
        </w:rPr>
        <w:lastRenderedPageBreak/>
        <w:drawing>
          <wp:anchor distT="0" distB="0" distL="114300" distR="114300" simplePos="0" relativeHeight="251718144" behindDoc="0" locked="0" layoutInCell="1" allowOverlap="1" wp14:anchorId="7E7F7004" wp14:editId="79F94B3A">
            <wp:simplePos x="0" y="0"/>
            <wp:positionH relativeFrom="column">
              <wp:posOffset>4293870</wp:posOffset>
            </wp:positionH>
            <wp:positionV relativeFrom="paragraph">
              <wp:posOffset>153035</wp:posOffset>
            </wp:positionV>
            <wp:extent cx="1937385" cy="143637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3738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ECE">
        <w:rPr>
          <w:color w:val="000000"/>
          <w:lang w:eastAsia="en-IE"/>
        </w:rPr>
        <w:t xml:space="preserve">The circuit diagram shows a 100 Ω resistor and a thermistor connected in series with a 6 V battery. </w:t>
      </w:r>
    </w:p>
    <w:p w:rsidR="00345E7F" w:rsidRPr="007752AC" w:rsidRDefault="00345E7F" w:rsidP="00345E7F">
      <w:pPr>
        <w:pStyle w:val="NoSpacing"/>
        <w:ind w:left="360"/>
        <w:rPr>
          <w:color w:val="000000"/>
          <w:lang w:eastAsia="en-IE"/>
        </w:rPr>
      </w:pPr>
      <w:r w:rsidRPr="007752AC">
        <w:rPr>
          <w:color w:val="000000"/>
          <w:lang w:eastAsia="en-IE"/>
        </w:rPr>
        <w:t>At a certain temperature the resistance of the thermistor is 500 Ω.</w:t>
      </w:r>
    </w:p>
    <w:p w:rsidR="00345E7F" w:rsidRPr="007752AC" w:rsidRDefault="00345E7F" w:rsidP="00C00ED7">
      <w:pPr>
        <w:pStyle w:val="NoSpacing"/>
        <w:numPr>
          <w:ilvl w:val="0"/>
          <w:numId w:val="195"/>
        </w:numPr>
        <w:rPr>
          <w:color w:val="000000"/>
          <w:lang w:eastAsia="en-IE"/>
        </w:rPr>
      </w:pPr>
      <w:r w:rsidRPr="007752AC">
        <w:rPr>
          <w:color w:val="000000"/>
          <w:lang w:eastAsia="en-IE"/>
        </w:rPr>
        <w:t>Calculate the total resistance of the circuit.</w:t>
      </w:r>
    </w:p>
    <w:p w:rsidR="00345E7F" w:rsidRPr="007752AC" w:rsidRDefault="00345E7F" w:rsidP="00C00ED7">
      <w:pPr>
        <w:pStyle w:val="NoSpacing"/>
        <w:numPr>
          <w:ilvl w:val="0"/>
          <w:numId w:val="195"/>
        </w:numPr>
        <w:rPr>
          <w:color w:val="000000"/>
          <w:lang w:eastAsia="en-IE"/>
        </w:rPr>
      </w:pPr>
      <w:r w:rsidRPr="007752AC">
        <w:rPr>
          <w:color w:val="000000"/>
          <w:lang w:eastAsia="en-IE"/>
        </w:rPr>
        <w:t>Calculate the current flowing in the circuit.</w:t>
      </w:r>
    </w:p>
    <w:p w:rsidR="00345E7F" w:rsidRPr="007752AC" w:rsidRDefault="00345E7F" w:rsidP="00C00ED7">
      <w:pPr>
        <w:pStyle w:val="NoSpacing"/>
        <w:numPr>
          <w:ilvl w:val="0"/>
          <w:numId w:val="195"/>
        </w:numPr>
        <w:rPr>
          <w:color w:val="000000"/>
          <w:lang w:eastAsia="en-IE"/>
        </w:rPr>
      </w:pPr>
      <w:r w:rsidRPr="007752AC">
        <w:rPr>
          <w:color w:val="000000"/>
          <w:lang w:eastAsia="en-IE"/>
        </w:rPr>
        <w:t>Calculate the potential difference across the 100 Ω resistor.</w:t>
      </w:r>
    </w:p>
    <w:p w:rsidR="00345E7F" w:rsidRPr="007752AC" w:rsidRDefault="00345E7F" w:rsidP="00C00ED7">
      <w:pPr>
        <w:pStyle w:val="NoSpacing"/>
        <w:numPr>
          <w:ilvl w:val="0"/>
          <w:numId w:val="195"/>
        </w:numPr>
        <w:rPr>
          <w:color w:val="000000"/>
          <w:lang w:eastAsia="en-IE"/>
        </w:rPr>
      </w:pPr>
      <w:r w:rsidRPr="007752AC">
        <w:rPr>
          <w:color w:val="000000"/>
          <w:lang w:eastAsia="en-IE"/>
        </w:rPr>
        <w:t>As the thermistor is heated, what happens to the resistance of the circuit?</w:t>
      </w:r>
    </w:p>
    <w:p w:rsidR="00345E7F" w:rsidRPr="007752AC" w:rsidRDefault="00345E7F" w:rsidP="00C00ED7">
      <w:pPr>
        <w:pStyle w:val="NoSpacing"/>
        <w:numPr>
          <w:ilvl w:val="0"/>
          <w:numId w:val="195"/>
        </w:numPr>
        <w:rPr>
          <w:color w:val="000000"/>
          <w:lang w:eastAsia="en-IE"/>
        </w:rPr>
      </w:pPr>
      <w:r w:rsidRPr="007752AC">
        <w:rPr>
          <w:color w:val="000000"/>
          <w:lang w:eastAsia="en-IE"/>
        </w:rPr>
        <w:t>As the thermistor is heated, what happens to the potential difference across the 100 Ω resistor?</w:t>
      </w:r>
    </w:p>
    <w:p w:rsidR="00345E7F" w:rsidRPr="007752AC" w:rsidRDefault="00345E7F" w:rsidP="00345E7F">
      <w:pPr>
        <w:pStyle w:val="NoSpacing"/>
        <w:ind w:left="360"/>
        <w:rPr>
          <w:color w:val="000000"/>
        </w:rPr>
      </w:pPr>
      <w:r>
        <w:rPr>
          <w:rFonts w:eastAsia="Calibri"/>
          <w:noProof/>
          <w:lang w:val="en-IE" w:eastAsia="en-IE"/>
        </w:rPr>
        <w:drawing>
          <wp:anchor distT="0" distB="0" distL="114300" distR="114300" simplePos="0" relativeHeight="251719168" behindDoc="0" locked="0" layoutInCell="1" allowOverlap="1" wp14:anchorId="1B9F8689" wp14:editId="51F90318">
            <wp:simplePos x="0" y="0"/>
            <wp:positionH relativeFrom="column">
              <wp:posOffset>4069080</wp:posOffset>
            </wp:positionH>
            <wp:positionV relativeFrom="paragraph">
              <wp:posOffset>130810</wp:posOffset>
            </wp:positionV>
            <wp:extent cx="2291715" cy="170815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91715"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7752AC" w:rsidRDefault="00345E7F" w:rsidP="00C00ED7">
      <w:pPr>
        <w:pStyle w:val="NoSpacing"/>
        <w:numPr>
          <w:ilvl w:val="0"/>
          <w:numId w:val="185"/>
        </w:numPr>
        <w:rPr>
          <w:color w:val="000000"/>
        </w:rPr>
      </w:pPr>
    </w:p>
    <w:p w:rsidR="00345E7F" w:rsidRPr="007752AC" w:rsidRDefault="00345E7F" w:rsidP="00C00ED7">
      <w:pPr>
        <w:widowControl/>
        <w:numPr>
          <w:ilvl w:val="0"/>
          <w:numId w:val="192"/>
        </w:numPr>
        <w:rPr>
          <w:rFonts w:ascii="Times New Roman" w:eastAsia="Calibri" w:hAnsi="Times New Roman"/>
          <w:lang w:eastAsia="en-IE"/>
        </w:rPr>
      </w:pPr>
      <w:r w:rsidRPr="007752AC">
        <w:rPr>
          <w:rFonts w:ascii="Times New Roman" w:eastAsia="Calibri" w:hAnsi="Times New Roman"/>
          <w:lang w:eastAsia="en-IE"/>
        </w:rPr>
        <w:t>A circuit consists of a 3 Ω resistor and a 6 Ω resistor connected in parallel to a 1.5 V d.c. supply as shown. Calculate the total resistance of the two resistors.</w:t>
      </w:r>
    </w:p>
    <w:p w:rsidR="00345E7F" w:rsidRPr="007752AC" w:rsidRDefault="00345E7F" w:rsidP="00C00ED7">
      <w:pPr>
        <w:widowControl/>
        <w:numPr>
          <w:ilvl w:val="0"/>
          <w:numId w:val="192"/>
        </w:numPr>
        <w:rPr>
          <w:rFonts w:ascii="Times New Roman" w:eastAsia="Calibri" w:hAnsi="Times New Roman"/>
          <w:lang w:eastAsia="en-IE"/>
        </w:rPr>
      </w:pPr>
      <w:r w:rsidRPr="007752AC">
        <w:rPr>
          <w:rFonts w:ascii="Times New Roman" w:eastAsia="Calibri" w:hAnsi="Times New Roman"/>
          <w:lang w:eastAsia="en-IE"/>
        </w:rPr>
        <w:t xml:space="preserve">Calculate the current flowing in the circuit. </w:t>
      </w:r>
    </w:p>
    <w:p w:rsidR="00345E7F" w:rsidRPr="007752AC" w:rsidRDefault="00345E7F" w:rsidP="00C00ED7">
      <w:pPr>
        <w:widowControl/>
        <w:numPr>
          <w:ilvl w:val="0"/>
          <w:numId w:val="192"/>
        </w:numPr>
        <w:rPr>
          <w:rFonts w:ascii="Times New Roman" w:eastAsia="Calibri" w:hAnsi="Times New Roman"/>
          <w:lang w:eastAsia="en-IE"/>
        </w:rPr>
      </w:pPr>
      <w:r w:rsidRPr="007752AC">
        <w:rPr>
          <w:rFonts w:ascii="Times New Roman" w:eastAsia="Calibri" w:hAnsi="Times New Roman"/>
          <w:lang w:eastAsia="en-IE"/>
        </w:rPr>
        <w:t>What is the current in the 3 Ω resistor?</w:t>
      </w:r>
    </w:p>
    <w:p w:rsidR="00345E7F" w:rsidRDefault="00345E7F" w:rsidP="00345E7F">
      <w:pPr>
        <w:pStyle w:val="NoSpacing"/>
        <w:rPr>
          <w:color w:val="000000"/>
        </w:rPr>
      </w:pPr>
    </w:p>
    <w:p w:rsidR="00345E7F" w:rsidRDefault="00345E7F" w:rsidP="00345E7F">
      <w:pPr>
        <w:pStyle w:val="NoSpacing"/>
        <w:rPr>
          <w:color w:val="000000"/>
        </w:rPr>
      </w:pPr>
    </w:p>
    <w:p w:rsidR="00345E7F" w:rsidRDefault="00345E7F" w:rsidP="00345E7F">
      <w:pPr>
        <w:pStyle w:val="NoSpacing"/>
        <w:rPr>
          <w:color w:val="000000"/>
        </w:rPr>
      </w:pPr>
    </w:p>
    <w:p w:rsidR="00345E7F" w:rsidRDefault="00345E7F" w:rsidP="00345E7F">
      <w:pPr>
        <w:pStyle w:val="NoSpacing"/>
        <w:rPr>
          <w:color w:val="000000"/>
        </w:rPr>
      </w:pPr>
    </w:p>
    <w:p w:rsidR="00345E7F" w:rsidRPr="007752AC" w:rsidRDefault="00345E7F" w:rsidP="00345E7F">
      <w:pPr>
        <w:pStyle w:val="NoSpacing"/>
        <w:rPr>
          <w:color w:val="000000"/>
        </w:rPr>
      </w:pPr>
      <w:r>
        <w:rPr>
          <w:noProof/>
          <w:lang w:val="en-IE" w:eastAsia="en-IE"/>
        </w:rPr>
        <w:drawing>
          <wp:anchor distT="0" distB="0" distL="114300" distR="114300" simplePos="0" relativeHeight="251720192" behindDoc="0" locked="0" layoutInCell="1" allowOverlap="1" wp14:anchorId="58F89AF1" wp14:editId="545CE69E">
            <wp:simplePos x="0" y="0"/>
            <wp:positionH relativeFrom="column">
              <wp:posOffset>3575685</wp:posOffset>
            </wp:positionH>
            <wp:positionV relativeFrom="paragraph">
              <wp:posOffset>105410</wp:posOffset>
            </wp:positionV>
            <wp:extent cx="2708910" cy="142494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0891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9D463A" w:rsidRDefault="00345E7F" w:rsidP="00C00ED7">
      <w:pPr>
        <w:pStyle w:val="NoSpacing"/>
        <w:numPr>
          <w:ilvl w:val="0"/>
          <w:numId w:val="185"/>
        </w:numPr>
      </w:pPr>
    </w:p>
    <w:p w:rsidR="00345E7F" w:rsidRPr="009D463A" w:rsidRDefault="00345E7F" w:rsidP="00C00ED7">
      <w:pPr>
        <w:pStyle w:val="NoSpacing"/>
        <w:numPr>
          <w:ilvl w:val="0"/>
          <w:numId w:val="201"/>
        </w:numPr>
        <w:rPr>
          <w:bCs/>
        </w:rPr>
      </w:pPr>
      <w:r w:rsidRPr="009D463A">
        <w:rPr>
          <w:bCs/>
        </w:rPr>
        <w:t>The diagram shows a number of resistors connected to a 12 V battery and a bulb whose resistance is 4 Ω.</w:t>
      </w:r>
    </w:p>
    <w:p w:rsidR="00345E7F" w:rsidRPr="009D463A" w:rsidRDefault="00345E7F" w:rsidP="00345E7F">
      <w:pPr>
        <w:pStyle w:val="NoSpacing"/>
        <w:ind w:left="360"/>
        <w:rPr>
          <w:bCs/>
        </w:rPr>
      </w:pPr>
      <w:r w:rsidRPr="009D463A">
        <w:rPr>
          <w:bCs/>
        </w:rPr>
        <w:t xml:space="preserve">Calculate the combined resistance of the 15 Ω and 30 Ω resistors in parallel. </w:t>
      </w:r>
    </w:p>
    <w:p w:rsidR="00345E7F" w:rsidRPr="009D463A" w:rsidRDefault="00345E7F" w:rsidP="00C00ED7">
      <w:pPr>
        <w:pStyle w:val="NoSpacing"/>
        <w:numPr>
          <w:ilvl w:val="0"/>
          <w:numId w:val="201"/>
        </w:numPr>
        <w:rPr>
          <w:bCs/>
        </w:rPr>
      </w:pPr>
      <w:r w:rsidRPr="009D463A">
        <w:rPr>
          <w:bCs/>
        </w:rPr>
        <w:t xml:space="preserve">Calculate the total resistance of the circuit </w:t>
      </w:r>
    </w:p>
    <w:p w:rsidR="00345E7F" w:rsidRPr="00F358F8" w:rsidRDefault="00345E7F" w:rsidP="00C00ED7">
      <w:pPr>
        <w:pStyle w:val="NoSpacing"/>
        <w:numPr>
          <w:ilvl w:val="0"/>
          <w:numId w:val="201"/>
        </w:numPr>
        <w:rPr>
          <w:bCs/>
        </w:rPr>
      </w:pPr>
      <w:r w:rsidRPr="009D463A">
        <w:rPr>
          <w:bCs/>
        </w:rPr>
        <w:t>Calculate the current flowing in the circuit</w:t>
      </w:r>
    </w:p>
    <w:p w:rsidR="00345E7F" w:rsidRDefault="00345E7F" w:rsidP="00345E7F">
      <w:pPr>
        <w:pStyle w:val="NoSpacing"/>
        <w:ind w:left="360"/>
      </w:pPr>
    </w:p>
    <w:p w:rsidR="00345E7F" w:rsidRPr="007752AC" w:rsidRDefault="00345E7F" w:rsidP="00C00ED7">
      <w:pPr>
        <w:pStyle w:val="NoSpacing"/>
        <w:numPr>
          <w:ilvl w:val="0"/>
          <w:numId w:val="185"/>
        </w:numPr>
      </w:pPr>
    </w:p>
    <w:p w:rsidR="00345E7F" w:rsidRPr="007752AC" w:rsidRDefault="00345E7F" w:rsidP="00C00ED7">
      <w:pPr>
        <w:pStyle w:val="NoSpacing"/>
        <w:numPr>
          <w:ilvl w:val="0"/>
          <w:numId w:val="199"/>
        </w:numPr>
        <w:rPr>
          <w:lang w:eastAsia="en-IE"/>
        </w:rPr>
      </w:pPr>
      <w:r w:rsidRPr="007752AC">
        <w:rPr>
          <w:lang w:eastAsia="en-IE"/>
        </w:rPr>
        <w:t>The two headlights of a truck are connected in parallel to a 24 V supply.</w:t>
      </w:r>
      <w:r>
        <w:rPr>
          <w:lang w:eastAsia="en-IE"/>
        </w:rPr>
        <w:t xml:space="preserve"> </w:t>
      </w:r>
      <w:r w:rsidRPr="007752AC">
        <w:rPr>
          <w:lang w:eastAsia="en-IE"/>
        </w:rPr>
        <w:t>Draw a circuit diagram to show how the headlights are connected to the supply.</w:t>
      </w:r>
    </w:p>
    <w:p w:rsidR="00345E7F" w:rsidRPr="007752AC" w:rsidRDefault="00345E7F" w:rsidP="00C00ED7">
      <w:pPr>
        <w:pStyle w:val="NoSpacing"/>
        <w:numPr>
          <w:ilvl w:val="0"/>
          <w:numId w:val="199"/>
        </w:numPr>
        <w:rPr>
          <w:lang w:eastAsia="en-IE"/>
        </w:rPr>
      </w:pPr>
      <w:r w:rsidRPr="007752AC">
        <w:rPr>
          <w:lang w:eastAsia="en-IE"/>
        </w:rPr>
        <w:t xml:space="preserve">What is the advantage of connecting them in parallel? </w:t>
      </w:r>
    </w:p>
    <w:p w:rsidR="00345E7F" w:rsidRPr="007752AC" w:rsidRDefault="00345E7F" w:rsidP="00C00ED7">
      <w:pPr>
        <w:pStyle w:val="NoSpacing"/>
        <w:numPr>
          <w:ilvl w:val="0"/>
          <w:numId w:val="199"/>
        </w:numPr>
        <w:rPr>
          <w:lang w:eastAsia="en-IE"/>
        </w:rPr>
      </w:pPr>
      <w:r w:rsidRPr="007752AC">
        <w:rPr>
          <w:lang w:eastAsia="en-IE"/>
        </w:rPr>
        <w:t>Why should a fuse be included in such a circuit?</w:t>
      </w:r>
    </w:p>
    <w:p w:rsidR="00345E7F" w:rsidRPr="007752AC" w:rsidRDefault="00345E7F" w:rsidP="00C00ED7">
      <w:pPr>
        <w:pStyle w:val="NoSpacing"/>
        <w:numPr>
          <w:ilvl w:val="0"/>
          <w:numId w:val="199"/>
        </w:numPr>
        <w:rPr>
          <w:lang w:eastAsia="en-IE"/>
        </w:rPr>
      </w:pPr>
      <w:r w:rsidRPr="007752AC">
        <w:rPr>
          <w:lang w:eastAsia="en-IE"/>
        </w:rPr>
        <w:t>The resistance of each headlight is 20 Ω. Calculate the total resistance in the circuit.</w:t>
      </w:r>
    </w:p>
    <w:p w:rsidR="00345E7F" w:rsidRPr="007752AC" w:rsidRDefault="00345E7F" w:rsidP="00C00ED7">
      <w:pPr>
        <w:pStyle w:val="NoSpacing"/>
        <w:numPr>
          <w:ilvl w:val="0"/>
          <w:numId w:val="199"/>
        </w:numPr>
        <w:rPr>
          <w:lang w:eastAsia="en-IE"/>
        </w:rPr>
      </w:pPr>
      <w:r w:rsidRPr="007752AC">
        <w:rPr>
          <w:lang w:eastAsia="en-IE"/>
        </w:rPr>
        <w:t>Calculate the current flowing in the circuit.</w:t>
      </w:r>
    </w:p>
    <w:p w:rsidR="00345E7F" w:rsidRPr="007752AC" w:rsidRDefault="00345E7F" w:rsidP="00345E7F">
      <w:pPr>
        <w:pStyle w:val="NoSpacing"/>
        <w:rPr>
          <w:color w:val="000000"/>
        </w:rPr>
      </w:pPr>
      <w:r>
        <w:rPr>
          <w:noProof/>
          <w:lang w:val="en-IE" w:eastAsia="en-IE"/>
        </w:rPr>
        <w:drawing>
          <wp:anchor distT="0" distB="0" distL="114300" distR="114300" simplePos="0" relativeHeight="251721216" behindDoc="0" locked="0" layoutInCell="1" allowOverlap="1" wp14:anchorId="0B0817CA" wp14:editId="5085526F">
            <wp:simplePos x="0" y="0"/>
            <wp:positionH relativeFrom="column">
              <wp:posOffset>3698875</wp:posOffset>
            </wp:positionH>
            <wp:positionV relativeFrom="paragraph">
              <wp:posOffset>127000</wp:posOffset>
            </wp:positionV>
            <wp:extent cx="2671445" cy="170370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1445"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7752AC" w:rsidRDefault="00345E7F" w:rsidP="00C00ED7">
      <w:pPr>
        <w:pStyle w:val="NoSpacing"/>
        <w:numPr>
          <w:ilvl w:val="0"/>
          <w:numId w:val="185"/>
        </w:numPr>
        <w:rPr>
          <w:color w:val="000000"/>
        </w:rPr>
      </w:pPr>
    </w:p>
    <w:p w:rsidR="00345E7F" w:rsidRPr="007752AC" w:rsidRDefault="00345E7F" w:rsidP="00C00ED7">
      <w:pPr>
        <w:pStyle w:val="NoSpacing"/>
        <w:numPr>
          <w:ilvl w:val="0"/>
          <w:numId w:val="190"/>
        </w:numPr>
        <w:rPr>
          <w:color w:val="000000"/>
        </w:rPr>
      </w:pPr>
      <w:r w:rsidRPr="007752AC">
        <w:rPr>
          <w:color w:val="000000"/>
        </w:rPr>
        <w:t xml:space="preserve">Two resistors, of resistance </w:t>
      </w:r>
      <w:r w:rsidRPr="007752AC">
        <w:rPr>
          <w:iCs/>
          <w:color w:val="000000"/>
        </w:rPr>
        <w:t>R</w:t>
      </w:r>
      <w:r w:rsidRPr="007752AC">
        <w:rPr>
          <w:iCs/>
          <w:color w:val="000000"/>
          <w:vertAlign w:val="subscript"/>
        </w:rPr>
        <w:t>1</w:t>
      </w:r>
      <w:r w:rsidRPr="007752AC">
        <w:rPr>
          <w:iCs/>
          <w:color w:val="000000"/>
        </w:rPr>
        <w:t xml:space="preserve"> </w:t>
      </w:r>
      <w:r w:rsidRPr="007752AC">
        <w:rPr>
          <w:color w:val="000000"/>
        </w:rPr>
        <w:t xml:space="preserve">and </w:t>
      </w:r>
      <w:r w:rsidRPr="007752AC">
        <w:rPr>
          <w:iCs/>
          <w:color w:val="000000"/>
        </w:rPr>
        <w:t>R</w:t>
      </w:r>
      <w:r w:rsidRPr="007752AC">
        <w:rPr>
          <w:iCs/>
          <w:color w:val="000000"/>
          <w:vertAlign w:val="subscript"/>
        </w:rPr>
        <w:t>2</w:t>
      </w:r>
      <w:r w:rsidRPr="007752AC">
        <w:rPr>
          <w:iCs/>
          <w:color w:val="000000"/>
        </w:rPr>
        <w:t xml:space="preserve"> </w:t>
      </w:r>
      <w:r w:rsidRPr="007752AC">
        <w:rPr>
          <w:color w:val="000000"/>
        </w:rPr>
        <w:t xml:space="preserve">respectively, are connected in parallel. </w:t>
      </w:r>
    </w:p>
    <w:p w:rsidR="00345E7F" w:rsidRPr="007752AC" w:rsidRDefault="00345E7F" w:rsidP="00345E7F">
      <w:pPr>
        <w:pStyle w:val="NoSpacing"/>
        <w:ind w:left="360"/>
        <w:rPr>
          <w:color w:val="000000"/>
        </w:rPr>
      </w:pPr>
      <w:r w:rsidRPr="007752AC">
        <w:rPr>
          <w:color w:val="000000"/>
        </w:rPr>
        <w:t xml:space="preserve">Derive an expression for the effective resistance of the two resistors in terms of </w:t>
      </w:r>
      <w:r w:rsidRPr="007752AC">
        <w:rPr>
          <w:iCs/>
          <w:color w:val="000000"/>
        </w:rPr>
        <w:t>R</w:t>
      </w:r>
      <w:r w:rsidRPr="007752AC">
        <w:rPr>
          <w:iCs/>
          <w:color w:val="000000"/>
          <w:vertAlign w:val="subscript"/>
        </w:rPr>
        <w:t>1</w:t>
      </w:r>
      <w:r w:rsidRPr="007752AC">
        <w:rPr>
          <w:iCs/>
          <w:color w:val="000000"/>
        </w:rPr>
        <w:t xml:space="preserve"> </w:t>
      </w:r>
      <w:r w:rsidRPr="007752AC">
        <w:rPr>
          <w:color w:val="000000"/>
        </w:rPr>
        <w:t xml:space="preserve">and </w:t>
      </w:r>
      <w:r w:rsidRPr="007752AC">
        <w:rPr>
          <w:iCs/>
          <w:color w:val="000000"/>
        </w:rPr>
        <w:t>R</w:t>
      </w:r>
      <w:r w:rsidRPr="007752AC">
        <w:rPr>
          <w:iCs/>
          <w:color w:val="000000"/>
          <w:vertAlign w:val="subscript"/>
        </w:rPr>
        <w:t>2</w:t>
      </w:r>
      <w:r w:rsidRPr="007752AC">
        <w:rPr>
          <w:color w:val="000000"/>
        </w:rPr>
        <w:t>.</w:t>
      </w:r>
    </w:p>
    <w:p w:rsidR="00345E7F" w:rsidRPr="007752AC" w:rsidRDefault="00345E7F" w:rsidP="00C00ED7">
      <w:pPr>
        <w:pStyle w:val="NoSpacing"/>
        <w:numPr>
          <w:ilvl w:val="0"/>
          <w:numId w:val="190"/>
        </w:numPr>
        <w:rPr>
          <w:color w:val="000000"/>
        </w:rPr>
      </w:pPr>
      <w:r w:rsidRPr="007752AC">
        <w:rPr>
          <w:color w:val="000000"/>
        </w:rPr>
        <w:t>In the cir</w:t>
      </w:r>
      <w:r>
        <w:rPr>
          <w:color w:val="000000"/>
        </w:rPr>
        <w:t>c</w:t>
      </w:r>
      <w:r w:rsidRPr="007752AC">
        <w:rPr>
          <w:color w:val="000000"/>
        </w:rPr>
        <w:t>uit diagram, the resistance of the thermistor at room temperature is 500 Ω.</w:t>
      </w:r>
    </w:p>
    <w:p w:rsidR="00345E7F" w:rsidRPr="007752AC" w:rsidRDefault="00345E7F" w:rsidP="00345E7F">
      <w:pPr>
        <w:pStyle w:val="NoSpacing"/>
        <w:ind w:left="360"/>
        <w:rPr>
          <w:color w:val="000000"/>
        </w:rPr>
      </w:pPr>
      <w:r w:rsidRPr="007752AC">
        <w:rPr>
          <w:color w:val="000000"/>
        </w:rPr>
        <w:t>At room temperature calculate the total resistance of the circuit.</w:t>
      </w:r>
    </w:p>
    <w:p w:rsidR="00345E7F" w:rsidRPr="007752AC" w:rsidRDefault="00345E7F" w:rsidP="00C00ED7">
      <w:pPr>
        <w:pStyle w:val="NoSpacing"/>
        <w:numPr>
          <w:ilvl w:val="0"/>
          <w:numId w:val="190"/>
        </w:numPr>
        <w:rPr>
          <w:color w:val="000000"/>
        </w:rPr>
      </w:pPr>
      <w:r w:rsidRPr="007752AC">
        <w:rPr>
          <w:color w:val="000000"/>
        </w:rPr>
        <w:t xml:space="preserve">At room temperature calculate the current flowing through the 750 Ω resistor. </w:t>
      </w:r>
    </w:p>
    <w:p w:rsidR="00345E7F" w:rsidRDefault="00345E7F" w:rsidP="00C00ED7">
      <w:pPr>
        <w:pStyle w:val="NoSpacing"/>
        <w:numPr>
          <w:ilvl w:val="0"/>
          <w:numId w:val="190"/>
        </w:numPr>
        <w:rPr>
          <w:color w:val="000000"/>
        </w:rPr>
      </w:pPr>
      <w:r w:rsidRPr="007752AC">
        <w:rPr>
          <w:color w:val="000000"/>
        </w:rPr>
        <w:t xml:space="preserve">As the temperature of the room increases, explain why the potential at A increases. </w:t>
      </w:r>
    </w:p>
    <w:p w:rsidR="00C93ECE" w:rsidRDefault="00C93ECE" w:rsidP="00C93ECE">
      <w:pPr>
        <w:pStyle w:val="NoSpacing"/>
        <w:ind w:left="360"/>
        <w:rPr>
          <w:color w:val="000000"/>
        </w:rPr>
      </w:pPr>
    </w:p>
    <w:p w:rsidR="00C93ECE" w:rsidRPr="007752AC" w:rsidRDefault="00C93ECE" w:rsidP="00C93ECE">
      <w:pPr>
        <w:pStyle w:val="NoSpacing"/>
        <w:ind w:left="360"/>
        <w:rPr>
          <w:color w:val="000000"/>
        </w:rPr>
      </w:pPr>
    </w:p>
    <w:p w:rsidR="00345E7F" w:rsidRPr="007752AC" w:rsidRDefault="00345E7F" w:rsidP="00345E7F">
      <w:pPr>
        <w:pStyle w:val="NoSpacing"/>
        <w:rPr>
          <w:color w:val="000000"/>
        </w:rPr>
      </w:pPr>
    </w:p>
    <w:p w:rsidR="00345E7F" w:rsidRPr="00273E78" w:rsidRDefault="00345E7F" w:rsidP="00C00ED7">
      <w:pPr>
        <w:pStyle w:val="NoSpacing"/>
        <w:numPr>
          <w:ilvl w:val="0"/>
          <w:numId w:val="185"/>
        </w:numPr>
        <w:rPr>
          <w:color w:val="000000"/>
        </w:rPr>
      </w:pPr>
      <w:r w:rsidRPr="00273E78">
        <w:rPr>
          <w:color w:val="000000"/>
        </w:rPr>
        <w:lastRenderedPageBreak/>
        <w:t xml:space="preserve">Explain why the resistance of the bulb is different when it is </w:t>
      </w:r>
      <w:r w:rsidRPr="00273E78">
        <w:rPr>
          <w:bCs/>
          <w:color w:val="000000"/>
        </w:rPr>
        <w:t xml:space="preserve">not </w:t>
      </w:r>
      <w:r w:rsidRPr="00273E78">
        <w:rPr>
          <w:color w:val="000000"/>
        </w:rPr>
        <w:t xml:space="preserve">connected to the mains. </w:t>
      </w:r>
    </w:p>
    <w:p w:rsidR="00345E7F" w:rsidRPr="007752AC" w:rsidRDefault="00345E7F" w:rsidP="00345E7F">
      <w:pPr>
        <w:pStyle w:val="NoSpacing"/>
        <w:ind w:left="360"/>
        <w:rPr>
          <w:color w:val="000000"/>
        </w:rPr>
      </w:pPr>
    </w:p>
    <w:p w:rsidR="00345E7F" w:rsidRPr="007752AC" w:rsidRDefault="00345E7F" w:rsidP="00C00ED7">
      <w:pPr>
        <w:pStyle w:val="NoSpacing"/>
        <w:numPr>
          <w:ilvl w:val="0"/>
          <w:numId w:val="185"/>
        </w:numPr>
      </w:pPr>
      <w:r>
        <w:rPr>
          <w:noProof/>
          <w:lang w:val="en-IE" w:eastAsia="en-IE"/>
        </w:rPr>
        <w:drawing>
          <wp:anchor distT="0" distB="0" distL="114300" distR="114300" simplePos="0" relativeHeight="251722240" behindDoc="0" locked="0" layoutInCell="1" allowOverlap="1" wp14:anchorId="25B8530E" wp14:editId="2B56F4B0">
            <wp:simplePos x="0" y="0"/>
            <wp:positionH relativeFrom="column">
              <wp:posOffset>3215005</wp:posOffset>
            </wp:positionH>
            <wp:positionV relativeFrom="paragraph">
              <wp:posOffset>151765</wp:posOffset>
            </wp:positionV>
            <wp:extent cx="2428875" cy="118364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2887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7752AC" w:rsidRDefault="00345E7F" w:rsidP="00C00ED7">
      <w:pPr>
        <w:pStyle w:val="NoSpacing"/>
        <w:numPr>
          <w:ilvl w:val="0"/>
          <w:numId w:val="196"/>
        </w:numPr>
        <w:rPr>
          <w:color w:val="000000"/>
          <w:lang w:eastAsia="en-IE"/>
        </w:rPr>
      </w:pPr>
      <w:r w:rsidRPr="007752AC">
        <w:rPr>
          <w:color w:val="000000"/>
          <w:lang w:eastAsia="en-IE"/>
        </w:rPr>
        <w:t>The graphs show how current (</w:t>
      </w:r>
      <w:r w:rsidRPr="007752AC">
        <w:rPr>
          <w:iCs/>
          <w:color w:val="000000"/>
          <w:lang w:eastAsia="en-IE"/>
        </w:rPr>
        <w:t xml:space="preserve">I </w:t>
      </w:r>
      <w:r w:rsidRPr="007752AC">
        <w:rPr>
          <w:color w:val="000000"/>
          <w:lang w:eastAsia="en-IE"/>
        </w:rPr>
        <w:t>) varies with potential difference (</w:t>
      </w:r>
      <w:r w:rsidRPr="007752AC">
        <w:rPr>
          <w:iCs/>
          <w:color w:val="000000"/>
          <w:lang w:eastAsia="en-IE"/>
        </w:rPr>
        <w:t>V</w:t>
      </w:r>
      <w:r w:rsidRPr="007752AC">
        <w:rPr>
          <w:color w:val="000000"/>
          <w:lang w:eastAsia="en-IE"/>
        </w:rPr>
        <w:t>) for (</w:t>
      </w:r>
      <w:r w:rsidRPr="007752AC">
        <w:rPr>
          <w:iCs/>
          <w:color w:val="000000"/>
          <w:lang w:eastAsia="en-IE"/>
        </w:rPr>
        <w:t>a</w:t>
      </w:r>
      <w:r w:rsidRPr="007752AC">
        <w:rPr>
          <w:color w:val="000000"/>
          <w:lang w:eastAsia="en-IE"/>
        </w:rPr>
        <w:t>) a metal, (</w:t>
      </w:r>
      <w:r w:rsidRPr="007752AC">
        <w:rPr>
          <w:iCs/>
          <w:color w:val="000000"/>
          <w:lang w:eastAsia="en-IE"/>
        </w:rPr>
        <w:t>b</w:t>
      </w:r>
      <w:r w:rsidRPr="007752AC">
        <w:rPr>
          <w:color w:val="000000"/>
          <w:lang w:eastAsia="en-IE"/>
        </w:rPr>
        <w:t>) a filament bulb.</w:t>
      </w:r>
    </w:p>
    <w:p w:rsidR="00345E7F" w:rsidRPr="007752AC" w:rsidRDefault="00345E7F" w:rsidP="00345E7F">
      <w:pPr>
        <w:pStyle w:val="NoSpacing"/>
        <w:ind w:left="360"/>
        <w:rPr>
          <w:color w:val="000000"/>
          <w:lang w:eastAsia="en-IE"/>
        </w:rPr>
      </w:pPr>
      <w:r w:rsidRPr="007752AC">
        <w:rPr>
          <w:color w:val="000000"/>
          <w:lang w:eastAsia="en-IE"/>
        </w:rPr>
        <w:t xml:space="preserve">Which conductor obeys Ohm’s law? </w:t>
      </w:r>
    </w:p>
    <w:p w:rsidR="00345E7F" w:rsidRPr="007752AC" w:rsidRDefault="00345E7F" w:rsidP="00C00ED7">
      <w:pPr>
        <w:pStyle w:val="NoSpacing"/>
        <w:numPr>
          <w:ilvl w:val="0"/>
          <w:numId w:val="196"/>
        </w:numPr>
        <w:rPr>
          <w:color w:val="000000"/>
          <w:lang w:eastAsia="en-IE"/>
        </w:rPr>
      </w:pPr>
      <w:r w:rsidRPr="007752AC">
        <w:rPr>
          <w:color w:val="000000"/>
          <w:lang w:eastAsia="en-IE"/>
        </w:rPr>
        <w:t xml:space="preserve">Explain your answer. </w:t>
      </w:r>
    </w:p>
    <w:p w:rsidR="00345E7F" w:rsidRDefault="00345E7F" w:rsidP="00345E7F">
      <w:pPr>
        <w:pStyle w:val="NoSpacing"/>
      </w:pPr>
    </w:p>
    <w:p w:rsidR="00345E7F" w:rsidRDefault="00345E7F" w:rsidP="00345E7F">
      <w:pPr>
        <w:pStyle w:val="NoSpacing"/>
      </w:pPr>
    </w:p>
    <w:p w:rsidR="00345E7F" w:rsidRPr="007752AC" w:rsidRDefault="00345E7F" w:rsidP="00345E7F">
      <w:pPr>
        <w:pStyle w:val="NoSpacing"/>
      </w:pPr>
    </w:p>
    <w:p w:rsidR="00345E7F" w:rsidRPr="00273E78" w:rsidRDefault="00345E7F" w:rsidP="00C00ED7">
      <w:pPr>
        <w:pStyle w:val="NoSpacing"/>
        <w:numPr>
          <w:ilvl w:val="0"/>
          <w:numId w:val="185"/>
        </w:numPr>
        <w:rPr>
          <w:color w:val="000000"/>
        </w:rPr>
      </w:pPr>
      <w:r w:rsidRPr="00273E78">
        <w:rPr>
          <w:color w:val="000000"/>
        </w:rPr>
        <w:t>Draw a graph to show the relationship between current and voltage for a metal at constant temperature.</w:t>
      </w:r>
    </w:p>
    <w:p w:rsidR="00345E7F" w:rsidRPr="00DD09EA" w:rsidRDefault="00345E7F" w:rsidP="00345E7F">
      <w:pPr>
        <w:pStyle w:val="NoSpacing"/>
        <w:ind w:left="360"/>
        <w:rPr>
          <w:color w:val="000000"/>
        </w:rPr>
      </w:pPr>
    </w:p>
    <w:p w:rsidR="00345E7F" w:rsidRDefault="00345E7F" w:rsidP="00C00ED7">
      <w:pPr>
        <w:pStyle w:val="NoSpacing"/>
        <w:numPr>
          <w:ilvl w:val="0"/>
          <w:numId w:val="185"/>
        </w:numPr>
      </w:pPr>
      <w:r w:rsidRPr="007752AC">
        <w:t>Define resistivity.</w:t>
      </w:r>
    </w:p>
    <w:p w:rsidR="00345E7F" w:rsidRPr="00DD09EA" w:rsidRDefault="00345E7F" w:rsidP="00345E7F">
      <w:pPr>
        <w:pStyle w:val="NoSpacing"/>
        <w:ind w:left="360"/>
      </w:pPr>
    </w:p>
    <w:p w:rsidR="00345E7F" w:rsidRPr="00273E78" w:rsidRDefault="00345E7F" w:rsidP="00C00ED7">
      <w:pPr>
        <w:pStyle w:val="NoSpacing"/>
        <w:numPr>
          <w:ilvl w:val="0"/>
          <w:numId w:val="185"/>
        </w:numPr>
        <w:rPr>
          <w:color w:val="000000"/>
          <w:lang w:val="en-IE"/>
        </w:rPr>
      </w:pPr>
      <w:r w:rsidRPr="00273E78">
        <w:rPr>
          <w:color w:val="000000"/>
          <w:lang w:val="en-IE"/>
        </w:rPr>
        <w:t xml:space="preserve">Give the unit of resistivity. </w:t>
      </w:r>
    </w:p>
    <w:p w:rsidR="00345E7F" w:rsidRPr="007752AC" w:rsidRDefault="00345E7F" w:rsidP="00345E7F">
      <w:pPr>
        <w:pStyle w:val="NoSpacing"/>
        <w:ind w:left="360"/>
      </w:pPr>
    </w:p>
    <w:p w:rsidR="00345E7F" w:rsidRPr="007752AC" w:rsidRDefault="00345E7F" w:rsidP="00C00ED7">
      <w:pPr>
        <w:pStyle w:val="NoSpacing"/>
        <w:numPr>
          <w:ilvl w:val="0"/>
          <w:numId w:val="185"/>
        </w:numPr>
      </w:pPr>
      <w:r w:rsidRPr="007752AC">
        <w:t>The total length of the cables connecting the industrial park to the power station is 15 km. The cables have a diameter of 10 mm and are made from a material of resistivity 5.0 × 10</w:t>
      </w:r>
      <w:r w:rsidRPr="00273E78">
        <w:rPr>
          <w:vertAlign w:val="superscript"/>
        </w:rPr>
        <w:t>-8</w:t>
      </w:r>
      <w:r w:rsidRPr="00273E78">
        <w:rPr>
          <w:position w:val="10"/>
          <w:vertAlign w:val="superscript"/>
        </w:rPr>
        <w:t xml:space="preserve"> </w:t>
      </w:r>
      <w:r w:rsidRPr="007752AC">
        <w:t xml:space="preserve">Ω m. </w:t>
      </w:r>
      <w:r w:rsidRPr="007752AC">
        <w:br/>
        <w:t>Calculate the total resistance of the cables.</w:t>
      </w:r>
    </w:p>
    <w:p w:rsidR="00345E7F" w:rsidRPr="007752AC" w:rsidRDefault="00345E7F" w:rsidP="00345E7F">
      <w:pPr>
        <w:pStyle w:val="NoSpacing"/>
        <w:rPr>
          <w:color w:val="000000"/>
        </w:rPr>
      </w:pPr>
    </w:p>
    <w:p w:rsidR="00345E7F" w:rsidRPr="00273E78" w:rsidRDefault="00345E7F" w:rsidP="00C00ED7">
      <w:pPr>
        <w:pStyle w:val="NoSpacing"/>
        <w:numPr>
          <w:ilvl w:val="0"/>
          <w:numId w:val="185"/>
        </w:numPr>
        <w:rPr>
          <w:color w:val="000000"/>
        </w:rPr>
      </w:pPr>
      <w:r w:rsidRPr="00273E78">
        <w:rPr>
          <w:color w:val="000000"/>
          <w:lang w:val="en-IE"/>
        </w:rPr>
        <w:t>A toaster has a heating coil made of nichrome which it has a resistance of 12 Ω.</w:t>
      </w:r>
    </w:p>
    <w:p w:rsidR="00345E7F" w:rsidRPr="007752AC" w:rsidRDefault="00345E7F" w:rsidP="00345E7F">
      <w:pPr>
        <w:pStyle w:val="NoSpacing"/>
        <w:ind w:left="360"/>
        <w:rPr>
          <w:color w:val="000000"/>
        </w:rPr>
      </w:pPr>
      <w:r w:rsidRPr="007752AC">
        <w:rPr>
          <w:color w:val="000000"/>
          <w:lang w:val="en-IE"/>
        </w:rPr>
        <w:t>The coil is 40 m long and it has a circular cross-section of diameter 2.2 mm.</w:t>
      </w:r>
    </w:p>
    <w:p w:rsidR="00345E7F" w:rsidRPr="007752AC" w:rsidRDefault="00345E7F" w:rsidP="00345E7F">
      <w:pPr>
        <w:pStyle w:val="NoSpacing"/>
        <w:ind w:left="360"/>
        <w:rPr>
          <w:color w:val="000000"/>
        </w:rPr>
      </w:pPr>
      <w:r w:rsidRPr="007752AC">
        <w:rPr>
          <w:color w:val="000000"/>
          <w:lang w:val="en-IE"/>
        </w:rPr>
        <w:t>Calculate the resistivity of nichrome.</w:t>
      </w:r>
    </w:p>
    <w:p w:rsidR="00345E7F" w:rsidRPr="007752AC" w:rsidRDefault="00345E7F" w:rsidP="00345E7F">
      <w:pPr>
        <w:pStyle w:val="NoSpacing"/>
        <w:rPr>
          <w:color w:val="000000"/>
        </w:rPr>
      </w:pPr>
    </w:p>
    <w:p w:rsidR="00345E7F" w:rsidRPr="00F358F8" w:rsidRDefault="00345E7F" w:rsidP="00C00ED7">
      <w:pPr>
        <w:pStyle w:val="NoSpacing"/>
        <w:numPr>
          <w:ilvl w:val="0"/>
          <w:numId w:val="185"/>
        </w:numPr>
      </w:pPr>
      <w:r w:rsidRPr="00F358F8">
        <w:t xml:space="preserve">A hair dryer with a plastic casing uses a coiled wire as a heat source. When an electric current flows through the coiled wire, the air around it heats up and a </w:t>
      </w:r>
      <w:r>
        <w:t xml:space="preserve"> m</w:t>
      </w:r>
      <w:r w:rsidRPr="00F358F8">
        <w:t>otorised fan blows the hot air out.</w:t>
      </w:r>
    </w:p>
    <w:p w:rsidR="00345E7F" w:rsidRPr="00F358F8" w:rsidRDefault="00345E7F" w:rsidP="00C00ED7">
      <w:pPr>
        <w:pStyle w:val="NoSpacing"/>
        <w:numPr>
          <w:ilvl w:val="0"/>
          <w:numId w:val="202"/>
        </w:numPr>
      </w:pPr>
      <w:r>
        <w:rPr>
          <w:noProof/>
          <w:lang w:val="en-IE" w:eastAsia="en-IE"/>
        </w:rPr>
        <w:drawing>
          <wp:anchor distT="0" distB="0" distL="114300" distR="114300" simplePos="0" relativeHeight="251723264" behindDoc="0" locked="0" layoutInCell="1" allowOverlap="1" wp14:anchorId="41F5CB0B" wp14:editId="0D7B4D4D">
            <wp:simplePos x="0" y="0"/>
            <wp:positionH relativeFrom="column">
              <wp:posOffset>4648200</wp:posOffset>
            </wp:positionH>
            <wp:positionV relativeFrom="paragraph">
              <wp:posOffset>-85725</wp:posOffset>
            </wp:positionV>
            <wp:extent cx="2276475" cy="264795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7647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8F8">
        <w:t>The diagram shows a basic electrical circuit for a hair dryer.</w:t>
      </w:r>
    </w:p>
    <w:p w:rsidR="00345E7F" w:rsidRPr="00F358F8" w:rsidRDefault="00345E7F" w:rsidP="00345E7F">
      <w:pPr>
        <w:pStyle w:val="NoSpacing"/>
        <w:ind w:left="360"/>
      </w:pPr>
      <w:r w:rsidRPr="00F358F8">
        <w:t>Describe what happens when switch A is closed and the rheostat is adjusted</w:t>
      </w:r>
    </w:p>
    <w:p w:rsidR="00345E7F" w:rsidRPr="00F358F8" w:rsidRDefault="00345E7F" w:rsidP="00C00ED7">
      <w:pPr>
        <w:pStyle w:val="NoSpacing"/>
        <w:numPr>
          <w:ilvl w:val="0"/>
          <w:numId w:val="202"/>
        </w:numPr>
      </w:pPr>
      <w:r w:rsidRPr="00F358F8">
        <w:t>Describe what happens when switch A and switch B are closed.</w:t>
      </w:r>
    </w:p>
    <w:p w:rsidR="00345E7F" w:rsidRPr="00F358F8" w:rsidRDefault="00345E7F" w:rsidP="00345E7F">
      <w:pPr>
        <w:pStyle w:val="NoSpacing"/>
        <w:ind w:left="360"/>
      </w:pPr>
      <w:r w:rsidRPr="00F358F8">
        <w:t>Current flows through coil and the coil gets hot.</w:t>
      </w:r>
    </w:p>
    <w:p w:rsidR="00345E7F" w:rsidRPr="00F358F8" w:rsidRDefault="00345E7F" w:rsidP="00C00ED7">
      <w:pPr>
        <w:pStyle w:val="NoSpacing"/>
        <w:numPr>
          <w:ilvl w:val="0"/>
          <w:numId w:val="203"/>
        </w:numPr>
      </w:pPr>
      <w:r w:rsidRPr="00F358F8">
        <w:t>Calculate the current that flows through the coil when the dryer is turned on.</w:t>
      </w:r>
    </w:p>
    <w:p w:rsidR="00345E7F" w:rsidRPr="00F358F8" w:rsidRDefault="00345E7F" w:rsidP="00C00ED7">
      <w:pPr>
        <w:pStyle w:val="NoSpacing"/>
        <w:numPr>
          <w:ilvl w:val="0"/>
          <w:numId w:val="202"/>
        </w:numPr>
      </w:pPr>
      <w:r w:rsidRPr="00F358F8">
        <w:t>The maximum power generated in the heating coil is 2 kW.</w:t>
      </w:r>
    </w:p>
    <w:p w:rsidR="00345E7F" w:rsidRPr="00F358F8" w:rsidRDefault="00345E7F" w:rsidP="00345E7F">
      <w:pPr>
        <w:pStyle w:val="NoSpacing"/>
        <w:ind w:left="360"/>
      </w:pPr>
      <w:r w:rsidRPr="00F358F8">
        <w:t xml:space="preserve"> What is the initial resistance of the coil?</w:t>
      </w:r>
    </w:p>
    <w:p w:rsidR="00345E7F" w:rsidRPr="00F358F8" w:rsidRDefault="00345E7F" w:rsidP="00C00ED7">
      <w:pPr>
        <w:pStyle w:val="NoSpacing"/>
        <w:numPr>
          <w:ilvl w:val="0"/>
          <w:numId w:val="203"/>
        </w:numPr>
      </w:pPr>
      <w:r w:rsidRPr="00F358F8">
        <w:t>A length of nichrome wire of diameter 0.17 mm is used for the coil.</w:t>
      </w:r>
    </w:p>
    <w:p w:rsidR="00345E7F" w:rsidRPr="00F358F8" w:rsidRDefault="00345E7F" w:rsidP="00345E7F">
      <w:pPr>
        <w:pStyle w:val="NoSpacing"/>
        <w:ind w:left="360"/>
      </w:pPr>
      <w:r w:rsidRPr="00F358F8">
        <w:t>Calculate the length of the coil of wire.</w:t>
      </w:r>
    </w:p>
    <w:p w:rsidR="00345E7F" w:rsidRDefault="00345E7F" w:rsidP="00C00ED7">
      <w:pPr>
        <w:pStyle w:val="NoSpacing"/>
        <w:numPr>
          <w:ilvl w:val="0"/>
          <w:numId w:val="203"/>
        </w:numPr>
      </w:pPr>
      <w:r w:rsidRPr="00F358F8">
        <w:t>Explain why the current through the coil would decrease if the fan developed a fault and stopped working.</w:t>
      </w:r>
    </w:p>
    <w:p w:rsidR="00345E7F" w:rsidRDefault="00345E7F" w:rsidP="00345E7F">
      <w:pPr>
        <w:pStyle w:val="NoSpacing"/>
      </w:pPr>
    </w:p>
    <w:p w:rsidR="00345E7F" w:rsidRDefault="00345E7F" w:rsidP="00345E7F">
      <w:pPr>
        <w:pStyle w:val="NoSpacing"/>
      </w:pPr>
    </w:p>
    <w:p w:rsidR="00345E7F" w:rsidRDefault="00345E7F" w:rsidP="00345E7F">
      <w:pPr>
        <w:pStyle w:val="NoSpacing"/>
        <w:ind w:left="360"/>
      </w:pPr>
    </w:p>
    <w:p w:rsidR="00345E7F" w:rsidRDefault="00345E7F" w:rsidP="00345E7F">
      <w:pPr>
        <w:pStyle w:val="NoSpacing"/>
        <w:ind w:left="360"/>
      </w:pPr>
    </w:p>
    <w:p w:rsidR="00C93ECE" w:rsidRDefault="00C93ECE" w:rsidP="00345E7F">
      <w:pPr>
        <w:pStyle w:val="NoSpacing"/>
        <w:ind w:left="360"/>
      </w:pPr>
    </w:p>
    <w:p w:rsidR="00C93ECE" w:rsidRDefault="00C93ECE" w:rsidP="00345E7F">
      <w:pPr>
        <w:pStyle w:val="NoSpacing"/>
        <w:ind w:left="360"/>
      </w:pPr>
    </w:p>
    <w:p w:rsidR="00C93ECE" w:rsidRDefault="00C93ECE" w:rsidP="00345E7F">
      <w:pPr>
        <w:pStyle w:val="NoSpacing"/>
        <w:ind w:left="360"/>
      </w:pPr>
    </w:p>
    <w:p w:rsidR="00C93ECE" w:rsidRDefault="00C93ECE" w:rsidP="00345E7F">
      <w:pPr>
        <w:pStyle w:val="NoSpacing"/>
        <w:ind w:left="360"/>
      </w:pPr>
    </w:p>
    <w:p w:rsidR="00C93ECE" w:rsidRDefault="00C93ECE" w:rsidP="00345E7F">
      <w:pPr>
        <w:pStyle w:val="NoSpacing"/>
        <w:ind w:left="360"/>
      </w:pPr>
    </w:p>
    <w:p w:rsidR="00C93ECE" w:rsidRDefault="00C93ECE" w:rsidP="00345E7F">
      <w:pPr>
        <w:pStyle w:val="NoSpacing"/>
        <w:ind w:left="360"/>
      </w:pPr>
    </w:p>
    <w:p w:rsidR="00345E7F" w:rsidRPr="007752AC" w:rsidRDefault="00345E7F" w:rsidP="00C00ED7">
      <w:pPr>
        <w:pStyle w:val="NoSpacing"/>
        <w:numPr>
          <w:ilvl w:val="0"/>
          <w:numId w:val="185"/>
        </w:numPr>
      </w:pPr>
      <w:r>
        <w:rPr>
          <w:noProof/>
          <w:lang w:val="en-IE" w:eastAsia="en-IE"/>
        </w:rPr>
        <w:lastRenderedPageBreak/>
        <w:drawing>
          <wp:anchor distT="0" distB="0" distL="114300" distR="114300" simplePos="0" relativeHeight="251724288" behindDoc="0" locked="0" layoutInCell="1" allowOverlap="1" wp14:anchorId="4E513074" wp14:editId="1BBCB5CC">
            <wp:simplePos x="0" y="0"/>
            <wp:positionH relativeFrom="column">
              <wp:posOffset>3867150</wp:posOffset>
            </wp:positionH>
            <wp:positionV relativeFrom="paragraph">
              <wp:posOffset>-59690</wp:posOffset>
            </wp:positionV>
            <wp:extent cx="3192145" cy="1555115"/>
            <wp:effectExtent l="0" t="0" r="8255" b="698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921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2AC">
        <w:t>A metre bridge was used to measure the resistance of a sample of nichrome wire.</w:t>
      </w:r>
    </w:p>
    <w:p w:rsidR="00345E7F" w:rsidRPr="007752AC" w:rsidRDefault="00345E7F" w:rsidP="00345E7F">
      <w:pPr>
        <w:pStyle w:val="NoSpacing"/>
        <w:ind w:left="360"/>
      </w:pPr>
      <w:r w:rsidRPr="007752AC">
        <w:t>The diagram indicates the readings taken when the metre bridge was balanced.</w:t>
      </w:r>
    </w:p>
    <w:p w:rsidR="00345E7F" w:rsidRPr="007752AC" w:rsidRDefault="00345E7F" w:rsidP="00345E7F">
      <w:pPr>
        <w:pStyle w:val="NoSpacing"/>
        <w:ind w:left="360"/>
      </w:pPr>
      <w:r w:rsidRPr="007752AC">
        <w:t>The nichrome wire has a length of 220 mm and a radius of 0.11 mm.</w:t>
      </w:r>
    </w:p>
    <w:p w:rsidR="00345E7F" w:rsidRPr="007752AC" w:rsidRDefault="00345E7F" w:rsidP="00C00ED7">
      <w:pPr>
        <w:pStyle w:val="NoSpacing"/>
        <w:numPr>
          <w:ilvl w:val="0"/>
          <w:numId w:val="186"/>
        </w:numPr>
        <w:rPr>
          <w:bCs/>
        </w:rPr>
      </w:pPr>
      <w:r w:rsidRPr="007752AC">
        <w:rPr>
          <w:bCs/>
        </w:rPr>
        <w:t xml:space="preserve"> Calculate the resistance of the nichrome wire</w:t>
      </w:r>
    </w:p>
    <w:p w:rsidR="00345E7F" w:rsidRPr="007752AC" w:rsidRDefault="00345E7F" w:rsidP="00C00ED7">
      <w:pPr>
        <w:pStyle w:val="NoSpacing"/>
        <w:numPr>
          <w:ilvl w:val="0"/>
          <w:numId w:val="186"/>
        </w:numPr>
      </w:pPr>
      <w:r w:rsidRPr="007752AC">
        <w:rPr>
          <w:bCs/>
        </w:rPr>
        <w:t xml:space="preserve">Calculate the resistivity of nichrome </w:t>
      </w:r>
    </w:p>
    <w:p w:rsidR="00345E7F" w:rsidRPr="007752AC" w:rsidRDefault="00345E7F" w:rsidP="00C00ED7">
      <w:pPr>
        <w:pStyle w:val="NoSpacing"/>
        <w:numPr>
          <w:ilvl w:val="0"/>
          <w:numId w:val="186"/>
        </w:numPr>
        <w:rPr>
          <w:bCs/>
        </w:rPr>
      </w:pPr>
      <w:r w:rsidRPr="007752AC">
        <w:rPr>
          <w:bCs/>
        </w:rPr>
        <w:t>Sketch a graph to show the relationship between the temperature and the resistance of the nichrome wire as its temperature is increased.</w:t>
      </w:r>
    </w:p>
    <w:p w:rsidR="00345E7F" w:rsidRPr="007752AC" w:rsidRDefault="00345E7F" w:rsidP="00C00ED7">
      <w:pPr>
        <w:pStyle w:val="NoSpacing"/>
        <w:numPr>
          <w:ilvl w:val="0"/>
          <w:numId w:val="186"/>
        </w:numPr>
        <w:rPr>
          <w:bCs/>
        </w:rPr>
      </w:pPr>
      <w:r w:rsidRPr="007752AC">
        <w:rPr>
          <w:bCs/>
        </w:rPr>
        <w:t>What happens to the resistance of the wire as its temperature falls below 0</w:t>
      </w:r>
      <w:r w:rsidRPr="007752AC">
        <w:rPr>
          <w:bCs/>
          <w:vertAlign w:val="superscript"/>
        </w:rPr>
        <w:t>o</w:t>
      </w:r>
      <w:r w:rsidRPr="007752AC">
        <w:rPr>
          <w:bCs/>
        </w:rPr>
        <w:t>C?</w:t>
      </w:r>
    </w:p>
    <w:p w:rsidR="00345E7F" w:rsidRPr="007752AC" w:rsidRDefault="00345E7F" w:rsidP="00C00ED7">
      <w:pPr>
        <w:pStyle w:val="NoSpacing"/>
        <w:numPr>
          <w:ilvl w:val="0"/>
          <w:numId w:val="186"/>
        </w:numPr>
      </w:pPr>
      <w:r w:rsidRPr="007752AC">
        <w:rPr>
          <w:bCs/>
        </w:rPr>
        <w:t>What happens to the resistance of the wire as its length is increased?</w:t>
      </w:r>
    </w:p>
    <w:p w:rsidR="00345E7F" w:rsidRPr="007752AC" w:rsidRDefault="00345E7F" w:rsidP="00C00ED7">
      <w:pPr>
        <w:pStyle w:val="NoSpacing"/>
        <w:numPr>
          <w:ilvl w:val="0"/>
          <w:numId w:val="186"/>
        </w:numPr>
      </w:pPr>
      <w:r w:rsidRPr="007752AC">
        <w:rPr>
          <w:bCs/>
        </w:rPr>
        <w:t>What happens to the resistance of the wire</w:t>
      </w:r>
      <w:r w:rsidRPr="007752AC">
        <w:t xml:space="preserve"> </w:t>
      </w:r>
      <w:r w:rsidRPr="007752AC">
        <w:rPr>
          <w:bCs/>
        </w:rPr>
        <w:t>if its diameter is increased?</w:t>
      </w:r>
    </w:p>
    <w:p w:rsidR="00345E7F" w:rsidRPr="007752AC" w:rsidRDefault="00345E7F" w:rsidP="00C00ED7">
      <w:pPr>
        <w:pStyle w:val="NoSpacing"/>
        <w:numPr>
          <w:ilvl w:val="0"/>
          <w:numId w:val="186"/>
        </w:numPr>
      </w:pPr>
      <w:r w:rsidRPr="007752AC">
        <w:rPr>
          <w:bCs/>
        </w:rPr>
        <w:t xml:space="preserve">Name another device, apart from a metre bridge, that can be used to measure resistance. </w:t>
      </w:r>
    </w:p>
    <w:p w:rsidR="00345E7F" w:rsidRPr="007752AC" w:rsidRDefault="00345E7F" w:rsidP="00C00ED7">
      <w:pPr>
        <w:pStyle w:val="NoSpacing"/>
        <w:numPr>
          <w:ilvl w:val="0"/>
          <w:numId w:val="186"/>
        </w:numPr>
      </w:pPr>
      <w:r w:rsidRPr="007752AC">
        <w:rPr>
          <w:bCs/>
        </w:rPr>
        <w:t>Give one advantage and one disadvantage of using this device instead of a metre bridge.</w:t>
      </w:r>
    </w:p>
    <w:p w:rsidR="00345E7F" w:rsidRPr="007752AC" w:rsidRDefault="00345E7F" w:rsidP="00345E7F">
      <w:pPr>
        <w:pStyle w:val="NoSpacing"/>
        <w:rPr>
          <w:lang w:eastAsia="en-IE"/>
        </w:rPr>
      </w:pPr>
    </w:p>
    <w:p w:rsidR="00345E7F" w:rsidRPr="007752AC" w:rsidRDefault="00345E7F" w:rsidP="00345E7F">
      <w:pPr>
        <w:pStyle w:val="NoSpacing"/>
        <w:rPr>
          <w:lang w:eastAsia="en-IE"/>
        </w:rPr>
      </w:pPr>
    </w:p>
    <w:p w:rsidR="00345E7F" w:rsidRPr="007752AC" w:rsidRDefault="00345E7F" w:rsidP="00C00ED7">
      <w:pPr>
        <w:pStyle w:val="NoSpacing"/>
        <w:numPr>
          <w:ilvl w:val="0"/>
          <w:numId w:val="185"/>
        </w:numPr>
        <w:rPr>
          <w:lang w:eastAsia="en-IE"/>
        </w:rPr>
      </w:pPr>
      <w:r>
        <w:rPr>
          <w:noProof/>
          <w:lang w:val="en-IE" w:eastAsia="en-IE"/>
        </w:rPr>
        <w:drawing>
          <wp:anchor distT="0" distB="0" distL="114300" distR="114300" simplePos="0" relativeHeight="251725312" behindDoc="0" locked="0" layoutInCell="1" allowOverlap="1" wp14:anchorId="31971CEA" wp14:editId="0D3D13A1">
            <wp:simplePos x="0" y="0"/>
            <wp:positionH relativeFrom="column">
              <wp:posOffset>3625215</wp:posOffset>
            </wp:positionH>
            <wp:positionV relativeFrom="paragraph">
              <wp:posOffset>-79375</wp:posOffset>
            </wp:positionV>
            <wp:extent cx="2702560" cy="99631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0256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2AC">
        <w:rPr>
          <w:lang w:eastAsia="en-IE"/>
        </w:rPr>
        <w:t xml:space="preserve"> The diagram shows the circuit used by a student to investigate the variation of current with potential difference for a filament bulb.</w:t>
      </w:r>
    </w:p>
    <w:p w:rsidR="00345E7F" w:rsidRPr="007752AC" w:rsidRDefault="00345E7F" w:rsidP="00C00ED7">
      <w:pPr>
        <w:pStyle w:val="NoSpacing"/>
        <w:numPr>
          <w:ilvl w:val="0"/>
          <w:numId w:val="193"/>
        </w:numPr>
        <w:rPr>
          <w:lang w:eastAsia="en-IE"/>
        </w:rPr>
      </w:pPr>
      <w:r w:rsidRPr="007752AC">
        <w:rPr>
          <w:lang w:eastAsia="en-IE"/>
        </w:rPr>
        <w:t xml:space="preserve">Name the apparatus X. What does it measure? </w:t>
      </w:r>
    </w:p>
    <w:p w:rsidR="00345E7F" w:rsidRPr="007752AC" w:rsidRDefault="00345E7F" w:rsidP="00C00ED7">
      <w:pPr>
        <w:pStyle w:val="NoSpacing"/>
        <w:numPr>
          <w:ilvl w:val="0"/>
          <w:numId w:val="193"/>
        </w:numPr>
        <w:rPr>
          <w:lang w:eastAsia="en-IE"/>
        </w:rPr>
      </w:pPr>
      <w:r w:rsidRPr="007752AC">
        <w:rPr>
          <w:lang w:eastAsia="en-IE"/>
        </w:rPr>
        <w:t xml:space="preserve">Name the apparatus Y. What does it do? </w:t>
      </w:r>
    </w:p>
    <w:p w:rsidR="00345E7F" w:rsidRPr="007752AC" w:rsidRDefault="00345E7F" w:rsidP="00345E7F">
      <w:pPr>
        <w:pStyle w:val="NoSpacing"/>
        <w:ind w:left="357"/>
        <w:rPr>
          <w:lang w:eastAsia="en-IE"/>
        </w:rPr>
      </w:pPr>
      <w:r w:rsidRPr="007752AC">
        <w:rPr>
          <w:lang w:eastAsia="en-IE"/>
        </w:rPr>
        <w:t>The table shows the values obtained for the current and the potential difference during the experiment.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567"/>
        <w:gridCol w:w="516"/>
        <w:gridCol w:w="516"/>
        <w:gridCol w:w="516"/>
        <w:gridCol w:w="516"/>
        <w:gridCol w:w="516"/>
        <w:gridCol w:w="516"/>
        <w:gridCol w:w="567"/>
      </w:tblGrid>
      <w:tr w:rsidR="00345E7F" w:rsidRPr="007752AC" w:rsidTr="00345E7F">
        <w:tc>
          <w:tcPr>
            <w:tcW w:w="2342" w:type="dxa"/>
          </w:tcPr>
          <w:p w:rsidR="00345E7F" w:rsidRPr="007752AC" w:rsidRDefault="00345E7F" w:rsidP="00345E7F">
            <w:pPr>
              <w:pStyle w:val="NoSpacing"/>
              <w:rPr>
                <w:lang w:eastAsia="en-IE"/>
              </w:rPr>
            </w:pPr>
            <w:r w:rsidRPr="007752AC">
              <w:rPr>
                <w:lang w:eastAsia="en-IE"/>
              </w:rPr>
              <w:t>Potential difference /V</w:t>
            </w:r>
          </w:p>
        </w:tc>
        <w:tc>
          <w:tcPr>
            <w:tcW w:w="567" w:type="dxa"/>
          </w:tcPr>
          <w:p w:rsidR="00345E7F" w:rsidRPr="007752AC" w:rsidRDefault="00345E7F" w:rsidP="00345E7F">
            <w:pPr>
              <w:pStyle w:val="NoSpacing"/>
              <w:rPr>
                <w:lang w:eastAsia="en-IE"/>
              </w:rPr>
            </w:pPr>
            <w:r w:rsidRPr="007752AC">
              <w:rPr>
                <w:lang w:eastAsia="en-IE"/>
              </w:rPr>
              <w:t>2.0</w:t>
            </w:r>
          </w:p>
        </w:tc>
        <w:tc>
          <w:tcPr>
            <w:tcW w:w="491" w:type="dxa"/>
          </w:tcPr>
          <w:p w:rsidR="00345E7F" w:rsidRPr="007752AC" w:rsidRDefault="00345E7F" w:rsidP="00345E7F">
            <w:pPr>
              <w:pStyle w:val="NoSpacing"/>
              <w:rPr>
                <w:lang w:eastAsia="en-IE"/>
              </w:rPr>
            </w:pPr>
            <w:r w:rsidRPr="007752AC">
              <w:rPr>
                <w:lang w:eastAsia="en-IE"/>
              </w:rPr>
              <w:t>3.0</w:t>
            </w:r>
          </w:p>
        </w:tc>
        <w:tc>
          <w:tcPr>
            <w:tcW w:w="501" w:type="dxa"/>
          </w:tcPr>
          <w:p w:rsidR="00345E7F" w:rsidRPr="007752AC" w:rsidRDefault="00345E7F" w:rsidP="00345E7F">
            <w:pPr>
              <w:pStyle w:val="NoSpacing"/>
              <w:rPr>
                <w:lang w:eastAsia="en-IE"/>
              </w:rPr>
            </w:pPr>
            <w:r w:rsidRPr="007752AC">
              <w:rPr>
                <w:lang w:eastAsia="en-IE"/>
              </w:rPr>
              <w:t>4.0</w:t>
            </w:r>
          </w:p>
        </w:tc>
        <w:tc>
          <w:tcPr>
            <w:tcW w:w="491" w:type="dxa"/>
          </w:tcPr>
          <w:p w:rsidR="00345E7F" w:rsidRPr="007752AC" w:rsidRDefault="00345E7F" w:rsidP="00345E7F">
            <w:pPr>
              <w:pStyle w:val="NoSpacing"/>
              <w:rPr>
                <w:lang w:eastAsia="en-IE"/>
              </w:rPr>
            </w:pPr>
            <w:r w:rsidRPr="007752AC">
              <w:rPr>
                <w:lang w:eastAsia="en-IE"/>
              </w:rPr>
              <w:t>5.0</w:t>
            </w:r>
          </w:p>
        </w:tc>
        <w:tc>
          <w:tcPr>
            <w:tcW w:w="501" w:type="dxa"/>
          </w:tcPr>
          <w:p w:rsidR="00345E7F" w:rsidRPr="007752AC" w:rsidRDefault="00345E7F" w:rsidP="00345E7F">
            <w:pPr>
              <w:pStyle w:val="NoSpacing"/>
              <w:rPr>
                <w:lang w:eastAsia="en-IE"/>
              </w:rPr>
            </w:pPr>
            <w:r w:rsidRPr="007752AC">
              <w:rPr>
                <w:lang w:eastAsia="en-IE"/>
              </w:rPr>
              <w:t>6.0</w:t>
            </w:r>
          </w:p>
        </w:tc>
        <w:tc>
          <w:tcPr>
            <w:tcW w:w="491" w:type="dxa"/>
          </w:tcPr>
          <w:p w:rsidR="00345E7F" w:rsidRPr="007752AC" w:rsidRDefault="00345E7F" w:rsidP="00345E7F">
            <w:pPr>
              <w:pStyle w:val="NoSpacing"/>
              <w:rPr>
                <w:lang w:eastAsia="en-IE"/>
              </w:rPr>
            </w:pPr>
            <w:r w:rsidRPr="007752AC">
              <w:rPr>
                <w:lang w:eastAsia="en-IE"/>
              </w:rPr>
              <w:t>7.0</w:t>
            </w:r>
          </w:p>
        </w:tc>
        <w:tc>
          <w:tcPr>
            <w:tcW w:w="502" w:type="dxa"/>
          </w:tcPr>
          <w:p w:rsidR="00345E7F" w:rsidRPr="007752AC" w:rsidRDefault="00345E7F" w:rsidP="00345E7F">
            <w:pPr>
              <w:pStyle w:val="NoSpacing"/>
              <w:rPr>
                <w:lang w:eastAsia="en-IE"/>
              </w:rPr>
            </w:pPr>
            <w:r w:rsidRPr="007752AC">
              <w:rPr>
                <w:lang w:eastAsia="en-IE"/>
              </w:rPr>
              <w:t>8.0</w:t>
            </w:r>
          </w:p>
        </w:tc>
        <w:tc>
          <w:tcPr>
            <w:tcW w:w="567" w:type="dxa"/>
          </w:tcPr>
          <w:p w:rsidR="00345E7F" w:rsidRPr="007752AC" w:rsidRDefault="00345E7F" w:rsidP="00345E7F">
            <w:pPr>
              <w:pStyle w:val="NoSpacing"/>
              <w:rPr>
                <w:lang w:eastAsia="en-IE"/>
              </w:rPr>
            </w:pPr>
            <w:r w:rsidRPr="007752AC">
              <w:rPr>
                <w:lang w:eastAsia="en-IE"/>
              </w:rPr>
              <w:t>9.0</w:t>
            </w:r>
          </w:p>
        </w:tc>
      </w:tr>
      <w:tr w:rsidR="00345E7F" w:rsidRPr="007752AC" w:rsidTr="00345E7F">
        <w:tc>
          <w:tcPr>
            <w:tcW w:w="2342" w:type="dxa"/>
          </w:tcPr>
          <w:p w:rsidR="00345E7F" w:rsidRPr="007752AC" w:rsidRDefault="00345E7F" w:rsidP="00345E7F">
            <w:pPr>
              <w:pStyle w:val="NoSpacing"/>
              <w:rPr>
                <w:lang w:eastAsia="en-IE"/>
              </w:rPr>
            </w:pPr>
            <w:r w:rsidRPr="007752AC">
              <w:rPr>
                <w:lang w:eastAsia="en-IE"/>
              </w:rPr>
              <w:t>Current /A</w:t>
            </w:r>
          </w:p>
        </w:tc>
        <w:tc>
          <w:tcPr>
            <w:tcW w:w="567" w:type="dxa"/>
          </w:tcPr>
          <w:p w:rsidR="00345E7F" w:rsidRPr="007752AC" w:rsidRDefault="00345E7F" w:rsidP="00345E7F">
            <w:pPr>
              <w:pStyle w:val="NoSpacing"/>
              <w:rPr>
                <w:lang w:eastAsia="en-IE"/>
              </w:rPr>
            </w:pPr>
            <w:r w:rsidRPr="007752AC">
              <w:rPr>
                <w:lang w:eastAsia="en-IE"/>
              </w:rPr>
              <w:t>1.0</w:t>
            </w:r>
          </w:p>
        </w:tc>
        <w:tc>
          <w:tcPr>
            <w:tcW w:w="491" w:type="dxa"/>
          </w:tcPr>
          <w:p w:rsidR="00345E7F" w:rsidRPr="007752AC" w:rsidRDefault="00345E7F" w:rsidP="00345E7F">
            <w:pPr>
              <w:pStyle w:val="NoSpacing"/>
              <w:rPr>
                <w:lang w:eastAsia="en-IE"/>
              </w:rPr>
            </w:pPr>
            <w:r w:rsidRPr="007752AC">
              <w:rPr>
                <w:lang w:eastAsia="en-IE"/>
              </w:rPr>
              <w:t>1.5</w:t>
            </w:r>
          </w:p>
        </w:tc>
        <w:tc>
          <w:tcPr>
            <w:tcW w:w="501" w:type="dxa"/>
          </w:tcPr>
          <w:p w:rsidR="00345E7F" w:rsidRPr="007752AC" w:rsidRDefault="00345E7F" w:rsidP="00345E7F">
            <w:pPr>
              <w:pStyle w:val="NoSpacing"/>
              <w:rPr>
                <w:lang w:eastAsia="en-IE"/>
              </w:rPr>
            </w:pPr>
            <w:r w:rsidRPr="007752AC">
              <w:rPr>
                <w:lang w:eastAsia="en-IE"/>
              </w:rPr>
              <w:t>1.9</w:t>
            </w:r>
          </w:p>
        </w:tc>
        <w:tc>
          <w:tcPr>
            <w:tcW w:w="491" w:type="dxa"/>
          </w:tcPr>
          <w:p w:rsidR="00345E7F" w:rsidRPr="007752AC" w:rsidRDefault="00345E7F" w:rsidP="00345E7F">
            <w:pPr>
              <w:pStyle w:val="NoSpacing"/>
              <w:rPr>
                <w:lang w:eastAsia="en-IE"/>
              </w:rPr>
            </w:pPr>
            <w:r w:rsidRPr="007752AC">
              <w:rPr>
                <w:lang w:eastAsia="en-IE"/>
              </w:rPr>
              <w:t>2.3</w:t>
            </w:r>
          </w:p>
        </w:tc>
        <w:tc>
          <w:tcPr>
            <w:tcW w:w="501" w:type="dxa"/>
          </w:tcPr>
          <w:p w:rsidR="00345E7F" w:rsidRPr="007752AC" w:rsidRDefault="00345E7F" w:rsidP="00345E7F">
            <w:pPr>
              <w:pStyle w:val="NoSpacing"/>
              <w:rPr>
                <w:lang w:eastAsia="en-IE"/>
              </w:rPr>
            </w:pPr>
            <w:r w:rsidRPr="007752AC">
              <w:rPr>
                <w:lang w:eastAsia="en-IE"/>
              </w:rPr>
              <w:t>2.6</w:t>
            </w:r>
          </w:p>
        </w:tc>
        <w:tc>
          <w:tcPr>
            <w:tcW w:w="491" w:type="dxa"/>
          </w:tcPr>
          <w:p w:rsidR="00345E7F" w:rsidRPr="007752AC" w:rsidRDefault="00345E7F" w:rsidP="00345E7F">
            <w:pPr>
              <w:pStyle w:val="NoSpacing"/>
              <w:rPr>
                <w:lang w:eastAsia="en-IE"/>
              </w:rPr>
            </w:pPr>
            <w:r w:rsidRPr="007752AC">
              <w:rPr>
                <w:lang w:eastAsia="en-IE"/>
              </w:rPr>
              <w:t>2.9</w:t>
            </w:r>
          </w:p>
        </w:tc>
        <w:tc>
          <w:tcPr>
            <w:tcW w:w="502" w:type="dxa"/>
          </w:tcPr>
          <w:p w:rsidR="00345E7F" w:rsidRPr="007752AC" w:rsidRDefault="00345E7F" w:rsidP="00345E7F">
            <w:pPr>
              <w:pStyle w:val="NoSpacing"/>
              <w:rPr>
                <w:lang w:eastAsia="en-IE"/>
              </w:rPr>
            </w:pPr>
            <w:r w:rsidRPr="007752AC">
              <w:rPr>
                <w:lang w:eastAsia="en-IE"/>
              </w:rPr>
              <w:t>3.2</w:t>
            </w:r>
          </w:p>
        </w:tc>
        <w:tc>
          <w:tcPr>
            <w:tcW w:w="567" w:type="dxa"/>
          </w:tcPr>
          <w:p w:rsidR="00345E7F" w:rsidRPr="007752AC" w:rsidRDefault="00345E7F" w:rsidP="00345E7F">
            <w:pPr>
              <w:pStyle w:val="NoSpacing"/>
              <w:rPr>
                <w:lang w:eastAsia="en-IE"/>
              </w:rPr>
            </w:pPr>
            <w:r w:rsidRPr="007752AC">
              <w:rPr>
                <w:lang w:eastAsia="en-IE"/>
              </w:rPr>
              <w:t>3.5</w:t>
            </w:r>
          </w:p>
        </w:tc>
      </w:tr>
    </w:tbl>
    <w:p w:rsidR="00345E7F" w:rsidRPr="007752AC" w:rsidRDefault="00345E7F" w:rsidP="00345E7F">
      <w:pPr>
        <w:pStyle w:val="NoSpacing"/>
        <w:rPr>
          <w:lang w:eastAsia="en-IE"/>
        </w:rPr>
      </w:pPr>
    </w:p>
    <w:p w:rsidR="00345E7F" w:rsidRPr="007752AC" w:rsidRDefault="00345E7F" w:rsidP="00C00ED7">
      <w:pPr>
        <w:pStyle w:val="NoSpacing"/>
        <w:numPr>
          <w:ilvl w:val="0"/>
          <w:numId w:val="193"/>
        </w:numPr>
        <w:rPr>
          <w:lang w:eastAsia="en-IE"/>
        </w:rPr>
      </w:pPr>
      <w:r w:rsidRPr="007752AC">
        <w:rPr>
          <w:lang w:eastAsia="en-IE"/>
        </w:rPr>
        <w:t xml:space="preserve">Draw a graph, on graph paper, of the current against the potential difference. </w:t>
      </w:r>
    </w:p>
    <w:p w:rsidR="00345E7F" w:rsidRPr="007752AC" w:rsidRDefault="00345E7F" w:rsidP="00C00ED7">
      <w:pPr>
        <w:pStyle w:val="NoSpacing"/>
        <w:numPr>
          <w:ilvl w:val="0"/>
          <w:numId w:val="193"/>
        </w:numPr>
        <w:rPr>
          <w:lang w:eastAsia="en-IE"/>
        </w:rPr>
      </w:pPr>
      <w:r w:rsidRPr="007752AC">
        <w:rPr>
          <w:lang w:eastAsia="en-IE"/>
        </w:rPr>
        <w:t xml:space="preserve">Use your graph to find the resistance of the bulb when the current is 3 A. </w:t>
      </w:r>
    </w:p>
    <w:p w:rsidR="00345E7F" w:rsidRPr="007752AC" w:rsidRDefault="00345E7F" w:rsidP="00C00ED7">
      <w:pPr>
        <w:pStyle w:val="NoSpacing"/>
        <w:numPr>
          <w:ilvl w:val="0"/>
          <w:numId w:val="193"/>
        </w:numPr>
        <w:rPr>
          <w:lang w:eastAsia="en-IE"/>
        </w:rPr>
      </w:pPr>
      <w:r w:rsidRPr="007752AC">
        <w:rPr>
          <w:lang w:eastAsia="en-IE"/>
        </w:rPr>
        <w:t>The resistance of the bulb is 2.0 Ω when the current is 1.5 A</w:t>
      </w:r>
    </w:p>
    <w:p w:rsidR="00345E7F" w:rsidRPr="007752AC" w:rsidRDefault="00345E7F" w:rsidP="00345E7F">
      <w:pPr>
        <w:pStyle w:val="NoSpacing"/>
        <w:ind w:left="357"/>
        <w:rPr>
          <w:lang w:eastAsia="en-IE"/>
        </w:rPr>
      </w:pPr>
      <w:r w:rsidRPr="007752AC">
        <w:rPr>
          <w:lang w:eastAsia="en-IE"/>
        </w:rPr>
        <w:t xml:space="preserve">Explain why the resistance of the bulb when the current is 1.5 A is different from its resistance when the current is 3 A. </w:t>
      </w:r>
    </w:p>
    <w:p w:rsidR="00345E7F" w:rsidRPr="007752AC" w:rsidRDefault="00345E7F" w:rsidP="00345E7F">
      <w:pPr>
        <w:pStyle w:val="NoSpacing"/>
        <w:rPr>
          <w:color w:val="000000"/>
        </w:rPr>
      </w:pPr>
    </w:p>
    <w:p w:rsidR="00345E7F" w:rsidRPr="007752AC" w:rsidRDefault="00345E7F" w:rsidP="00345E7F">
      <w:pPr>
        <w:pStyle w:val="NoSpacing"/>
        <w:rPr>
          <w:color w:val="000000"/>
        </w:rPr>
      </w:pPr>
    </w:p>
    <w:p w:rsidR="00345E7F" w:rsidRPr="00273E78" w:rsidRDefault="00345E7F" w:rsidP="00C00ED7">
      <w:pPr>
        <w:pStyle w:val="NoSpacing"/>
        <w:numPr>
          <w:ilvl w:val="0"/>
          <w:numId w:val="185"/>
        </w:numPr>
        <w:rPr>
          <w:color w:val="000000"/>
        </w:rPr>
      </w:pPr>
      <w:r>
        <w:rPr>
          <w:noProof/>
          <w:lang w:val="en-IE" w:eastAsia="en-IE"/>
        </w:rPr>
        <w:drawing>
          <wp:anchor distT="0" distB="0" distL="114300" distR="114300" simplePos="0" relativeHeight="251726336" behindDoc="0" locked="0" layoutInCell="1" allowOverlap="1" wp14:anchorId="7B26BA10" wp14:editId="17BCE8F5">
            <wp:simplePos x="0" y="0"/>
            <wp:positionH relativeFrom="column">
              <wp:posOffset>3876675</wp:posOffset>
            </wp:positionH>
            <wp:positionV relativeFrom="paragraph">
              <wp:posOffset>92710</wp:posOffset>
            </wp:positionV>
            <wp:extent cx="2460625" cy="193992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062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E78">
        <w:rPr>
          <w:color w:val="000000"/>
        </w:rPr>
        <w:t xml:space="preserve">A student investigated the variation of the current </w:t>
      </w:r>
      <w:r w:rsidRPr="00273E78">
        <w:rPr>
          <w:i/>
          <w:iCs/>
          <w:color w:val="000000"/>
        </w:rPr>
        <w:t xml:space="preserve">I </w:t>
      </w:r>
      <w:r w:rsidRPr="00273E78">
        <w:rPr>
          <w:color w:val="000000"/>
        </w:rPr>
        <w:t xml:space="preserve">flowing through a filament bulb for a range of different values of potential difference </w:t>
      </w:r>
      <w:r w:rsidRPr="00273E78">
        <w:rPr>
          <w:i/>
          <w:iCs/>
          <w:color w:val="000000"/>
        </w:rPr>
        <w:t>V</w:t>
      </w:r>
      <w:r w:rsidRPr="00273E78">
        <w:rPr>
          <w:color w:val="000000"/>
        </w:rPr>
        <w:t>.</w:t>
      </w:r>
    </w:p>
    <w:p w:rsidR="00345E7F" w:rsidRPr="007752AC" w:rsidRDefault="00345E7F" w:rsidP="00C00ED7">
      <w:pPr>
        <w:pStyle w:val="NoSpacing"/>
        <w:numPr>
          <w:ilvl w:val="0"/>
          <w:numId w:val="189"/>
        </w:numPr>
        <w:rPr>
          <w:color w:val="000000"/>
        </w:rPr>
      </w:pPr>
      <w:r w:rsidRPr="007752AC">
        <w:rPr>
          <w:color w:val="000000"/>
        </w:rPr>
        <w:t xml:space="preserve">Draw a suitable circuit diagram used by the student. </w:t>
      </w:r>
    </w:p>
    <w:p w:rsidR="00345E7F" w:rsidRPr="007752AC" w:rsidRDefault="00345E7F" w:rsidP="00C00ED7">
      <w:pPr>
        <w:pStyle w:val="NoSpacing"/>
        <w:numPr>
          <w:ilvl w:val="0"/>
          <w:numId w:val="189"/>
        </w:numPr>
        <w:rPr>
          <w:color w:val="000000"/>
        </w:rPr>
      </w:pPr>
      <w:r w:rsidRPr="007752AC">
        <w:rPr>
          <w:color w:val="000000"/>
        </w:rPr>
        <w:t xml:space="preserve">Describe how the student varied the potential difference. </w:t>
      </w:r>
    </w:p>
    <w:p w:rsidR="00345E7F" w:rsidRPr="007752AC" w:rsidRDefault="00345E7F" w:rsidP="00C00ED7">
      <w:pPr>
        <w:pStyle w:val="NoSpacing"/>
        <w:numPr>
          <w:ilvl w:val="0"/>
          <w:numId w:val="189"/>
        </w:numPr>
        <w:rPr>
          <w:color w:val="000000"/>
        </w:rPr>
      </w:pPr>
      <w:r w:rsidRPr="007752AC">
        <w:rPr>
          <w:color w:val="000000"/>
        </w:rPr>
        <w:t>The student drew a graph, as shown, using data recorded in the experiment.</w:t>
      </w:r>
    </w:p>
    <w:p w:rsidR="00345E7F" w:rsidRPr="007752AC" w:rsidRDefault="00345E7F" w:rsidP="00345E7F">
      <w:pPr>
        <w:pStyle w:val="NoSpacing"/>
        <w:ind w:left="360"/>
        <w:rPr>
          <w:color w:val="000000"/>
        </w:rPr>
      </w:pPr>
      <w:r w:rsidRPr="007752AC">
        <w:rPr>
          <w:color w:val="000000"/>
        </w:rPr>
        <w:t>With reference to the graph, explain why the current is not proportional to the potential difference.</w:t>
      </w:r>
    </w:p>
    <w:p w:rsidR="00345E7F" w:rsidRPr="007752AC" w:rsidRDefault="00345E7F" w:rsidP="00C00ED7">
      <w:pPr>
        <w:pStyle w:val="NoSpacing"/>
        <w:numPr>
          <w:ilvl w:val="0"/>
          <w:numId w:val="189"/>
        </w:numPr>
        <w:rPr>
          <w:color w:val="000000"/>
        </w:rPr>
      </w:pPr>
      <w:r w:rsidRPr="007752AC">
        <w:rPr>
          <w:color w:val="000000"/>
        </w:rPr>
        <w:t xml:space="preserve">With reference to the graph, calculate the change in resistance of the filament bulb as the potential difference increases from 1 V to 5 V. </w:t>
      </w:r>
    </w:p>
    <w:p w:rsidR="00345E7F" w:rsidRPr="007752AC" w:rsidRDefault="00345E7F" w:rsidP="00C00ED7">
      <w:pPr>
        <w:pStyle w:val="NoSpacing"/>
        <w:numPr>
          <w:ilvl w:val="0"/>
          <w:numId w:val="189"/>
        </w:numPr>
        <w:rPr>
          <w:color w:val="000000"/>
        </w:rPr>
      </w:pPr>
      <w:r w:rsidRPr="007752AC">
        <w:rPr>
          <w:color w:val="000000"/>
        </w:rPr>
        <w:t xml:space="preserve"> Give a reason why the resistance of the filament bulb changes. </w:t>
      </w:r>
    </w:p>
    <w:p w:rsidR="00345E7F" w:rsidRDefault="00345E7F" w:rsidP="00345E7F">
      <w:pPr>
        <w:pStyle w:val="NoSpacing"/>
      </w:pPr>
    </w:p>
    <w:p w:rsidR="00345E7F" w:rsidRDefault="00345E7F" w:rsidP="00345E7F">
      <w:pPr>
        <w:pStyle w:val="NoSpacing"/>
      </w:pPr>
    </w:p>
    <w:p w:rsidR="00345E7F" w:rsidRDefault="00345E7F" w:rsidP="00345E7F">
      <w:pPr>
        <w:pStyle w:val="NoSpacing"/>
      </w:pPr>
    </w:p>
    <w:p w:rsidR="00345E7F" w:rsidRDefault="00345E7F" w:rsidP="00345E7F">
      <w:pPr>
        <w:pStyle w:val="NoSpacing"/>
      </w:pPr>
    </w:p>
    <w:p w:rsidR="00345E7F" w:rsidRDefault="00345E7F" w:rsidP="00345E7F">
      <w:pPr>
        <w:pStyle w:val="NoSpacing"/>
      </w:pPr>
    </w:p>
    <w:p w:rsidR="00345E7F" w:rsidRPr="007752AC" w:rsidRDefault="00345E7F" w:rsidP="00345E7F">
      <w:pPr>
        <w:pStyle w:val="NoSpacing"/>
      </w:pPr>
    </w:p>
    <w:p w:rsidR="00345E7F" w:rsidRPr="007752AC" w:rsidRDefault="00345E7F" w:rsidP="00C00ED7">
      <w:pPr>
        <w:pStyle w:val="NoSpacing"/>
        <w:numPr>
          <w:ilvl w:val="0"/>
          <w:numId w:val="185"/>
        </w:numPr>
        <w:rPr>
          <w:lang w:eastAsia="en-IE"/>
        </w:rPr>
      </w:pPr>
      <w:r>
        <w:rPr>
          <w:lang w:eastAsia="en-IE"/>
        </w:rPr>
        <w:lastRenderedPageBreak/>
        <w:t>In</w:t>
      </w:r>
      <w:r w:rsidRPr="007752AC">
        <w:rPr>
          <w:lang w:eastAsia="en-IE"/>
        </w:rPr>
        <w:t xml:space="preserve"> an experiment to measure the resistivity of the material of a wire, a student measured the length, diameter and the resistance of a sample of nichrome wire.</w:t>
      </w:r>
    </w:p>
    <w:p w:rsidR="00345E7F" w:rsidRPr="007752AC" w:rsidRDefault="00345E7F" w:rsidP="00345E7F">
      <w:pPr>
        <w:pStyle w:val="NoSpacing"/>
        <w:ind w:left="360"/>
        <w:rPr>
          <w:lang w:eastAsia="en-IE"/>
        </w:rPr>
      </w:pPr>
      <w:r w:rsidRPr="007752AC">
        <w:rPr>
          <w:lang w:eastAsia="en-IE"/>
        </w:rPr>
        <w:t>The table shows the measurements recorded by the student.</w:t>
      </w:r>
    </w:p>
    <w:p w:rsidR="00345E7F" w:rsidRPr="007752AC" w:rsidRDefault="00345E7F" w:rsidP="00C00ED7">
      <w:pPr>
        <w:pStyle w:val="NoSpacing"/>
        <w:numPr>
          <w:ilvl w:val="0"/>
          <w:numId w:val="194"/>
        </w:numPr>
        <w:rPr>
          <w:lang w:eastAsia="en-IE"/>
        </w:rPr>
      </w:pPr>
      <w:r w:rsidRPr="007752AC">
        <w:rPr>
          <w:lang w:eastAsia="en-IE"/>
        </w:rPr>
        <w:t>Describe how the student measured the resistance of the wire.</w:t>
      </w:r>
    </w:p>
    <w:p w:rsidR="00345E7F" w:rsidRPr="007752AC" w:rsidRDefault="00345E7F" w:rsidP="00C00ED7">
      <w:pPr>
        <w:pStyle w:val="NoSpacing"/>
        <w:numPr>
          <w:ilvl w:val="0"/>
          <w:numId w:val="194"/>
        </w:numPr>
        <w:rPr>
          <w:lang w:eastAsia="en-IE"/>
        </w:rPr>
      </w:pPr>
      <w:r w:rsidRPr="007752AC">
        <w:rPr>
          <w:lang w:eastAsia="en-IE"/>
        </w:rPr>
        <w:t>Name the instrument used to measure the diameter of the wire.</w:t>
      </w:r>
    </w:p>
    <w:p w:rsidR="00345E7F" w:rsidRPr="007752AC" w:rsidRDefault="00345E7F" w:rsidP="00C00ED7">
      <w:pPr>
        <w:pStyle w:val="NoSpacing"/>
        <w:numPr>
          <w:ilvl w:val="0"/>
          <w:numId w:val="194"/>
        </w:numPr>
        <w:rPr>
          <w:lang w:eastAsia="en-IE"/>
        </w:rPr>
      </w:pPr>
      <w:r w:rsidRPr="007752AC">
        <w:rPr>
          <w:lang w:eastAsia="en-IE"/>
        </w:rPr>
        <w:t xml:space="preserve">Why did the student measure the diameter of the wire in three different places? </w:t>
      </w:r>
    </w:p>
    <w:tbl>
      <w:tblPr>
        <w:tblpPr w:leftFromText="180" w:rightFromText="180" w:vertAnchor="text" w:horzAnchor="page" w:tblpX="6628" w:tblpY="9"/>
        <w:tblW w:w="4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698"/>
        <w:gridCol w:w="636"/>
        <w:gridCol w:w="636"/>
      </w:tblGrid>
      <w:tr w:rsidR="00345E7F" w:rsidRPr="007752AC" w:rsidTr="00345E7F">
        <w:trPr>
          <w:gridAfter w:val="2"/>
          <w:wAfter w:w="1272" w:type="dxa"/>
        </w:trPr>
        <w:tc>
          <w:tcPr>
            <w:tcW w:w="2453" w:type="dxa"/>
          </w:tcPr>
          <w:p w:rsidR="00345E7F" w:rsidRPr="007752AC" w:rsidRDefault="00345E7F" w:rsidP="00345E7F">
            <w:pPr>
              <w:pStyle w:val="NoSpacing"/>
              <w:jc w:val="center"/>
              <w:rPr>
                <w:lang w:eastAsia="en-IE"/>
              </w:rPr>
            </w:pPr>
            <w:r w:rsidRPr="007752AC">
              <w:rPr>
                <w:lang w:eastAsia="en-IE"/>
              </w:rPr>
              <w:t>resistance of the wire/ Ω</w:t>
            </w:r>
          </w:p>
        </w:tc>
        <w:tc>
          <w:tcPr>
            <w:tcW w:w="698" w:type="dxa"/>
          </w:tcPr>
          <w:p w:rsidR="00345E7F" w:rsidRPr="007752AC" w:rsidRDefault="00345E7F" w:rsidP="00345E7F">
            <w:pPr>
              <w:pStyle w:val="NoSpacing"/>
              <w:jc w:val="center"/>
              <w:rPr>
                <w:lang w:eastAsia="en-IE"/>
              </w:rPr>
            </w:pPr>
            <w:r w:rsidRPr="007752AC">
              <w:rPr>
                <w:lang w:eastAsia="en-IE"/>
              </w:rPr>
              <w:t>26.4</w:t>
            </w:r>
          </w:p>
        </w:tc>
      </w:tr>
      <w:tr w:rsidR="00345E7F" w:rsidRPr="007752AC" w:rsidTr="00345E7F">
        <w:trPr>
          <w:gridAfter w:val="2"/>
          <w:wAfter w:w="1272" w:type="dxa"/>
        </w:trPr>
        <w:tc>
          <w:tcPr>
            <w:tcW w:w="2453" w:type="dxa"/>
          </w:tcPr>
          <w:p w:rsidR="00345E7F" w:rsidRPr="007752AC" w:rsidRDefault="00345E7F" w:rsidP="00345E7F">
            <w:pPr>
              <w:pStyle w:val="NoSpacing"/>
              <w:jc w:val="center"/>
              <w:rPr>
                <w:lang w:eastAsia="en-IE"/>
              </w:rPr>
            </w:pPr>
            <w:r w:rsidRPr="007752AC">
              <w:rPr>
                <w:lang w:eastAsia="en-IE"/>
              </w:rPr>
              <w:t>length of the wire /mm</w:t>
            </w:r>
          </w:p>
        </w:tc>
        <w:tc>
          <w:tcPr>
            <w:tcW w:w="698" w:type="dxa"/>
          </w:tcPr>
          <w:p w:rsidR="00345E7F" w:rsidRPr="007752AC" w:rsidRDefault="00345E7F" w:rsidP="00345E7F">
            <w:pPr>
              <w:pStyle w:val="NoSpacing"/>
              <w:jc w:val="center"/>
              <w:rPr>
                <w:lang w:eastAsia="en-IE"/>
              </w:rPr>
            </w:pPr>
            <w:r w:rsidRPr="007752AC">
              <w:rPr>
                <w:lang w:eastAsia="en-IE"/>
              </w:rPr>
              <w:t>685</w:t>
            </w:r>
          </w:p>
        </w:tc>
      </w:tr>
      <w:tr w:rsidR="00345E7F" w:rsidRPr="007752AC" w:rsidTr="00345E7F">
        <w:tc>
          <w:tcPr>
            <w:tcW w:w="2453" w:type="dxa"/>
          </w:tcPr>
          <w:p w:rsidR="00345E7F" w:rsidRPr="007752AC" w:rsidRDefault="00345E7F" w:rsidP="00345E7F">
            <w:pPr>
              <w:pStyle w:val="NoSpacing"/>
              <w:jc w:val="center"/>
              <w:rPr>
                <w:lang w:eastAsia="en-IE"/>
              </w:rPr>
            </w:pPr>
            <w:r w:rsidRPr="007752AC">
              <w:rPr>
                <w:lang w:eastAsia="en-IE"/>
              </w:rPr>
              <w:t>diameter of the wire /mm</w:t>
            </w:r>
          </w:p>
        </w:tc>
        <w:tc>
          <w:tcPr>
            <w:tcW w:w="698" w:type="dxa"/>
          </w:tcPr>
          <w:p w:rsidR="00345E7F" w:rsidRPr="007752AC" w:rsidRDefault="00345E7F" w:rsidP="00345E7F">
            <w:pPr>
              <w:pStyle w:val="NoSpacing"/>
              <w:jc w:val="center"/>
              <w:rPr>
                <w:lang w:eastAsia="en-IE"/>
              </w:rPr>
            </w:pPr>
            <w:r w:rsidRPr="007752AC">
              <w:rPr>
                <w:lang w:eastAsia="en-IE"/>
              </w:rPr>
              <w:t>0.20</w:t>
            </w:r>
          </w:p>
        </w:tc>
        <w:tc>
          <w:tcPr>
            <w:tcW w:w="636" w:type="dxa"/>
          </w:tcPr>
          <w:p w:rsidR="00345E7F" w:rsidRPr="007752AC" w:rsidRDefault="00345E7F" w:rsidP="00345E7F">
            <w:pPr>
              <w:pStyle w:val="NoSpacing"/>
              <w:jc w:val="center"/>
              <w:rPr>
                <w:lang w:eastAsia="en-IE"/>
              </w:rPr>
            </w:pPr>
            <w:r w:rsidRPr="007752AC">
              <w:rPr>
                <w:lang w:eastAsia="en-IE"/>
              </w:rPr>
              <w:t>0.19</w:t>
            </w:r>
          </w:p>
        </w:tc>
        <w:tc>
          <w:tcPr>
            <w:tcW w:w="636" w:type="dxa"/>
          </w:tcPr>
          <w:p w:rsidR="00345E7F" w:rsidRPr="007752AC" w:rsidRDefault="00345E7F" w:rsidP="00345E7F">
            <w:pPr>
              <w:pStyle w:val="NoSpacing"/>
              <w:jc w:val="center"/>
              <w:rPr>
                <w:lang w:eastAsia="en-IE"/>
              </w:rPr>
            </w:pPr>
            <w:r w:rsidRPr="007752AC">
              <w:rPr>
                <w:lang w:eastAsia="en-IE"/>
              </w:rPr>
              <w:t>0.21</w:t>
            </w:r>
          </w:p>
        </w:tc>
      </w:tr>
    </w:tbl>
    <w:p w:rsidR="00345E7F" w:rsidRPr="007752AC" w:rsidRDefault="00345E7F" w:rsidP="00C00ED7">
      <w:pPr>
        <w:pStyle w:val="NoSpacing"/>
        <w:numPr>
          <w:ilvl w:val="0"/>
          <w:numId w:val="194"/>
        </w:numPr>
        <w:rPr>
          <w:lang w:eastAsia="en-IE"/>
        </w:rPr>
      </w:pPr>
      <w:r w:rsidRPr="007752AC">
        <w:rPr>
          <w:lang w:eastAsia="en-IE"/>
        </w:rPr>
        <w:t xml:space="preserve"> Using the data, calculate the diameter of the wire.</w:t>
      </w:r>
    </w:p>
    <w:p w:rsidR="00345E7F" w:rsidRPr="007752AC" w:rsidRDefault="00345E7F" w:rsidP="00C00ED7">
      <w:pPr>
        <w:pStyle w:val="NoSpacing"/>
        <w:numPr>
          <w:ilvl w:val="0"/>
          <w:numId w:val="194"/>
        </w:numPr>
        <w:rPr>
          <w:lang w:eastAsia="en-IE"/>
        </w:rPr>
      </w:pPr>
      <w:r w:rsidRPr="007752AC">
        <w:rPr>
          <w:lang w:eastAsia="en-IE"/>
        </w:rPr>
        <w:t>Hence calculate the cross-sectional area of the wire. (</w:t>
      </w:r>
      <w:r w:rsidRPr="007752AC">
        <w:rPr>
          <w:iCs/>
          <w:lang w:eastAsia="en-IE"/>
        </w:rPr>
        <w:t xml:space="preserve">A </w:t>
      </w:r>
      <w:r w:rsidRPr="007752AC">
        <w:rPr>
          <w:lang w:eastAsia="en-IE"/>
        </w:rPr>
        <w:t>= π</w:t>
      </w:r>
      <w:r w:rsidRPr="007752AC">
        <w:rPr>
          <w:iCs/>
          <w:lang w:eastAsia="en-IE"/>
        </w:rPr>
        <w:t>r</w:t>
      </w:r>
      <w:r w:rsidRPr="007752AC">
        <w:rPr>
          <w:iCs/>
          <w:vertAlign w:val="superscript"/>
          <w:lang w:eastAsia="en-IE"/>
        </w:rPr>
        <w:t>2</w:t>
      </w:r>
      <w:r w:rsidRPr="007752AC">
        <w:rPr>
          <w:lang w:eastAsia="en-IE"/>
        </w:rPr>
        <w:t xml:space="preserve">) </w:t>
      </w:r>
    </w:p>
    <w:p w:rsidR="00345E7F" w:rsidRPr="007752AC" w:rsidRDefault="00345E7F" w:rsidP="00C00ED7">
      <w:pPr>
        <w:pStyle w:val="NoSpacing"/>
        <w:numPr>
          <w:ilvl w:val="0"/>
          <w:numId w:val="194"/>
        </w:numPr>
        <w:rPr>
          <w:iCs/>
          <w:lang w:eastAsia="en-IE"/>
        </w:rPr>
      </w:pPr>
      <w:r w:rsidRPr="007752AC">
        <w:rPr>
          <w:lang w:eastAsia="en-IE"/>
        </w:rPr>
        <w:t xml:space="preserve">Calculate the resistivity of nichrome using the formula </w:t>
      </w:r>
      <w:r w:rsidRPr="007752AC">
        <w:rPr>
          <w:iCs/>
          <w:lang w:eastAsia="en-IE"/>
        </w:rPr>
        <w:t xml:space="preserve">ρ </w:t>
      </w:r>
      <w:r w:rsidRPr="007752AC">
        <w:rPr>
          <w:lang w:eastAsia="en-IE"/>
        </w:rPr>
        <w:t xml:space="preserve">= </w:t>
      </w:r>
      <w:r w:rsidRPr="007752AC">
        <w:rPr>
          <w:iCs/>
          <w:lang w:eastAsia="en-IE"/>
        </w:rPr>
        <w:t>RA/L</w:t>
      </w:r>
    </w:p>
    <w:p w:rsidR="00345E7F" w:rsidRPr="007752AC" w:rsidRDefault="00345E7F" w:rsidP="00C00ED7">
      <w:pPr>
        <w:pStyle w:val="NoSpacing"/>
        <w:numPr>
          <w:ilvl w:val="0"/>
          <w:numId w:val="194"/>
        </w:numPr>
        <w:rPr>
          <w:iCs/>
          <w:lang w:eastAsia="en-IE"/>
        </w:rPr>
      </w:pPr>
      <w:r w:rsidRPr="007752AC">
        <w:rPr>
          <w:lang w:eastAsia="en-IE"/>
        </w:rPr>
        <w:t>Give one precaution that the student took when measuring the length of the wire.</w:t>
      </w:r>
    </w:p>
    <w:p w:rsidR="00345E7F" w:rsidRPr="007752AC" w:rsidRDefault="00345E7F" w:rsidP="00345E7F">
      <w:pPr>
        <w:pStyle w:val="NoSpacing"/>
      </w:pPr>
    </w:p>
    <w:p w:rsidR="00345E7F" w:rsidRDefault="00345E7F" w:rsidP="00345E7F">
      <w:pPr>
        <w:pStyle w:val="NoSpacing"/>
        <w:ind w:left="360"/>
      </w:pPr>
    </w:p>
    <w:p w:rsidR="00345E7F" w:rsidRDefault="00345E7F" w:rsidP="00345E7F">
      <w:pPr>
        <w:pStyle w:val="NoSpacing"/>
      </w:pPr>
    </w:p>
    <w:p w:rsidR="00345E7F" w:rsidRPr="007335A6" w:rsidRDefault="00345E7F" w:rsidP="00345E7F">
      <w:pPr>
        <w:pStyle w:val="NoSpacing"/>
      </w:pPr>
    </w:p>
    <w:tbl>
      <w:tblPr>
        <w:tblpPr w:leftFromText="180" w:rightFromText="180" w:vertAnchor="text" w:horzAnchor="page" w:tblpX="7543" w:tblpY="4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654"/>
        <w:gridCol w:w="636"/>
        <w:gridCol w:w="636"/>
      </w:tblGrid>
      <w:tr w:rsidR="00345E7F" w:rsidRPr="007335A6" w:rsidTr="00345E7F">
        <w:trPr>
          <w:gridAfter w:val="1"/>
          <w:wAfter w:w="601" w:type="dxa"/>
        </w:trPr>
        <w:tc>
          <w:tcPr>
            <w:tcW w:w="730" w:type="dxa"/>
          </w:tcPr>
          <w:p w:rsidR="00345E7F" w:rsidRPr="007335A6" w:rsidRDefault="00345E7F" w:rsidP="00345E7F">
            <w:pPr>
              <w:pStyle w:val="NoSpacing"/>
              <w:widowControl w:val="0"/>
              <w:autoSpaceDE w:val="0"/>
              <w:autoSpaceDN w:val="0"/>
              <w:adjustRightInd w:val="0"/>
              <w:rPr>
                <w:bCs/>
                <w:i/>
                <w:iCs/>
              </w:rPr>
            </w:pPr>
            <w:r w:rsidRPr="007335A6">
              <w:rPr>
                <w:bCs/>
                <w:i/>
                <w:iCs/>
              </w:rPr>
              <w:t>R</w:t>
            </w:r>
            <w:r w:rsidRPr="007335A6">
              <w:rPr>
                <w:bCs/>
              </w:rPr>
              <w:t>/Ω</w:t>
            </w:r>
          </w:p>
        </w:tc>
        <w:tc>
          <w:tcPr>
            <w:tcW w:w="654" w:type="dxa"/>
          </w:tcPr>
          <w:p w:rsidR="00345E7F" w:rsidRPr="007335A6" w:rsidRDefault="00345E7F" w:rsidP="00345E7F">
            <w:pPr>
              <w:pStyle w:val="NoSpacing"/>
              <w:widowControl w:val="0"/>
              <w:autoSpaceDE w:val="0"/>
              <w:autoSpaceDN w:val="0"/>
              <w:adjustRightInd w:val="0"/>
              <w:rPr>
                <w:bCs/>
              </w:rPr>
            </w:pPr>
            <w:r w:rsidRPr="007335A6">
              <w:rPr>
                <w:bCs/>
              </w:rPr>
              <w:t>20.2</w:t>
            </w:r>
          </w:p>
        </w:tc>
        <w:tc>
          <w:tcPr>
            <w:tcW w:w="601" w:type="dxa"/>
          </w:tcPr>
          <w:p w:rsidR="00345E7F" w:rsidRPr="007335A6" w:rsidRDefault="00345E7F" w:rsidP="00345E7F">
            <w:pPr>
              <w:pStyle w:val="NoSpacing"/>
              <w:widowControl w:val="0"/>
              <w:autoSpaceDE w:val="0"/>
              <w:autoSpaceDN w:val="0"/>
              <w:adjustRightInd w:val="0"/>
              <w:rPr>
                <w:bCs/>
                <w:i/>
                <w:iCs/>
              </w:rPr>
            </w:pPr>
          </w:p>
        </w:tc>
      </w:tr>
      <w:tr w:rsidR="00345E7F" w:rsidRPr="007335A6" w:rsidTr="00345E7F">
        <w:trPr>
          <w:gridAfter w:val="1"/>
          <w:wAfter w:w="601" w:type="dxa"/>
        </w:trPr>
        <w:tc>
          <w:tcPr>
            <w:tcW w:w="730" w:type="dxa"/>
          </w:tcPr>
          <w:p w:rsidR="00345E7F" w:rsidRPr="007335A6" w:rsidRDefault="00345E7F" w:rsidP="00345E7F">
            <w:pPr>
              <w:pStyle w:val="NoSpacing"/>
              <w:widowControl w:val="0"/>
              <w:autoSpaceDE w:val="0"/>
              <w:autoSpaceDN w:val="0"/>
              <w:adjustRightInd w:val="0"/>
              <w:rPr>
                <w:bCs/>
                <w:i/>
                <w:iCs/>
              </w:rPr>
            </w:pPr>
            <w:r w:rsidRPr="007335A6">
              <w:rPr>
                <w:bCs/>
                <w:i/>
                <w:iCs/>
              </w:rPr>
              <w:t>l</w:t>
            </w:r>
            <w:r w:rsidRPr="007335A6">
              <w:rPr>
                <w:bCs/>
              </w:rPr>
              <w:t>/cm</w:t>
            </w:r>
          </w:p>
        </w:tc>
        <w:tc>
          <w:tcPr>
            <w:tcW w:w="654" w:type="dxa"/>
          </w:tcPr>
          <w:p w:rsidR="00345E7F" w:rsidRPr="007335A6" w:rsidRDefault="00345E7F" w:rsidP="00345E7F">
            <w:pPr>
              <w:pStyle w:val="NoSpacing"/>
              <w:widowControl w:val="0"/>
              <w:autoSpaceDE w:val="0"/>
              <w:autoSpaceDN w:val="0"/>
              <w:adjustRightInd w:val="0"/>
              <w:rPr>
                <w:bCs/>
              </w:rPr>
            </w:pPr>
            <w:r w:rsidRPr="007335A6">
              <w:rPr>
                <w:bCs/>
              </w:rPr>
              <w:t>48.8</w:t>
            </w:r>
          </w:p>
        </w:tc>
        <w:tc>
          <w:tcPr>
            <w:tcW w:w="601" w:type="dxa"/>
          </w:tcPr>
          <w:p w:rsidR="00345E7F" w:rsidRPr="007335A6" w:rsidRDefault="00345E7F" w:rsidP="00345E7F">
            <w:pPr>
              <w:pStyle w:val="NoSpacing"/>
              <w:widowControl w:val="0"/>
              <w:autoSpaceDE w:val="0"/>
              <w:autoSpaceDN w:val="0"/>
              <w:adjustRightInd w:val="0"/>
              <w:rPr>
                <w:bCs/>
                <w:i/>
                <w:iCs/>
              </w:rPr>
            </w:pPr>
          </w:p>
        </w:tc>
      </w:tr>
      <w:tr w:rsidR="00345E7F" w:rsidRPr="007335A6" w:rsidTr="00345E7F">
        <w:tc>
          <w:tcPr>
            <w:tcW w:w="730" w:type="dxa"/>
          </w:tcPr>
          <w:p w:rsidR="00345E7F" w:rsidRPr="007335A6" w:rsidRDefault="00345E7F" w:rsidP="00345E7F">
            <w:pPr>
              <w:pStyle w:val="NoSpacing"/>
              <w:widowControl w:val="0"/>
              <w:autoSpaceDE w:val="0"/>
              <w:autoSpaceDN w:val="0"/>
              <w:adjustRightInd w:val="0"/>
              <w:rPr>
                <w:bCs/>
                <w:i/>
                <w:iCs/>
              </w:rPr>
            </w:pPr>
            <w:r w:rsidRPr="007335A6">
              <w:rPr>
                <w:bCs/>
                <w:i/>
                <w:iCs/>
              </w:rPr>
              <w:t>d</w:t>
            </w:r>
            <w:r w:rsidRPr="007335A6">
              <w:rPr>
                <w:bCs/>
              </w:rPr>
              <w:t>/mm</w:t>
            </w:r>
          </w:p>
        </w:tc>
        <w:tc>
          <w:tcPr>
            <w:tcW w:w="654" w:type="dxa"/>
          </w:tcPr>
          <w:p w:rsidR="00345E7F" w:rsidRPr="007335A6" w:rsidRDefault="00345E7F" w:rsidP="00345E7F">
            <w:pPr>
              <w:pStyle w:val="NoSpacing"/>
              <w:widowControl w:val="0"/>
              <w:autoSpaceDE w:val="0"/>
              <w:autoSpaceDN w:val="0"/>
              <w:adjustRightInd w:val="0"/>
              <w:rPr>
                <w:bCs/>
                <w:i/>
                <w:iCs/>
              </w:rPr>
            </w:pPr>
            <w:r w:rsidRPr="007335A6">
              <w:rPr>
                <w:bCs/>
              </w:rPr>
              <w:t>0.21</w:t>
            </w:r>
          </w:p>
        </w:tc>
        <w:tc>
          <w:tcPr>
            <w:tcW w:w="601" w:type="dxa"/>
          </w:tcPr>
          <w:p w:rsidR="00345E7F" w:rsidRPr="007335A6" w:rsidRDefault="00345E7F" w:rsidP="00345E7F">
            <w:pPr>
              <w:pStyle w:val="NoSpacing"/>
              <w:widowControl w:val="0"/>
              <w:autoSpaceDE w:val="0"/>
              <w:autoSpaceDN w:val="0"/>
              <w:adjustRightInd w:val="0"/>
              <w:rPr>
                <w:bCs/>
                <w:i/>
                <w:iCs/>
              </w:rPr>
            </w:pPr>
            <w:r w:rsidRPr="007335A6">
              <w:rPr>
                <w:bCs/>
              </w:rPr>
              <w:t>0.20</w:t>
            </w:r>
          </w:p>
        </w:tc>
        <w:tc>
          <w:tcPr>
            <w:tcW w:w="601" w:type="dxa"/>
          </w:tcPr>
          <w:p w:rsidR="00345E7F" w:rsidRPr="007335A6" w:rsidRDefault="00345E7F" w:rsidP="00345E7F">
            <w:pPr>
              <w:pStyle w:val="NoSpacing"/>
              <w:widowControl w:val="0"/>
              <w:autoSpaceDE w:val="0"/>
              <w:autoSpaceDN w:val="0"/>
              <w:adjustRightInd w:val="0"/>
              <w:rPr>
                <w:bCs/>
              </w:rPr>
            </w:pPr>
            <w:r w:rsidRPr="007335A6">
              <w:rPr>
                <w:bCs/>
              </w:rPr>
              <w:t>0.18</w:t>
            </w:r>
          </w:p>
        </w:tc>
      </w:tr>
    </w:tbl>
    <w:p w:rsidR="00345E7F" w:rsidRPr="007335A6" w:rsidRDefault="00345E7F" w:rsidP="00C00ED7">
      <w:pPr>
        <w:pStyle w:val="NoSpacing"/>
        <w:numPr>
          <w:ilvl w:val="0"/>
          <w:numId w:val="185"/>
        </w:numPr>
      </w:pPr>
      <w:r>
        <w:t>I</w:t>
      </w:r>
      <w:r w:rsidRPr="00F17D7C">
        <w:t xml:space="preserve">n an experiment to determine the resistivity of the material of a wire, a student measured the length, diameter </w:t>
      </w:r>
      <w:r>
        <w:t>a</w:t>
      </w:r>
      <w:r w:rsidRPr="00F17D7C">
        <w:t>nd resistance of a sample of nichrome wire.</w:t>
      </w:r>
    </w:p>
    <w:p w:rsidR="00345E7F" w:rsidRPr="007335A6" w:rsidRDefault="00345E7F" w:rsidP="00345E7F">
      <w:pPr>
        <w:pStyle w:val="NoSpacing"/>
      </w:pPr>
      <w:r>
        <w:tab/>
      </w:r>
      <w:r w:rsidRPr="007335A6">
        <w:t>The table shows the data recorded by the student.</w:t>
      </w:r>
    </w:p>
    <w:p w:rsidR="00345E7F" w:rsidRPr="007335A6" w:rsidRDefault="00345E7F" w:rsidP="00C00ED7">
      <w:pPr>
        <w:pStyle w:val="NoSpacing"/>
        <w:numPr>
          <w:ilvl w:val="0"/>
          <w:numId w:val="200"/>
        </w:numPr>
        <w:rPr>
          <w:bCs/>
        </w:rPr>
      </w:pPr>
      <w:r w:rsidRPr="007335A6">
        <w:rPr>
          <w:bCs/>
        </w:rPr>
        <w:t>Describe how the student measured the resistance of the wire.</w:t>
      </w:r>
    </w:p>
    <w:p w:rsidR="00345E7F" w:rsidRPr="007335A6" w:rsidRDefault="00345E7F" w:rsidP="00C00ED7">
      <w:pPr>
        <w:pStyle w:val="NoSpacing"/>
        <w:numPr>
          <w:ilvl w:val="0"/>
          <w:numId w:val="200"/>
        </w:numPr>
        <w:rPr>
          <w:bCs/>
        </w:rPr>
      </w:pPr>
      <w:r w:rsidRPr="007335A6">
        <w:rPr>
          <w:bCs/>
        </w:rPr>
        <w:t xml:space="preserve">Describe how the length of the wire was measured. </w:t>
      </w:r>
    </w:p>
    <w:p w:rsidR="00345E7F" w:rsidRPr="007335A6" w:rsidRDefault="00345E7F" w:rsidP="00C00ED7">
      <w:pPr>
        <w:pStyle w:val="NoSpacing"/>
        <w:numPr>
          <w:ilvl w:val="0"/>
          <w:numId w:val="200"/>
        </w:numPr>
        <w:rPr>
          <w:bCs/>
        </w:rPr>
      </w:pPr>
      <w:r w:rsidRPr="007335A6">
        <w:rPr>
          <w:bCs/>
        </w:rPr>
        <w:t xml:space="preserve">What instrument did the student use to measure the diameter of the wire? </w:t>
      </w:r>
    </w:p>
    <w:p w:rsidR="00345E7F" w:rsidRPr="007335A6" w:rsidRDefault="00345E7F" w:rsidP="00C00ED7">
      <w:pPr>
        <w:pStyle w:val="NoSpacing"/>
        <w:numPr>
          <w:ilvl w:val="0"/>
          <w:numId w:val="200"/>
        </w:numPr>
        <w:rPr>
          <w:bCs/>
        </w:rPr>
      </w:pPr>
      <w:r w:rsidRPr="007335A6">
        <w:rPr>
          <w:bCs/>
        </w:rPr>
        <w:t>Why did the student measure the diameter of the wire at different places?</w:t>
      </w:r>
    </w:p>
    <w:p w:rsidR="00345E7F" w:rsidRPr="007335A6" w:rsidRDefault="00345E7F" w:rsidP="00C00ED7">
      <w:pPr>
        <w:pStyle w:val="NoSpacing"/>
        <w:numPr>
          <w:ilvl w:val="0"/>
          <w:numId w:val="200"/>
        </w:numPr>
        <w:rPr>
          <w:bCs/>
        </w:rPr>
      </w:pPr>
      <w:r w:rsidRPr="007335A6">
        <w:rPr>
          <w:bCs/>
        </w:rPr>
        <w:t xml:space="preserve">Using the data, calculate the cross-sectional area of the wire. </w:t>
      </w:r>
    </w:p>
    <w:p w:rsidR="00345E7F" w:rsidRPr="007335A6" w:rsidRDefault="00345E7F" w:rsidP="00C00ED7">
      <w:pPr>
        <w:pStyle w:val="NoSpacing"/>
        <w:numPr>
          <w:ilvl w:val="0"/>
          <w:numId w:val="200"/>
        </w:numPr>
        <w:rPr>
          <w:bCs/>
        </w:rPr>
      </w:pPr>
      <w:r w:rsidRPr="007335A6">
        <w:rPr>
          <w:bCs/>
        </w:rPr>
        <w:t xml:space="preserve">Find the resistivity of nichrome. </w:t>
      </w:r>
    </w:p>
    <w:p w:rsidR="00345E7F" w:rsidRDefault="00345E7F" w:rsidP="00345E7F">
      <w:pPr>
        <w:pStyle w:val="NoSpacing"/>
        <w:ind w:left="360"/>
      </w:pPr>
    </w:p>
    <w:p w:rsidR="00345E7F" w:rsidRPr="007752AC" w:rsidRDefault="00345E7F" w:rsidP="00C00ED7">
      <w:pPr>
        <w:pStyle w:val="NoSpacing"/>
        <w:numPr>
          <w:ilvl w:val="0"/>
          <w:numId w:val="185"/>
        </w:numPr>
        <w:rPr>
          <w:lang w:eastAsia="en-IE"/>
        </w:rPr>
      </w:pPr>
      <w:r w:rsidRPr="007752AC">
        <w:rPr>
          <w:lang w:eastAsia="en-IE"/>
        </w:rPr>
        <w:t>In an experiment to measure the resistivity of nichrome, the resistance, the diameter and appropriate length of a sample of nichrome wire were measured.</w:t>
      </w:r>
    </w:p>
    <w:p w:rsidR="00345E7F" w:rsidRPr="007752AC" w:rsidRDefault="00345E7F" w:rsidP="00345E7F">
      <w:pPr>
        <w:pStyle w:val="NoSpacing"/>
        <w:rPr>
          <w:lang w:eastAsia="en-IE"/>
        </w:rPr>
      </w:pPr>
      <w:r w:rsidRPr="007752AC">
        <w:rPr>
          <w:lang w:eastAsia="en-IE"/>
        </w:rPr>
        <w:t>The following data were recorded:</w:t>
      </w:r>
    </w:p>
    <w:p w:rsidR="00345E7F" w:rsidRPr="007752AC" w:rsidRDefault="00345E7F" w:rsidP="00345E7F">
      <w:pPr>
        <w:pStyle w:val="NoSpacing"/>
        <w:rPr>
          <w:rFonts w:eastAsia="SymbolMT"/>
          <w:lang w:eastAsia="en-IE"/>
        </w:rPr>
      </w:pPr>
      <w:r w:rsidRPr="007752AC">
        <w:rPr>
          <w:lang w:eastAsia="en-IE"/>
        </w:rPr>
        <w:t>Resistance of wire = 7.9 Ω</w:t>
      </w:r>
    </w:p>
    <w:p w:rsidR="00345E7F" w:rsidRPr="007752AC" w:rsidRDefault="00345E7F" w:rsidP="00345E7F">
      <w:pPr>
        <w:pStyle w:val="NoSpacing"/>
        <w:rPr>
          <w:lang w:eastAsia="en-IE"/>
        </w:rPr>
      </w:pPr>
      <w:r w:rsidRPr="007752AC">
        <w:rPr>
          <w:lang w:eastAsia="en-IE"/>
        </w:rPr>
        <w:t>Length of wire = 54.6 cm</w:t>
      </w:r>
    </w:p>
    <w:p w:rsidR="00345E7F" w:rsidRPr="007752AC" w:rsidRDefault="00345E7F" w:rsidP="00345E7F">
      <w:pPr>
        <w:pStyle w:val="NoSpacing"/>
        <w:rPr>
          <w:lang w:eastAsia="en-IE"/>
        </w:rPr>
      </w:pPr>
      <w:r w:rsidRPr="007752AC">
        <w:rPr>
          <w:lang w:eastAsia="en-IE"/>
        </w:rPr>
        <w:t>Average diameter of wire = 0.31 mm</w:t>
      </w:r>
    </w:p>
    <w:p w:rsidR="00345E7F" w:rsidRPr="007752AC" w:rsidRDefault="00345E7F" w:rsidP="00C00ED7">
      <w:pPr>
        <w:pStyle w:val="NoSpacing"/>
        <w:numPr>
          <w:ilvl w:val="0"/>
          <w:numId w:val="187"/>
        </w:numPr>
        <w:ind w:left="357" w:hanging="357"/>
        <w:rPr>
          <w:lang w:eastAsia="en-IE"/>
        </w:rPr>
      </w:pPr>
      <w:r w:rsidRPr="007752AC">
        <w:rPr>
          <w:lang w:eastAsia="en-IE"/>
        </w:rPr>
        <w:t xml:space="preserve">Describe the procedure used in measuring the length of the sample of wire. </w:t>
      </w:r>
    </w:p>
    <w:p w:rsidR="00345E7F" w:rsidRPr="007752AC" w:rsidRDefault="00345E7F" w:rsidP="00C00ED7">
      <w:pPr>
        <w:pStyle w:val="NoSpacing"/>
        <w:numPr>
          <w:ilvl w:val="0"/>
          <w:numId w:val="187"/>
        </w:numPr>
        <w:ind w:left="357" w:hanging="357"/>
        <w:rPr>
          <w:lang w:eastAsia="en-IE"/>
        </w:rPr>
      </w:pPr>
      <w:r w:rsidRPr="007752AC">
        <w:rPr>
          <w:lang w:eastAsia="en-IE"/>
        </w:rPr>
        <w:t xml:space="preserve">Describe the steps involved in finding the average diameter of the wire. </w:t>
      </w:r>
    </w:p>
    <w:p w:rsidR="00345E7F" w:rsidRPr="007752AC" w:rsidRDefault="00345E7F" w:rsidP="00C00ED7">
      <w:pPr>
        <w:pStyle w:val="NoSpacing"/>
        <w:numPr>
          <w:ilvl w:val="0"/>
          <w:numId w:val="187"/>
        </w:numPr>
        <w:ind w:left="357" w:hanging="357"/>
        <w:rPr>
          <w:lang w:eastAsia="en-IE"/>
        </w:rPr>
      </w:pPr>
      <w:r w:rsidRPr="007752AC">
        <w:rPr>
          <w:lang w:eastAsia="en-IE"/>
        </w:rPr>
        <w:t xml:space="preserve">Use the data to calculate the resistivity of nichrome. </w:t>
      </w:r>
    </w:p>
    <w:p w:rsidR="00345E7F" w:rsidRDefault="00345E7F" w:rsidP="00C00ED7">
      <w:pPr>
        <w:pStyle w:val="NoSpacing"/>
        <w:numPr>
          <w:ilvl w:val="0"/>
          <w:numId w:val="187"/>
        </w:numPr>
        <w:ind w:left="357" w:hanging="357"/>
        <w:rPr>
          <w:lang w:eastAsia="en-IE"/>
        </w:rPr>
      </w:pPr>
      <w:r w:rsidRPr="007752AC">
        <w:rPr>
          <w:lang w:eastAsia="en-IE"/>
        </w:rPr>
        <w:t>The experiment was repeated on a warmer day. What effect did this have on the measurements?</w:t>
      </w:r>
    </w:p>
    <w:p w:rsidR="00345E7F" w:rsidRDefault="00345E7F" w:rsidP="00345E7F">
      <w:pPr>
        <w:pStyle w:val="NoSpacing"/>
        <w:rPr>
          <w:lang w:eastAsia="en-IE"/>
        </w:rPr>
      </w:pPr>
    </w:p>
    <w:p w:rsidR="00345E7F" w:rsidRDefault="00345E7F" w:rsidP="00345E7F">
      <w:pPr>
        <w:pStyle w:val="NoSpacing"/>
        <w:rPr>
          <w:lang w:eastAsia="en-IE"/>
        </w:rPr>
      </w:pPr>
    </w:p>
    <w:p w:rsidR="00345E7F" w:rsidRPr="007752AC" w:rsidRDefault="00345E7F" w:rsidP="00345E7F">
      <w:pPr>
        <w:pStyle w:val="NoSpacing"/>
      </w:pPr>
      <w:r>
        <w:rPr>
          <w:lang w:eastAsia="en-IE"/>
        </w:rPr>
        <w:t xml:space="preserve">36. </w:t>
      </w:r>
      <w:r w:rsidRPr="007752AC">
        <w:t xml:space="preserve"> The following is part of a student’s report of an experiment to measure the resistivity of nichrome wire.</w:t>
      </w:r>
    </w:p>
    <w:p w:rsidR="00345E7F" w:rsidRPr="007752AC" w:rsidRDefault="00345E7F" w:rsidP="00345E7F">
      <w:pPr>
        <w:pStyle w:val="NoSpacing"/>
        <w:ind w:left="360"/>
      </w:pPr>
      <w:r w:rsidRPr="007752AC">
        <w:t>“The resistance and length of the nichrome wire were found. The diameter of the wire was then measured at several points along its length.”</w:t>
      </w:r>
    </w:p>
    <w:p w:rsidR="00345E7F" w:rsidRPr="007752AC" w:rsidRDefault="00345E7F" w:rsidP="00345E7F">
      <w:pPr>
        <w:pStyle w:val="NoSpacing"/>
        <w:ind w:left="360"/>
      </w:pPr>
      <w:r w:rsidRPr="007752AC">
        <w:t>The following data was recorded.</w:t>
      </w:r>
    </w:p>
    <w:p w:rsidR="00345E7F" w:rsidRPr="007752AC" w:rsidRDefault="00345E7F" w:rsidP="00345E7F">
      <w:pPr>
        <w:pStyle w:val="NoSpacing"/>
        <w:ind w:left="360"/>
      </w:pPr>
      <w:r w:rsidRPr="007752AC">
        <w:tab/>
      </w:r>
      <w:r w:rsidRPr="007752AC">
        <w:tab/>
        <w:t>Resistance of wire = 32.1 Ω</w:t>
      </w:r>
    </w:p>
    <w:p w:rsidR="00345E7F" w:rsidRPr="007752AC" w:rsidRDefault="00345E7F" w:rsidP="00345E7F">
      <w:pPr>
        <w:pStyle w:val="NoSpacing"/>
        <w:ind w:left="360"/>
      </w:pPr>
      <w:r w:rsidRPr="007752AC">
        <w:tab/>
      </w:r>
      <w:r w:rsidRPr="007752AC">
        <w:tab/>
        <w:t>Length of wire = 90.1 cm</w:t>
      </w:r>
    </w:p>
    <w:p w:rsidR="00345E7F" w:rsidRPr="007752AC" w:rsidRDefault="00345E7F" w:rsidP="00345E7F">
      <w:pPr>
        <w:pStyle w:val="NoSpacing"/>
        <w:ind w:left="360"/>
      </w:pPr>
      <w:r w:rsidRPr="007752AC">
        <w:tab/>
      </w:r>
      <w:r w:rsidRPr="007752AC">
        <w:tab/>
        <w:t>Diameter of wire = 0.19 mm, 0.21 mm, 0.20 mm, 0.21 mm, 0.20 mm</w:t>
      </w:r>
    </w:p>
    <w:p w:rsidR="00345E7F" w:rsidRPr="007752AC" w:rsidRDefault="00345E7F" w:rsidP="00C00ED7">
      <w:pPr>
        <w:pStyle w:val="NoSpacing"/>
        <w:numPr>
          <w:ilvl w:val="0"/>
          <w:numId w:val="188"/>
        </w:numPr>
      </w:pPr>
      <w:r w:rsidRPr="007752AC">
        <w:t xml:space="preserve">Name an instrument to measure the diameter of the wire and describe how it is used. </w:t>
      </w:r>
    </w:p>
    <w:p w:rsidR="00345E7F" w:rsidRPr="007752AC" w:rsidRDefault="00345E7F" w:rsidP="00C00ED7">
      <w:pPr>
        <w:pStyle w:val="NoSpacing"/>
        <w:numPr>
          <w:ilvl w:val="0"/>
          <w:numId w:val="188"/>
        </w:numPr>
      </w:pPr>
      <w:r w:rsidRPr="007752AC">
        <w:t xml:space="preserve">Why was the diameter of the wire measured at several points along its length? </w:t>
      </w:r>
    </w:p>
    <w:p w:rsidR="00345E7F" w:rsidRPr="007752AC" w:rsidRDefault="00345E7F" w:rsidP="00C00ED7">
      <w:pPr>
        <w:pStyle w:val="NoSpacing"/>
        <w:numPr>
          <w:ilvl w:val="0"/>
          <w:numId w:val="188"/>
        </w:numPr>
      </w:pPr>
      <w:r w:rsidRPr="007752AC">
        <w:t xml:space="preserve">Using the data, calculate a value for the resistivity of nichrome. </w:t>
      </w:r>
    </w:p>
    <w:p w:rsidR="00345E7F" w:rsidRPr="007752AC" w:rsidRDefault="00345E7F" w:rsidP="00C00ED7">
      <w:pPr>
        <w:pStyle w:val="NoSpacing"/>
        <w:numPr>
          <w:ilvl w:val="0"/>
          <w:numId w:val="188"/>
        </w:numPr>
      </w:pPr>
      <w:r w:rsidRPr="007752AC">
        <w:t>Give two precautions that should be taken when measuring the length of the wire.</w:t>
      </w:r>
    </w:p>
    <w:p w:rsidR="00345E7F" w:rsidRDefault="00345E7F" w:rsidP="00345E7F">
      <w:pPr>
        <w:pStyle w:val="NoSpacing"/>
        <w:ind w:left="360"/>
      </w:pPr>
    </w:p>
    <w:p w:rsidR="00345E7F" w:rsidRPr="007752AC" w:rsidRDefault="00345E7F" w:rsidP="00345E7F">
      <w:pPr>
        <w:pStyle w:val="NoSpacing"/>
        <w:ind w:left="360"/>
      </w:pPr>
    </w:p>
    <w:p w:rsidR="00345E7F" w:rsidRPr="007752AC" w:rsidRDefault="00345E7F" w:rsidP="00345E7F">
      <w:pPr>
        <w:pStyle w:val="NoSpacing"/>
        <w:rPr>
          <w:lang w:eastAsia="en-IE"/>
        </w:rPr>
      </w:pPr>
      <w:r>
        <w:rPr>
          <w:lang w:eastAsia="en-IE"/>
        </w:rPr>
        <w:lastRenderedPageBreak/>
        <w:t xml:space="preserve">37. </w:t>
      </w:r>
      <w:r w:rsidRPr="007752AC">
        <w:rPr>
          <w:lang w:eastAsia="en-IE"/>
        </w:rPr>
        <w:t>In an experiment to investigate the variation of resistance with temperature for a metallic conductor in the form of a wire, a student measured the resistance of the conductor at different temperatures. The table shows the measurements recorded by the student.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25"/>
        <w:gridCol w:w="834"/>
        <w:gridCol w:w="851"/>
        <w:gridCol w:w="850"/>
        <w:gridCol w:w="851"/>
        <w:gridCol w:w="992"/>
        <w:gridCol w:w="992"/>
      </w:tblGrid>
      <w:tr w:rsidR="00345E7F" w:rsidRPr="007752AC" w:rsidTr="00345E7F">
        <w:trPr>
          <w:jc w:val="center"/>
        </w:trPr>
        <w:tc>
          <w:tcPr>
            <w:tcW w:w="1951" w:type="dxa"/>
          </w:tcPr>
          <w:p w:rsidR="00345E7F" w:rsidRPr="007752AC" w:rsidRDefault="00345E7F" w:rsidP="00345E7F">
            <w:pPr>
              <w:pStyle w:val="NoSpacing"/>
              <w:jc w:val="center"/>
              <w:rPr>
                <w:lang w:eastAsia="en-IE"/>
              </w:rPr>
            </w:pPr>
            <w:r w:rsidRPr="007752AC">
              <w:t xml:space="preserve">Temperature / </w:t>
            </w:r>
            <w:r w:rsidRPr="007752AC">
              <w:rPr>
                <w:vertAlign w:val="superscript"/>
              </w:rPr>
              <w:t>o</w:t>
            </w:r>
            <w:r w:rsidRPr="007752AC">
              <w:t>C</w:t>
            </w:r>
          </w:p>
        </w:tc>
        <w:tc>
          <w:tcPr>
            <w:tcW w:w="725" w:type="dxa"/>
          </w:tcPr>
          <w:p w:rsidR="00345E7F" w:rsidRPr="007752AC" w:rsidRDefault="00345E7F" w:rsidP="00345E7F">
            <w:pPr>
              <w:pStyle w:val="NoSpacing"/>
              <w:jc w:val="center"/>
              <w:rPr>
                <w:lang w:eastAsia="en-IE"/>
              </w:rPr>
            </w:pPr>
            <w:r w:rsidRPr="007752AC">
              <w:rPr>
                <w:lang w:eastAsia="en-IE"/>
              </w:rPr>
              <w:t>20</w:t>
            </w:r>
          </w:p>
        </w:tc>
        <w:tc>
          <w:tcPr>
            <w:tcW w:w="834" w:type="dxa"/>
          </w:tcPr>
          <w:p w:rsidR="00345E7F" w:rsidRPr="007752AC" w:rsidRDefault="00345E7F" w:rsidP="00345E7F">
            <w:pPr>
              <w:pStyle w:val="NoSpacing"/>
              <w:jc w:val="center"/>
              <w:rPr>
                <w:lang w:eastAsia="en-IE"/>
              </w:rPr>
            </w:pPr>
            <w:r w:rsidRPr="007752AC">
              <w:rPr>
                <w:lang w:eastAsia="en-IE"/>
              </w:rPr>
              <w:t>30</w:t>
            </w:r>
          </w:p>
        </w:tc>
        <w:tc>
          <w:tcPr>
            <w:tcW w:w="851" w:type="dxa"/>
          </w:tcPr>
          <w:p w:rsidR="00345E7F" w:rsidRPr="007752AC" w:rsidRDefault="00345E7F" w:rsidP="00345E7F">
            <w:pPr>
              <w:pStyle w:val="NoSpacing"/>
              <w:jc w:val="center"/>
              <w:rPr>
                <w:lang w:eastAsia="en-IE"/>
              </w:rPr>
            </w:pPr>
            <w:r w:rsidRPr="007752AC">
              <w:rPr>
                <w:lang w:eastAsia="en-IE"/>
              </w:rPr>
              <w:t>40</w:t>
            </w:r>
          </w:p>
        </w:tc>
        <w:tc>
          <w:tcPr>
            <w:tcW w:w="850" w:type="dxa"/>
          </w:tcPr>
          <w:p w:rsidR="00345E7F" w:rsidRPr="007752AC" w:rsidRDefault="00345E7F" w:rsidP="00345E7F">
            <w:pPr>
              <w:pStyle w:val="NoSpacing"/>
              <w:jc w:val="center"/>
              <w:rPr>
                <w:lang w:eastAsia="en-IE"/>
              </w:rPr>
            </w:pPr>
            <w:r w:rsidRPr="007752AC">
              <w:rPr>
                <w:lang w:eastAsia="en-IE"/>
              </w:rPr>
              <w:t>50</w:t>
            </w:r>
          </w:p>
        </w:tc>
        <w:tc>
          <w:tcPr>
            <w:tcW w:w="851" w:type="dxa"/>
          </w:tcPr>
          <w:p w:rsidR="00345E7F" w:rsidRPr="007752AC" w:rsidRDefault="00345E7F" w:rsidP="00345E7F">
            <w:pPr>
              <w:pStyle w:val="NoSpacing"/>
              <w:jc w:val="center"/>
              <w:rPr>
                <w:lang w:eastAsia="en-IE"/>
              </w:rPr>
            </w:pPr>
            <w:r w:rsidRPr="007752AC">
              <w:rPr>
                <w:lang w:eastAsia="en-IE"/>
              </w:rPr>
              <w:t>60</w:t>
            </w:r>
          </w:p>
        </w:tc>
        <w:tc>
          <w:tcPr>
            <w:tcW w:w="992" w:type="dxa"/>
          </w:tcPr>
          <w:p w:rsidR="00345E7F" w:rsidRPr="007752AC" w:rsidRDefault="00345E7F" w:rsidP="00345E7F">
            <w:pPr>
              <w:pStyle w:val="NoSpacing"/>
              <w:jc w:val="center"/>
              <w:rPr>
                <w:lang w:eastAsia="en-IE"/>
              </w:rPr>
            </w:pPr>
            <w:r w:rsidRPr="007752AC">
              <w:rPr>
                <w:lang w:eastAsia="en-IE"/>
              </w:rPr>
              <w:t>70</w:t>
            </w:r>
          </w:p>
        </w:tc>
        <w:tc>
          <w:tcPr>
            <w:tcW w:w="992" w:type="dxa"/>
          </w:tcPr>
          <w:p w:rsidR="00345E7F" w:rsidRPr="007752AC" w:rsidRDefault="00345E7F" w:rsidP="00345E7F">
            <w:pPr>
              <w:pStyle w:val="NoSpacing"/>
              <w:jc w:val="center"/>
              <w:rPr>
                <w:lang w:eastAsia="en-IE"/>
              </w:rPr>
            </w:pPr>
            <w:r w:rsidRPr="007752AC">
              <w:rPr>
                <w:lang w:eastAsia="en-IE"/>
              </w:rPr>
              <w:t>80</w:t>
            </w:r>
          </w:p>
        </w:tc>
      </w:tr>
      <w:tr w:rsidR="00345E7F" w:rsidRPr="007752AC" w:rsidTr="00345E7F">
        <w:trPr>
          <w:jc w:val="center"/>
        </w:trPr>
        <w:tc>
          <w:tcPr>
            <w:tcW w:w="1951" w:type="dxa"/>
          </w:tcPr>
          <w:p w:rsidR="00345E7F" w:rsidRPr="007752AC" w:rsidRDefault="00345E7F" w:rsidP="00345E7F">
            <w:pPr>
              <w:pStyle w:val="NoSpacing"/>
              <w:jc w:val="center"/>
              <w:rPr>
                <w:lang w:eastAsia="en-IE"/>
              </w:rPr>
            </w:pPr>
            <w:r w:rsidRPr="007752AC">
              <w:t>Resistance / Ω</w:t>
            </w:r>
          </w:p>
        </w:tc>
        <w:tc>
          <w:tcPr>
            <w:tcW w:w="725" w:type="dxa"/>
          </w:tcPr>
          <w:p w:rsidR="00345E7F" w:rsidRPr="007752AC" w:rsidRDefault="00345E7F" w:rsidP="00345E7F">
            <w:pPr>
              <w:pStyle w:val="NoSpacing"/>
              <w:jc w:val="center"/>
              <w:rPr>
                <w:lang w:eastAsia="en-IE"/>
              </w:rPr>
            </w:pPr>
            <w:r w:rsidRPr="007752AC">
              <w:t>45.6</w:t>
            </w:r>
          </w:p>
        </w:tc>
        <w:tc>
          <w:tcPr>
            <w:tcW w:w="834" w:type="dxa"/>
          </w:tcPr>
          <w:p w:rsidR="00345E7F" w:rsidRPr="007752AC" w:rsidRDefault="00345E7F" w:rsidP="00345E7F">
            <w:pPr>
              <w:pStyle w:val="NoSpacing"/>
              <w:jc w:val="center"/>
              <w:rPr>
                <w:lang w:eastAsia="en-IE"/>
              </w:rPr>
            </w:pPr>
            <w:r w:rsidRPr="007752AC">
              <w:rPr>
                <w:lang w:eastAsia="en-IE"/>
              </w:rPr>
              <w:t>49.2</w:t>
            </w:r>
          </w:p>
        </w:tc>
        <w:tc>
          <w:tcPr>
            <w:tcW w:w="851" w:type="dxa"/>
          </w:tcPr>
          <w:p w:rsidR="00345E7F" w:rsidRPr="007752AC" w:rsidRDefault="00345E7F" w:rsidP="00345E7F">
            <w:pPr>
              <w:pStyle w:val="NoSpacing"/>
              <w:jc w:val="center"/>
              <w:rPr>
                <w:lang w:eastAsia="en-IE"/>
              </w:rPr>
            </w:pPr>
            <w:r w:rsidRPr="007752AC">
              <w:rPr>
                <w:lang w:eastAsia="en-IE"/>
              </w:rPr>
              <w:t>52.8</w:t>
            </w:r>
          </w:p>
        </w:tc>
        <w:tc>
          <w:tcPr>
            <w:tcW w:w="850" w:type="dxa"/>
          </w:tcPr>
          <w:p w:rsidR="00345E7F" w:rsidRPr="007752AC" w:rsidRDefault="00345E7F" w:rsidP="00345E7F">
            <w:pPr>
              <w:pStyle w:val="NoSpacing"/>
              <w:jc w:val="center"/>
              <w:rPr>
                <w:lang w:eastAsia="en-IE"/>
              </w:rPr>
            </w:pPr>
            <w:r w:rsidRPr="007752AC">
              <w:rPr>
                <w:lang w:eastAsia="en-IE"/>
              </w:rPr>
              <w:t>57.6</w:t>
            </w:r>
          </w:p>
        </w:tc>
        <w:tc>
          <w:tcPr>
            <w:tcW w:w="851" w:type="dxa"/>
          </w:tcPr>
          <w:p w:rsidR="00345E7F" w:rsidRPr="007752AC" w:rsidRDefault="00345E7F" w:rsidP="00345E7F">
            <w:pPr>
              <w:pStyle w:val="NoSpacing"/>
              <w:jc w:val="center"/>
              <w:rPr>
                <w:lang w:eastAsia="en-IE"/>
              </w:rPr>
            </w:pPr>
            <w:r w:rsidRPr="007752AC">
              <w:rPr>
                <w:lang w:eastAsia="en-IE"/>
              </w:rPr>
              <w:t>60.0</w:t>
            </w:r>
          </w:p>
        </w:tc>
        <w:tc>
          <w:tcPr>
            <w:tcW w:w="992" w:type="dxa"/>
          </w:tcPr>
          <w:p w:rsidR="00345E7F" w:rsidRPr="007752AC" w:rsidRDefault="00345E7F" w:rsidP="00345E7F">
            <w:pPr>
              <w:pStyle w:val="NoSpacing"/>
              <w:jc w:val="center"/>
              <w:rPr>
                <w:lang w:eastAsia="en-IE"/>
              </w:rPr>
            </w:pPr>
            <w:r w:rsidRPr="007752AC">
              <w:rPr>
                <w:lang w:eastAsia="en-IE"/>
              </w:rPr>
              <w:t>63.6</w:t>
            </w:r>
          </w:p>
        </w:tc>
        <w:tc>
          <w:tcPr>
            <w:tcW w:w="992" w:type="dxa"/>
          </w:tcPr>
          <w:p w:rsidR="00345E7F" w:rsidRPr="007752AC" w:rsidRDefault="00345E7F" w:rsidP="00345E7F">
            <w:pPr>
              <w:pStyle w:val="NoSpacing"/>
              <w:jc w:val="center"/>
              <w:rPr>
                <w:lang w:eastAsia="en-IE"/>
              </w:rPr>
            </w:pPr>
            <w:r w:rsidRPr="007752AC">
              <w:rPr>
                <w:lang w:eastAsia="en-IE"/>
              </w:rPr>
              <w:t>68.4</w:t>
            </w:r>
          </w:p>
        </w:tc>
      </w:tr>
    </w:tbl>
    <w:p w:rsidR="00345E7F" w:rsidRPr="007752AC" w:rsidRDefault="00345E7F" w:rsidP="00345E7F">
      <w:pPr>
        <w:pStyle w:val="NoSpacing"/>
        <w:rPr>
          <w:lang w:eastAsia="en-IE"/>
        </w:rPr>
      </w:pPr>
    </w:p>
    <w:p w:rsidR="00345E7F" w:rsidRPr="007752AC" w:rsidRDefault="00345E7F" w:rsidP="00C00ED7">
      <w:pPr>
        <w:pStyle w:val="NoSpacing"/>
        <w:numPr>
          <w:ilvl w:val="0"/>
          <w:numId w:val="197"/>
        </w:numPr>
        <w:rPr>
          <w:lang w:eastAsia="en-IE"/>
        </w:rPr>
      </w:pPr>
      <w:r w:rsidRPr="007752AC">
        <w:rPr>
          <w:lang w:eastAsia="en-IE"/>
        </w:rPr>
        <w:t xml:space="preserve">How did the student measure the resistance of the wire? </w:t>
      </w:r>
    </w:p>
    <w:p w:rsidR="00345E7F" w:rsidRPr="007752AC" w:rsidRDefault="00345E7F" w:rsidP="00C00ED7">
      <w:pPr>
        <w:pStyle w:val="NoSpacing"/>
        <w:numPr>
          <w:ilvl w:val="0"/>
          <w:numId w:val="197"/>
        </w:numPr>
        <w:rPr>
          <w:lang w:eastAsia="en-IE"/>
        </w:rPr>
      </w:pPr>
      <w:r w:rsidRPr="007752AC">
        <w:rPr>
          <w:lang w:eastAsia="en-IE"/>
        </w:rPr>
        <w:t xml:space="preserve">Describe, with the aid of a diagram, how the student varied the temperature of the wire. </w:t>
      </w:r>
    </w:p>
    <w:p w:rsidR="00345E7F" w:rsidRPr="007752AC" w:rsidRDefault="00345E7F" w:rsidP="00C00ED7">
      <w:pPr>
        <w:pStyle w:val="NoSpacing"/>
        <w:numPr>
          <w:ilvl w:val="0"/>
          <w:numId w:val="197"/>
        </w:numPr>
        <w:rPr>
          <w:lang w:eastAsia="en-IE"/>
        </w:rPr>
      </w:pPr>
      <w:r w:rsidRPr="007752AC">
        <w:rPr>
          <w:lang w:eastAsia="en-IE"/>
        </w:rPr>
        <w:t xml:space="preserve">Using the data in the table, draw a graph on graph paper of the resistance of the conductor against its temperature. Put temperature on the horizontal axis (X-axis). </w:t>
      </w:r>
    </w:p>
    <w:p w:rsidR="00345E7F" w:rsidRPr="007752AC" w:rsidRDefault="00345E7F" w:rsidP="00C00ED7">
      <w:pPr>
        <w:pStyle w:val="NoSpacing"/>
        <w:numPr>
          <w:ilvl w:val="0"/>
          <w:numId w:val="197"/>
        </w:numPr>
        <w:rPr>
          <w:lang w:eastAsia="en-IE"/>
        </w:rPr>
      </w:pPr>
      <w:r w:rsidRPr="007752AC">
        <w:rPr>
          <w:lang w:eastAsia="en-IE"/>
        </w:rPr>
        <w:t>Use the graph to estimate the temperature of the conductor when its resistance is 50 Ω.</w:t>
      </w:r>
    </w:p>
    <w:p w:rsidR="00345E7F" w:rsidRPr="007752AC" w:rsidRDefault="00345E7F" w:rsidP="00C00ED7">
      <w:pPr>
        <w:pStyle w:val="NoSpacing"/>
        <w:numPr>
          <w:ilvl w:val="0"/>
          <w:numId w:val="197"/>
        </w:numPr>
        <w:rPr>
          <w:lang w:eastAsia="en-IE"/>
        </w:rPr>
      </w:pPr>
      <w:r w:rsidRPr="007752AC">
        <w:rPr>
          <w:lang w:eastAsia="en-IE"/>
        </w:rPr>
        <w:t>What does your graph tell you about the relationship between the resistance of a metallic conductor and its temperature?</w:t>
      </w:r>
    </w:p>
    <w:p w:rsidR="00345E7F" w:rsidRPr="007752AC" w:rsidRDefault="00345E7F" w:rsidP="00345E7F">
      <w:pPr>
        <w:pStyle w:val="NoSpacing"/>
        <w:ind w:left="360"/>
      </w:pPr>
    </w:p>
    <w:p w:rsidR="00345E7F" w:rsidRPr="007752AC" w:rsidRDefault="00345E7F" w:rsidP="00345E7F">
      <w:pPr>
        <w:pStyle w:val="NoSpacing"/>
      </w:pPr>
    </w:p>
    <w:p w:rsidR="00345E7F" w:rsidRPr="00764FB9" w:rsidRDefault="00345E7F" w:rsidP="00345E7F">
      <w:pPr>
        <w:pStyle w:val="NoSpacing"/>
        <w:rPr>
          <w:color w:val="000000"/>
        </w:rPr>
      </w:pPr>
      <w:r>
        <w:rPr>
          <w:color w:val="000000"/>
        </w:rPr>
        <w:t xml:space="preserve">38. </w:t>
      </w:r>
      <w:r w:rsidRPr="00764FB9">
        <w:rPr>
          <w:color w:val="000000"/>
        </w:rPr>
        <w:t xml:space="preserve">A student investigated the variation of the resistance </w:t>
      </w:r>
      <w:r w:rsidRPr="00764FB9">
        <w:rPr>
          <w:iCs/>
          <w:color w:val="000000"/>
        </w:rPr>
        <w:t xml:space="preserve">R </w:t>
      </w:r>
      <w:r w:rsidRPr="00764FB9">
        <w:rPr>
          <w:color w:val="000000"/>
        </w:rPr>
        <w:t xml:space="preserve">of a metallic conductor with its temperature θ. </w:t>
      </w:r>
    </w:p>
    <w:tbl>
      <w:tblPr>
        <w:tblpPr w:leftFromText="180" w:rightFromText="180" w:vertAnchor="text" w:horzAnchor="page" w:tblpX="5668" w:tblpY="105"/>
        <w:tblW w:w="457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04"/>
        <w:gridCol w:w="567"/>
        <w:gridCol w:w="567"/>
        <w:gridCol w:w="567"/>
        <w:gridCol w:w="567"/>
        <w:gridCol w:w="567"/>
        <w:gridCol w:w="567"/>
        <w:gridCol w:w="567"/>
      </w:tblGrid>
      <w:tr w:rsidR="00345E7F" w:rsidRPr="007752AC" w:rsidTr="00345E7F">
        <w:trPr>
          <w:trHeight w:val="128"/>
        </w:trPr>
        <w:tc>
          <w:tcPr>
            <w:tcW w:w="604" w:type="dxa"/>
            <w:tcBorders>
              <w:top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θ/</w:t>
            </w:r>
            <w:r w:rsidRPr="007752AC">
              <w:rPr>
                <w:color w:val="000000"/>
                <w:vertAlign w:val="superscript"/>
              </w:rPr>
              <w:t>o</w:t>
            </w:r>
            <w:r w:rsidRPr="007752AC">
              <w:rPr>
                <w:color w:val="000000"/>
              </w:rPr>
              <w:t xml:space="preserve">C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20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30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40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50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60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70 </w:t>
            </w:r>
          </w:p>
        </w:tc>
        <w:tc>
          <w:tcPr>
            <w:tcW w:w="567" w:type="dxa"/>
            <w:tcBorders>
              <w:top w:val="single" w:sz="8" w:space="0" w:color="000000"/>
              <w:left w:val="single" w:sz="8" w:space="0" w:color="000000"/>
              <w:bottom w:val="single" w:sz="8" w:space="0" w:color="000000"/>
            </w:tcBorders>
          </w:tcPr>
          <w:p w:rsidR="00345E7F" w:rsidRPr="007752AC" w:rsidRDefault="00345E7F" w:rsidP="00345E7F">
            <w:pPr>
              <w:pStyle w:val="NoSpacing"/>
              <w:rPr>
                <w:color w:val="000000"/>
              </w:rPr>
            </w:pPr>
            <w:r w:rsidRPr="007752AC">
              <w:rPr>
                <w:color w:val="000000"/>
              </w:rPr>
              <w:t xml:space="preserve">80 </w:t>
            </w:r>
          </w:p>
        </w:tc>
      </w:tr>
      <w:tr w:rsidR="00345E7F" w:rsidRPr="007752AC" w:rsidTr="00345E7F">
        <w:trPr>
          <w:trHeight w:val="124"/>
        </w:trPr>
        <w:tc>
          <w:tcPr>
            <w:tcW w:w="604" w:type="dxa"/>
            <w:tcBorders>
              <w:top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iCs/>
                <w:color w:val="000000"/>
              </w:rPr>
              <w:t>R</w:t>
            </w:r>
            <w:r w:rsidRPr="007752AC">
              <w:rPr>
                <w:color w:val="000000"/>
              </w:rPr>
              <w:t xml:space="preserve">/Ω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4.6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4.9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5.1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5.4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5.6 </w:t>
            </w:r>
          </w:p>
        </w:tc>
        <w:tc>
          <w:tcPr>
            <w:tcW w:w="567" w:type="dxa"/>
            <w:tcBorders>
              <w:top w:val="single" w:sz="8" w:space="0" w:color="000000"/>
              <w:left w:val="single" w:sz="8" w:space="0" w:color="000000"/>
              <w:bottom w:val="single" w:sz="8" w:space="0" w:color="000000"/>
              <w:right w:val="single" w:sz="8" w:space="0" w:color="000000"/>
            </w:tcBorders>
          </w:tcPr>
          <w:p w:rsidR="00345E7F" w:rsidRPr="007752AC" w:rsidRDefault="00345E7F" w:rsidP="00345E7F">
            <w:pPr>
              <w:pStyle w:val="NoSpacing"/>
              <w:rPr>
                <w:color w:val="000000"/>
              </w:rPr>
            </w:pPr>
            <w:r w:rsidRPr="007752AC">
              <w:rPr>
                <w:color w:val="000000"/>
              </w:rPr>
              <w:t xml:space="preserve">5.9 </w:t>
            </w:r>
          </w:p>
        </w:tc>
        <w:tc>
          <w:tcPr>
            <w:tcW w:w="567" w:type="dxa"/>
            <w:tcBorders>
              <w:top w:val="single" w:sz="8" w:space="0" w:color="000000"/>
              <w:left w:val="single" w:sz="8" w:space="0" w:color="000000"/>
              <w:bottom w:val="single" w:sz="8" w:space="0" w:color="000000"/>
            </w:tcBorders>
          </w:tcPr>
          <w:p w:rsidR="00345E7F" w:rsidRPr="007752AC" w:rsidRDefault="00345E7F" w:rsidP="00345E7F">
            <w:pPr>
              <w:pStyle w:val="NoSpacing"/>
              <w:rPr>
                <w:color w:val="000000"/>
              </w:rPr>
            </w:pPr>
            <w:r w:rsidRPr="007752AC">
              <w:rPr>
                <w:color w:val="000000"/>
              </w:rPr>
              <w:t xml:space="preserve">6.1 </w:t>
            </w:r>
          </w:p>
        </w:tc>
      </w:tr>
    </w:tbl>
    <w:p w:rsidR="00345E7F" w:rsidRPr="007752AC" w:rsidRDefault="00345E7F" w:rsidP="00345E7F">
      <w:pPr>
        <w:pStyle w:val="NoSpacing"/>
        <w:ind w:left="360"/>
        <w:rPr>
          <w:color w:val="000000"/>
        </w:rPr>
      </w:pPr>
      <w:r w:rsidRPr="007752AC">
        <w:t>The student recorded the following data.</w:t>
      </w:r>
    </w:p>
    <w:p w:rsidR="00345E7F" w:rsidRPr="007752AC" w:rsidRDefault="00345E7F" w:rsidP="00345E7F">
      <w:pPr>
        <w:pStyle w:val="NoSpacing"/>
      </w:pPr>
    </w:p>
    <w:p w:rsidR="00345E7F" w:rsidRPr="007752AC" w:rsidRDefault="00345E7F" w:rsidP="00345E7F">
      <w:pPr>
        <w:pStyle w:val="NoSpacing"/>
      </w:pPr>
    </w:p>
    <w:p w:rsidR="00345E7F" w:rsidRPr="007752AC" w:rsidRDefault="00345E7F" w:rsidP="00C00ED7">
      <w:pPr>
        <w:pStyle w:val="NoSpacing"/>
        <w:numPr>
          <w:ilvl w:val="0"/>
          <w:numId w:val="191"/>
        </w:numPr>
        <w:rPr>
          <w:color w:val="000000"/>
        </w:rPr>
      </w:pPr>
      <w:r w:rsidRPr="007752AC">
        <w:rPr>
          <w:color w:val="000000"/>
        </w:rPr>
        <w:t xml:space="preserve">Describe, with the aid of a labelled diagram, how the data was obtained. </w:t>
      </w:r>
    </w:p>
    <w:p w:rsidR="00345E7F" w:rsidRPr="007752AC" w:rsidRDefault="00345E7F" w:rsidP="00C00ED7">
      <w:pPr>
        <w:pStyle w:val="NoSpacing"/>
        <w:numPr>
          <w:ilvl w:val="0"/>
          <w:numId w:val="191"/>
        </w:numPr>
        <w:rPr>
          <w:color w:val="000000"/>
        </w:rPr>
      </w:pPr>
      <w:r w:rsidRPr="007752AC">
        <w:rPr>
          <w:color w:val="000000"/>
        </w:rPr>
        <w:t xml:space="preserve">Draw a suitable graph to show the relationship between the resistance of the metal conductor and its temperature. </w:t>
      </w:r>
    </w:p>
    <w:p w:rsidR="00345E7F" w:rsidRPr="007752AC" w:rsidRDefault="00345E7F" w:rsidP="00C00ED7">
      <w:pPr>
        <w:pStyle w:val="NoSpacing"/>
        <w:numPr>
          <w:ilvl w:val="0"/>
          <w:numId w:val="191"/>
        </w:numPr>
        <w:rPr>
          <w:color w:val="000000"/>
        </w:rPr>
      </w:pPr>
      <w:r w:rsidRPr="007752AC">
        <w:rPr>
          <w:color w:val="000000"/>
        </w:rPr>
        <w:t xml:space="preserve">Use your graph to estimate the resistance of the metal conductor at a temperature of –20 </w:t>
      </w:r>
      <w:r w:rsidRPr="007752AC">
        <w:rPr>
          <w:color w:val="000000"/>
          <w:vertAlign w:val="superscript"/>
        </w:rPr>
        <w:t>o</w:t>
      </w:r>
      <w:r w:rsidRPr="007752AC">
        <w:rPr>
          <w:color w:val="000000"/>
        </w:rPr>
        <w:t>C.</w:t>
      </w:r>
    </w:p>
    <w:p w:rsidR="00345E7F" w:rsidRPr="007752AC" w:rsidRDefault="00345E7F" w:rsidP="00C00ED7">
      <w:pPr>
        <w:pStyle w:val="NoSpacing"/>
        <w:numPr>
          <w:ilvl w:val="0"/>
          <w:numId w:val="191"/>
        </w:numPr>
        <w:rPr>
          <w:color w:val="000000"/>
        </w:rPr>
      </w:pPr>
      <w:r w:rsidRPr="007752AC">
        <w:rPr>
          <w:color w:val="000000"/>
        </w:rPr>
        <w:t xml:space="preserve">Use your graph to estimate the change in resistance for a temperature increase of 80 </w:t>
      </w:r>
      <w:r w:rsidRPr="007752AC">
        <w:rPr>
          <w:color w:val="000000"/>
          <w:vertAlign w:val="superscript"/>
        </w:rPr>
        <w:t>o</w:t>
      </w:r>
      <w:r w:rsidRPr="007752AC">
        <w:rPr>
          <w:color w:val="000000"/>
        </w:rPr>
        <w:t>C.</w:t>
      </w:r>
    </w:p>
    <w:p w:rsidR="00345E7F" w:rsidRDefault="00345E7F" w:rsidP="00345E7F">
      <w:pPr>
        <w:pStyle w:val="NoSpacing"/>
        <w:ind w:left="360"/>
        <w:rPr>
          <w:color w:val="000000"/>
        </w:rPr>
      </w:pPr>
      <w:r w:rsidRPr="007752AC">
        <w:rPr>
          <w:color w:val="000000"/>
        </w:rPr>
        <w:t>Use your graph to explain why the relationship between the resistance of a metallic conductor and its temperature</w:t>
      </w:r>
    </w:p>
    <w:p w:rsidR="00345E7F" w:rsidRDefault="00345E7F" w:rsidP="00345E7F">
      <w:pPr>
        <w:pStyle w:val="NoSpacing"/>
        <w:ind w:left="360"/>
        <w:rPr>
          <w:color w:val="000000"/>
        </w:rPr>
      </w:pPr>
    </w:p>
    <w:p w:rsidR="00345E7F" w:rsidRDefault="00345E7F" w:rsidP="00345E7F">
      <w:pPr>
        <w:pStyle w:val="NoSpacing"/>
        <w:ind w:left="360"/>
        <w:rPr>
          <w:color w:val="000000"/>
        </w:rPr>
      </w:pPr>
    </w:p>
    <w:p w:rsidR="00345E7F" w:rsidRPr="003E13A0" w:rsidRDefault="00345E7F" w:rsidP="00345E7F">
      <w:pPr>
        <w:pStyle w:val="NoSpacing"/>
        <w:rPr>
          <w:lang w:eastAsia="en-IE"/>
        </w:rPr>
      </w:pPr>
      <w:r>
        <w:rPr>
          <w:lang w:eastAsia="en-IE"/>
        </w:rPr>
        <w:t>39.</w:t>
      </w:r>
      <w:r w:rsidRPr="003E13A0">
        <w:rPr>
          <w:lang w:eastAsia="en-IE"/>
        </w:rPr>
        <w:t xml:space="preserve">Give one use for electricity in the home. </w:t>
      </w:r>
    </w:p>
    <w:p w:rsidR="00345E7F" w:rsidRPr="003E13A0" w:rsidRDefault="00345E7F" w:rsidP="00345E7F">
      <w:pPr>
        <w:pStyle w:val="NoSpacing"/>
        <w:ind w:left="360"/>
      </w:pP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List three effects of an electric current.</w:t>
      </w:r>
    </w:p>
    <w:p w:rsidR="00345E7F" w:rsidRPr="003E13A0" w:rsidRDefault="00345E7F" w:rsidP="00345E7F">
      <w:pPr>
        <w:pStyle w:val="NoSpacing"/>
      </w:pPr>
    </w:p>
    <w:p w:rsidR="00345E7F" w:rsidRPr="003E13A0" w:rsidRDefault="00345E7F" w:rsidP="00C00ED7">
      <w:pPr>
        <w:pStyle w:val="NoSpacing"/>
        <w:numPr>
          <w:ilvl w:val="0"/>
          <w:numId w:val="217"/>
        </w:numPr>
      </w:pPr>
      <w:r w:rsidRPr="003E13A0">
        <w:t xml:space="preserve">Describe an experiment that demonstrates the heating effect of an electric current. </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 xml:space="preserve">State two factors on which the heating effect of an electric current depends. </w:t>
      </w: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rPr>
          <w:lang w:eastAsia="en-IE"/>
        </w:rPr>
      </w:pPr>
      <w:r w:rsidRPr="003E13A0">
        <w:rPr>
          <w:lang w:eastAsia="en-IE"/>
        </w:rPr>
        <w:t>Hans Oersted discovered the magnetic effect of an electric current in 1820 while demonstrating electricity to his students. Describe how you would demonstrate the magnetic effect of an electric current.</w:t>
      </w:r>
    </w:p>
    <w:p w:rsidR="00345E7F" w:rsidRPr="003E13A0" w:rsidRDefault="00345E7F" w:rsidP="00345E7F">
      <w:pPr>
        <w:pStyle w:val="NoSpacing"/>
      </w:pPr>
    </w:p>
    <w:p w:rsidR="00345E7F" w:rsidRPr="003111C5" w:rsidRDefault="00345E7F" w:rsidP="00C00ED7">
      <w:pPr>
        <w:pStyle w:val="NoSpacing"/>
        <w:numPr>
          <w:ilvl w:val="0"/>
          <w:numId w:val="217"/>
        </w:numPr>
        <w:rPr>
          <w:color w:val="000000"/>
        </w:rPr>
      </w:pPr>
      <w:r w:rsidRPr="003111C5">
        <w:rPr>
          <w:color w:val="000000"/>
        </w:rPr>
        <w:t xml:space="preserve">Explain why high voltages are used in the transmission of electrical energy. </w:t>
      </w:r>
    </w:p>
    <w:p w:rsidR="00345E7F" w:rsidRPr="003E13A0" w:rsidRDefault="00345E7F" w:rsidP="00345E7F">
      <w:pPr>
        <w:pStyle w:val="NoSpacing"/>
      </w:pPr>
    </w:p>
    <w:p w:rsidR="00345E7F" w:rsidRPr="003E13A0" w:rsidRDefault="00345E7F" w:rsidP="00C00ED7">
      <w:pPr>
        <w:pStyle w:val="NoSpacing"/>
        <w:numPr>
          <w:ilvl w:val="0"/>
          <w:numId w:val="217"/>
        </w:numPr>
      </w:pPr>
      <w:r w:rsidRPr="003E13A0">
        <w:t>Suggest a method of reducing the energy “lost” in ESB power lines.</w:t>
      </w:r>
    </w:p>
    <w:p w:rsidR="00345E7F" w:rsidRPr="003E13A0" w:rsidRDefault="00345E7F" w:rsidP="00345E7F">
      <w:pPr>
        <w:pStyle w:val="NoSpacing"/>
        <w:ind w:left="360"/>
        <w:rPr>
          <w:rFonts w:eastAsia="Calibri"/>
          <w:lang w:val="en-IE" w:eastAsia="en-IE"/>
        </w:rPr>
      </w:pPr>
    </w:p>
    <w:p w:rsidR="00345E7F" w:rsidRPr="003E13A0" w:rsidRDefault="00345E7F" w:rsidP="00C00ED7">
      <w:pPr>
        <w:pStyle w:val="NoSpacing"/>
        <w:numPr>
          <w:ilvl w:val="0"/>
          <w:numId w:val="217"/>
        </w:numPr>
      </w:pPr>
      <w:r w:rsidRPr="003E13A0">
        <w:t>The ESB supplies electrical energy to an industrial park from a local power station</w:t>
      </w:r>
      <w:r w:rsidRPr="003E13A0">
        <w:br/>
        <w:t xml:space="preserve">Total resistance of the cables </w:t>
      </w:r>
      <w:r w:rsidRPr="003111C5">
        <w:rPr>
          <w:iCs/>
        </w:rPr>
        <w:t xml:space="preserve">= 9.6 </w:t>
      </w:r>
      <w:r w:rsidRPr="003E13A0">
        <w:rPr>
          <w:iCs/>
        </w:rPr>
        <w:sym w:font="Symbol" w:char="F057"/>
      </w:r>
      <w:r w:rsidRPr="003E13A0">
        <w:t>. Current flowing in the cables= 200 A</w:t>
      </w:r>
    </w:p>
    <w:p w:rsidR="00345E7F" w:rsidRPr="003E13A0" w:rsidRDefault="00345E7F" w:rsidP="00345E7F">
      <w:pPr>
        <w:pStyle w:val="NoSpacing"/>
        <w:ind w:left="360"/>
      </w:pPr>
      <w:r w:rsidRPr="003E13A0">
        <w:t>Calculate the rate at which energy is “lost” in the cables.</w:t>
      </w:r>
    </w:p>
    <w:p w:rsidR="00345E7F" w:rsidRPr="003E13A0" w:rsidRDefault="00345E7F" w:rsidP="00345E7F">
      <w:pPr>
        <w:pStyle w:val="NoSpacing"/>
      </w:pPr>
    </w:p>
    <w:p w:rsidR="00345E7F" w:rsidRPr="003E13A0" w:rsidRDefault="00345E7F" w:rsidP="00C00ED7">
      <w:pPr>
        <w:pStyle w:val="NoSpacing"/>
        <w:numPr>
          <w:ilvl w:val="0"/>
          <w:numId w:val="217"/>
        </w:numPr>
      </w:pPr>
      <w:r w:rsidRPr="003111C5">
        <w:rPr>
          <w:color w:val="000000"/>
        </w:rPr>
        <w:t>What is the resistance of the filament of a light bulb, rated 40 W, when it is connected to the mains?</w:t>
      </w:r>
    </w:p>
    <w:p w:rsidR="00345E7F" w:rsidRPr="003E13A0" w:rsidRDefault="00345E7F" w:rsidP="00345E7F">
      <w:pPr>
        <w:pStyle w:val="NoSpacing"/>
        <w:rPr>
          <w:lang w:eastAsia="en-IE"/>
        </w:rPr>
      </w:pPr>
    </w:p>
    <w:p w:rsidR="00345E7F" w:rsidRPr="003111C5" w:rsidRDefault="00345E7F" w:rsidP="00C00ED7">
      <w:pPr>
        <w:pStyle w:val="NoSpacing"/>
        <w:numPr>
          <w:ilvl w:val="0"/>
          <w:numId w:val="217"/>
        </w:numPr>
        <w:rPr>
          <w:rFonts w:eastAsia="Calibri"/>
          <w:lang w:val="en-IE" w:eastAsia="en-IE"/>
        </w:rPr>
      </w:pPr>
      <w:r w:rsidRPr="003111C5">
        <w:rPr>
          <w:rFonts w:eastAsia="Calibri"/>
          <w:lang w:val="en-IE" w:eastAsia="en-IE"/>
        </w:rPr>
        <w:lastRenderedPageBreak/>
        <w:t>Name two safety devices that are used in domestic electric circuits.</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sidRPr="003E13A0">
        <w:rPr>
          <w:lang w:eastAsia="en-IE"/>
        </w:rPr>
        <w:t xml:space="preserve">What is the colour of the earth wire in an electric cable? </w:t>
      </w:r>
    </w:p>
    <w:p w:rsidR="00345E7F" w:rsidRPr="003E13A0" w:rsidRDefault="00345E7F" w:rsidP="00345E7F">
      <w:pPr>
        <w:pStyle w:val="NoSpacing"/>
        <w:ind w:left="360"/>
      </w:pPr>
    </w:p>
    <w:p w:rsidR="00345E7F" w:rsidRPr="003111C5" w:rsidRDefault="00345E7F" w:rsidP="00C00ED7">
      <w:pPr>
        <w:pStyle w:val="NoSpacing"/>
        <w:numPr>
          <w:ilvl w:val="0"/>
          <w:numId w:val="217"/>
        </w:numPr>
        <w:rPr>
          <w:color w:val="000000"/>
          <w:lang w:eastAsia="en-IE"/>
        </w:rPr>
      </w:pPr>
      <w:r w:rsidRPr="003111C5">
        <w:rPr>
          <w:color w:val="000000"/>
          <w:lang w:eastAsia="en-IE"/>
        </w:rPr>
        <w:t xml:space="preserve">What is the colour of the wire that should be connected to the fuse in a plug? </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Pr>
          <w:noProof/>
          <w:lang w:val="en-IE" w:eastAsia="en-IE"/>
        </w:rPr>
        <w:drawing>
          <wp:anchor distT="0" distB="0" distL="114300" distR="114300" simplePos="0" relativeHeight="251727360" behindDoc="0" locked="0" layoutInCell="1" allowOverlap="1" wp14:anchorId="4541BD1F" wp14:editId="060117FF">
            <wp:simplePos x="0" y="0"/>
            <wp:positionH relativeFrom="column">
              <wp:posOffset>5017770</wp:posOffset>
            </wp:positionH>
            <wp:positionV relativeFrom="paragraph">
              <wp:posOffset>304165</wp:posOffset>
            </wp:positionV>
            <wp:extent cx="1171575" cy="151066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157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3A0">
        <w:rPr>
          <w:lang w:eastAsia="en-IE"/>
        </w:rPr>
        <w:t xml:space="preserve">Give the standard colour of the insulation on the wires connected to each of the terminals L, N and E on the plug in the diagram. </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What is the purpose of the wire connected to the terminal E on the plug?</w:t>
      </w: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pPr>
      <w:r w:rsidRPr="003E13A0">
        <w:t>Name and give the colour of the wire that should be connected to the fuse in a standard three-pin plug.</w:t>
      </w:r>
    </w:p>
    <w:p w:rsidR="00345E7F" w:rsidRPr="003E13A0" w:rsidRDefault="00345E7F" w:rsidP="00345E7F">
      <w:pPr>
        <w:pStyle w:val="NoSpacing"/>
        <w:ind w:left="360"/>
        <w:rPr>
          <w:lang w:eastAsia="en-IE"/>
        </w:rPr>
      </w:pPr>
    </w:p>
    <w:p w:rsidR="00345E7F" w:rsidRDefault="00345E7F" w:rsidP="00C00ED7">
      <w:pPr>
        <w:pStyle w:val="NoSpacing"/>
        <w:numPr>
          <w:ilvl w:val="0"/>
          <w:numId w:val="217"/>
        </w:numPr>
        <w:rPr>
          <w:lang w:eastAsia="en-IE"/>
        </w:rPr>
      </w:pPr>
      <w:r w:rsidRPr="003E13A0">
        <w:rPr>
          <w:lang w:eastAsia="en-IE"/>
        </w:rPr>
        <w:t>Give one safety precaution that should be taken when wiring a plug.</w:t>
      </w:r>
    </w:p>
    <w:p w:rsidR="00345E7F" w:rsidRPr="003E13A0" w:rsidRDefault="00345E7F" w:rsidP="00345E7F">
      <w:pPr>
        <w:pStyle w:val="NoSpacing"/>
        <w:ind w:left="360"/>
        <w:rPr>
          <w:lang w:eastAsia="en-IE"/>
        </w:rPr>
      </w:pPr>
      <w:r w:rsidRPr="003E13A0">
        <w:rPr>
          <w:lang w:eastAsia="en-IE"/>
        </w:rPr>
        <w:t xml:space="preserve"> </w:t>
      </w:r>
    </w:p>
    <w:p w:rsidR="00345E7F" w:rsidRDefault="00345E7F" w:rsidP="00C00ED7">
      <w:pPr>
        <w:pStyle w:val="NoSpacing"/>
        <w:numPr>
          <w:ilvl w:val="0"/>
          <w:numId w:val="217"/>
        </w:numPr>
        <w:rPr>
          <w:lang w:eastAsia="en-IE"/>
        </w:rPr>
      </w:pPr>
      <w:r w:rsidRPr="003E13A0">
        <w:rPr>
          <w:lang w:eastAsia="en-IE"/>
        </w:rPr>
        <w:t>Explain why a fuse is used in a plug.</w:t>
      </w:r>
    </w:p>
    <w:p w:rsidR="00345E7F" w:rsidRPr="003E13A0" w:rsidRDefault="00345E7F" w:rsidP="00345E7F">
      <w:pPr>
        <w:pStyle w:val="NoSpacing"/>
        <w:ind w:left="360"/>
        <w:rPr>
          <w:lang w:eastAsia="en-IE"/>
        </w:rPr>
      </w:pPr>
    </w:p>
    <w:p w:rsidR="00345E7F" w:rsidRPr="00764FB9" w:rsidRDefault="00345E7F" w:rsidP="00C00ED7">
      <w:pPr>
        <w:pStyle w:val="NoSpacing"/>
        <w:numPr>
          <w:ilvl w:val="0"/>
          <w:numId w:val="217"/>
        </w:numPr>
        <w:rPr>
          <w:color w:val="000000"/>
          <w:lang w:eastAsia="en-IE"/>
        </w:rPr>
      </w:pPr>
      <w:r w:rsidRPr="00764FB9">
        <w:rPr>
          <w:color w:val="000000"/>
          <w:lang w:eastAsia="en-IE"/>
        </w:rPr>
        <w:t xml:space="preserve">Explain how a fuse works. </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sidRPr="003E13A0">
        <w:rPr>
          <w:lang w:eastAsia="en-IE"/>
        </w:rPr>
        <w:t xml:space="preserve">What will happen when a current of 20 A flows through a fuse marked 13 A? </w:t>
      </w:r>
    </w:p>
    <w:p w:rsidR="00345E7F" w:rsidRPr="003E13A0" w:rsidRDefault="00345E7F" w:rsidP="00345E7F">
      <w:pPr>
        <w:pStyle w:val="NoSpacing"/>
        <w:ind w:left="360"/>
        <w:rPr>
          <w:lang w:eastAsia="en-IE"/>
        </w:rPr>
      </w:pPr>
    </w:p>
    <w:p w:rsidR="00345E7F" w:rsidRPr="00764FB9" w:rsidRDefault="00345E7F" w:rsidP="00C00ED7">
      <w:pPr>
        <w:pStyle w:val="NoSpacing"/>
        <w:numPr>
          <w:ilvl w:val="0"/>
          <w:numId w:val="217"/>
        </w:numPr>
        <w:rPr>
          <w:color w:val="000000"/>
          <w:lang w:eastAsia="en-IE"/>
        </w:rPr>
      </w:pPr>
      <w:r w:rsidRPr="00764FB9">
        <w:rPr>
          <w:color w:val="000000"/>
          <w:lang w:eastAsia="en-IE"/>
        </w:rPr>
        <w:t xml:space="preserve">Why would it be dangerous to use a fuse with too high a rating? </w:t>
      </w:r>
    </w:p>
    <w:p w:rsidR="00345E7F" w:rsidRPr="003E13A0" w:rsidRDefault="00345E7F" w:rsidP="00345E7F">
      <w:pPr>
        <w:pStyle w:val="NoSpacing"/>
        <w:ind w:left="360"/>
      </w:pPr>
    </w:p>
    <w:p w:rsidR="00345E7F" w:rsidRPr="003E13A0" w:rsidRDefault="00345E7F" w:rsidP="00C00ED7">
      <w:pPr>
        <w:pStyle w:val="NoSpacing"/>
        <w:numPr>
          <w:ilvl w:val="0"/>
          <w:numId w:val="217"/>
        </w:numPr>
      </w:pPr>
      <w:r w:rsidRPr="003E13A0">
        <w:t xml:space="preserve">Explain why replacing a fuse with a piece of aluminium foil is dangerous. </w:t>
      </w: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rPr>
          <w:lang w:eastAsia="en-IE"/>
        </w:rPr>
      </w:pPr>
      <w:r w:rsidRPr="003E13A0">
        <w:rPr>
          <w:lang w:eastAsia="en-IE"/>
        </w:rPr>
        <w:t>Name a common material used to conduct electricity in electric cables.</w:t>
      </w: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pPr>
      <w:r w:rsidRPr="003E13A0">
        <w:t xml:space="preserve">A table lamp has a power rating of 100 W. What is the most suitable fuse for the lamp? </w:t>
      </w:r>
    </w:p>
    <w:p w:rsidR="00345E7F" w:rsidRPr="003E13A0" w:rsidRDefault="00345E7F" w:rsidP="00345E7F">
      <w:pPr>
        <w:pStyle w:val="NoSpacing"/>
        <w:ind w:left="357"/>
        <w:rPr>
          <w:lang w:eastAsia="en-IE"/>
        </w:rPr>
      </w:pPr>
    </w:p>
    <w:p w:rsidR="00345E7F" w:rsidRPr="00764FB9" w:rsidRDefault="00345E7F" w:rsidP="00C00ED7">
      <w:pPr>
        <w:pStyle w:val="NoSpacing"/>
        <w:numPr>
          <w:ilvl w:val="0"/>
          <w:numId w:val="217"/>
        </w:numPr>
        <w:rPr>
          <w:color w:val="000000"/>
          <w:lang w:eastAsia="en-IE"/>
        </w:rPr>
      </w:pPr>
      <w:r w:rsidRPr="00764FB9">
        <w:rPr>
          <w:color w:val="000000"/>
          <w:lang w:eastAsia="en-IE"/>
        </w:rPr>
        <w:t>Plugs are used to connect electrical appliances in the home to the 230 volt ESB supply.</w:t>
      </w:r>
    </w:p>
    <w:p w:rsidR="00345E7F" w:rsidRPr="003E13A0" w:rsidRDefault="00345E7F" w:rsidP="00345E7F">
      <w:pPr>
        <w:pStyle w:val="NoSpacing"/>
        <w:ind w:left="360"/>
        <w:rPr>
          <w:color w:val="000000"/>
          <w:lang w:eastAsia="en-IE"/>
        </w:rPr>
      </w:pPr>
      <w:r w:rsidRPr="003E13A0">
        <w:rPr>
          <w:rFonts w:eastAsia="Calibri"/>
          <w:lang w:val="en-IE" w:eastAsia="en-IE"/>
        </w:rPr>
        <w:t>Modern plugs contain a small fuse which comes with a rating of 1A, 2A, 3A, 5A or 13A.</w:t>
      </w:r>
    </w:p>
    <w:p w:rsidR="00345E7F" w:rsidRPr="003E13A0" w:rsidRDefault="00345E7F" w:rsidP="00345E7F">
      <w:pPr>
        <w:pStyle w:val="NoSpacing"/>
        <w:ind w:left="360"/>
        <w:rPr>
          <w:color w:val="000000"/>
          <w:lang w:eastAsia="en-IE"/>
        </w:rPr>
      </w:pPr>
      <w:r w:rsidRPr="003E13A0">
        <w:rPr>
          <w:color w:val="000000"/>
          <w:lang w:eastAsia="en-IE"/>
        </w:rPr>
        <w:t>A coffee maker has a power rating of 800 W.</w:t>
      </w:r>
    </w:p>
    <w:p w:rsidR="00345E7F" w:rsidRPr="003E13A0" w:rsidRDefault="00345E7F" w:rsidP="00345E7F">
      <w:pPr>
        <w:pStyle w:val="NoSpacing"/>
        <w:ind w:left="357"/>
        <w:rPr>
          <w:color w:val="000000"/>
          <w:lang w:eastAsia="en-IE"/>
        </w:rPr>
      </w:pPr>
      <w:r w:rsidRPr="003E13A0">
        <w:rPr>
          <w:color w:val="000000"/>
          <w:lang w:eastAsia="en-IE"/>
        </w:rPr>
        <w:t xml:space="preserve">What is the most suitable fuse to use in the plug of the coffee maker? </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sidRPr="003E13A0">
        <w:rPr>
          <w:lang w:eastAsia="en-IE"/>
        </w:rPr>
        <w:t>A kettle has a power rating of  2 kW when connected to the ESB mains voltage of 230 V.</w:t>
      </w:r>
    </w:p>
    <w:p w:rsidR="00345E7F" w:rsidRPr="003E13A0" w:rsidRDefault="00345E7F" w:rsidP="00345E7F">
      <w:pPr>
        <w:pStyle w:val="NoSpacing"/>
        <w:ind w:left="357"/>
        <w:rPr>
          <w:lang w:eastAsia="en-IE"/>
        </w:rPr>
      </w:pPr>
      <w:r w:rsidRPr="003E13A0">
        <w:rPr>
          <w:lang w:eastAsia="en-IE"/>
        </w:rPr>
        <w:t>Calculate the current that flows when the kettle is first plugged in.</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 xml:space="preserve">The fuse in the plug of the kettle in the previous question was replaced with a 5 A fuse </w:t>
      </w:r>
    </w:p>
    <w:p w:rsidR="00345E7F" w:rsidRPr="003E13A0" w:rsidRDefault="00345E7F" w:rsidP="00345E7F">
      <w:pPr>
        <w:pStyle w:val="NoSpacing"/>
        <w:ind w:left="360"/>
        <w:rPr>
          <w:lang w:eastAsia="en-IE"/>
        </w:rPr>
      </w:pPr>
      <w:r w:rsidRPr="003E13A0">
        <w:rPr>
          <w:lang w:eastAsia="en-IE"/>
        </w:rPr>
        <w:t xml:space="preserve">This current will only flow for a very short time. Explain why. </w:t>
      </w:r>
    </w:p>
    <w:p w:rsidR="00345E7F" w:rsidRPr="003E13A0" w:rsidRDefault="00345E7F" w:rsidP="00345E7F">
      <w:pPr>
        <w:pStyle w:val="NoSpacing"/>
        <w:ind w:left="360"/>
      </w:pPr>
    </w:p>
    <w:p w:rsidR="00345E7F" w:rsidRPr="003E13A0" w:rsidRDefault="00345E7F" w:rsidP="00C00ED7">
      <w:pPr>
        <w:pStyle w:val="NoSpacing"/>
        <w:numPr>
          <w:ilvl w:val="0"/>
          <w:numId w:val="217"/>
        </w:numPr>
      </w:pPr>
      <w:r w:rsidRPr="003E13A0">
        <w:t xml:space="preserve">Some electrical appliances are supplied with two-pin plugs. </w:t>
      </w:r>
    </w:p>
    <w:p w:rsidR="00345E7F" w:rsidRPr="003E13A0" w:rsidRDefault="00345E7F" w:rsidP="00345E7F">
      <w:pPr>
        <w:pStyle w:val="NoSpacing"/>
        <w:ind w:left="360"/>
      </w:pPr>
      <w:r w:rsidRPr="003E13A0">
        <w:t xml:space="preserve">Why is an earth wire not required in these devices? </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 xml:space="preserve">Why is the coating on electric cables made from plastic? </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val="en-IE"/>
        </w:rPr>
      </w:pPr>
      <w:r w:rsidRPr="003E13A0">
        <w:rPr>
          <w:lang w:val="en-IE"/>
        </w:rPr>
        <w:t xml:space="preserve">A toaster has exposed metal parts. How is the risk of electrocution minimised? </w:t>
      </w:r>
    </w:p>
    <w:p w:rsidR="00345E7F" w:rsidRPr="003E13A0" w:rsidRDefault="00345E7F" w:rsidP="00345E7F">
      <w:pPr>
        <w:pStyle w:val="NoSpacing"/>
        <w:ind w:left="360"/>
      </w:pPr>
    </w:p>
    <w:p w:rsidR="00345E7F" w:rsidRPr="003E13A0" w:rsidRDefault="00345E7F" w:rsidP="00C00ED7">
      <w:pPr>
        <w:pStyle w:val="NoSpacing"/>
        <w:numPr>
          <w:ilvl w:val="0"/>
          <w:numId w:val="217"/>
        </w:numPr>
        <w:ind w:left="357"/>
        <w:rPr>
          <w:lang w:eastAsia="en-IE"/>
        </w:rPr>
      </w:pPr>
      <w:r w:rsidRPr="003E13A0">
        <w:rPr>
          <w:lang w:eastAsia="en-IE"/>
        </w:rPr>
        <w:t xml:space="preserve">Bonding is a safety precaution used in domestic electric circuits. </w:t>
      </w:r>
    </w:p>
    <w:p w:rsidR="00345E7F" w:rsidRPr="003E13A0" w:rsidRDefault="00345E7F" w:rsidP="00345E7F">
      <w:pPr>
        <w:pStyle w:val="NoSpacing"/>
        <w:ind w:left="357"/>
        <w:rPr>
          <w:lang w:eastAsia="en-IE"/>
        </w:rPr>
      </w:pPr>
      <w:r w:rsidRPr="003E13A0">
        <w:rPr>
          <w:lang w:eastAsia="en-IE"/>
        </w:rPr>
        <w:t>How does bonding improve safety in the home?</w:t>
      </w:r>
    </w:p>
    <w:p w:rsidR="00345E7F" w:rsidRPr="003E13A0" w:rsidRDefault="00345E7F" w:rsidP="00345E7F">
      <w:pPr>
        <w:pStyle w:val="NoSpacing"/>
        <w:ind w:left="357"/>
        <w:rPr>
          <w:lang w:eastAsia="en-IE"/>
        </w:rPr>
      </w:pPr>
    </w:p>
    <w:p w:rsidR="00345E7F" w:rsidRDefault="00345E7F" w:rsidP="00C00ED7">
      <w:pPr>
        <w:pStyle w:val="NoSpacing"/>
        <w:numPr>
          <w:ilvl w:val="0"/>
          <w:numId w:val="217"/>
        </w:numPr>
        <w:rPr>
          <w:color w:val="000000"/>
          <w:lang w:eastAsia="en-IE"/>
        </w:rPr>
      </w:pPr>
      <w:r w:rsidRPr="00764FB9">
        <w:rPr>
          <w:color w:val="000000"/>
          <w:lang w:eastAsia="en-IE"/>
        </w:rPr>
        <w:t xml:space="preserve">Name another device with the same function as a fuse. </w:t>
      </w:r>
    </w:p>
    <w:p w:rsidR="00487CE5" w:rsidRDefault="00487CE5" w:rsidP="00487CE5">
      <w:pPr>
        <w:pStyle w:val="NoSpacing"/>
        <w:rPr>
          <w:color w:val="000000"/>
          <w:lang w:eastAsia="en-IE"/>
        </w:rPr>
      </w:pPr>
    </w:p>
    <w:p w:rsidR="00487CE5" w:rsidRPr="00487CE5" w:rsidRDefault="00487CE5" w:rsidP="00C00ED7">
      <w:pPr>
        <w:pStyle w:val="ListParagraph"/>
        <w:widowControl/>
        <w:numPr>
          <w:ilvl w:val="0"/>
          <w:numId w:val="217"/>
        </w:numPr>
        <w:autoSpaceDE w:val="0"/>
        <w:autoSpaceDN w:val="0"/>
        <w:adjustRightInd w:val="0"/>
        <w:rPr>
          <w:color w:val="000000"/>
          <w:lang w:eastAsia="en-IE"/>
        </w:rPr>
      </w:pPr>
      <w:r w:rsidRPr="00487CE5">
        <w:rPr>
          <w:rFonts w:ascii="TimesNewRoman" w:hAnsi="TimesNewRoman" w:cs="TimesNewRoman"/>
          <w:sz w:val="24"/>
          <w:szCs w:val="24"/>
          <w:lang w:val="en-IE"/>
        </w:rPr>
        <w:lastRenderedPageBreak/>
        <w:t>A vacuum cleaner has a power rating of 900 W. What is the most suitable fuse to use in the plug</w:t>
      </w:r>
      <w:r>
        <w:rPr>
          <w:rFonts w:ascii="TimesNewRoman" w:hAnsi="TimesNewRoman" w:cs="TimesNewRoman"/>
          <w:sz w:val="24"/>
          <w:szCs w:val="24"/>
          <w:lang w:val="en-IE"/>
        </w:rPr>
        <w:t xml:space="preserve"> </w:t>
      </w:r>
      <w:r w:rsidRPr="00487CE5">
        <w:rPr>
          <w:rFonts w:ascii="TimesNewRoman" w:hAnsi="TimesNewRoman" w:cs="TimesNewRoman"/>
          <w:sz w:val="24"/>
          <w:szCs w:val="24"/>
          <w:lang w:val="en-IE"/>
        </w:rPr>
        <w:t>of the vacuum cleaner?</w:t>
      </w:r>
      <w:r>
        <w:rPr>
          <w:rFonts w:ascii="TimesNewRoman" w:hAnsi="TimesNewRoman" w:cs="TimesNewRoman"/>
          <w:sz w:val="24"/>
          <w:szCs w:val="24"/>
          <w:lang w:val="en-IE"/>
        </w:rPr>
        <w:t xml:space="preserve"> Why is a fuse of a lower rating unsuitable?</w:t>
      </w:r>
    </w:p>
    <w:p w:rsidR="00487CE5" w:rsidRPr="00487CE5" w:rsidRDefault="00487CE5" w:rsidP="00487CE5">
      <w:pPr>
        <w:widowControl/>
        <w:autoSpaceDE w:val="0"/>
        <w:autoSpaceDN w:val="0"/>
        <w:adjustRightInd w:val="0"/>
        <w:rPr>
          <w:color w:val="000000"/>
          <w:lang w:eastAsia="en-IE"/>
        </w:rPr>
      </w:pPr>
    </w:p>
    <w:p w:rsidR="00487CE5" w:rsidRPr="00487CE5" w:rsidRDefault="00487CE5" w:rsidP="00C00ED7">
      <w:pPr>
        <w:pStyle w:val="ListParagraph"/>
        <w:widowControl/>
        <w:numPr>
          <w:ilvl w:val="0"/>
          <w:numId w:val="217"/>
        </w:numPr>
        <w:autoSpaceDE w:val="0"/>
        <w:autoSpaceDN w:val="0"/>
        <w:adjustRightInd w:val="0"/>
        <w:rPr>
          <w:color w:val="000000"/>
          <w:lang w:eastAsia="en-IE"/>
        </w:rPr>
      </w:pPr>
      <w:r w:rsidRPr="00487CE5">
        <w:rPr>
          <w:rFonts w:ascii="TimesNewRoman" w:hAnsi="TimesNewRoman" w:cs="TimesNewRoman"/>
          <w:sz w:val="24"/>
          <w:szCs w:val="24"/>
          <w:lang w:val="en-IE"/>
        </w:rPr>
        <w:t>If the vacuum cleaner is used for 90 minutes, calculate  the number of units of electricity used;  and the cost of the energy used if the price of each unit of electricity is 22 cent.</w:t>
      </w:r>
    </w:p>
    <w:p w:rsidR="00345E7F" w:rsidRPr="003E13A0" w:rsidRDefault="00345E7F" w:rsidP="00345E7F">
      <w:pPr>
        <w:pStyle w:val="NoSpacing"/>
        <w:ind w:left="360"/>
      </w:pPr>
    </w:p>
    <w:p w:rsidR="00345E7F" w:rsidRPr="00764FB9" w:rsidRDefault="00345E7F" w:rsidP="00C00ED7">
      <w:pPr>
        <w:pStyle w:val="NoSpacing"/>
        <w:numPr>
          <w:ilvl w:val="0"/>
          <w:numId w:val="217"/>
        </w:numPr>
        <w:rPr>
          <w:color w:val="000000"/>
        </w:rPr>
      </w:pPr>
      <w:r w:rsidRPr="00764FB9">
        <w:rPr>
          <w:color w:val="000000"/>
        </w:rPr>
        <w:t>What is the purpose of a miniature circuit breaker (MCB) in an electric circuit?</w:t>
      </w:r>
    </w:p>
    <w:p w:rsidR="00345E7F" w:rsidRPr="003E13A0" w:rsidRDefault="00345E7F" w:rsidP="00345E7F">
      <w:pPr>
        <w:pStyle w:val="NoSpacing"/>
        <w:ind w:left="360"/>
        <w:rPr>
          <w:bCs/>
          <w:color w:val="000000"/>
        </w:rPr>
      </w:pPr>
    </w:p>
    <w:p w:rsidR="00345E7F" w:rsidRPr="003E13A0" w:rsidRDefault="00345E7F" w:rsidP="00C00ED7">
      <w:pPr>
        <w:pStyle w:val="NoSpacing"/>
        <w:numPr>
          <w:ilvl w:val="0"/>
          <w:numId w:val="217"/>
        </w:numPr>
        <w:rPr>
          <w:lang w:eastAsia="en-IE"/>
        </w:rPr>
      </w:pPr>
      <w:r w:rsidRPr="003E13A0">
        <w:rPr>
          <w:lang w:eastAsia="en-IE"/>
        </w:rPr>
        <w:t>When will an RCD (residual current device) disconnect a circuit?</w:t>
      </w:r>
    </w:p>
    <w:p w:rsidR="00345E7F" w:rsidRPr="003E13A0" w:rsidRDefault="00345E7F" w:rsidP="00345E7F">
      <w:pPr>
        <w:pStyle w:val="NoSpacing"/>
        <w:ind w:left="360"/>
        <w:rPr>
          <w:bCs/>
          <w:color w:val="000000"/>
        </w:rPr>
      </w:pPr>
    </w:p>
    <w:p w:rsidR="00345E7F" w:rsidRPr="00764FB9" w:rsidRDefault="00345E7F" w:rsidP="00C00ED7">
      <w:pPr>
        <w:pStyle w:val="NoSpacing"/>
        <w:numPr>
          <w:ilvl w:val="0"/>
          <w:numId w:val="217"/>
        </w:numPr>
        <w:rPr>
          <w:bCs/>
          <w:color w:val="000000"/>
        </w:rPr>
      </w:pPr>
      <w:r w:rsidRPr="00764FB9">
        <w:rPr>
          <w:color w:val="000000"/>
        </w:rPr>
        <w:t xml:space="preserve">An RCD is rated 30 mA. Explain the significance of this current. </w:t>
      </w:r>
    </w:p>
    <w:p w:rsidR="00345E7F" w:rsidRPr="003E13A0" w:rsidRDefault="00345E7F" w:rsidP="00345E7F">
      <w:pPr>
        <w:pStyle w:val="NoSpacing"/>
        <w:ind w:left="360"/>
      </w:pPr>
    </w:p>
    <w:p w:rsidR="00345E7F" w:rsidRPr="003E13A0" w:rsidRDefault="00345E7F" w:rsidP="00C00ED7">
      <w:pPr>
        <w:pStyle w:val="NoSpacing"/>
        <w:numPr>
          <w:ilvl w:val="0"/>
          <w:numId w:val="217"/>
        </w:numPr>
      </w:pPr>
      <w:r w:rsidRPr="003E13A0">
        <w:t>What is the purpose of a residual current device (RCD) in an electrical circuit?</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Name a device that is often used nowadays in domestic electric circuits instead of fuses.</w:t>
      </w: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pPr>
      <w:r w:rsidRPr="003E13A0">
        <w:t>Give one advantage of a Residual Current Device (RCD) over a Miniature Circuit Breaker (MCB).</w:t>
      </w:r>
    </w:p>
    <w:p w:rsidR="00345E7F" w:rsidRPr="003E13A0" w:rsidRDefault="00345E7F" w:rsidP="00345E7F">
      <w:pPr>
        <w:pStyle w:val="NoSpacing"/>
        <w:ind w:left="357"/>
        <w:rPr>
          <w:lang w:eastAsia="en-IE"/>
        </w:rPr>
      </w:pPr>
    </w:p>
    <w:p w:rsidR="00345E7F" w:rsidRPr="003E13A0" w:rsidRDefault="00345E7F" w:rsidP="00345E7F">
      <w:pPr>
        <w:pStyle w:val="NoSpacing"/>
        <w:ind w:left="357"/>
        <w:rPr>
          <w:lang w:eastAsia="en-IE"/>
        </w:rPr>
      </w:pPr>
    </w:p>
    <w:p w:rsidR="00345E7F" w:rsidRPr="003E13A0" w:rsidRDefault="00345E7F" w:rsidP="00C00ED7">
      <w:pPr>
        <w:pStyle w:val="NoSpacing"/>
        <w:numPr>
          <w:ilvl w:val="0"/>
          <w:numId w:val="217"/>
        </w:numPr>
      </w:pPr>
      <w:r w:rsidRPr="00764FB9">
        <w:rPr>
          <w:rFonts w:eastAsia="Calibri"/>
          <w:lang w:val="en-IE"/>
        </w:rPr>
        <w:t xml:space="preserve">What are the charge carriers when an electric current </w:t>
      </w:r>
      <w:r w:rsidRPr="00764FB9">
        <w:rPr>
          <w:rFonts w:eastAsia="Calibri"/>
          <w:color w:val="000000"/>
          <w:lang w:val="en-IE"/>
        </w:rPr>
        <w:t xml:space="preserve">passes through an electrolyte? </w:t>
      </w:r>
    </w:p>
    <w:p w:rsidR="00345E7F" w:rsidRPr="003E13A0" w:rsidRDefault="00345E7F" w:rsidP="00345E7F">
      <w:pPr>
        <w:pStyle w:val="NoSpacing"/>
        <w:ind w:left="357"/>
        <w:rPr>
          <w:lang w:eastAsia="en-IE"/>
        </w:rPr>
      </w:pPr>
    </w:p>
    <w:p w:rsidR="00345E7F" w:rsidRPr="00764FB9" w:rsidRDefault="00345E7F" w:rsidP="00C00ED7">
      <w:pPr>
        <w:pStyle w:val="NoSpacing"/>
        <w:numPr>
          <w:ilvl w:val="0"/>
          <w:numId w:val="217"/>
        </w:numPr>
        <w:rPr>
          <w:color w:val="000000"/>
        </w:rPr>
      </w:pPr>
      <w:r w:rsidRPr="00764FB9">
        <w:rPr>
          <w:color w:val="000000"/>
        </w:rPr>
        <w:t>Draw a graph to show the relationship between current and voltage for a metal at constant temperature</w:t>
      </w:r>
    </w:p>
    <w:p w:rsidR="00345E7F" w:rsidRPr="003E13A0" w:rsidRDefault="00345E7F" w:rsidP="00345E7F">
      <w:pPr>
        <w:pStyle w:val="NoSpacing"/>
        <w:ind w:left="360"/>
      </w:pPr>
    </w:p>
    <w:p w:rsidR="00345E7F" w:rsidRPr="00764FB9" w:rsidRDefault="00345E7F" w:rsidP="00C00ED7">
      <w:pPr>
        <w:pStyle w:val="NoSpacing"/>
        <w:numPr>
          <w:ilvl w:val="0"/>
          <w:numId w:val="217"/>
        </w:numPr>
        <w:rPr>
          <w:color w:val="000000"/>
        </w:rPr>
      </w:pPr>
      <w:r w:rsidRPr="00764FB9">
        <w:rPr>
          <w:color w:val="000000"/>
        </w:rPr>
        <w:t xml:space="preserve">How would the VI graph for a metal differ if its temperature were increasing? </w:t>
      </w:r>
    </w:p>
    <w:p w:rsidR="00345E7F" w:rsidRPr="003E13A0" w:rsidRDefault="00345E7F" w:rsidP="00345E7F">
      <w:pPr>
        <w:pStyle w:val="NoSpacing"/>
        <w:ind w:left="360"/>
        <w:rPr>
          <w:color w:val="000000"/>
        </w:rPr>
      </w:pPr>
    </w:p>
    <w:p w:rsidR="00345E7F" w:rsidRPr="00764FB9" w:rsidRDefault="00345E7F" w:rsidP="00C00ED7">
      <w:pPr>
        <w:pStyle w:val="NoSpacing"/>
        <w:numPr>
          <w:ilvl w:val="0"/>
          <w:numId w:val="217"/>
        </w:numPr>
        <w:rPr>
          <w:color w:val="000000"/>
        </w:rPr>
      </w:pPr>
      <w:r w:rsidRPr="00764FB9">
        <w:rPr>
          <w:color w:val="000000"/>
        </w:rPr>
        <w:t>Draw a graph to show the relationship between current and voltage for an ionic solution with inactive electrodes</w:t>
      </w:r>
    </w:p>
    <w:p w:rsidR="00345E7F" w:rsidRPr="003E13A0" w:rsidRDefault="00345E7F" w:rsidP="00345E7F">
      <w:pPr>
        <w:pStyle w:val="NoSpacing"/>
        <w:ind w:left="360"/>
        <w:rPr>
          <w:color w:val="000000"/>
        </w:rPr>
      </w:pPr>
    </w:p>
    <w:p w:rsidR="00345E7F" w:rsidRPr="00764FB9" w:rsidRDefault="00345E7F" w:rsidP="00C00ED7">
      <w:pPr>
        <w:pStyle w:val="NoSpacing"/>
        <w:numPr>
          <w:ilvl w:val="0"/>
          <w:numId w:val="217"/>
        </w:numPr>
        <w:rPr>
          <w:color w:val="000000"/>
        </w:rPr>
      </w:pPr>
      <w:r w:rsidRPr="00764FB9">
        <w:rPr>
          <w:color w:val="000000"/>
        </w:rPr>
        <w:t xml:space="preserve">How would the graph for the ionic solution differ if its concentration were reduced? </w:t>
      </w:r>
    </w:p>
    <w:p w:rsidR="00345E7F" w:rsidRPr="003E13A0" w:rsidRDefault="00345E7F" w:rsidP="00345E7F">
      <w:pPr>
        <w:pStyle w:val="NoSpacing"/>
        <w:ind w:left="360"/>
        <w:rPr>
          <w:color w:val="000000"/>
        </w:rPr>
      </w:pPr>
    </w:p>
    <w:p w:rsidR="00345E7F" w:rsidRPr="00764FB9" w:rsidRDefault="00345E7F" w:rsidP="00C00ED7">
      <w:pPr>
        <w:pStyle w:val="NoSpacing"/>
        <w:numPr>
          <w:ilvl w:val="0"/>
          <w:numId w:val="217"/>
        </w:numPr>
        <w:rPr>
          <w:color w:val="000000"/>
        </w:rPr>
      </w:pPr>
      <w:r w:rsidRPr="00764FB9">
        <w:rPr>
          <w:color w:val="000000"/>
        </w:rPr>
        <w:t xml:space="preserve">Draw a graph to show the relationship between current and voltage for a gas. </w:t>
      </w:r>
    </w:p>
    <w:p w:rsidR="00345E7F" w:rsidRPr="003E13A0" w:rsidRDefault="00345E7F" w:rsidP="00345E7F">
      <w:pPr>
        <w:pStyle w:val="NoSpacing"/>
        <w:ind w:left="360"/>
      </w:pPr>
    </w:p>
    <w:p w:rsidR="00345E7F" w:rsidRPr="003E13A0" w:rsidRDefault="00345E7F" w:rsidP="00345E7F">
      <w:pPr>
        <w:pStyle w:val="NoSpacing"/>
        <w:ind w:left="360"/>
        <w:rPr>
          <w:bCs/>
          <w:color w:val="000000"/>
        </w:rPr>
      </w:pPr>
    </w:p>
    <w:p w:rsidR="00345E7F" w:rsidRPr="003E13A0" w:rsidRDefault="00345E7F" w:rsidP="00C00ED7">
      <w:pPr>
        <w:pStyle w:val="NoSpacing"/>
        <w:numPr>
          <w:ilvl w:val="0"/>
          <w:numId w:val="217"/>
        </w:numPr>
        <w:rPr>
          <w:lang w:eastAsia="en-IE"/>
        </w:rPr>
      </w:pPr>
      <w:r w:rsidRPr="003E13A0">
        <w:rPr>
          <w:lang w:eastAsia="en-IE"/>
        </w:rPr>
        <w:t>What is the kilowatt-hour?</w:t>
      </w:r>
    </w:p>
    <w:p w:rsidR="00345E7F" w:rsidRPr="003E13A0" w:rsidRDefault="00345E7F" w:rsidP="00345E7F">
      <w:pPr>
        <w:pStyle w:val="NoSpacing"/>
        <w:ind w:left="360"/>
      </w:pPr>
    </w:p>
    <w:p w:rsidR="00345E7F" w:rsidRPr="003E13A0" w:rsidRDefault="00345E7F" w:rsidP="00C00ED7">
      <w:pPr>
        <w:pStyle w:val="NoSpacing"/>
        <w:numPr>
          <w:ilvl w:val="0"/>
          <w:numId w:val="217"/>
        </w:numPr>
        <w:rPr>
          <w:lang w:eastAsia="en-IE"/>
        </w:rPr>
      </w:pPr>
      <w:r w:rsidRPr="003E13A0">
        <w:rPr>
          <w:lang w:eastAsia="en-IE"/>
        </w:rPr>
        <w:t>What is the function of the ESB meter?</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sidRPr="003E13A0">
        <w:t xml:space="preserve"> </w:t>
      </w:r>
      <w:r w:rsidRPr="003E13A0">
        <w:rPr>
          <w:lang w:eastAsia="en-IE"/>
        </w:rPr>
        <w:t xml:space="preserve">Calculate the cost of using a 2 kW electric heater for 3 hours at 10 cent per kilowatt-hour. </w:t>
      </w:r>
    </w:p>
    <w:p w:rsidR="00345E7F" w:rsidRPr="003E13A0" w:rsidRDefault="00345E7F" w:rsidP="00345E7F">
      <w:pPr>
        <w:pStyle w:val="NoSpacing"/>
        <w:ind w:left="360"/>
        <w:rPr>
          <w:lang w:eastAsia="en-IE"/>
        </w:rPr>
      </w:pPr>
    </w:p>
    <w:p w:rsidR="00345E7F" w:rsidRPr="003E13A0" w:rsidRDefault="00345E7F" w:rsidP="00C00ED7">
      <w:pPr>
        <w:pStyle w:val="NoSpacing"/>
        <w:numPr>
          <w:ilvl w:val="0"/>
          <w:numId w:val="217"/>
        </w:numPr>
        <w:rPr>
          <w:lang w:eastAsia="en-IE"/>
        </w:rPr>
      </w:pPr>
      <w:r w:rsidRPr="00764FB9">
        <w:rPr>
          <w:rFonts w:eastAsia="Calibri"/>
          <w:color w:val="000000"/>
          <w:lang w:val="en-IE" w:eastAsia="en-IE"/>
        </w:rPr>
        <w:t>The electrical energy supplied by ESB to the home is measured in kWh (</w:t>
      </w:r>
      <w:r w:rsidRPr="00764FB9">
        <w:rPr>
          <w:rFonts w:eastAsia="Calibri"/>
          <w:iCs/>
          <w:color w:val="000000"/>
          <w:lang w:val="en-IE" w:eastAsia="en-IE"/>
        </w:rPr>
        <w:t>kilowatt-hour</w:t>
      </w:r>
      <w:r w:rsidRPr="00764FB9">
        <w:rPr>
          <w:rFonts w:eastAsia="Calibri"/>
          <w:color w:val="000000"/>
          <w:lang w:val="en-IE" w:eastAsia="en-IE"/>
        </w:rPr>
        <w:t>).</w:t>
      </w:r>
    </w:p>
    <w:p w:rsidR="00345E7F" w:rsidRPr="003E13A0" w:rsidRDefault="00345E7F" w:rsidP="00C00ED7">
      <w:pPr>
        <w:widowControl/>
        <w:numPr>
          <w:ilvl w:val="0"/>
          <w:numId w:val="209"/>
        </w:numPr>
        <w:rPr>
          <w:rFonts w:eastAsia="Calibri"/>
          <w:color w:val="000000"/>
          <w:lang w:eastAsia="en-IE"/>
        </w:rPr>
      </w:pPr>
      <w:r w:rsidRPr="003E13A0">
        <w:rPr>
          <w:rFonts w:eastAsia="Calibri"/>
          <w:color w:val="000000"/>
          <w:lang w:eastAsia="en-IE"/>
        </w:rPr>
        <w:t>A coffee maker has a power rating of 800 W.</w:t>
      </w:r>
    </w:p>
    <w:p w:rsidR="00345E7F" w:rsidRPr="003E13A0" w:rsidRDefault="00345E7F" w:rsidP="00345E7F">
      <w:pPr>
        <w:ind w:left="357"/>
        <w:rPr>
          <w:rFonts w:eastAsia="Calibri"/>
          <w:color w:val="000000"/>
          <w:lang w:eastAsia="en-IE"/>
        </w:rPr>
      </w:pPr>
      <w:r w:rsidRPr="003E13A0">
        <w:rPr>
          <w:rFonts w:eastAsia="Calibri"/>
          <w:color w:val="000000"/>
          <w:lang w:eastAsia="en-IE"/>
        </w:rPr>
        <w:t xml:space="preserve">If the coffee maker was in use for 150 minutes calculate the number of units of electricity used by the coffee maker. </w:t>
      </w:r>
    </w:p>
    <w:p w:rsidR="00345E7F" w:rsidRPr="003E13A0" w:rsidRDefault="00345E7F" w:rsidP="00C00ED7">
      <w:pPr>
        <w:widowControl/>
        <w:numPr>
          <w:ilvl w:val="0"/>
          <w:numId w:val="209"/>
        </w:numPr>
        <w:rPr>
          <w:rFonts w:eastAsia="Calibri"/>
          <w:color w:val="000000"/>
          <w:lang w:eastAsia="en-IE"/>
        </w:rPr>
      </w:pPr>
      <w:r w:rsidRPr="003E13A0">
        <w:rPr>
          <w:rFonts w:eastAsia="Calibri"/>
          <w:color w:val="000000"/>
          <w:lang w:eastAsia="en-IE"/>
        </w:rPr>
        <w:t xml:space="preserve">Calculate the cost of the electricity used if each unit costs 15 cent. </w:t>
      </w:r>
    </w:p>
    <w:p w:rsidR="00345E7F" w:rsidRDefault="00345E7F" w:rsidP="00345E7F">
      <w:pPr>
        <w:pStyle w:val="NoSpacing"/>
        <w:ind w:left="360"/>
        <w:rPr>
          <w:lang w:eastAsia="en-IE"/>
        </w:rPr>
      </w:pPr>
    </w:p>
    <w:p w:rsidR="00345E7F" w:rsidRDefault="00345E7F" w:rsidP="00345E7F">
      <w:pPr>
        <w:pStyle w:val="NoSpacing"/>
        <w:ind w:left="360"/>
        <w:rPr>
          <w:lang w:eastAsia="en-IE"/>
        </w:rPr>
      </w:pPr>
    </w:p>
    <w:p w:rsidR="00C93ECE" w:rsidRDefault="00C93ECE" w:rsidP="00345E7F">
      <w:pPr>
        <w:pStyle w:val="NoSpacing"/>
        <w:ind w:left="360"/>
        <w:rPr>
          <w:lang w:eastAsia="en-IE"/>
        </w:rPr>
      </w:pPr>
    </w:p>
    <w:p w:rsidR="00C93ECE" w:rsidRDefault="00C93ECE" w:rsidP="00345E7F">
      <w:pPr>
        <w:pStyle w:val="NoSpacing"/>
        <w:ind w:left="360"/>
        <w:rPr>
          <w:lang w:eastAsia="en-IE"/>
        </w:rPr>
      </w:pPr>
    </w:p>
    <w:p w:rsidR="00C93ECE" w:rsidRDefault="00C93ECE" w:rsidP="00345E7F">
      <w:pPr>
        <w:pStyle w:val="NoSpacing"/>
        <w:ind w:left="360"/>
        <w:rPr>
          <w:lang w:eastAsia="en-IE"/>
        </w:rPr>
      </w:pPr>
    </w:p>
    <w:p w:rsidR="00C93ECE" w:rsidRDefault="00C93ECE" w:rsidP="00345E7F">
      <w:pPr>
        <w:pStyle w:val="NoSpacing"/>
        <w:ind w:left="360"/>
        <w:rPr>
          <w:lang w:eastAsia="en-IE"/>
        </w:rPr>
      </w:pPr>
    </w:p>
    <w:p w:rsidR="00C93ECE" w:rsidRDefault="00C93ECE" w:rsidP="00345E7F">
      <w:pPr>
        <w:pStyle w:val="NoSpacing"/>
        <w:ind w:left="360"/>
        <w:rPr>
          <w:lang w:eastAsia="en-IE"/>
        </w:rPr>
      </w:pPr>
    </w:p>
    <w:p w:rsidR="00C93ECE" w:rsidRPr="003E13A0" w:rsidRDefault="00C93ECE" w:rsidP="00345E7F">
      <w:pPr>
        <w:pStyle w:val="NoSpacing"/>
        <w:ind w:left="360"/>
        <w:rPr>
          <w:lang w:eastAsia="en-IE"/>
        </w:rPr>
      </w:pPr>
    </w:p>
    <w:p w:rsidR="00345E7F" w:rsidRPr="00764FB9" w:rsidRDefault="00345E7F" w:rsidP="00C00ED7">
      <w:pPr>
        <w:pStyle w:val="NoSpacing"/>
        <w:numPr>
          <w:ilvl w:val="0"/>
          <w:numId w:val="217"/>
        </w:numPr>
        <w:rPr>
          <w:rFonts w:eastAsia="Calibri"/>
          <w:lang w:val="en-IE" w:eastAsia="en-IE"/>
        </w:rPr>
      </w:pPr>
      <w:r w:rsidRPr="00764FB9">
        <w:rPr>
          <w:rFonts w:eastAsia="Calibri"/>
          <w:lang w:val="en-IE" w:eastAsia="en-IE"/>
        </w:rPr>
        <w:lastRenderedPageBreak/>
        <w:t>In an experiment to verify Joule’s law, a heating coil was placed in a fixed mass of water.</w:t>
      </w:r>
    </w:p>
    <w:p w:rsidR="00345E7F" w:rsidRPr="003E13A0" w:rsidRDefault="00345E7F" w:rsidP="00345E7F">
      <w:pPr>
        <w:pStyle w:val="NoSpacing"/>
        <w:ind w:left="360"/>
        <w:rPr>
          <w:rFonts w:eastAsia="Calibri"/>
          <w:color w:val="000000"/>
          <w:lang w:val="en-IE" w:eastAsia="en-IE"/>
        </w:rPr>
      </w:pPr>
      <w:r w:rsidRPr="003E13A0">
        <w:rPr>
          <w:rFonts w:eastAsia="Calibri"/>
          <w:color w:val="000000"/>
          <w:lang w:val="en-IE" w:eastAsia="en-IE"/>
        </w:rPr>
        <w:t xml:space="preserve">A current </w:t>
      </w:r>
      <w:r w:rsidRPr="003E13A0">
        <w:rPr>
          <w:rFonts w:eastAsia="Calibri"/>
          <w:iCs/>
          <w:color w:val="000000"/>
          <w:lang w:val="en-IE" w:eastAsia="en-IE"/>
        </w:rPr>
        <w:t xml:space="preserve">I </w:t>
      </w:r>
      <w:r w:rsidRPr="003E13A0">
        <w:rPr>
          <w:rFonts w:eastAsia="Calibri"/>
          <w:color w:val="000000"/>
          <w:lang w:val="en-IE" w:eastAsia="en-IE"/>
        </w:rPr>
        <w:t>was allowed to flow through the coil for a fixed length of time and the rise in temperature Δ</w:t>
      </w:r>
      <w:r w:rsidRPr="003E13A0">
        <w:rPr>
          <w:rFonts w:eastAsia="Calibri"/>
          <w:iCs/>
          <w:color w:val="000000"/>
          <w:lang w:val="en-IE" w:eastAsia="en-IE"/>
        </w:rPr>
        <w:t xml:space="preserve">θ </w:t>
      </w:r>
      <w:r w:rsidRPr="003E13A0">
        <w:rPr>
          <w:rFonts w:eastAsia="Calibri"/>
          <w:color w:val="000000"/>
          <w:lang w:val="en-IE" w:eastAsia="en-IE"/>
        </w:rPr>
        <w:t xml:space="preserve">was recorded. This was repeated for different values of </w:t>
      </w:r>
      <w:r w:rsidRPr="003E13A0">
        <w:rPr>
          <w:rFonts w:eastAsia="Calibri"/>
          <w:iCs/>
          <w:color w:val="000000"/>
          <w:lang w:val="en-IE" w:eastAsia="en-IE"/>
        </w:rPr>
        <w:t>I</w:t>
      </w:r>
      <w:r w:rsidRPr="003E13A0">
        <w:rPr>
          <w:rFonts w:eastAsia="Calibri"/>
          <w:color w:val="000000"/>
          <w:lang w:val="en-IE" w:eastAsia="en-IE"/>
        </w:rPr>
        <w:t>.</w:t>
      </w:r>
    </w:p>
    <w:p w:rsidR="00345E7F" w:rsidRDefault="00345E7F" w:rsidP="00345E7F">
      <w:pPr>
        <w:pStyle w:val="NoSpacing"/>
        <w:ind w:left="360"/>
        <w:rPr>
          <w:rFonts w:eastAsia="Calibri"/>
          <w:color w:val="000000"/>
          <w:lang w:val="en-IE" w:eastAsia="en-IE"/>
        </w:rPr>
      </w:pPr>
      <w:r w:rsidRPr="003E13A0">
        <w:rPr>
          <w:rFonts w:eastAsia="Calibri"/>
          <w:color w:val="000000"/>
          <w:lang w:val="en-IE" w:eastAsia="en-IE"/>
        </w:rPr>
        <w:t>The table shows the data recorded.</w:t>
      </w:r>
    </w:p>
    <w:p w:rsidR="004E6827" w:rsidRDefault="004E6827" w:rsidP="00345E7F">
      <w:pPr>
        <w:pStyle w:val="NoSpacing"/>
        <w:ind w:left="360"/>
        <w:rPr>
          <w:rFonts w:eastAsia="Calibri"/>
          <w:color w:val="000000"/>
          <w:lang w:val="en-IE" w:eastAsia="en-IE"/>
        </w:rPr>
      </w:pPr>
    </w:p>
    <w:tbl>
      <w:tblPr>
        <w:tblpPr w:leftFromText="180" w:rightFromText="180" w:vertAnchor="text" w:horzAnchor="page" w:tblpX="2818"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67"/>
        <w:gridCol w:w="567"/>
        <w:gridCol w:w="567"/>
        <w:gridCol w:w="636"/>
        <w:gridCol w:w="636"/>
        <w:gridCol w:w="636"/>
        <w:gridCol w:w="636"/>
      </w:tblGrid>
      <w:tr w:rsidR="004E6827" w:rsidRPr="003E13A0" w:rsidTr="004E6827">
        <w:tc>
          <w:tcPr>
            <w:tcW w:w="809" w:type="dxa"/>
          </w:tcPr>
          <w:p w:rsidR="004E6827" w:rsidRPr="003E13A0" w:rsidRDefault="004E6827" w:rsidP="004E6827">
            <w:pPr>
              <w:rPr>
                <w:rFonts w:eastAsia="Calibri"/>
                <w:color w:val="000000"/>
                <w:lang w:eastAsia="en-IE"/>
              </w:rPr>
            </w:pPr>
            <w:r w:rsidRPr="003E13A0">
              <w:rPr>
                <w:rFonts w:eastAsia="Calibri"/>
                <w:iCs/>
                <w:color w:val="000000"/>
                <w:lang w:eastAsia="en-IE"/>
              </w:rPr>
              <w:t>I/</w:t>
            </w:r>
            <w:r w:rsidRPr="003E13A0">
              <w:rPr>
                <w:rFonts w:eastAsia="Calibri"/>
                <w:color w:val="000000"/>
                <w:lang w:eastAsia="en-IE"/>
              </w:rPr>
              <w:t>A</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1.0</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1.5</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2.0</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2.5</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3.0</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3.5</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4.0</w:t>
            </w:r>
          </w:p>
        </w:tc>
      </w:tr>
      <w:tr w:rsidR="004E6827" w:rsidRPr="003E13A0" w:rsidTr="004E6827">
        <w:tc>
          <w:tcPr>
            <w:tcW w:w="809" w:type="dxa"/>
          </w:tcPr>
          <w:p w:rsidR="004E6827" w:rsidRPr="003E13A0" w:rsidRDefault="004E6827" w:rsidP="004E6827">
            <w:pPr>
              <w:rPr>
                <w:rFonts w:eastAsia="Calibri"/>
                <w:color w:val="000000"/>
                <w:lang w:eastAsia="en-IE"/>
              </w:rPr>
            </w:pPr>
            <w:r w:rsidRPr="003E13A0">
              <w:rPr>
                <w:rFonts w:eastAsia="Calibri"/>
                <w:iCs/>
                <w:color w:val="000000"/>
                <w:lang w:eastAsia="en-IE"/>
              </w:rPr>
              <w:t xml:space="preserve">I </w:t>
            </w:r>
            <w:r w:rsidRPr="003E13A0">
              <w:rPr>
                <w:rFonts w:eastAsia="Calibri"/>
                <w:color w:val="000000"/>
                <w:vertAlign w:val="superscript"/>
                <w:lang w:eastAsia="en-IE"/>
              </w:rPr>
              <w:t>2</w:t>
            </w:r>
            <w:r w:rsidRPr="003E13A0">
              <w:rPr>
                <w:rFonts w:eastAsia="Calibri"/>
                <w:iCs/>
                <w:color w:val="000000"/>
                <w:lang w:eastAsia="en-IE"/>
              </w:rPr>
              <w:t>/</w:t>
            </w:r>
            <w:r w:rsidRPr="003E13A0">
              <w:rPr>
                <w:rFonts w:eastAsia="Calibri"/>
                <w:color w:val="000000"/>
                <w:lang w:eastAsia="en-IE"/>
              </w:rPr>
              <w:t>A</w:t>
            </w:r>
            <w:r w:rsidRPr="003E13A0">
              <w:rPr>
                <w:rFonts w:eastAsia="Calibri"/>
                <w:color w:val="000000"/>
                <w:vertAlign w:val="superscript"/>
                <w:lang w:eastAsia="en-IE"/>
              </w:rPr>
              <w:t>2</w:t>
            </w:r>
          </w:p>
        </w:tc>
        <w:tc>
          <w:tcPr>
            <w:tcW w:w="567" w:type="dxa"/>
          </w:tcPr>
          <w:p w:rsidR="004E6827" w:rsidRPr="003E13A0" w:rsidRDefault="004E6827" w:rsidP="004E6827">
            <w:pPr>
              <w:rPr>
                <w:rFonts w:eastAsia="Calibri"/>
                <w:color w:val="000000"/>
                <w:lang w:eastAsia="en-IE"/>
              </w:rPr>
            </w:pPr>
          </w:p>
        </w:tc>
        <w:tc>
          <w:tcPr>
            <w:tcW w:w="567" w:type="dxa"/>
          </w:tcPr>
          <w:p w:rsidR="004E6827" w:rsidRPr="003E13A0" w:rsidRDefault="004E6827" w:rsidP="004E6827">
            <w:pPr>
              <w:rPr>
                <w:rFonts w:eastAsia="Calibri"/>
                <w:color w:val="000000"/>
                <w:lang w:eastAsia="en-IE"/>
              </w:rPr>
            </w:pP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4</w:t>
            </w:r>
          </w:p>
        </w:tc>
        <w:tc>
          <w:tcPr>
            <w:tcW w:w="636" w:type="dxa"/>
          </w:tcPr>
          <w:p w:rsidR="004E6827" w:rsidRPr="003E13A0" w:rsidRDefault="004E6827" w:rsidP="004E6827">
            <w:pPr>
              <w:rPr>
                <w:rFonts w:eastAsia="Calibri"/>
                <w:color w:val="000000"/>
                <w:lang w:eastAsia="en-IE"/>
              </w:rPr>
            </w:pPr>
          </w:p>
        </w:tc>
        <w:tc>
          <w:tcPr>
            <w:tcW w:w="636" w:type="dxa"/>
          </w:tcPr>
          <w:p w:rsidR="004E6827" w:rsidRPr="003E13A0" w:rsidRDefault="004E6827" w:rsidP="004E6827">
            <w:pPr>
              <w:rPr>
                <w:rFonts w:eastAsia="Calibri"/>
                <w:color w:val="000000"/>
                <w:lang w:eastAsia="en-IE"/>
              </w:rPr>
            </w:pPr>
          </w:p>
        </w:tc>
        <w:tc>
          <w:tcPr>
            <w:tcW w:w="636" w:type="dxa"/>
          </w:tcPr>
          <w:p w:rsidR="004E6827" w:rsidRPr="003E13A0" w:rsidRDefault="004E6827" w:rsidP="004E6827">
            <w:pPr>
              <w:rPr>
                <w:rFonts w:eastAsia="Calibri"/>
                <w:color w:val="000000"/>
                <w:lang w:eastAsia="en-IE"/>
              </w:rPr>
            </w:pPr>
          </w:p>
        </w:tc>
        <w:tc>
          <w:tcPr>
            <w:tcW w:w="636" w:type="dxa"/>
          </w:tcPr>
          <w:p w:rsidR="004E6827" w:rsidRPr="003E13A0" w:rsidRDefault="004E6827" w:rsidP="004E6827">
            <w:pPr>
              <w:rPr>
                <w:rFonts w:eastAsia="Calibri"/>
                <w:color w:val="000000"/>
                <w:lang w:eastAsia="en-IE"/>
              </w:rPr>
            </w:pPr>
          </w:p>
        </w:tc>
      </w:tr>
      <w:tr w:rsidR="004E6827" w:rsidRPr="003E13A0" w:rsidTr="004E6827">
        <w:tc>
          <w:tcPr>
            <w:tcW w:w="809" w:type="dxa"/>
          </w:tcPr>
          <w:p w:rsidR="004E6827" w:rsidRPr="003E13A0" w:rsidRDefault="004E6827" w:rsidP="004E6827">
            <w:pPr>
              <w:rPr>
                <w:rFonts w:eastAsia="Calibri"/>
                <w:color w:val="000000"/>
                <w:lang w:eastAsia="en-IE"/>
              </w:rPr>
            </w:pPr>
            <w:r w:rsidRPr="003E13A0">
              <w:rPr>
                <w:rFonts w:eastAsia="Calibri"/>
                <w:color w:val="000000"/>
                <w:lang w:eastAsia="en-IE"/>
              </w:rPr>
              <w:t>Δ</w:t>
            </w:r>
            <w:r w:rsidRPr="003E13A0">
              <w:rPr>
                <w:rFonts w:eastAsia="Calibri"/>
                <w:iCs/>
                <w:color w:val="000000"/>
                <w:lang w:eastAsia="en-IE"/>
              </w:rPr>
              <w:t>θ/</w:t>
            </w:r>
            <w:r w:rsidRPr="003E13A0">
              <w:rPr>
                <w:rFonts w:eastAsia="Calibri"/>
                <w:color w:val="000000"/>
                <w:lang w:eastAsia="en-IE"/>
              </w:rPr>
              <w:t>°C</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2.2</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5.0</w:t>
            </w:r>
          </w:p>
        </w:tc>
        <w:tc>
          <w:tcPr>
            <w:tcW w:w="567" w:type="dxa"/>
          </w:tcPr>
          <w:p w:rsidR="004E6827" w:rsidRPr="003E13A0" w:rsidRDefault="004E6827" w:rsidP="004E6827">
            <w:pPr>
              <w:rPr>
                <w:rFonts w:eastAsia="Calibri"/>
                <w:color w:val="000000"/>
                <w:lang w:eastAsia="en-IE"/>
              </w:rPr>
            </w:pPr>
            <w:r w:rsidRPr="003E13A0">
              <w:rPr>
                <w:rFonts w:eastAsia="Calibri"/>
                <w:color w:val="000000"/>
                <w:lang w:eastAsia="en-IE"/>
              </w:rPr>
              <w:t>8.8</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13.8</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20.0</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26.0</w:t>
            </w:r>
          </w:p>
        </w:tc>
        <w:tc>
          <w:tcPr>
            <w:tcW w:w="636" w:type="dxa"/>
          </w:tcPr>
          <w:p w:rsidR="004E6827" w:rsidRPr="003E13A0" w:rsidRDefault="004E6827" w:rsidP="004E6827">
            <w:pPr>
              <w:rPr>
                <w:rFonts w:eastAsia="Calibri"/>
                <w:color w:val="000000"/>
                <w:lang w:eastAsia="en-IE"/>
              </w:rPr>
            </w:pPr>
            <w:r w:rsidRPr="003E13A0">
              <w:rPr>
                <w:rFonts w:eastAsia="Calibri"/>
                <w:color w:val="000000"/>
                <w:lang w:eastAsia="en-IE"/>
              </w:rPr>
              <w:t>35.2</w:t>
            </w:r>
          </w:p>
        </w:tc>
      </w:tr>
    </w:tbl>
    <w:p w:rsidR="004E6827" w:rsidRDefault="004E6827" w:rsidP="00345E7F">
      <w:pPr>
        <w:pStyle w:val="NoSpacing"/>
        <w:ind w:left="360"/>
        <w:rPr>
          <w:rFonts w:eastAsia="Calibri"/>
          <w:color w:val="000000"/>
          <w:lang w:val="en-IE" w:eastAsia="en-IE"/>
        </w:rPr>
      </w:pPr>
    </w:p>
    <w:p w:rsidR="004E6827" w:rsidRDefault="004E6827" w:rsidP="00345E7F">
      <w:pPr>
        <w:pStyle w:val="NoSpacing"/>
        <w:ind w:left="360"/>
        <w:rPr>
          <w:rFonts w:eastAsia="Calibri"/>
          <w:color w:val="000000"/>
          <w:lang w:val="en-IE" w:eastAsia="en-IE"/>
        </w:rPr>
      </w:pPr>
    </w:p>
    <w:p w:rsidR="004E6827" w:rsidRDefault="004E6827" w:rsidP="00345E7F">
      <w:pPr>
        <w:pStyle w:val="NoSpacing"/>
        <w:ind w:left="360"/>
        <w:rPr>
          <w:rFonts w:eastAsia="Calibri"/>
          <w:color w:val="000000"/>
          <w:lang w:val="en-IE" w:eastAsia="en-IE"/>
        </w:rPr>
      </w:pPr>
    </w:p>
    <w:p w:rsidR="004E6827" w:rsidRPr="003E13A0" w:rsidRDefault="004E6827" w:rsidP="00345E7F">
      <w:pPr>
        <w:pStyle w:val="NoSpacing"/>
        <w:ind w:left="360"/>
        <w:rPr>
          <w:rFonts w:eastAsia="Calibri"/>
          <w:color w:val="000000"/>
          <w:lang w:val="en-IE" w:eastAsia="en-IE"/>
        </w:rPr>
      </w:pPr>
    </w:p>
    <w:p w:rsidR="00345E7F" w:rsidRPr="003E13A0" w:rsidRDefault="00345E7F" w:rsidP="00345E7F">
      <w:pPr>
        <w:pStyle w:val="NoSpacing"/>
        <w:ind w:left="360"/>
        <w:rPr>
          <w:rFonts w:eastAsia="Calibri"/>
          <w:lang w:val="en-IE" w:eastAsia="en-IE"/>
        </w:rPr>
      </w:pPr>
    </w:p>
    <w:p w:rsidR="00345E7F" w:rsidRPr="004E6827" w:rsidRDefault="00345E7F" w:rsidP="00C00ED7">
      <w:pPr>
        <w:widowControl/>
        <w:numPr>
          <w:ilvl w:val="0"/>
          <w:numId w:val="208"/>
        </w:num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 xml:space="preserve">Draw a labelled diagram of the apparatus used. </w:t>
      </w:r>
    </w:p>
    <w:p w:rsidR="00345E7F" w:rsidRPr="004E6827" w:rsidRDefault="00345E7F" w:rsidP="00C00ED7">
      <w:pPr>
        <w:widowControl/>
        <w:numPr>
          <w:ilvl w:val="0"/>
          <w:numId w:val="208"/>
        </w:num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 xml:space="preserve">How was the current changed during the experiment? </w:t>
      </w:r>
    </w:p>
    <w:p w:rsidR="00345E7F" w:rsidRPr="004E6827" w:rsidRDefault="00345E7F" w:rsidP="00C00ED7">
      <w:pPr>
        <w:widowControl/>
        <w:numPr>
          <w:ilvl w:val="0"/>
          <w:numId w:val="208"/>
        </w:num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Copy the table and complete it in your answer</w:t>
      </w:r>
      <w:r w:rsidR="002352E8">
        <w:rPr>
          <w:rFonts w:ascii="Times New Roman" w:eastAsia="Calibri" w:hAnsi="Times New Roman" w:cs="Times New Roman"/>
          <w:color w:val="000000"/>
          <w:lang w:eastAsia="en-IE"/>
        </w:rPr>
        <w:t xml:space="preserve"> </w:t>
      </w:r>
      <w:r w:rsidRPr="004E6827">
        <w:rPr>
          <w:rFonts w:ascii="Times New Roman" w:eastAsia="Calibri" w:hAnsi="Times New Roman" w:cs="Times New Roman"/>
          <w:color w:val="000000"/>
          <w:lang w:eastAsia="en-IE"/>
        </w:rPr>
        <w:t xml:space="preserve">book. </w:t>
      </w:r>
    </w:p>
    <w:p w:rsidR="00345E7F" w:rsidRPr="004E6827" w:rsidRDefault="00345E7F" w:rsidP="00C00ED7">
      <w:pPr>
        <w:widowControl/>
        <w:numPr>
          <w:ilvl w:val="0"/>
          <w:numId w:val="208"/>
        </w:num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Using the data in the completed table, draw a graph on graph paper of Δ</w:t>
      </w:r>
      <w:r w:rsidRPr="004E6827">
        <w:rPr>
          <w:rFonts w:ascii="Times New Roman" w:eastAsia="Calibri" w:hAnsi="Times New Roman" w:cs="Times New Roman"/>
          <w:iCs/>
          <w:color w:val="000000"/>
          <w:lang w:eastAsia="en-IE"/>
        </w:rPr>
        <w:t xml:space="preserve">θ </w:t>
      </w:r>
      <w:r w:rsidRPr="004E6827">
        <w:rPr>
          <w:rFonts w:ascii="Times New Roman" w:eastAsia="Calibri" w:hAnsi="Times New Roman" w:cs="Times New Roman"/>
          <w:color w:val="000000"/>
          <w:lang w:eastAsia="en-IE"/>
        </w:rPr>
        <w:t xml:space="preserve">against </w:t>
      </w:r>
      <w:r w:rsidRPr="004E6827">
        <w:rPr>
          <w:rFonts w:ascii="Times New Roman" w:eastAsia="Calibri" w:hAnsi="Times New Roman" w:cs="Times New Roman"/>
          <w:iCs/>
          <w:color w:val="000000"/>
          <w:lang w:eastAsia="en-IE"/>
        </w:rPr>
        <w:t>I</w:t>
      </w:r>
      <w:r w:rsidRPr="004E6827">
        <w:rPr>
          <w:rFonts w:ascii="Times New Roman" w:eastAsia="Calibri" w:hAnsi="Times New Roman" w:cs="Times New Roman"/>
          <w:color w:val="000000"/>
          <w:vertAlign w:val="superscript"/>
          <w:lang w:eastAsia="en-IE"/>
        </w:rPr>
        <w:t>2</w:t>
      </w:r>
      <w:r w:rsidRPr="004E6827">
        <w:rPr>
          <w:rFonts w:ascii="Times New Roman" w:eastAsia="Calibri" w:hAnsi="Times New Roman" w:cs="Times New Roman"/>
          <w:color w:val="000000"/>
          <w:lang w:eastAsia="en-IE"/>
        </w:rPr>
        <w:t>.</w:t>
      </w:r>
    </w:p>
    <w:p w:rsidR="00345E7F" w:rsidRPr="004E6827" w:rsidRDefault="00345E7F" w:rsidP="004E6827">
      <w:p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 xml:space="preserve">Put </w:t>
      </w:r>
      <w:r w:rsidRPr="004E6827">
        <w:rPr>
          <w:rFonts w:ascii="Times New Roman" w:eastAsia="Calibri" w:hAnsi="Times New Roman" w:cs="Times New Roman"/>
          <w:iCs/>
          <w:color w:val="000000"/>
          <w:lang w:eastAsia="en-IE"/>
        </w:rPr>
        <w:t>I</w:t>
      </w:r>
      <w:r w:rsidRPr="004E6827">
        <w:rPr>
          <w:rFonts w:ascii="Times New Roman" w:eastAsia="Calibri" w:hAnsi="Times New Roman" w:cs="Times New Roman"/>
          <w:color w:val="000000"/>
          <w:vertAlign w:val="superscript"/>
          <w:lang w:eastAsia="en-IE"/>
        </w:rPr>
        <w:t>2</w:t>
      </w:r>
      <w:r w:rsidRPr="004E6827">
        <w:rPr>
          <w:rFonts w:ascii="Times New Roman" w:eastAsia="Calibri" w:hAnsi="Times New Roman" w:cs="Times New Roman"/>
          <w:color w:val="000000"/>
          <w:lang w:eastAsia="en-IE"/>
        </w:rPr>
        <w:t xml:space="preserve"> on the horizontal axis (X-axis). </w:t>
      </w:r>
    </w:p>
    <w:p w:rsidR="00345E7F" w:rsidRPr="004E6827" w:rsidRDefault="00345E7F" w:rsidP="00C00ED7">
      <w:pPr>
        <w:widowControl/>
        <w:numPr>
          <w:ilvl w:val="0"/>
          <w:numId w:val="208"/>
        </w:numPr>
        <w:ind w:left="1071"/>
        <w:rPr>
          <w:rFonts w:ascii="Times New Roman" w:eastAsia="Calibri" w:hAnsi="Times New Roman" w:cs="Times New Roman"/>
          <w:color w:val="000000"/>
          <w:lang w:eastAsia="en-IE"/>
        </w:rPr>
      </w:pPr>
      <w:r w:rsidRPr="004E6827">
        <w:rPr>
          <w:rFonts w:ascii="Times New Roman" w:eastAsia="Calibri" w:hAnsi="Times New Roman" w:cs="Times New Roman"/>
          <w:color w:val="000000"/>
          <w:lang w:eastAsia="en-IE"/>
        </w:rPr>
        <w:t>Explain how your graph verifies Joule’s law (Δ</w:t>
      </w:r>
      <w:r w:rsidRPr="004E6827">
        <w:rPr>
          <w:rFonts w:ascii="Times New Roman" w:eastAsia="Calibri" w:hAnsi="Times New Roman" w:cs="Times New Roman"/>
          <w:iCs/>
          <w:color w:val="000000"/>
          <w:lang w:eastAsia="en-IE"/>
        </w:rPr>
        <w:t xml:space="preserve">θ </w:t>
      </w:r>
      <w:r w:rsidRPr="004E6827">
        <w:rPr>
          <w:rFonts w:ascii="Times New Roman" w:eastAsia="Calibri" w:hAnsi="Times New Roman" w:cs="Times New Roman"/>
          <w:color w:val="000000"/>
          <w:lang w:eastAsia="en-IE"/>
        </w:rPr>
        <w:t xml:space="preserve">α </w:t>
      </w:r>
      <w:r w:rsidRPr="004E6827">
        <w:rPr>
          <w:rFonts w:ascii="Times New Roman" w:eastAsia="Calibri" w:hAnsi="Times New Roman" w:cs="Times New Roman"/>
          <w:iCs/>
          <w:color w:val="000000"/>
          <w:lang w:eastAsia="en-IE"/>
        </w:rPr>
        <w:t>I</w:t>
      </w:r>
      <w:r w:rsidRPr="004E6827">
        <w:rPr>
          <w:rFonts w:ascii="Times New Roman" w:eastAsia="Calibri" w:hAnsi="Times New Roman" w:cs="Times New Roman"/>
          <w:color w:val="000000"/>
          <w:vertAlign w:val="superscript"/>
          <w:lang w:eastAsia="en-IE"/>
        </w:rPr>
        <w:t>2</w:t>
      </w:r>
      <w:r w:rsidRPr="004E6827">
        <w:rPr>
          <w:rFonts w:ascii="Times New Roman" w:eastAsia="Calibri" w:hAnsi="Times New Roman" w:cs="Times New Roman"/>
          <w:color w:val="000000"/>
          <w:lang w:eastAsia="en-IE"/>
        </w:rPr>
        <w:t>).</w:t>
      </w:r>
    </w:p>
    <w:p w:rsidR="00345E7F" w:rsidRDefault="00345E7F"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Default="002352E8" w:rsidP="00345E7F">
      <w:pPr>
        <w:rPr>
          <w:rFonts w:ascii="Times New Roman" w:eastAsia="Calibri" w:hAnsi="Times New Roman" w:cs="Times New Roman"/>
          <w:color w:val="000000"/>
          <w:lang w:eastAsia="en-IE"/>
        </w:rPr>
      </w:pPr>
    </w:p>
    <w:p w:rsidR="002352E8" w:rsidRPr="004E6827" w:rsidRDefault="002352E8" w:rsidP="00345E7F">
      <w:pPr>
        <w:rPr>
          <w:rFonts w:ascii="Times New Roman" w:eastAsia="Calibri" w:hAnsi="Times New Roman" w:cs="Times New Roman"/>
          <w:color w:val="000000"/>
          <w:lang w:eastAsia="en-IE"/>
        </w:rPr>
      </w:pPr>
    </w:p>
    <w:p w:rsidR="00345E7F" w:rsidRPr="00764FB9" w:rsidRDefault="00345E7F" w:rsidP="00C00ED7">
      <w:pPr>
        <w:pStyle w:val="NoSpacing"/>
        <w:numPr>
          <w:ilvl w:val="0"/>
          <w:numId w:val="217"/>
        </w:numPr>
        <w:rPr>
          <w:bCs/>
          <w:color w:val="000000"/>
        </w:rPr>
      </w:pPr>
      <w:r>
        <w:rPr>
          <w:noProof/>
          <w:lang w:val="en-IE" w:eastAsia="en-IE"/>
        </w:rPr>
        <w:drawing>
          <wp:anchor distT="0" distB="0" distL="114300" distR="114300" simplePos="0" relativeHeight="251728384" behindDoc="0" locked="0" layoutInCell="1" allowOverlap="1" wp14:anchorId="73023AEB" wp14:editId="379B4CCC">
            <wp:simplePos x="0" y="0"/>
            <wp:positionH relativeFrom="column">
              <wp:posOffset>4477385</wp:posOffset>
            </wp:positionH>
            <wp:positionV relativeFrom="paragraph">
              <wp:posOffset>133350</wp:posOffset>
            </wp:positionV>
            <wp:extent cx="1889125" cy="177419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8912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FB9">
        <w:rPr>
          <w:color w:val="000000"/>
        </w:rPr>
        <w:t xml:space="preserve">In an experiment to verify Joule’s law a student passed a current through a heating coil in a calorimeter containing a fixed mass of water and measured the rise in temperature Δθ for a series of different values of the current  </w:t>
      </w:r>
      <w:r w:rsidRPr="00764FB9">
        <w:rPr>
          <w:iCs/>
          <w:color w:val="000000"/>
        </w:rPr>
        <w:t>I</w:t>
      </w:r>
      <w:r w:rsidRPr="00764FB9">
        <w:rPr>
          <w:color w:val="000000"/>
        </w:rPr>
        <w:t>. The student allowed the current to flow for three minutes in each case.</w:t>
      </w:r>
    </w:p>
    <w:p w:rsidR="00345E7F" w:rsidRPr="003E13A0" w:rsidRDefault="00345E7F" w:rsidP="00C00ED7">
      <w:pPr>
        <w:pStyle w:val="NoSpacing"/>
        <w:numPr>
          <w:ilvl w:val="0"/>
          <w:numId w:val="206"/>
        </w:numPr>
        <w:rPr>
          <w:color w:val="000000"/>
        </w:rPr>
      </w:pPr>
      <w:r w:rsidRPr="003E13A0">
        <w:rPr>
          <w:color w:val="000000"/>
        </w:rPr>
        <w:t xml:space="preserve">Describe, with the aid of a labelled diagram, how the student arranged the apparatus. </w:t>
      </w:r>
    </w:p>
    <w:p w:rsidR="00345E7F" w:rsidRPr="003E13A0" w:rsidRDefault="00345E7F" w:rsidP="00C00ED7">
      <w:pPr>
        <w:pStyle w:val="NoSpacing"/>
        <w:numPr>
          <w:ilvl w:val="0"/>
          <w:numId w:val="206"/>
        </w:numPr>
        <w:rPr>
          <w:color w:val="000000"/>
        </w:rPr>
      </w:pPr>
      <w:r w:rsidRPr="003E13A0">
        <w:rPr>
          <w:color w:val="000000"/>
        </w:rPr>
        <w:t>Why was a fixed mass of water used throughout the experiment?</w:t>
      </w:r>
    </w:p>
    <w:p w:rsidR="00345E7F" w:rsidRPr="003E13A0" w:rsidRDefault="00345E7F" w:rsidP="00C00ED7">
      <w:pPr>
        <w:pStyle w:val="NoSpacing"/>
        <w:numPr>
          <w:ilvl w:val="0"/>
          <w:numId w:val="206"/>
        </w:numPr>
        <w:rPr>
          <w:color w:val="000000"/>
        </w:rPr>
      </w:pPr>
      <w:r w:rsidRPr="003E13A0">
        <w:rPr>
          <w:color w:val="000000"/>
        </w:rPr>
        <w:t>The student drew a graph, as shown. Explain how this graph verifies Joule’s law.</w:t>
      </w:r>
    </w:p>
    <w:p w:rsidR="00345E7F" w:rsidRPr="003E13A0" w:rsidRDefault="00345E7F" w:rsidP="00C00ED7">
      <w:pPr>
        <w:pStyle w:val="NoSpacing"/>
        <w:numPr>
          <w:ilvl w:val="0"/>
          <w:numId w:val="206"/>
        </w:numPr>
        <w:rPr>
          <w:color w:val="000000"/>
        </w:rPr>
      </w:pPr>
      <w:r w:rsidRPr="003E13A0">
        <w:rPr>
          <w:color w:val="000000"/>
        </w:rPr>
        <w:t xml:space="preserve">Given that the mass of water in the calorimeter was 90 g in each case, and assuming that all of the electrical energy supplied was absorbed by the water, use the graph to determine the resistance of the heating coil. </w:t>
      </w:r>
    </w:p>
    <w:p w:rsidR="00345E7F" w:rsidRPr="003E13A0" w:rsidRDefault="00345E7F" w:rsidP="00345E7F">
      <w:pPr>
        <w:pStyle w:val="NoSpacing"/>
        <w:ind w:left="360"/>
        <w:rPr>
          <w:color w:val="000000"/>
        </w:rPr>
      </w:pPr>
      <w:r w:rsidRPr="003E13A0">
        <w:rPr>
          <w:color w:val="000000"/>
        </w:rPr>
        <w:t>The specific heat capacity of water is 4200 J kg</w:t>
      </w:r>
      <w:r w:rsidRPr="003E13A0">
        <w:rPr>
          <w:color w:val="000000"/>
          <w:vertAlign w:val="superscript"/>
        </w:rPr>
        <w:t>–1</w:t>
      </w:r>
      <w:r w:rsidRPr="003E13A0">
        <w:rPr>
          <w:color w:val="000000"/>
        </w:rPr>
        <w:t xml:space="preserve"> K</w:t>
      </w:r>
      <w:r w:rsidRPr="003E13A0">
        <w:rPr>
          <w:color w:val="000000"/>
          <w:vertAlign w:val="superscript"/>
        </w:rPr>
        <w:t>–1</w:t>
      </w:r>
      <w:r w:rsidRPr="003E13A0">
        <w:rPr>
          <w:color w:val="000000"/>
        </w:rPr>
        <w:t xml:space="preserve">. </w:t>
      </w:r>
    </w:p>
    <w:p w:rsidR="00345E7F" w:rsidRDefault="00345E7F" w:rsidP="00345E7F">
      <w:pPr>
        <w:pStyle w:val="NoSpacing"/>
      </w:pPr>
    </w:p>
    <w:p w:rsidR="00345E7F" w:rsidRPr="003E13A0" w:rsidRDefault="00345E7F" w:rsidP="00345E7F">
      <w:pPr>
        <w:pStyle w:val="NoSpacing"/>
      </w:pPr>
    </w:p>
    <w:p w:rsidR="00345E7F" w:rsidRPr="003E13A0" w:rsidRDefault="00345E7F" w:rsidP="00345E7F">
      <w:pPr>
        <w:pStyle w:val="NoSpacing"/>
      </w:pPr>
    </w:p>
    <w:p w:rsidR="00345E7F" w:rsidRPr="00764FB9" w:rsidRDefault="00345E7F" w:rsidP="00C00ED7">
      <w:pPr>
        <w:pStyle w:val="NoSpacing"/>
        <w:numPr>
          <w:ilvl w:val="0"/>
          <w:numId w:val="217"/>
        </w:numPr>
        <w:rPr>
          <w:bCs/>
          <w:color w:val="000000"/>
        </w:rPr>
      </w:pPr>
      <w:r w:rsidRPr="00764FB9">
        <w:rPr>
          <w:color w:val="000000"/>
        </w:rPr>
        <w:t>In an experiment to verify Joule’s law, a heating coil was placed in a fixed mass of water.</w:t>
      </w:r>
    </w:p>
    <w:p w:rsidR="00345E7F" w:rsidRPr="003E13A0" w:rsidRDefault="00345E7F" w:rsidP="00345E7F">
      <w:pPr>
        <w:pStyle w:val="NoSpacing"/>
        <w:ind w:left="360"/>
        <w:rPr>
          <w:bCs/>
          <w:color w:val="000000"/>
        </w:rPr>
      </w:pPr>
      <w:r w:rsidRPr="003E13A0">
        <w:rPr>
          <w:color w:val="000000"/>
        </w:rPr>
        <w:t xml:space="preserve">The temperature rise Δθ produced for different values of the current </w:t>
      </w:r>
      <w:r w:rsidRPr="003E13A0">
        <w:rPr>
          <w:i/>
          <w:iCs/>
          <w:color w:val="000000"/>
        </w:rPr>
        <w:t xml:space="preserve">I </w:t>
      </w:r>
      <w:r w:rsidRPr="003E13A0">
        <w:rPr>
          <w:color w:val="000000"/>
        </w:rPr>
        <w:t xml:space="preserve">passed through the coil was recorded. </w:t>
      </w:r>
    </w:p>
    <w:p w:rsidR="00345E7F" w:rsidRPr="003E13A0" w:rsidRDefault="00345E7F" w:rsidP="00345E7F">
      <w:pPr>
        <w:pStyle w:val="NoSpacing"/>
        <w:ind w:left="360"/>
        <w:rPr>
          <w:bCs/>
          <w:color w:val="000000"/>
        </w:rPr>
      </w:pPr>
      <w:r w:rsidRPr="003E13A0">
        <w:rPr>
          <w:color w:val="000000"/>
        </w:rPr>
        <w:t>In each case the current was allowed to flow for a fixed length of time.</w:t>
      </w:r>
    </w:p>
    <w:p w:rsidR="00345E7F" w:rsidRDefault="00345E7F" w:rsidP="00345E7F">
      <w:pPr>
        <w:pStyle w:val="NoSpacing"/>
        <w:ind w:left="360"/>
        <w:rPr>
          <w:color w:val="000000"/>
        </w:rPr>
      </w:pPr>
      <w:r w:rsidRPr="003E13A0">
        <w:rPr>
          <w:color w:val="000000"/>
        </w:rPr>
        <w:t>The table shows the recorded data.</w:t>
      </w:r>
    </w:p>
    <w:tbl>
      <w:tblPr>
        <w:tblpPr w:leftFromText="180" w:rightFromText="180" w:vertAnchor="text" w:horzAnchor="margin" w:tblpXSpec="center"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9"/>
        <w:gridCol w:w="516"/>
        <w:gridCol w:w="516"/>
        <w:gridCol w:w="636"/>
        <w:gridCol w:w="636"/>
        <w:gridCol w:w="636"/>
        <w:gridCol w:w="636"/>
        <w:gridCol w:w="636"/>
      </w:tblGrid>
      <w:tr w:rsidR="00EF37E3" w:rsidRPr="003E13A0" w:rsidTr="00EF37E3">
        <w:tc>
          <w:tcPr>
            <w:tcW w:w="0" w:type="auto"/>
          </w:tcPr>
          <w:p w:rsidR="00EF37E3" w:rsidRPr="003E13A0" w:rsidRDefault="00EF37E3" w:rsidP="00EF37E3">
            <w:pPr>
              <w:pStyle w:val="NoSpacing"/>
              <w:rPr>
                <w:color w:val="000000"/>
              </w:rPr>
            </w:pPr>
            <w:r w:rsidRPr="003E13A0">
              <w:rPr>
                <w:i/>
                <w:iCs/>
                <w:color w:val="000000"/>
              </w:rPr>
              <w:t xml:space="preserve">I </w:t>
            </w:r>
            <w:r w:rsidRPr="003E13A0">
              <w:rPr>
                <w:color w:val="000000"/>
              </w:rPr>
              <w:t>/A</w:t>
            </w:r>
          </w:p>
        </w:tc>
        <w:tc>
          <w:tcPr>
            <w:tcW w:w="0" w:type="auto"/>
          </w:tcPr>
          <w:p w:rsidR="00EF37E3" w:rsidRPr="003E13A0" w:rsidRDefault="00EF37E3" w:rsidP="00EF37E3">
            <w:pPr>
              <w:pStyle w:val="NoSpacing"/>
              <w:rPr>
                <w:color w:val="000000"/>
              </w:rPr>
            </w:pPr>
            <w:r w:rsidRPr="003E13A0">
              <w:rPr>
                <w:color w:val="000000"/>
              </w:rPr>
              <w:t>1.5</w:t>
            </w:r>
          </w:p>
        </w:tc>
        <w:tc>
          <w:tcPr>
            <w:tcW w:w="0" w:type="auto"/>
          </w:tcPr>
          <w:p w:rsidR="00EF37E3" w:rsidRPr="003E13A0" w:rsidRDefault="00EF37E3" w:rsidP="00EF37E3">
            <w:pPr>
              <w:pStyle w:val="NoSpacing"/>
              <w:rPr>
                <w:color w:val="000000"/>
              </w:rPr>
            </w:pPr>
            <w:r w:rsidRPr="003E13A0">
              <w:rPr>
                <w:color w:val="000000"/>
              </w:rPr>
              <w:t>2.0</w:t>
            </w:r>
          </w:p>
        </w:tc>
        <w:tc>
          <w:tcPr>
            <w:tcW w:w="0" w:type="auto"/>
          </w:tcPr>
          <w:p w:rsidR="00EF37E3" w:rsidRPr="003E13A0" w:rsidRDefault="00EF37E3" w:rsidP="00EF37E3">
            <w:pPr>
              <w:pStyle w:val="NoSpacing"/>
              <w:rPr>
                <w:color w:val="000000"/>
              </w:rPr>
            </w:pPr>
            <w:r w:rsidRPr="003E13A0">
              <w:rPr>
                <w:color w:val="000000"/>
              </w:rPr>
              <w:t>2.5</w:t>
            </w:r>
          </w:p>
        </w:tc>
        <w:tc>
          <w:tcPr>
            <w:tcW w:w="0" w:type="auto"/>
          </w:tcPr>
          <w:p w:rsidR="00EF37E3" w:rsidRPr="003E13A0" w:rsidRDefault="00EF37E3" w:rsidP="00EF37E3">
            <w:pPr>
              <w:pStyle w:val="NoSpacing"/>
              <w:rPr>
                <w:color w:val="000000"/>
              </w:rPr>
            </w:pPr>
            <w:r w:rsidRPr="003E13A0">
              <w:rPr>
                <w:color w:val="000000"/>
              </w:rPr>
              <w:t>3.0</w:t>
            </w:r>
          </w:p>
        </w:tc>
        <w:tc>
          <w:tcPr>
            <w:tcW w:w="0" w:type="auto"/>
          </w:tcPr>
          <w:p w:rsidR="00EF37E3" w:rsidRPr="003E13A0" w:rsidRDefault="00EF37E3" w:rsidP="00EF37E3">
            <w:pPr>
              <w:pStyle w:val="NoSpacing"/>
              <w:rPr>
                <w:color w:val="000000"/>
              </w:rPr>
            </w:pPr>
            <w:r w:rsidRPr="003E13A0">
              <w:rPr>
                <w:color w:val="000000"/>
              </w:rPr>
              <w:t>3.5</w:t>
            </w:r>
          </w:p>
        </w:tc>
        <w:tc>
          <w:tcPr>
            <w:tcW w:w="0" w:type="auto"/>
          </w:tcPr>
          <w:p w:rsidR="00EF37E3" w:rsidRPr="003E13A0" w:rsidRDefault="00EF37E3" w:rsidP="00EF37E3">
            <w:pPr>
              <w:pStyle w:val="NoSpacing"/>
              <w:rPr>
                <w:color w:val="000000"/>
              </w:rPr>
            </w:pPr>
            <w:r w:rsidRPr="003E13A0">
              <w:rPr>
                <w:color w:val="000000"/>
              </w:rPr>
              <w:t>4.0</w:t>
            </w:r>
          </w:p>
        </w:tc>
        <w:tc>
          <w:tcPr>
            <w:tcW w:w="0" w:type="auto"/>
          </w:tcPr>
          <w:p w:rsidR="00EF37E3" w:rsidRPr="003E13A0" w:rsidRDefault="00EF37E3" w:rsidP="00EF37E3">
            <w:pPr>
              <w:pStyle w:val="NoSpacing"/>
              <w:rPr>
                <w:color w:val="000000"/>
              </w:rPr>
            </w:pPr>
            <w:r w:rsidRPr="003E13A0">
              <w:rPr>
                <w:color w:val="000000"/>
              </w:rPr>
              <w:t>4.5</w:t>
            </w:r>
          </w:p>
        </w:tc>
      </w:tr>
      <w:tr w:rsidR="00EF37E3" w:rsidRPr="003E13A0" w:rsidTr="00EF37E3">
        <w:tc>
          <w:tcPr>
            <w:tcW w:w="0" w:type="auto"/>
          </w:tcPr>
          <w:p w:rsidR="00EF37E3" w:rsidRPr="003E13A0" w:rsidRDefault="00EF37E3" w:rsidP="00EF37E3">
            <w:pPr>
              <w:pStyle w:val="NoSpacing"/>
              <w:rPr>
                <w:color w:val="000000"/>
              </w:rPr>
            </w:pPr>
            <w:r w:rsidRPr="003E13A0">
              <w:rPr>
                <w:color w:val="000000"/>
              </w:rPr>
              <w:t>Δθ / °C</w:t>
            </w:r>
          </w:p>
        </w:tc>
        <w:tc>
          <w:tcPr>
            <w:tcW w:w="0" w:type="auto"/>
          </w:tcPr>
          <w:p w:rsidR="00EF37E3" w:rsidRPr="003E13A0" w:rsidRDefault="00EF37E3" w:rsidP="00EF37E3">
            <w:pPr>
              <w:pStyle w:val="NoSpacing"/>
              <w:rPr>
                <w:color w:val="000000"/>
              </w:rPr>
            </w:pPr>
            <w:r w:rsidRPr="003E13A0">
              <w:rPr>
                <w:color w:val="000000"/>
              </w:rPr>
              <w:t>3.5</w:t>
            </w:r>
          </w:p>
        </w:tc>
        <w:tc>
          <w:tcPr>
            <w:tcW w:w="0" w:type="auto"/>
          </w:tcPr>
          <w:p w:rsidR="00EF37E3" w:rsidRPr="003E13A0" w:rsidRDefault="00EF37E3" w:rsidP="00EF37E3">
            <w:pPr>
              <w:pStyle w:val="NoSpacing"/>
              <w:rPr>
                <w:color w:val="000000"/>
              </w:rPr>
            </w:pPr>
            <w:r w:rsidRPr="003E13A0">
              <w:rPr>
                <w:color w:val="000000"/>
              </w:rPr>
              <w:t>7.0</w:t>
            </w:r>
          </w:p>
        </w:tc>
        <w:tc>
          <w:tcPr>
            <w:tcW w:w="0" w:type="auto"/>
          </w:tcPr>
          <w:p w:rsidR="00EF37E3" w:rsidRPr="003E13A0" w:rsidRDefault="00EF37E3" w:rsidP="00EF37E3">
            <w:pPr>
              <w:pStyle w:val="NoSpacing"/>
              <w:rPr>
                <w:color w:val="000000"/>
              </w:rPr>
            </w:pPr>
            <w:r w:rsidRPr="003E13A0">
              <w:rPr>
                <w:color w:val="000000"/>
              </w:rPr>
              <w:t>10.8</w:t>
            </w:r>
          </w:p>
        </w:tc>
        <w:tc>
          <w:tcPr>
            <w:tcW w:w="0" w:type="auto"/>
          </w:tcPr>
          <w:p w:rsidR="00EF37E3" w:rsidRPr="003E13A0" w:rsidRDefault="00EF37E3" w:rsidP="00EF37E3">
            <w:pPr>
              <w:pStyle w:val="NoSpacing"/>
              <w:rPr>
                <w:color w:val="000000"/>
              </w:rPr>
            </w:pPr>
            <w:r w:rsidRPr="003E13A0">
              <w:rPr>
                <w:color w:val="000000"/>
              </w:rPr>
              <w:t>15.0</w:t>
            </w:r>
          </w:p>
        </w:tc>
        <w:tc>
          <w:tcPr>
            <w:tcW w:w="0" w:type="auto"/>
          </w:tcPr>
          <w:p w:rsidR="00EF37E3" w:rsidRPr="003E13A0" w:rsidRDefault="00EF37E3" w:rsidP="00EF37E3">
            <w:pPr>
              <w:pStyle w:val="NoSpacing"/>
              <w:rPr>
                <w:color w:val="000000"/>
              </w:rPr>
            </w:pPr>
            <w:r w:rsidRPr="003E13A0">
              <w:rPr>
                <w:color w:val="000000"/>
              </w:rPr>
              <w:t>21.2</w:t>
            </w:r>
          </w:p>
        </w:tc>
        <w:tc>
          <w:tcPr>
            <w:tcW w:w="0" w:type="auto"/>
          </w:tcPr>
          <w:p w:rsidR="00EF37E3" w:rsidRPr="003E13A0" w:rsidRDefault="00EF37E3" w:rsidP="00EF37E3">
            <w:pPr>
              <w:pStyle w:val="NoSpacing"/>
              <w:rPr>
                <w:color w:val="000000"/>
              </w:rPr>
            </w:pPr>
            <w:r w:rsidRPr="003E13A0">
              <w:rPr>
                <w:color w:val="000000"/>
              </w:rPr>
              <w:t>27.5</w:t>
            </w:r>
          </w:p>
        </w:tc>
        <w:tc>
          <w:tcPr>
            <w:tcW w:w="0" w:type="auto"/>
          </w:tcPr>
          <w:p w:rsidR="00EF37E3" w:rsidRPr="003E13A0" w:rsidRDefault="00EF37E3" w:rsidP="00EF37E3">
            <w:pPr>
              <w:pStyle w:val="NoSpacing"/>
              <w:rPr>
                <w:color w:val="000000"/>
              </w:rPr>
            </w:pPr>
            <w:r w:rsidRPr="003E13A0">
              <w:rPr>
                <w:color w:val="000000"/>
              </w:rPr>
              <w:t>33.0</w:t>
            </w:r>
          </w:p>
        </w:tc>
      </w:tr>
    </w:tbl>
    <w:p w:rsidR="00EF37E3" w:rsidRDefault="00EF37E3" w:rsidP="00345E7F">
      <w:pPr>
        <w:pStyle w:val="NoSpacing"/>
        <w:ind w:left="360"/>
        <w:rPr>
          <w:color w:val="000000"/>
        </w:rPr>
      </w:pPr>
    </w:p>
    <w:p w:rsidR="00EF37E3" w:rsidRDefault="00EF37E3" w:rsidP="00345E7F">
      <w:pPr>
        <w:pStyle w:val="NoSpacing"/>
        <w:ind w:left="360"/>
        <w:rPr>
          <w:color w:val="000000"/>
        </w:rPr>
      </w:pPr>
    </w:p>
    <w:p w:rsidR="00EF37E3" w:rsidRDefault="00EF37E3" w:rsidP="00345E7F">
      <w:pPr>
        <w:pStyle w:val="NoSpacing"/>
        <w:ind w:left="360"/>
        <w:rPr>
          <w:color w:val="000000"/>
        </w:rPr>
      </w:pPr>
    </w:p>
    <w:p w:rsidR="00EF37E3" w:rsidRPr="003E13A0" w:rsidRDefault="00EF37E3" w:rsidP="00345E7F">
      <w:pPr>
        <w:pStyle w:val="NoSpacing"/>
        <w:ind w:left="360"/>
        <w:rPr>
          <w:bCs/>
          <w:color w:val="000000"/>
        </w:rPr>
      </w:pPr>
    </w:p>
    <w:p w:rsidR="00345E7F" w:rsidRPr="003E13A0" w:rsidRDefault="00345E7F" w:rsidP="00C00ED7">
      <w:pPr>
        <w:pStyle w:val="NoSpacing"/>
        <w:numPr>
          <w:ilvl w:val="0"/>
          <w:numId w:val="205"/>
        </w:numPr>
        <w:rPr>
          <w:color w:val="000000"/>
        </w:rPr>
      </w:pPr>
      <w:r w:rsidRPr="003E13A0">
        <w:rPr>
          <w:color w:val="000000"/>
        </w:rPr>
        <w:t xml:space="preserve">Describe, with the aid of a labelled diagram, how the apparatus was arranged in this experiment. </w:t>
      </w:r>
    </w:p>
    <w:p w:rsidR="00345E7F" w:rsidRPr="003E13A0" w:rsidRDefault="00345E7F" w:rsidP="00C00ED7">
      <w:pPr>
        <w:pStyle w:val="NoSpacing"/>
        <w:numPr>
          <w:ilvl w:val="0"/>
          <w:numId w:val="205"/>
        </w:numPr>
        <w:rPr>
          <w:color w:val="000000"/>
        </w:rPr>
      </w:pPr>
      <w:r w:rsidRPr="003E13A0">
        <w:rPr>
          <w:color w:val="000000"/>
        </w:rPr>
        <w:t xml:space="preserve">Using the given data, draw a suitable graph on graph paper and explain how your graph verifies Joule’s law. </w:t>
      </w:r>
    </w:p>
    <w:p w:rsidR="00345E7F" w:rsidRPr="003E13A0" w:rsidRDefault="00345E7F" w:rsidP="00C00ED7">
      <w:pPr>
        <w:pStyle w:val="NoSpacing"/>
        <w:numPr>
          <w:ilvl w:val="0"/>
          <w:numId w:val="205"/>
        </w:numPr>
        <w:rPr>
          <w:color w:val="000000"/>
        </w:rPr>
      </w:pPr>
      <w:r w:rsidRPr="003E13A0">
        <w:rPr>
          <w:color w:val="000000"/>
        </w:rPr>
        <w:t xml:space="preserve">Explain why the current was allowed to flow for a fixed length of time in each case. </w:t>
      </w:r>
    </w:p>
    <w:p w:rsidR="00345E7F" w:rsidRPr="003E13A0" w:rsidRDefault="00345E7F" w:rsidP="00C00ED7">
      <w:pPr>
        <w:pStyle w:val="NoSpacing"/>
        <w:numPr>
          <w:ilvl w:val="0"/>
          <w:numId w:val="205"/>
        </w:numPr>
        <w:rPr>
          <w:color w:val="000000"/>
        </w:rPr>
      </w:pPr>
      <w:r w:rsidRPr="003E13A0">
        <w:rPr>
          <w:color w:val="000000"/>
        </w:rPr>
        <w:t xml:space="preserve">Apart from using insulation, give one other way of reducing heat losses in the experiment. </w:t>
      </w:r>
    </w:p>
    <w:p w:rsidR="00345E7F" w:rsidRPr="003E13A0" w:rsidRDefault="00345E7F" w:rsidP="00345E7F">
      <w:pPr>
        <w:pStyle w:val="NoSpacing"/>
      </w:pPr>
    </w:p>
    <w:p w:rsidR="00345E7F" w:rsidRDefault="00345E7F" w:rsidP="00345E7F">
      <w:pPr>
        <w:pStyle w:val="NoSpacing"/>
      </w:pPr>
    </w:p>
    <w:p w:rsidR="00345E7F" w:rsidRPr="003E13A0" w:rsidRDefault="00EF37E3" w:rsidP="00345E7F">
      <w:pPr>
        <w:pStyle w:val="NoSpacing"/>
      </w:pPr>
      <w:r>
        <w:rPr>
          <w:noProof/>
          <w:lang w:val="en-IE" w:eastAsia="en-IE"/>
        </w:rPr>
        <w:drawing>
          <wp:anchor distT="0" distB="0" distL="114300" distR="114300" simplePos="0" relativeHeight="251729408" behindDoc="0" locked="0" layoutInCell="1" allowOverlap="1" wp14:anchorId="5BDDF883" wp14:editId="6D93A196">
            <wp:simplePos x="0" y="0"/>
            <wp:positionH relativeFrom="column">
              <wp:posOffset>4514850</wp:posOffset>
            </wp:positionH>
            <wp:positionV relativeFrom="paragraph">
              <wp:posOffset>119380</wp:posOffset>
            </wp:positionV>
            <wp:extent cx="1800225" cy="196532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0225"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3E13A0" w:rsidRDefault="00345E7F" w:rsidP="00C00ED7">
      <w:pPr>
        <w:pStyle w:val="NoSpacing"/>
        <w:numPr>
          <w:ilvl w:val="0"/>
          <w:numId w:val="217"/>
        </w:numPr>
      </w:pPr>
      <w:r w:rsidRPr="00764FB9">
        <w:rPr>
          <w:lang w:val="en-IE"/>
        </w:rPr>
        <w:t>The diagram shows a circuit used to investigate the variation of current with potential difference for a copper sulfate solution.</w:t>
      </w:r>
    </w:p>
    <w:p w:rsidR="00345E7F" w:rsidRPr="003E13A0" w:rsidRDefault="00345E7F" w:rsidP="00C00ED7">
      <w:pPr>
        <w:pStyle w:val="NoSpacing"/>
        <w:numPr>
          <w:ilvl w:val="0"/>
          <w:numId w:val="207"/>
        </w:numPr>
        <w:rPr>
          <w:lang w:val="en-IE"/>
        </w:rPr>
      </w:pPr>
      <w:r w:rsidRPr="003E13A0">
        <w:rPr>
          <w:lang w:val="en-IE"/>
        </w:rPr>
        <w:t>Name the instrument used to measure the current.</w:t>
      </w:r>
    </w:p>
    <w:p w:rsidR="00345E7F" w:rsidRPr="003E13A0" w:rsidRDefault="00345E7F" w:rsidP="00C00ED7">
      <w:pPr>
        <w:pStyle w:val="NoSpacing"/>
        <w:numPr>
          <w:ilvl w:val="0"/>
          <w:numId w:val="207"/>
        </w:numPr>
        <w:rPr>
          <w:lang w:val="en-IE"/>
        </w:rPr>
      </w:pPr>
      <w:r w:rsidRPr="003E13A0">
        <w:rPr>
          <w:lang w:val="en-IE"/>
        </w:rPr>
        <w:t>How was the potential difference measured in the experiment?</w:t>
      </w:r>
    </w:p>
    <w:p w:rsidR="00345E7F" w:rsidRPr="003E13A0" w:rsidRDefault="00345E7F" w:rsidP="00C00ED7">
      <w:pPr>
        <w:pStyle w:val="NoSpacing"/>
        <w:numPr>
          <w:ilvl w:val="0"/>
          <w:numId w:val="207"/>
        </w:numPr>
        <w:rPr>
          <w:lang w:val="en-IE"/>
        </w:rPr>
      </w:pPr>
      <w:r w:rsidRPr="003E13A0">
        <w:rPr>
          <w:lang w:val="en-IE"/>
        </w:rPr>
        <w:t>Name the apparatus Y and give its function in the experiment.</w:t>
      </w:r>
    </w:p>
    <w:p w:rsidR="00345E7F" w:rsidRPr="003E13A0" w:rsidRDefault="00345E7F" w:rsidP="00C00ED7">
      <w:pPr>
        <w:pStyle w:val="NoSpacing"/>
        <w:numPr>
          <w:ilvl w:val="0"/>
          <w:numId w:val="207"/>
        </w:numPr>
        <w:rPr>
          <w:lang w:val="en-IE"/>
        </w:rPr>
      </w:pPr>
      <w:r w:rsidRPr="003E13A0">
        <w:rPr>
          <w:lang w:val="en-IE"/>
        </w:rPr>
        <w:t>The following table shows the values recorded for the current and the potential difference during the experiment.</w:t>
      </w:r>
    </w:p>
    <w:tbl>
      <w:tblPr>
        <w:tblpPr w:leftFromText="180" w:rightFromText="180" w:vertAnchor="text" w:horzAnchor="page" w:tblpX="1573"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616"/>
        <w:gridCol w:w="567"/>
        <w:gridCol w:w="567"/>
        <w:gridCol w:w="567"/>
        <w:gridCol w:w="567"/>
        <w:gridCol w:w="567"/>
        <w:gridCol w:w="567"/>
      </w:tblGrid>
      <w:tr w:rsidR="00345E7F" w:rsidRPr="003E13A0" w:rsidTr="00345E7F">
        <w:tc>
          <w:tcPr>
            <w:tcW w:w="2361" w:type="dxa"/>
          </w:tcPr>
          <w:p w:rsidR="00345E7F" w:rsidRPr="003E13A0" w:rsidRDefault="00345E7F" w:rsidP="00345E7F">
            <w:pPr>
              <w:pStyle w:val="NoSpacing"/>
              <w:rPr>
                <w:lang w:val="en-IE"/>
              </w:rPr>
            </w:pPr>
            <w:r w:rsidRPr="003E13A0">
              <w:rPr>
                <w:lang w:val="en-IE"/>
              </w:rPr>
              <w:t>Potential Difference /V</w:t>
            </w:r>
          </w:p>
        </w:tc>
        <w:tc>
          <w:tcPr>
            <w:tcW w:w="616" w:type="dxa"/>
          </w:tcPr>
          <w:p w:rsidR="00345E7F" w:rsidRPr="003E13A0" w:rsidRDefault="00345E7F" w:rsidP="00345E7F">
            <w:pPr>
              <w:pStyle w:val="NoSpacing"/>
              <w:rPr>
                <w:lang w:val="en-IE"/>
              </w:rPr>
            </w:pPr>
            <w:r w:rsidRPr="003E13A0">
              <w:rPr>
                <w:lang w:val="en-IE"/>
              </w:rPr>
              <w:t>0</w:t>
            </w:r>
          </w:p>
        </w:tc>
        <w:tc>
          <w:tcPr>
            <w:tcW w:w="567" w:type="dxa"/>
          </w:tcPr>
          <w:p w:rsidR="00345E7F" w:rsidRPr="003E13A0" w:rsidRDefault="00345E7F" w:rsidP="00345E7F">
            <w:pPr>
              <w:pStyle w:val="NoSpacing"/>
              <w:rPr>
                <w:lang w:val="en-IE"/>
              </w:rPr>
            </w:pPr>
            <w:r w:rsidRPr="003E13A0">
              <w:rPr>
                <w:lang w:val="en-IE"/>
              </w:rPr>
              <w:t>0.5</w:t>
            </w:r>
          </w:p>
        </w:tc>
        <w:tc>
          <w:tcPr>
            <w:tcW w:w="567" w:type="dxa"/>
          </w:tcPr>
          <w:p w:rsidR="00345E7F" w:rsidRPr="003E13A0" w:rsidRDefault="00345E7F" w:rsidP="00345E7F">
            <w:pPr>
              <w:pStyle w:val="NoSpacing"/>
              <w:rPr>
                <w:lang w:val="en-IE"/>
              </w:rPr>
            </w:pPr>
            <w:r w:rsidRPr="003E13A0">
              <w:rPr>
                <w:lang w:val="en-IE"/>
              </w:rPr>
              <w:t>1.0</w:t>
            </w:r>
          </w:p>
        </w:tc>
        <w:tc>
          <w:tcPr>
            <w:tcW w:w="567" w:type="dxa"/>
          </w:tcPr>
          <w:p w:rsidR="00345E7F" w:rsidRPr="003E13A0" w:rsidRDefault="00345E7F" w:rsidP="00345E7F">
            <w:pPr>
              <w:pStyle w:val="NoSpacing"/>
              <w:rPr>
                <w:lang w:val="en-IE"/>
              </w:rPr>
            </w:pPr>
            <w:r w:rsidRPr="003E13A0">
              <w:rPr>
                <w:lang w:val="en-IE"/>
              </w:rPr>
              <w:t>1.5</w:t>
            </w:r>
          </w:p>
        </w:tc>
        <w:tc>
          <w:tcPr>
            <w:tcW w:w="567" w:type="dxa"/>
          </w:tcPr>
          <w:p w:rsidR="00345E7F" w:rsidRPr="003E13A0" w:rsidRDefault="00345E7F" w:rsidP="00345E7F">
            <w:pPr>
              <w:pStyle w:val="NoSpacing"/>
              <w:rPr>
                <w:lang w:val="en-IE"/>
              </w:rPr>
            </w:pPr>
            <w:r w:rsidRPr="003E13A0">
              <w:rPr>
                <w:lang w:val="en-IE"/>
              </w:rPr>
              <w:t>2.0</w:t>
            </w:r>
          </w:p>
        </w:tc>
        <w:tc>
          <w:tcPr>
            <w:tcW w:w="567" w:type="dxa"/>
          </w:tcPr>
          <w:p w:rsidR="00345E7F" w:rsidRPr="003E13A0" w:rsidRDefault="00345E7F" w:rsidP="00345E7F">
            <w:pPr>
              <w:pStyle w:val="NoSpacing"/>
              <w:rPr>
                <w:lang w:val="en-IE"/>
              </w:rPr>
            </w:pPr>
            <w:r w:rsidRPr="003E13A0">
              <w:rPr>
                <w:lang w:val="en-IE"/>
              </w:rPr>
              <w:t>2.5</w:t>
            </w:r>
          </w:p>
        </w:tc>
        <w:tc>
          <w:tcPr>
            <w:tcW w:w="567" w:type="dxa"/>
          </w:tcPr>
          <w:p w:rsidR="00345E7F" w:rsidRPr="003E13A0" w:rsidRDefault="00345E7F" w:rsidP="00345E7F">
            <w:pPr>
              <w:pStyle w:val="NoSpacing"/>
              <w:rPr>
                <w:lang w:val="en-IE"/>
              </w:rPr>
            </w:pPr>
            <w:r w:rsidRPr="003E13A0">
              <w:rPr>
                <w:lang w:val="en-IE"/>
              </w:rPr>
              <w:t>3.0</w:t>
            </w:r>
          </w:p>
        </w:tc>
      </w:tr>
      <w:tr w:rsidR="00345E7F" w:rsidRPr="003E13A0" w:rsidTr="00345E7F">
        <w:tc>
          <w:tcPr>
            <w:tcW w:w="2361" w:type="dxa"/>
          </w:tcPr>
          <w:p w:rsidR="00345E7F" w:rsidRPr="003E13A0" w:rsidRDefault="00345E7F" w:rsidP="00345E7F">
            <w:pPr>
              <w:pStyle w:val="NoSpacing"/>
              <w:rPr>
                <w:lang w:val="en-IE"/>
              </w:rPr>
            </w:pPr>
            <w:r w:rsidRPr="003E13A0">
              <w:rPr>
                <w:lang w:val="en-IE"/>
              </w:rPr>
              <w:t>Current /A</w:t>
            </w:r>
          </w:p>
        </w:tc>
        <w:tc>
          <w:tcPr>
            <w:tcW w:w="616" w:type="dxa"/>
          </w:tcPr>
          <w:p w:rsidR="00345E7F" w:rsidRPr="003E13A0" w:rsidRDefault="00345E7F" w:rsidP="00345E7F">
            <w:pPr>
              <w:pStyle w:val="NoSpacing"/>
              <w:rPr>
                <w:lang w:val="en-IE"/>
              </w:rPr>
            </w:pPr>
            <w:r w:rsidRPr="003E13A0">
              <w:rPr>
                <w:lang w:val="en-IE"/>
              </w:rPr>
              <w:t>0</w:t>
            </w:r>
          </w:p>
        </w:tc>
        <w:tc>
          <w:tcPr>
            <w:tcW w:w="567" w:type="dxa"/>
          </w:tcPr>
          <w:p w:rsidR="00345E7F" w:rsidRPr="003E13A0" w:rsidRDefault="00345E7F" w:rsidP="00345E7F">
            <w:pPr>
              <w:pStyle w:val="NoSpacing"/>
              <w:rPr>
                <w:lang w:val="en-IE"/>
              </w:rPr>
            </w:pPr>
            <w:r w:rsidRPr="003E13A0">
              <w:rPr>
                <w:lang w:val="en-IE"/>
              </w:rPr>
              <w:t>0.3</w:t>
            </w:r>
          </w:p>
        </w:tc>
        <w:tc>
          <w:tcPr>
            <w:tcW w:w="567" w:type="dxa"/>
          </w:tcPr>
          <w:p w:rsidR="00345E7F" w:rsidRPr="003E13A0" w:rsidRDefault="00345E7F" w:rsidP="00345E7F">
            <w:pPr>
              <w:pStyle w:val="NoSpacing"/>
              <w:rPr>
                <w:lang w:val="en-IE"/>
              </w:rPr>
            </w:pPr>
            <w:r w:rsidRPr="003E13A0">
              <w:rPr>
                <w:lang w:val="en-IE"/>
              </w:rPr>
              <w:t>0.6</w:t>
            </w:r>
          </w:p>
        </w:tc>
        <w:tc>
          <w:tcPr>
            <w:tcW w:w="567" w:type="dxa"/>
          </w:tcPr>
          <w:p w:rsidR="00345E7F" w:rsidRPr="003E13A0" w:rsidRDefault="00345E7F" w:rsidP="00345E7F">
            <w:pPr>
              <w:pStyle w:val="NoSpacing"/>
              <w:rPr>
                <w:lang w:val="en-IE"/>
              </w:rPr>
            </w:pPr>
            <w:r w:rsidRPr="003E13A0">
              <w:rPr>
                <w:lang w:val="en-IE"/>
              </w:rPr>
              <w:t>0.9</w:t>
            </w:r>
          </w:p>
        </w:tc>
        <w:tc>
          <w:tcPr>
            <w:tcW w:w="567" w:type="dxa"/>
          </w:tcPr>
          <w:p w:rsidR="00345E7F" w:rsidRPr="003E13A0" w:rsidRDefault="00345E7F" w:rsidP="00345E7F">
            <w:pPr>
              <w:pStyle w:val="NoSpacing"/>
              <w:rPr>
                <w:lang w:val="en-IE"/>
              </w:rPr>
            </w:pPr>
            <w:r w:rsidRPr="003E13A0">
              <w:rPr>
                <w:lang w:val="en-IE"/>
              </w:rPr>
              <w:t>1.2</w:t>
            </w:r>
          </w:p>
        </w:tc>
        <w:tc>
          <w:tcPr>
            <w:tcW w:w="567" w:type="dxa"/>
          </w:tcPr>
          <w:p w:rsidR="00345E7F" w:rsidRPr="003E13A0" w:rsidRDefault="00345E7F" w:rsidP="00345E7F">
            <w:pPr>
              <w:pStyle w:val="NoSpacing"/>
              <w:rPr>
                <w:lang w:val="en-IE"/>
              </w:rPr>
            </w:pPr>
            <w:r w:rsidRPr="003E13A0">
              <w:rPr>
                <w:lang w:val="en-IE"/>
              </w:rPr>
              <w:t>1.5</w:t>
            </w:r>
          </w:p>
        </w:tc>
        <w:tc>
          <w:tcPr>
            <w:tcW w:w="567" w:type="dxa"/>
          </w:tcPr>
          <w:p w:rsidR="00345E7F" w:rsidRPr="003E13A0" w:rsidRDefault="00345E7F" w:rsidP="00345E7F">
            <w:pPr>
              <w:pStyle w:val="NoSpacing"/>
              <w:rPr>
                <w:lang w:val="en-IE"/>
              </w:rPr>
            </w:pPr>
            <w:r w:rsidRPr="003E13A0">
              <w:rPr>
                <w:lang w:val="en-IE"/>
              </w:rPr>
              <w:t>1.8</w:t>
            </w:r>
          </w:p>
        </w:tc>
      </w:tr>
    </w:tbl>
    <w:p w:rsidR="00345E7F" w:rsidRPr="003E13A0" w:rsidRDefault="00345E7F" w:rsidP="00345E7F">
      <w:pPr>
        <w:pStyle w:val="NoSpacing"/>
        <w:rPr>
          <w:lang w:val="en-IE"/>
        </w:rPr>
      </w:pPr>
    </w:p>
    <w:p w:rsidR="00345E7F" w:rsidRPr="003E13A0" w:rsidRDefault="00345E7F" w:rsidP="00345E7F">
      <w:pPr>
        <w:pStyle w:val="NoSpacing"/>
        <w:rPr>
          <w:lang w:val="en-IE"/>
        </w:rPr>
      </w:pPr>
    </w:p>
    <w:p w:rsidR="00345E7F" w:rsidRPr="003E13A0" w:rsidRDefault="00345E7F" w:rsidP="00345E7F">
      <w:pPr>
        <w:pStyle w:val="NoSpacing"/>
        <w:rPr>
          <w:lang w:val="en-IE"/>
        </w:rPr>
      </w:pPr>
    </w:p>
    <w:p w:rsidR="00345E7F" w:rsidRPr="003E13A0" w:rsidRDefault="00345E7F" w:rsidP="00345E7F">
      <w:pPr>
        <w:pStyle w:val="NoSpacing"/>
        <w:rPr>
          <w:lang w:val="en-IE"/>
        </w:rPr>
      </w:pPr>
    </w:p>
    <w:p w:rsidR="00345E7F" w:rsidRPr="003E13A0" w:rsidRDefault="00345E7F" w:rsidP="00345E7F">
      <w:pPr>
        <w:pStyle w:val="NoSpacing"/>
        <w:ind w:left="357"/>
        <w:rPr>
          <w:lang w:val="en-IE"/>
        </w:rPr>
      </w:pPr>
      <w:r w:rsidRPr="003E13A0">
        <w:rPr>
          <w:lang w:val="en-IE"/>
        </w:rPr>
        <w:t xml:space="preserve">Using the data in the table, draw a graph on graph paper of the current against the potential difference. Put current on the horizontal axis. </w:t>
      </w:r>
    </w:p>
    <w:p w:rsidR="00345E7F" w:rsidRPr="003E13A0" w:rsidRDefault="00345E7F" w:rsidP="00C00ED7">
      <w:pPr>
        <w:pStyle w:val="NoSpacing"/>
        <w:numPr>
          <w:ilvl w:val="0"/>
          <w:numId w:val="207"/>
        </w:numPr>
        <w:rPr>
          <w:lang w:val="en-IE"/>
        </w:rPr>
      </w:pPr>
      <w:r w:rsidRPr="003E13A0">
        <w:rPr>
          <w:lang w:val="en-IE"/>
        </w:rPr>
        <w:t>Calculate the slope of your graph and hence determine the resistance of the copper sulphate solution.</w:t>
      </w:r>
    </w:p>
    <w:p w:rsidR="00345E7F" w:rsidRDefault="00345E7F" w:rsidP="00345E7F">
      <w:pPr>
        <w:pStyle w:val="NoSpacing"/>
      </w:pPr>
    </w:p>
    <w:p w:rsidR="00345E7F" w:rsidRPr="003E13A0" w:rsidRDefault="00345E7F" w:rsidP="00345E7F">
      <w:pPr>
        <w:pStyle w:val="NoSpacing"/>
      </w:pPr>
    </w:p>
    <w:p w:rsidR="00345E7F" w:rsidRDefault="00345E7F" w:rsidP="00345E7F">
      <w:pPr>
        <w:pStyle w:val="NoSpacing"/>
      </w:pPr>
    </w:p>
    <w:p w:rsidR="008712D3" w:rsidRDefault="008712D3" w:rsidP="00345E7F">
      <w:pPr>
        <w:pStyle w:val="NoSpacing"/>
      </w:pPr>
    </w:p>
    <w:p w:rsidR="008712D3" w:rsidRPr="003E13A0" w:rsidRDefault="008712D3" w:rsidP="00345E7F">
      <w:pPr>
        <w:pStyle w:val="NoSpacing"/>
      </w:pPr>
    </w:p>
    <w:tbl>
      <w:tblPr>
        <w:tblpPr w:leftFromText="180" w:rightFromText="180" w:vertAnchor="text" w:horzAnchor="page" w:tblpX="4513" w:tblpY="8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516"/>
        <w:gridCol w:w="516"/>
        <w:gridCol w:w="516"/>
        <w:gridCol w:w="576"/>
        <w:gridCol w:w="576"/>
        <w:gridCol w:w="576"/>
        <w:gridCol w:w="576"/>
        <w:gridCol w:w="576"/>
        <w:gridCol w:w="576"/>
        <w:gridCol w:w="576"/>
      </w:tblGrid>
      <w:tr w:rsidR="00345E7F" w:rsidRPr="003E13A0" w:rsidTr="00345E7F">
        <w:tc>
          <w:tcPr>
            <w:tcW w:w="0" w:type="auto"/>
          </w:tcPr>
          <w:p w:rsidR="00345E7F" w:rsidRPr="003E13A0" w:rsidRDefault="00345E7F" w:rsidP="00345E7F">
            <w:pPr>
              <w:pStyle w:val="NoSpacing"/>
            </w:pPr>
            <w:r w:rsidRPr="003E13A0">
              <w:t>V /V</w:t>
            </w:r>
          </w:p>
        </w:tc>
        <w:tc>
          <w:tcPr>
            <w:tcW w:w="0" w:type="auto"/>
          </w:tcPr>
          <w:p w:rsidR="00345E7F" w:rsidRPr="003E13A0" w:rsidRDefault="00345E7F" w:rsidP="00345E7F">
            <w:pPr>
              <w:pStyle w:val="NoSpacing"/>
            </w:pPr>
            <w:r w:rsidRPr="003E13A0">
              <w:t>0.5</w:t>
            </w:r>
          </w:p>
        </w:tc>
        <w:tc>
          <w:tcPr>
            <w:tcW w:w="0" w:type="auto"/>
          </w:tcPr>
          <w:p w:rsidR="00345E7F" w:rsidRPr="003E13A0" w:rsidRDefault="00345E7F" w:rsidP="00345E7F">
            <w:pPr>
              <w:pStyle w:val="NoSpacing"/>
            </w:pPr>
            <w:r w:rsidRPr="003E13A0">
              <w:t>1.0</w:t>
            </w:r>
          </w:p>
        </w:tc>
        <w:tc>
          <w:tcPr>
            <w:tcW w:w="0" w:type="auto"/>
          </w:tcPr>
          <w:p w:rsidR="00345E7F" w:rsidRPr="003E13A0" w:rsidRDefault="00345E7F" w:rsidP="00345E7F">
            <w:pPr>
              <w:pStyle w:val="NoSpacing"/>
            </w:pPr>
            <w:r w:rsidRPr="003E13A0">
              <w:t>1.5</w:t>
            </w:r>
          </w:p>
        </w:tc>
        <w:tc>
          <w:tcPr>
            <w:tcW w:w="0" w:type="auto"/>
          </w:tcPr>
          <w:p w:rsidR="00345E7F" w:rsidRPr="003E13A0" w:rsidRDefault="00345E7F" w:rsidP="00345E7F">
            <w:pPr>
              <w:pStyle w:val="NoSpacing"/>
            </w:pPr>
            <w:r w:rsidRPr="003E13A0">
              <w:t>2.0</w:t>
            </w:r>
          </w:p>
        </w:tc>
        <w:tc>
          <w:tcPr>
            <w:tcW w:w="0" w:type="auto"/>
          </w:tcPr>
          <w:p w:rsidR="00345E7F" w:rsidRPr="003E13A0" w:rsidRDefault="00345E7F" w:rsidP="00345E7F">
            <w:pPr>
              <w:pStyle w:val="NoSpacing"/>
            </w:pPr>
            <w:r w:rsidRPr="003E13A0">
              <w:t>2.5</w:t>
            </w:r>
          </w:p>
        </w:tc>
        <w:tc>
          <w:tcPr>
            <w:tcW w:w="0" w:type="auto"/>
          </w:tcPr>
          <w:p w:rsidR="00345E7F" w:rsidRPr="003E13A0" w:rsidRDefault="00345E7F" w:rsidP="00345E7F">
            <w:pPr>
              <w:pStyle w:val="NoSpacing"/>
            </w:pPr>
            <w:r w:rsidRPr="003E13A0">
              <w:t>3.0</w:t>
            </w:r>
          </w:p>
        </w:tc>
        <w:tc>
          <w:tcPr>
            <w:tcW w:w="0" w:type="auto"/>
          </w:tcPr>
          <w:p w:rsidR="00345E7F" w:rsidRPr="003E13A0" w:rsidRDefault="00345E7F" w:rsidP="00345E7F">
            <w:pPr>
              <w:pStyle w:val="NoSpacing"/>
            </w:pPr>
            <w:r w:rsidRPr="003E13A0">
              <w:t>3.5</w:t>
            </w:r>
          </w:p>
        </w:tc>
        <w:tc>
          <w:tcPr>
            <w:tcW w:w="0" w:type="auto"/>
          </w:tcPr>
          <w:p w:rsidR="00345E7F" w:rsidRPr="003E13A0" w:rsidRDefault="00345E7F" w:rsidP="00345E7F">
            <w:pPr>
              <w:pStyle w:val="NoSpacing"/>
            </w:pPr>
            <w:r w:rsidRPr="003E13A0">
              <w:t>4.0</w:t>
            </w:r>
          </w:p>
        </w:tc>
        <w:tc>
          <w:tcPr>
            <w:tcW w:w="0" w:type="auto"/>
          </w:tcPr>
          <w:p w:rsidR="00345E7F" w:rsidRPr="003E13A0" w:rsidRDefault="00345E7F" w:rsidP="00345E7F">
            <w:pPr>
              <w:pStyle w:val="NoSpacing"/>
            </w:pPr>
            <w:r w:rsidRPr="003E13A0">
              <w:t>4.5</w:t>
            </w:r>
          </w:p>
        </w:tc>
        <w:tc>
          <w:tcPr>
            <w:tcW w:w="0" w:type="auto"/>
          </w:tcPr>
          <w:p w:rsidR="00345E7F" w:rsidRPr="003E13A0" w:rsidRDefault="00345E7F" w:rsidP="00345E7F">
            <w:pPr>
              <w:pStyle w:val="NoSpacing"/>
            </w:pPr>
            <w:r w:rsidRPr="003E13A0">
              <w:t>5.0</w:t>
            </w:r>
          </w:p>
        </w:tc>
      </w:tr>
      <w:tr w:rsidR="00345E7F" w:rsidRPr="003E13A0" w:rsidTr="00345E7F">
        <w:tc>
          <w:tcPr>
            <w:tcW w:w="0" w:type="auto"/>
          </w:tcPr>
          <w:p w:rsidR="00345E7F" w:rsidRPr="003E13A0" w:rsidRDefault="00345E7F" w:rsidP="00345E7F">
            <w:pPr>
              <w:pStyle w:val="NoSpacing"/>
            </w:pPr>
            <w:r w:rsidRPr="003E13A0">
              <w:t>I /mA</w:t>
            </w:r>
          </w:p>
        </w:tc>
        <w:tc>
          <w:tcPr>
            <w:tcW w:w="0" w:type="auto"/>
          </w:tcPr>
          <w:p w:rsidR="00345E7F" w:rsidRPr="003E13A0" w:rsidRDefault="00345E7F" w:rsidP="00345E7F">
            <w:pPr>
              <w:pStyle w:val="NoSpacing"/>
            </w:pPr>
            <w:r w:rsidRPr="003E13A0">
              <w:t>24</w:t>
            </w:r>
          </w:p>
        </w:tc>
        <w:tc>
          <w:tcPr>
            <w:tcW w:w="0" w:type="auto"/>
          </w:tcPr>
          <w:p w:rsidR="00345E7F" w:rsidRPr="003E13A0" w:rsidRDefault="00345E7F" w:rsidP="00345E7F">
            <w:pPr>
              <w:pStyle w:val="NoSpacing"/>
            </w:pPr>
            <w:r w:rsidRPr="003E13A0">
              <w:t>48</w:t>
            </w:r>
          </w:p>
        </w:tc>
        <w:tc>
          <w:tcPr>
            <w:tcW w:w="0" w:type="auto"/>
          </w:tcPr>
          <w:p w:rsidR="00345E7F" w:rsidRPr="003E13A0" w:rsidRDefault="00345E7F" w:rsidP="00345E7F">
            <w:pPr>
              <w:pStyle w:val="NoSpacing"/>
            </w:pPr>
            <w:r w:rsidRPr="003E13A0">
              <w:t>79</w:t>
            </w:r>
          </w:p>
        </w:tc>
        <w:tc>
          <w:tcPr>
            <w:tcW w:w="0" w:type="auto"/>
          </w:tcPr>
          <w:p w:rsidR="00345E7F" w:rsidRPr="003E13A0" w:rsidRDefault="00345E7F" w:rsidP="00345E7F">
            <w:pPr>
              <w:pStyle w:val="NoSpacing"/>
            </w:pPr>
            <w:r w:rsidRPr="003E13A0">
              <w:t>102</w:t>
            </w:r>
          </w:p>
        </w:tc>
        <w:tc>
          <w:tcPr>
            <w:tcW w:w="0" w:type="auto"/>
          </w:tcPr>
          <w:p w:rsidR="00345E7F" w:rsidRPr="003E13A0" w:rsidRDefault="00345E7F" w:rsidP="00345E7F">
            <w:pPr>
              <w:pStyle w:val="NoSpacing"/>
            </w:pPr>
            <w:r w:rsidRPr="003E13A0">
              <w:t>120</w:t>
            </w:r>
          </w:p>
        </w:tc>
        <w:tc>
          <w:tcPr>
            <w:tcW w:w="0" w:type="auto"/>
          </w:tcPr>
          <w:p w:rsidR="00345E7F" w:rsidRPr="003E13A0" w:rsidRDefault="00345E7F" w:rsidP="00345E7F">
            <w:pPr>
              <w:pStyle w:val="NoSpacing"/>
            </w:pPr>
            <w:r w:rsidRPr="003E13A0">
              <w:t>143</w:t>
            </w:r>
          </w:p>
        </w:tc>
        <w:tc>
          <w:tcPr>
            <w:tcW w:w="0" w:type="auto"/>
          </w:tcPr>
          <w:p w:rsidR="00345E7F" w:rsidRPr="003E13A0" w:rsidRDefault="00345E7F" w:rsidP="00345E7F">
            <w:pPr>
              <w:pStyle w:val="NoSpacing"/>
            </w:pPr>
            <w:r w:rsidRPr="003E13A0">
              <w:t>185</w:t>
            </w:r>
          </w:p>
        </w:tc>
        <w:tc>
          <w:tcPr>
            <w:tcW w:w="0" w:type="auto"/>
          </w:tcPr>
          <w:p w:rsidR="00345E7F" w:rsidRPr="003E13A0" w:rsidRDefault="00345E7F" w:rsidP="00345E7F">
            <w:pPr>
              <w:pStyle w:val="NoSpacing"/>
            </w:pPr>
            <w:r w:rsidRPr="003E13A0">
              <w:t>195</w:t>
            </w:r>
          </w:p>
        </w:tc>
        <w:tc>
          <w:tcPr>
            <w:tcW w:w="0" w:type="auto"/>
          </w:tcPr>
          <w:p w:rsidR="00345E7F" w:rsidRPr="003E13A0" w:rsidRDefault="00345E7F" w:rsidP="00345E7F">
            <w:pPr>
              <w:pStyle w:val="NoSpacing"/>
            </w:pPr>
            <w:r w:rsidRPr="003E13A0">
              <w:t>215</w:t>
            </w:r>
          </w:p>
        </w:tc>
        <w:tc>
          <w:tcPr>
            <w:tcW w:w="0" w:type="auto"/>
          </w:tcPr>
          <w:p w:rsidR="00345E7F" w:rsidRPr="003E13A0" w:rsidRDefault="00345E7F" w:rsidP="00345E7F">
            <w:pPr>
              <w:pStyle w:val="NoSpacing"/>
            </w:pPr>
            <w:r w:rsidRPr="003E13A0">
              <w:t>263</w:t>
            </w:r>
          </w:p>
        </w:tc>
      </w:tr>
    </w:tbl>
    <w:p w:rsidR="00345E7F" w:rsidRPr="003E13A0" w:rsidRDefault="00345E7F" w:rsidP="00C00ED7">
      <w:pPr>
        <w:pStyle w:val="NoSpacing"/>
        <w:numPr>
          <w:ilvl w:val="0"/>
          <w:numId w:val="217"/>
        </w:numPr>
      </w:pPr>
      <w:r>
        <w:t>I</w:t>
      </w:r>
      <w:r w:rsidRPr="003E13A0">
        <w:t>n an experiment to investigate the variation of current I with potential difference V for a copper sulfate solution, the following results were obtained.</w:t>
      </w:r>
    </w:p>
    <w:p w:rsidR="00345E7F" w:rsidRPr="003E13A0" w:rsidRDefault="00345E7F" w:rsidP="00345E7F">
      <w:pPr>
        <w:pStyle w:val="NoSpacing"/>
        <w:ind w:left="360"/>
      </w:pPr>
    </w:p>
    <w:p w:rsidR="00345E7F" w:rsidRPr="003E13A0" w:rsidRDefault="00345E7F" w:rsidP="00C00ED7">
      <w:pPr>
        <w:pStyle w:val="NoSpacing"/>
        <w:numPr>
          <w:ilvl w:val="0"/>
          <w:numId w:val="204"/>
        </w:numPr>
      </w:pPr>
      <w:r w:rsidRPr="003E13A0">
        <w:t xml:space="preserve">Draw a diagram of the apparatus used in this experiment, identifying the anode and the cathode. </w:t>
      </w:r>
    </w:p>
    <w:p w:rsidR="00345E7F" w:rsidRPr="003E13A0" w:rsidRDefault="00345E7F" w:rsidP="00C00ED7">
      <w:pPr>
        <w:pStyle w:val="NoSpacing"/>
        <w:numPr>
          <w:ilvl w:val="0"/>
          <w:numId w:val="204"/>
        </w:numPr>
      </w:pPr>
      <w:r w:rsidRPr="003E13A0">
        <w:t xml:space="preserve">Draw a suitable graph on graph paper to show how the current varies with the potential difference. </w:t>
      </w:r>
    </w:p>
    <w:p w:rsidR="00345E7F" w:rsidRPr="003E13A0" w:rsidRDefault="00345E7F" w:rsidP="00C00ED7">
      <w:pPr>
        <w:pStyle w:val="NoSpacing"/>
        <w:numPr>
          <w:ilvl w:val="0"/>
          <w:numId w:val="204"/>
        </w:numPr>
      </w:pPr>
      <w:r w:rsidRPr="003E13A0">
        <w:t>Using your graph, calculate the resistance of the copper sulfate solution. (Assume the resistance of the electrodes is negligible.)</w:t>
      </w:r>
    </w:p>
    <w:p w:rsidR="00345E7F" w:rsidRDefault="00345E7F" w:rsidP="00C00ED7">
      <w:pPr>
        <w:pStyle w:val="NoSpacing"/>
        <w:numPr>
          <w:ilvl w:val="0"/>
          <w:numId w:val="204"/>
        </w:numPr>
      </w:pPr>
      <w:r w:rsidRPr="003E13A0">
        <w:t>Draw a sketch of the graph that would be obtained if inactive electrodes were used in this experiment.</w:t>
      </w:r>
    </w:p>
    <w:p w:rsidR="00345E7F" w:rsidRDefault="00345E7F" w:rsidP="00345E7F">
      <w:pPr>
        <w:pStyle w:val="NoSpacing"/>
        <w:ind w:left="360"/>
        <w:rPr>
          <w:b/>
        </w:rPr>
      </w:pPr>
    </w:p>
    <w:p w:rsidR="004E6827" w:rsidRDefault="004E6827" w:rsidP="00345E7F">
      <w:pPr>
        <w:pStyle w:val="NoSpacing"/>
        <w:ind w:left="360"/>
        <w:rPr>
          <w:b/>
        </w:rPr>
      </w:pPr>
    </w:p>
    <w:p w:rsidR="004E6827" w:rsidRPr="004E6827" w:rsidRDefault="004E6827" w:rsidP="00C00ED7">
      <w:pPr>
        <w:pStyle w:val="ListParagraph"/>
        <w:widowControl/>
        <w:numPr>
          <w:ilvl w:val="0"/>
          <w:numId w:val="217"/>
        </w:numPr>
        <w:autoSpaceDE w:val="0"/>
        <w:autoSpaceDN w:val="0"/>
        <w:adjustRightInd w:val="0"/>
        <w:rPr>
          <w:lang w:eastAsia="en-IE"/>
        </w:rPr>
      </w:pPr>
      <w:r w:rsidRPr="004E6827">
        <w:rPr>
          <w:rFonts w:ascii="TimesNewRoman" w:hAnsi="TimesNewRoman" w:cs="TimesNewRoman"/>
          <w:sz w:val="24"/>
          <w:szCs w:val="24"/>
          <w:lang w:val="en-IE"/>
        </w:rPr>
        <w:t xml:space="preserve">In an experiment to investigate the variation of current </w:t>
      </w:r>
      <w:r w:rsidRPr="004E6827">
        <w:rPr>
          <w:rFonts w:ascii="TimesNewRoman,Italic" w:hAnsi="TimesNewRoman,Italic" w:cs="TimesNewRoman,Italic"/>
          <w:i/>
          <w:iCs/>
          <w:sz w:val="24"/>
          <w:szCs w:val="24"/>
          <w:lang w:val="en-IE"/>
        </w:rPr>
        <w:t xml:space="preserve">I </w:t>
      </w:r>
      <w:r w:rsidRPr="004E6827">
        <w:rPr>
          <w:rFonts w:ascii="TimesNewRoman" w:hAnsi="TimesNewRoman" w:cs="TimesNewRoman"/>
          <w:sz w:val="24"/>
          <w:szCs w:val="24"/>
          <w:lang w:val="en-IE"/>
        </w:rPr>
        <w:t xml:space="preserve">with potential difference </w:t>
      </w:r>
      <w:r w:rsidRPr="004E6827">
        <w:rPr>
          <w:rFonts w:ascii="TimesNewRoman,Italic" w:hAnsi="TimesNewRoman,Italic" w:cs="TimesNewRoman,Italic"/>
          <w:i/>
          <w:iCs/>
          <w:sz w:val="24"/>
          <w:szCs w:val="24"/>
          <w:lang w:val="en-IE"/>
        </w:rPr>
        <w:t>V</w:t>
      </w:r>
      <w:r>
        <w:rPr>
          <w:rFonts w:ascii="TimesNewRoman,Italic" w:hAnsi="TimesNewRoman,Italic" w:cs="TimesNewRoman,Italic"/>
          <w:i/>
          <w:iCs/>
          <w:sz w:val="24"/>
          <w:szCs w:val="24"/>
          <w:lang w:val="en-IE"/>
        </w:rPr>
        <w:t xml:space="preserve"> </w:t>
      </w:r>
      <w:r w:rsidRPr="004E6827">
        <w:rPr>
          <w:rFonts w:ascii="TimesNewRoman" w:hAnsi="TimesNewRoman" w:cs="TimesNewRoman"/>
          <w:sz w:val="24"/>
          <w:szCs w:val="24"/>
          <w:lang w:val="en-IE"/>
        </w:rPr>
        <w:t>for a copper sulfate solution, the following apparatus was used.</w:t>
      </w:r>
    </w:p>
    <w:p w:rsidR="004E6827" w:rsidRDefault="004E6827" w:rsidP="004E6827">
      <w:pPr>
        <w:widowControl/>
        <w:autoSpaceDE w:val="0"/>
        <w:autoSpaceDN w:val="0"/>
        <w:adjustRightInd w:val="0"/>
        <w:rPr>
          <w:lang w:eastAsia="en-IE"/>
        </w:rPr>
      </w:pPr>
    </w:p>
    <w:p w:rsidR="004E6827" w:rsidRDefault="004E6827" w:rsidP="004E6827">
      <w:pPr>
        <w:widowControl/>
        <w:autoSpaceDE w:val="0"/>
        <w:autoSpaceDN w:val="0"/>
        <w:adjustRightInd w:val="0"/>
        <w:jc w:val="center"/>
        <w:rPr>
          <w:lang w:eastAsia="en-IE"/>
        </w:rPr>
      </w:pPr>
      <w:r>
        <w:rPr>
          <w:noProof/>
          <w:lang w:val="en-IE" w:eastAsia="en-IE"/>
        </w:rPr>
        <w:drawing>
          <wp:inline distT="0" distB="0" distL="0" distR="0" wp14:anchorId="53AAFC30" wp14:editId="6199B1A6">
            <wp:extent cx="3314700" cy="17716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314700" cy="1771650"/>
                    </a:xfrm>
                    <a:prstGeom prst="rect">
                      <a:avLst/>
                    </a:prstGeom>
                  </pic:spPr>
                </pic:pic>
              </a:graphicData>
            </a:graphic>
          </wp:inline>
        </w:drawing>
      </w:r>
    </w:p>
    <w:p w:rsidR="004E6827" w:rsidRDefault="004E6827" w:rsidP="004E6827">
      <w:pPr>
        <w:widowControl/>
        <w:autoSpaceDE w:val="0"/>
        <w:autoSpaceDN w:val="0"/>
        <w:adjustRightInd w:val="0"/>
        <w:rPr>
          <w:lang w:eastAsia="en-IE"/>
        </w:rPr>
      </w:pP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 Name the instrument </w:t>
      </w:r>
      <w:r>
        <w:rPr>
          <w:rFonts w:ascii="TimesNewRoman,Bold" w:hAnsi="TimesNewRoman,Bold" w:cs="TimesNewRoman,Bold"/>
          <w:b/>
          <w:bCs/>
          <w:sz w:val="24"/>
          <w:szCs w:val="24"/>
          <w:lang w:val="en-IE"/>
        </w:rPr>
        <w:t>X</w:t>
      </w:r>
      <w:r>
        <w:rPr>
          <w:rFonts w:ascii="TimesNewRoman" w:hAnsi="TimesNewRoman" w:cs="TimesNewRoman"/>
          <w:sz w:val="24"/>
          <w:szCs w:val="24"/>
          <w:lang w:val="en-IE"/>
        </w:rPr>
        <w:t xml:space="preserve">. </w:t>
      </w: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 Name the apparatus </w:t>
      </w:r>
      <w:r>
        <w:rPr>
          <w:rFonts w:ascii="TimesNewRoman,Bold" w:hAnsi="TimesNewRoman,Bold" w:cs="TimesNewRoman,Bold"/>
          <w:b/>
          <w:bCs/>
          <w:sz w:val="24"/>
          <w:szCs w:val="24"/>
          <w:lang w:val="en-IE"/>
        </w:rPr>
        <w:t xml:space="preserve">Y </w:t>
      </w:r>
      <w:r>
        <w:rPr>
          <w:rFonts w:ascii="TimesNewRoman" w:hAnsi="TimesNewRoman" w:cs="TimesNewRoman"/>
          <w:sz w:val="24"/>
          <w:szCs w:val="24"/>
          <w:lang w:val="en-IE"/>
        </w:rPr>
        <w:t xml:space="preserve">and give its function in the experiment. </w:t>
      </w: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lastRenderedPageBreak/>
        <w:t xml:space="preserve">(iii) How was the potential difference measured in the experiment? </w:t>
      </w: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The following table shows the values recorded for the current </w:t>
      </w:r>
      <w:r>
        <w:rPr>
          <w:rFonts w:ascii="TimesNewRoman,Italic" w:hAnsi="TimesNewRoman,Italic" w:cs="TimesNewRoman,Italic"/>
          <w:i/>
          <w:iCs/>
          <w:sz w:val="24"/>
          <w:szCs w:val="24"/>
          <w:lang w:val="en-IE"/>
        </w:rPr>
        <w:t xml:space="preserve">I </w:t>
      </w:r>
      <w:r>
        <w:rPr>
          <w:rFonts w:ascii="TimesNewRoman" w:hAnsi="TimesNewRoman" w:cs="TimesNewRoman"/>
          <w:sz w:val="24"/>
          <w:szCs w:val="24"/>
          <w:lang w:val="en-IE"/>
        </w:rPr>
        <w:t xml:space="preserve">and the corresponding potential difference </w:t>
      </w:r>
      <w:r>
        <w:rPr>
          <w:rFonts w:ascii="TimesNewRoman,Italic" w:hAnsi="TimesNewRoman,Italic" w:cs="TimesNewRoman,Italic"/>
          <w:i/>
          <w:iCs/>
          <w:sz w:val="24"/>
          <w:szCs w:val="24"/>
          <w:lang w:val="en-IE"/>
        </w:rPr>
        <w:t xml:space="preserve">V </w:t>
      </w:r>
      <w:r>
        <w:rPr>
          <w:rFonts w:ascii="TimesNewRoman" w:hAnsi="TimesNewRoman" w:cs="TimesNewRoman"/>
          <w:sz w:val="24"/>
          <w:szCs w:val="24"/>
          <w:lang w:val="en-IE"/>
        </w:rPr>
        <w:t>during the experiment.</w:t>
      </w:r>
    </w:p>
    <w:p w:rsidR="004E6827" w:rsidRDefault="004E6827" w:rsidP="004E6827">
      <w:pPr>
        <w:widowControl/>
        <w:autoSpaceDE w:val="0"/>
        <w:autoSpaceDN w:val="0"/>
        <w:adjustRightInd w:val="0"/>
        <w:rPr>
          <w:lang w:eastAsia="en-IE"/>
        </w:rPr>
      </w:pPr>
      <w:r>
        <w:rPr>
          <w:noProof/>
          <w:lang w:val="en-IE" w:eastAsia="en-IE"/>
        </w:rPr>
        <w:drawing>
          <wp:inline distT="0" distB="0" distL="0" distR="0" wp14:anchorId="604122F1" wp14:editId="3DE65822">
            <wp:extent cx="5810250" cy="7715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810250" cy="771525"/>
                    </a:xfrm>
                    <a:prstGeom prst="rect">
                      <a:avLst/>
                    </a:prstGeom>
                  </pic:spPr>
                </pic:pic>
              </a:graphicData>
            </a:graphic>
          </wp:inline>
        </w:drawing>
      </w:r>
    </w:p>
    <w:p w:rsidR="004E6827" w:rsidRDefault="004E6827" w:rsidP="004E6827">
      <w:pPr>
        <w:widowControl/>
        <w:autoSpaceDE w:val="0"/>
        <w:autoSpaceDN w:val="0"/>
        <w:adjustRightInd w:val="0"/>
        <w:rPr>
          <w:lang w:eastAsia="en-IE"/>
        </w:rPr>
      </w:pP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Using the data in the table, draw a graph on graph paper to show the variation of current with potential difference. </w:t>
      </w:r>
    </w:p>
    <w:p w:rsidR="004E6827" w:rsidRDefault="004E6827" w:rsidP="004E682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Calculate the slope of your graph.</w:t>
      </w:r>
    </w:p>
    <w:p w:rsidR="004E6827" w:rsidRDefault="004E6827" w:rsidP="004E6827">
      <w:pPr>
        <w:widowControl/>
        <w:autoSpaceDE w:val="0"/>
        <w:autoSpaceDN w:val="0"/>
        <w:adjustRightInd w:val="0"/>
        <w:rPr>
          <w:lang w:eastAsia="en-IE"/>
        </w:rPr>
      </w:pPr>
      <w:r>
        <w:rPr>
          <w:rFonts w:ascii="TimesNewRoman" w:hAnsi="TimesNewRoman" w:cs="TimesNewRoman"/>
          <w:sz w:val="24"/>
          <w:szCs w:val="24"/>
          <w:lang w:val="en-IE"/>
        </w:rPr>
        <w:t>Use this value to determine the resistance of the copper sulfate solution.</w:t>
      </w:r>
    </w:p>
    <w:p w:rsidR="004E6827" w:rsidRPr="004E6827" w:rsidRDefault="004E6827" w:rsidP="004E6827">
      <w:pPr>
        <w:widowControl/>
        <w:autoSpaceDE w:val="0"/>
        <w:autoSpaceDN w:val="0"/>
        <w:adjustRightInd w:val="0"/>
        <w:rPr>
          <w:lang w:eastAsia="en-IE"/>
        </w:rPr>
      </w:pPr>
    </w:p>
    <w:p w:rsidR="00345E7F" w:rsidRDefault="00345E7F" w:rsidP="00C00ED7">
      <w:pPr>
        <w:pStyle w:val="NoSpacing"/>
        <w:numPr>
          <w:ilvl w:val="0"/>
          <w:numId w:val="217"/>
        </w:numPr>
        <w:rPr>
          <w:sz w:val="22"/>
          <w:szCs w:val="22"/>
          <w:lang w:eastAsia="en-IE"/>
        </w:rPr>
      </w:pPr>
      <w:r w:rsidRPr="00884640">
        <w:rPr>
          <w:sz w:val="22"/>
          <w:szCs w:val="22"/>
          <w:lang w:eastAsia="en-IE"/>
        </w:rPr>
        <w:t xml:space="preserve">What is a semiconductor? </w:t>
      </w:r>
    </w:p>
    <w:p w:rsidR="00EF37E3" w:rsidRDefault="00EF37E3" w:rsidP="00EF37E3">
      <w:pPr>
        <w:pStyle w:val="NoSpacing"/>
        <w:rPr>
          <w:sz w:val="22"/>
          <w:szCs w:val="22"/>
          <w:lang w:eastAsia="en-IE"/>
        </w:rPr>
      </w:pPr>
    </w:p>
    <w:p w:rsidR="00EF37E3" w:rsidRPr="00884640" w:rsidRDefault="00EF37E3" w:rsidP="00C00ED7">
      <w:pPr>
        <w:pStyle w:val="NoSpacing"/>
        <w:numPr>
          <w:ilvl w:val="0"/>
          <w:numId w:val="217"/>
        </w:numPr>
        <w:rPr>
          <w:sz w:val="22"/>
          <w:szCs w:val="22"/>
          <w:lang w:eastAsia="en-IE"/>
        </w:rPr>
      </w:pPr>
      <w:r>
        <w:rPr>
          <w:rFonts w:ascii="TimesNewRoman" w:hAnsi="TimesNewRoman" w:cs="TimesNewRoman"/>
          <w:lang w:val="en-IE"/>
        </w:rPr>
        <w:t>Draw the electrical circuit symbol for an LDR</w:t>
      </w:r>
    </w:p>
    <w:p w:rsidR="00345E7F" w:rsidRPr="00FF19D7" w:rsidRDefault="00345E7F" w:rsidP="00345E7F">
      <w:pPr>
        <w:pStyle w:val="NoSpacing"/>
        <w:ind w:left="360"/>
        <w:rPr>
          <w:color w:val="000000"/>
          <w:sz w:val="22"/>
          <w:szCs w:val="22"/>
        </w:rPr>
      </w:pPr>
    </w:p>
    <w:p w:rsidR="00345E7F" w:rsidRPr="00884640" w:rsidRDefault="00345E7F" w:rsidP="00C00ED7">
      <w:pPr>
        <w:pStyle w:val="NoSpacing"/>
        <w:numPr>
          <w:ilvl w:val="0"/>
          <w:numId w:val="217"/>
        </w:numPr>
        <w:rPr>
          <w:sz w:val="22"/>
          <w:szCs w:val="22"/>
          <w:lang w:eastAsia="en-IE"/>
        </w:rPr>
      </w:pPr>
      <w:r w:rsidRPr="00884640">
        <w:rPr>
          <w:sz w:val="22"/>
          <w:szCs w:val="22"/>
          <w:lang w:eastAsia="en-IE"/>
        </w:rPr>
        <w:t>Name a material used in the manufacture of semiconductors.</w:t>
      </w:r>
    </w:p>
    <w:p w:rsidR="00345E7F" w:rsidRPr="00FF19D7" w:rsidRDefault="00345E7F" w:rsidP="00345E7F">
      <w:pPr>
        <w:pStyle w:val="NoSpacing"/>
        <w:ind w:left="360"/>
        <w:rPr>
          <w:color w:val="000000"/>
          <w:sz w:val="22"/>
          <w:szCs w:val="22"/>
        </w:rPr>
      </w:pPr>
    </w:p>
    <w:p w:rsidR="00345E7F" w:rsidRPr="00884640" w:rsidRDefault="00345E7F" w:rsidP="00C00ED7">
      <w:pPr>
        <w:pStyle w:val="NoSpacing"/>
        <w:numPr>
          <w:ilvl w:val="0"/>
          <w:numId w:val="217"/>
        </w:numPr>
        <w:rPr>
          <w:color w:val="000000"/>
          <w:sz w:val="22"/>
          <w:szCs w:val="22"/>
        </w:rPr>
      </w:pPr>
      <w:r w:rsidRPr="00884640">
        <w:rPr>
          <w:sz w:val="22"/>
          <w:szCs w:val="22"/>
        </w:rPr>
        <w:t xml:space="preserve">Why is silicon a semiconductor? </w:t>
      </w:r>
    </w:p>
    <w:p w:rsidR="00345E7F" w:rsidRPr="00FF19D7" w:rsidRDefault="00345E7F" w:rsidP="00345E7F">
      <w:pPr>
        <w:pStyle w:val="NoSpacing"/>
        <w:ind w:left="360"/>
        <w:rPr>
          <w:sz w:val="22"/>
          <w:szCs w:val="22"/>
        </w:rPr>
      </w:pPr>
    </w:p>
    <w:p w:rsidR="00345E7F" w:rsidRPr="00884640" w:rsidRDefault="00345E7F" w:rsidP="00C00ED7">
      <w:pPr>
        <w:widowControl/>
        <w:numPr>
          <w:ilvl w:val="0"/>
          <w:numId w:val="217"/>
        </w:numPr>
        <w:rPr>
          <w:rFonts w:eastAsia="Calibri"/>
          <w:lang w:eastAsia="en-IE"/>
        </w:rPr>
      </w:pPr>
      <w:r w:rsidRPr="00884640">
        <w:rPr>
          <w:rFonts w:eastAsia="Calibri"/>
          <w:lang w:eastAsia="en-IE"/>
        </w:rPr>
        <w:t xml:space="preserve">Give one difference between conduction in metals and conduction in semiconductors. </w:t>
      </w:r>
    </w:p>
    <w:p w:rsidR="00345E7F" w:rsidRPr="00884640" w:rsidRDefault="00345E7F" w:rsidP="00C00ED7">
      <w:pPr>
        <w:pStyle w:val="NoSpacing"/>
        <w:numPr>
          <w:ilvl w:val="0"/>
          <w:numId w:val="217"/>
        </w:numPr>
        <w:rPr>
          <w:color w:val="000000"/>
          <w:sz w:val="22"/>
          <w:szCs w:val="22"/>
        </w:rPr>
      </w:pPr>
      <w:r w:rsidRPr="00884640">
        <w:rPr>
          <w:color w:val="000000"/>
          <w:sz w:val="22"/>
          <w:szCs w:val="22"/>
        </w:rPr>
        <w:t>As the temperature of a room increases, explain why the resistance of a thermistor decreases.</w:t>
      </w:r>
    </w:p>
    <w:p w:rsidR="00345E7F" w:rsidRPr="00FF19D7" w:rsidRDefault="00345E7F" w:rsidP="00345E7F">
      <w:pPr>
        <w:pStyle w:val="NoSpacing"/>
        <w:ind w:left="360"/>
        <w:rPr>
          <w:sz w:val="22"/>
          <w:szCs w:val="22"/>
        </w:rPr>
      </w:pPr>
    </w:p>
    <w:p w:rsidR="00345E7F" w:rsidRPr="00884640" w:rsidRDefault="00345E7F" w:rsidP="00C00ED7">
      <w:pPr>
        <w:pStyle w:val="NoSpacing"/>
        <w:numPr>
          <w:ilvl w:val="0"/>
          <w:numId w:val="217"/>
        </w:numPr>
        <w:rPr>
          <w:rFonts w:eastAsia="Calibri"/>
          <w:sz w:val="22"/>
          <w:szCs w:val="22"/>
          <w:lang w:val="en-IE" w:eastAsia="en-IE"/>
        </w:rPr>
      </w:pPr>
      <w:r w:rsidRPr="00884640">
        <w:rPr>
          <w:rFonts w:eastAsia="Calibri"/>
          <w:sz w:val="22"/>
          <w:szCs w:val="22"/>
          <w:lang w:val="en-IE" w:eastAsia="en-IE"/>
        </w:rPr>
        <w:t xml:space="preserve">Give two uses of semiconductors. </w:t>
      </w:r>
    </w:p>
    <w:p w:rsidR="00345E7F" w:rsidRPr="00FF19D7" w:rsidRDefault="00345E7F" w:rsidP="00345E7F">
      <w:pPr>
        <w:pStyle w:val="NoSpacing"/>
        <w:ind w:left="360"/>
        <w:rPr>
          <w:rFonts w:eastAsia="Calibri"/>
          <w:sz w:val="22"/>
          <w:szCs w:val="22"/>
          <w:lang w:val="en-IE" w:eastAsia="en-IE"/>
        </w:rPr>
      </w:pPr>
    </w:p>
    <w:p w:rsidR="00345E7F" w:rsidRPr="00884640" w:rsidRDefault="00345E7F" w:rsidP="00C00ED7">
      <w:pPr>
        <w:pStyle w:val="NoSpacing"/>
        <w:numPr>
          <w:ilvl w:val="0"/>
          <w:numId w:val="217"/>
        </w:numPr>
        <w:rPr>
          <w:color w:val="000000"/>
          <w:sz w:val="22"/>
          <w:szCs w:val="22"/>
          <w:lang w:eastAsia="en-IE"/>
        </w:rPr>
      </w:pPr>
      <w:r w:rsidRPr="00884640">
        <w:rPr>
          <w:color w:val="000000"/>
          <w:sz w:val="22"/>
          <w:szCs w:val="22"/>
          <w:lang w:eastAsia="en-IE"/>
        </w:rPr>
        <w:t>Give a use for a thermistor.</w:t>
      </w:r>
    </w:p>
    <w:p w:rsidR="00345E7F" w:rsidRPr="00FF19D7" w:rsidRDefault="00345E7F" w:rsidP="00345E7F">
      <w:pPr>
        <w:pStyle w:val="NoSpacing"/>
        <w:rPr>
          <w:rFonts w:eastAsia="Calibri"/>
          <w:sz w:val="22"/>
          <w:szCs w:val="22"/>
          <w:lang w:val="en-IE"/>
        </w:rPr>
      </w:pPr>
    </w:p>
    <w:p w:rsidR="00345E7F" w:rsidRPr="00884640" w:rsidRDefault="00345E7F" w:rsidP="00C00ED7">
      <w:pPr>
        <w:pStyle w:val="NoSpacing"/>
        <w:numPr>
          <w:ilvl w:val="0"/>
          <w:numId w:val="217"/>
        </w:numPr>
        <w:rPr>
          <w:sz w:val="22"/>
          <w:szCs w:val="22"/>
        </w:rPr>
      </w:pPr>
      <w:r w:rsidRPr="00884640">
        <w:rPr>
          <w:sz w:val="22"/>
          <w:szCs w:val="22"/>
        </w:rPr>
        <w:t>What is doping?</w:t>
      </w:r>
    </w:p>
    <w:p w:rsidR="00345E7F" w:rsidRPr="00FF19D7" w:rsidRDefault="00345E7F" w:rsidP="00345E7F">
      <w:pPr>
        <w:pStyle w:val="NoSpacing"/>
        <w:ind w:left="360"/>
        <w:rPr>
          <w:bCs/>
          <w:sz w:val="22"/>
          <w:szCs w:val="22"/>
        </w:rPr>
      </w:pPr>
    </w:p>
    <w:p w:rsidR="00345E7F" w:rsidRPr="00884640" w:rsidRDefault="00345E7F" w:rsidP="00C00ED7">
      <w:pPr>
        <w:pStyle w:val="NoSpacing"/>
        <w:numPr>
          <w:ilvl w:val="0"/>
          <w:numId w:val="217"/>
        </w:numPr>
        <w:rPr>
          <w:rFonts w:eastAsia="Calibri"/>
          <w:sz w:val="22"/>
          <w:szCs w:val="22"/>
          <w:lang w:val="en-IE"/>
        </w:rPr>
      </w:pPr>
      <w:r w:rsidRPr="00B13C77">
        <w:t>Distinguish between intrinsic conduction and extrinsic conduction in a semiconductor.</w:t>
      </w:r>
    </w:p>
    <w:p w:rsidR="00345E7F" w:rsidRDefault="00345E7F" w:rsidP="00345E7F">
      <w:pPr>
        <w:pStyle w:val="NoSpacing"/>
        <w:ind w:left="360"/>
        <w:rPr>
          <w:rFonts w:eastAsia="Calibri"/>
          <w:sz w:val="22"/>
          <w:szCs w:val="22"/>
          <w:lang w:val="en-IE"/>
        </w:rPr>
      </w:pPr>
    </w:p>
    <w:p w:rsidR="00345E7F" w:rsidRPr="00884640" w:rsidRDefault="00345E7F" w:rsidP="00C00ED7">
      <w:pPr>
        <w:pStyle w:val="NoSpacing"/>
        <w:numPr>
          <w:ilvl w:val="0"/>
          <w:numId w:val="217"/>
        </w:numPr>
        <w:rPr>
          <w:rFonts w:eastAsia="Calibri"/>
          <w:sz w:val="22"/>
          <w:szCs w:val="22"/>
          <w:lang w:val="en-IE"/>
        </w:rPr>
      </w:pPr>
      <w:r w:rsidRPr="00884640">
        <w:rPr>
          <w:rFonts w:eastAsia="Calibri"/>
          <w:sz w:val="22"/>
          <w:szCs w:val="22"/>
          <w:lang w:val="en-IE" w:eastAsia="en-IE"/>
        </w:rPr>
        <w:t>Semiconductors can be made p-type or n-type. How is a semiconductor made p-type?</w:t>
      </w:r>
    </w:p>
    <w:p w:rsidR="00345E7F" w:rsidRPr="00FF19D7" w:rsidRDefault="00345E7F" w:rsidP="00345E7F">
      <w:pPr>
        <w:pStyle w:val="NoSpacing"/>
        <w:ind w:left="360"/>
        <w:rPr>
          <w:rFonts w:eastAsia="Calibri"/>
          <w:sz w:val="22"/>
          <w:szCs w:val="22"/>
          <w:lang w:val="en-IE"/>
        </w:rPr>
      </w:pPr>
    </w:p>
    <w:p w:rsidR="00345E7F" w:rsidRPr="00884640" w:rsidRDefault="00345E7F" w:rsidP="00C00ED7">
      <w:pPr>
        <w:pStyle w:val="NoSpacing"/>
        <w:numPr>
          <w:ilvl w:val="0"/>
          <w:numId w:val="217"/>
        </w:numPr>
        <w:rPr>
          <w:sz w:val="22"/>
          <w:szCs w:val="22"/>
          <w:lang w:eastAsia="en-IE"/>
        </w:rPr>
      </w:pPr>
      <w:r w:rsidRPr="00884640">
        <w:rPr>
          <w:sz w:val="22"/>
          <w:szCs w:val="22"/>
          <w:lang w:eastAsia="en-IE"/>
        </w:rPr>
        <w:t>Explain how the presence of phosphorus and boron makes silicon a better conductor.</w:t>
      </w:r>
    </w:p>
    <w:p w:rsidR="00345E7F" w:rsidRPr="00FF19D7" w:rsidRDefault="00345E7F" w:rsidP="00345E7F">
      <w:pPr>
        <w:pStyle w:val="NoSpacing"/>
        <w:ind w:left="360"/>
        <w:rPr>
          <w:rFonts w:eastAsia="Calibri"/>
          <w:sz w:val="22"/>
          <w:szCs w:val="22"/>
          <w:lang w:val="en-IE"/>
        </w:rPr>
      </w:pPr>
    </w:p>
    <w:p w:rsidR="00345E7F" w:rsidRPr="00884640" w:rsidRDefault="00345E7F" w:rsidP="00C00ED7">
      <w:pPr>
        <w:widowControl/>
        <w:numPr>
          <w:ilvl w:val="0"/>
          <w:numId w:val="217"/>
        </w:numPr>
        <w:rPr>
          <w:lang w:eastAsia="en-IE"/>
        </w:rPr>
      </w:pPr>
      <w:r w:rsidRPr="00884640">
        <w:rPr>
          <w:lang w:eastAsia="en-IE"/>
        </w:rPr>
        <w:t xml:space="preserve">Give one difference between a p-type semiconductor and an n-type semiconductor. </w:t>
      </w:r>
    </w:p>
    <w:p w:rsidR="00345E7F" w:rsidRPr="00FF19D7" w:rsidRDefault="00345E7F" w:rsidP="00345E7F">
      <w:pPr>
        <w:pStyle w:val="NoSpacing"/>
        <w:ind w:left="360"/>
        <w:rPr>
          <w:rFonts w:eastAsia="Calibri"/>
          <w:sz w:val="22"/>
          <w:szCs w:val="22"/>
          <w:lang w:val="en-IE"/>
        </w:rPr>
      </w:pPr>
    </w:p>
    <w:p w:rsidR="00345E7F" w:rsidRPr="00884640" w:rsidRDefault="00345E7F" w:rsidP="00C00ED7">
      <w:pPr>
        <w:pStyle w:val="NoSpacing"/>
        <w:numPr>
          <w:ilvl w:val="0"/>
          <w:numId w:val="217"/>
        </w:numPr>
        <w:rPr>
          <w:rFonts w:eastAsia="Calibri"/>
          <w:sz w:val="22"/>
          <w:szCs w:val="22"/>
          <w:lang w:val="en-IE"/>
        </w:rPr>
      </w:pPr>
      <w:r w:rsidRPr="00884640">
        <w:rPr>
          <w:rFonts w:eastAsia="Calibri"/>
          <w:sz w:val="22"/>
          <w:szCs w:val="22"/>
          <w:lang w:val="en-IE"/>
        </w:rPr>
        <w:t xml:space="preserve">What are the charge carriers when an electric current </w:t>
      </w:r>
      <w:r w:rsidRPr="00884640">
        <w:rPr>
          <w:rFonts w:eastAsia="Calibri"/>
          <w:color w:val="000000"/>
          <w:sz w:val="22"/>
          <w:szCs w:val="22"/>
          <w:lang w:val="en-IE"/>
        </w:rPr>
        <w:t xml:space="preserve">passes through a semiconductor? </w:t>
      </w:r>
    </w:p>
    <w:p w:rsidR="00345E7F" w:rsidRPr="00FF19D7" w:rsidRDefault="00345E7F" w:rsidP="00345E7F">
      <w:pPr>
        <w:pStyle w:val="NoSpacing"/>
        <w:ind w:left="360"/>
        <w:rPr>
          <w:rFonts w:eastAsia="Calibri"/>
          <w:sz w:val="22"/>
          <w:szCs w:val="22"/>
          <w:lang w:val="en-IE"/>
        </w:rPr>
      </w:pPr>
    </w:p>
    <w:p w:rsidR="00345E7F" w:rsidRPr="00884640" w:rsidRDefault="00345E7F" w:rsidP="00C00ED7">
      <w:pPr>
        <w:pStyle w:val="NoSpacing"/>
        <w:numPr>
          <w:ilvl w:val="0"/>
          <w:numId w:val="217"/>
        </w:numPr>
        <w:rPr>
          <w:sz w:val="22"/>
          <w:szCs w:val="22"/>
          <w:lang w:eastAsia="en-IE"/>
        </w:rPr>
      </w:pPr>
      <w:r w:rsidRPr="00884640">
        <w:rPr>
          <w:sz w:val="22"/>
          <w:szCs w:val="22"/>
          <w:lang w:eastAsia="en-IE"/>
        </w:rPr>
        <w:t xml:space="preserve"> What is a p-n junction? </w:t>
      </w:r>
    </w:p>
    <w:p w:rsidR="00345E7F" w:rsidRPr="00FF19D7" w:rsidRDefault="00345E7F" w:rsidP="00345E7F">
      <w:pPr>
        <w:pStyle w:val="NoSpacing"/>
        <w:ind w:left="360"/>
        <w:rPr>
          <w:sz w:val="22"/>
          <w:szCs w:val="22"/>
        </w:rPr>
      </w:pPr>
    </w:p>
    <w:p w:rsidR="00345E7F" w:rsidRPr="00884640" w:rsidRDefault="00345E7F" w:rsidP="00C00ED7">
      <w:pPr>
        <w:pStyle w:val="NoSpacing"/>
        <w:numPr>
          <w:ilvl w:val="0"/>
          <w:numId w:val="217"/>
        </w:numPr>
        <w:rPr>
          <w:rFonts w:eastAsia="Calibri"/>
          <w:sz w:val="22"/>
          <w:szCs w:val="22"/>
          <w:lang w:val="en-IE" w:eastAsia="en-IE"/>
        </w:rPr>
      </w:pPr>
      <w:r w:rsidRPr="00884640">
        <w:rPr>
          <w:rFonts w:eastAsia="Calibri"/>
          <w:sz w:val="22"/>
          <w:szCs w:val="22"/>
          <w:lang w:val="en-IE" w:eastAsia="en-IE"/>
        </w:rPr>
        <w:t>Draw a diagram showing a p-n junction connected in forward bias to a d.c. supply.</w:t>
      </w:r>
    </w:p>
    <w:p w:rsidR="00345E7F" w:rsidRPr="00FF19D7" w:rsidRDefault="00345E7F" w:rsidP="00345E7F">
      <w:pPr>
        <w:pStyle w:val="NoSpacing"/>
        <w:ind w:left="360"/>
        <w:rPr>
          <w:sz w:val="22"/>
          <w:szCs w:val="22"/>
        </w:rPr>
      </w:pPr>
    </w:p>
    <w:p w:rsidR="00345E7F" w:rsidRPr="00884640" w:rsidRDefault="00345E7F" w:rsidP="00C00ED7">
      <w:pPr>
        <w:pStyle w:val="NoSpacing"/>
        <w:numPr>
          <w:ilvl w:val="0"/>
          <w:numId w:val="217"/>
        </w:numPr>
        <w:rPr>
          <w:sz w:val="22"/>
          <w:szCs w:val="22"/>
          <w:lang w:eastAsia="en-IE"/>
        </w:rPr>
      </w:pPr>
      <w:r w:rsidRPr="00884640">
        <w:rPr>
          <w:sz w:val="22"/>
          <w:szCs w:val="22"/>
          <w:lang w:eastAsia="en-IE"/>
        </w:rPr>
        <w:t>What happens at the bound</w:t>
      </w:r>
      <w:r w:rsidR="002352E8">
        <w:rPr>
          <w:sz w:val="22"/>
          <w:szCs w:val="22"/>
          <w:lang w:eastAsia="en-IE"/>
        </w:rPr>
        <w:t>ary of the two adjacent layers?</w:t>
      </w:r>
    </w:p>
    <w:p w:rsidR="00345E7F" w:rsidRPr="00FF19D7" w:rsidRDefault="00345E7F" w:rsidP="00345E7F">
      <w:pPr>
        <w:pStyle w:val="NoSpacing"/>
        <w:ind w:left="360"/>
        <w:rPr>
          <w:sz w:val="22"/>
          <w:szCs w:val="22"/>
          <w:lang w:eastAsia="en-IE"/>
        </w:rPr>
      </w:pPr>
    </w:p>
    <w:p w:rsidR="00345E7F" w:rsidRPr="00884640" w:rsidRDefault="00345E7F" w:rsidP="00C00ED7">
      <w:pPr>
        <w:pStyle w:val="NoSpacing"/>
        <w:numPr>
          <w:ilvl w:val="0"/>
          <w:numId w:val="217"/>
        </w:numPr>
        <w:rPr>
          <w:sz w:val="22"/>
          <w:szCs w:val="22"/>
        </w:rPr>
      </w:pPr>
      <w:r w:rsidRPr="00884640">
        <w:rPr>
          <w:sz w:val="22"/>
          <w:szCs w:val="22"/>
        </w:rPr>
        <w:t>A p-n junction is formed by taking a single crystal of silicon and doping separate but adjacent layers of it. A depletion layer is formed at the junction.</w:t>
      </w:r>
    </w:p>
    <w:p w:rsidR="00345E7F" w:rsidRDefault="00345E7F" w:rsidP="00345E7F">
      <w:pPr>
        <w:pStyle w:val="NoSpacing"/>
        <w:ind w:left="360"/>
        <w:rPr>
          <w:sz w:val="22"/>
          <w:szCs w:val="22"/>
        </w:rPr>
      </w:pPr>
      <w:r w:rsidRPr="00FF19D7">
        <w:rPr>
          <w:sz w:val="22"/>
          <w:szCs w:val="22"/>
        </w:rPr>
        <w:t xml:space="preserve">Explain how a depletion layer is formed at the junction. </w:t>
      </w:r>
    </w:p>
    <w:p w:rsidR="00345E7F" w:rsidRPr="00FF19D7" w:rsidRDefault="00345E7F" w:rsidP="00345E7F">
      <w:pPr>
        <w:pStyle w:val="NoSpacing"/>
        <w:ind w:left="360"/>
        <w:rPr>
          <w:sz w:val="22"/>
          <w:szCs w:val="22"/>
        </w:rPr>
      </w:pPr>
    </w:p>
    <w:p w:rsidR="00345E7F" w:rsidRPr="00FF19D7" w:rsidRDefault="00345E7F" w:rsidP="00C00ED7">
      <w:pPr>
        <w:pStyle w:val="NoSpacing"/>
        <w:numPr>
          <w:ilvl w:val="0"/>
          <w:numId w:val="217"/>
        </w:numPr>
        <w:rPr>
          <w:sz w:val="22"/>
          <w:szCs w:val="22"/>
        </w:rPr>
      </w:pPr>
    </w:p>
    <w:p w:rsidR="00345E7F" w:rsidRPr="00884640" w:rsidRDefault="00345E7F" w:rsidP="00C00ED7">
      <w:pPr>
        <w:pStyle w:val="NoSpacing"/>
        <w:numPr>
          <w:ilvl w:val="0"/>
          <w:numId w:val="213"/>
        </w:numPr>
        <w:rPr>
          <w:sz w:val="22"/>
          <w:szCs w:val="22"/>
          <w:lang w:eastAsia="en-IE"/>
        </w:rPr>
      </w:pPr>
      <w:r w:rsidRPr="00884640">
        <w:rPr>
          <w:sz w:val="22"/>
          <w:szCs w:val="22"/>
          <w:lang w:eastAsia="en-IE"/>
        </w:rPr>
        <w:t>Describe what happens at the boundary when the semiconductor diode is forward biased.</w:t>
      </w:r>
    </w:p>
    <w:p w:rsidR="00345E7F" w:rsidRPr="00FF19D7" w:rsidRDefault="00345E7F" w:rsidP="00C00ED7">
      <w:pPr>
        <w:pStyle w:val="NoSpacing"/>
        <w:numPr>
          <w:ilvl w:val="0"/>
          <w:numId w:val="213"/>
        </w:numPr>
        <w:rPr>
          <w:sz w:val="22"/>
          <w:szCs w:val="22"/>
          <w:lang w:eastAsia="en-IE"/>
        </w:rPr>
      </w:pPr>
      <w:r w:rsidRPr="00FF19D7">
        <w:rPr>
          <w:sz w:val="22"/>
          <w:szCs w:val="22"/>
          <w:lang w:eastAsia="en-IE"/>
        </w:rPr>
        <w:t xml:space="preserve">Describe what happens at the boundary when the semiconductor diode is reverse biased. </w:t>
      </w:r>
    </w:p>
    <w:p w:rsidR="00345E7F" w:rsidRPr="00FF19D7" w:rsidRDefault="00345E7F" w:rsidP="00345E7F">
      <w:pPr>
        <w:pStyle w:val="NoSpacing"/>
        <w:ind w:left="360"/>
        <w:rPr>
          <w:sz w:val="22"/>
          <w:szCs w:val="22"/>
        </w:rPr>
      </w:pPr>
    </w:p>
    <w:p w:rsidR="00345E7F" w:rsidRPr="00884640" w:rsidRDefault="00345E7F" w:rsidP="00C00ED7">
      <w:pPr>
        <w:pStyle w:val="NoSpacing"/>
        <w:numPr>
          <w:ilvl w:val="0"/>
          <w:numId w:val="217"/>
        </w:numPr>
        <w:rPr>
          <w:color w:val="1F1A17"/>
          <w:sz w:val="22"/>
          <w:szCs w:val="22"/>
        </w:rPr>
      </w:pPr>
      <w:r w:rsidRPr="00884640">
        <w:rPr>
          <w:sz w:val="22"/>
          <w:szCs w:val="22"/>
        </w:rPr>
        <w:t>Why does the p-n junction become a good conductor as the potential difference exceeds 0.6 Volts?</w:t>
      </w:r>
    </w:p>
    <w:p w:rsidR="00345E7F" w:rsidRDefault="00345E7F" w:rsidP="00345E7F">
      <w:pPr>
        <w:pStyle w:val="NoSpacing"/>
        <w:ind w:left="360"/>
        <w:rPr>
          <w:color w:val="1F1A17"/>
          <w:sz w:val="22"/>
          <w:szCs w:val="22"/>
        </w:rPr>
      </w:pPr>
    </w:p>
    <w:p w:rsidR="00345E7F" w:rsidRDefault="00345E7F" w:rsidP="00345E7F">
      <w:pPr>
        <w:pStyle w:val="NoSpacing"/>
        <w:ind w:left="360"/>
        <w:rPr>
          <w:color w:val="1F1A17"/>
          <w:sz w:val="22"/>
          <w:szCs w:val="22"/>
        </w:rPr>
      </w:pPr>
    </w:p>
    <w:p w:rsidR="00345E7F" w:rsidRPr="00FF19D7" w:rsidRDefault="00345E7F" w:rsidP="00345E7F">
      <w:pPr>
        <w:pStyle w:val="NoSpacing"/>
        <w:ind w:left="360"/>
        <w:rPr>
          <w:color w:val="1F1A17"/>
          <w:sz w:val="22"/>
          <w:szCs w:val="22"/>
        </w:rPr>
      </w:pPr>
    </w:p>
    <w:p w:rsidR="00345E7F" w:rsidRPr="003111C5" w:rsidRDefault="00345E7F" w:rsidP="00C00ED7">
      <w:pPr>
        <w:pStyle w:val="NoSpacing"/>
        <w:numPr>
          <w:ilvl w:val="0"/>
          <w:numId w:val="217"/>
        </w:numPr>
        <w:rPr>
          <w:color w:val="000000"/>
          <w:sz w:val="22"/>
          <w:szCs w:val="22"/>
        </w:rPr>
      </w:pPr>
      <w:r>
        <w:rPr>
          <w:noProof/>
          <w:sz w:val="22"/>
          <w:szCs w:val="22"/>
          <w:lang w:val="en-IE" w:eastAsia="en-IE"/>
        </w:rPr>
        <w:drawing>
          <wp:anchor distT="0" distB="0" distL="114300" distR="114300" simplePos="0" relativeHeight="251730432" behindDoc="0" locked="0" layoutInCell="1" allowOverlap="1" wp14:anchorId="48CFEF5C" wp14:editId="6C1E828C">
            <wp:simplePos x="0" y="0"/>
            <wp:positionH relativeFrom="column">
              <wp:posOffset>5608955</wp:posOffset>
            </wp:positionH>
            <wp:positionV relativeFrom="paragraph">
              <wp:posOffset>220980</wp:posOffset>
            </wp:positionV>
            <wp:extent cx="1087120" cy="1118235"/>
            <wp:effectExtent l="0" t="0" r="0" b="571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712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2"/>
          <w:szCs w:val="22"/>
        </w:rPr>
        <w:t>S</w:t>
      </w:r>
      <w:r w:rsidRPr="003111C5">
        <w:rPr>
          <w:color w:val="000000"/>
          <w:sz w:val="22"/>
          <w:szCs w:val="22"/>
        </w:rPr>
        <w:t xml:space="preserve">ketch a graph to show the variation of current with potential difference for a semiconductor diode in forward bias. </w:t>
      </w:r>
    </w:p>
    <w:p w:rsidR="00345E7F" w:rsidRPr="00FF19D7" w:rsidRDefault="00345E7F" w:rsidP="00345E7F">
      <w:pPr>
        <w:pStyle w:val="NoSpacing"/>
        <w:rPr>
          <w:color w:val="000000"/>
          <w:sz w:val="22"/>
          <w:szCs w:val="22"/>
        </w:rPr>
      </w:pPr>
    </w:p>
    <w:p w:rsidR="00345E7F" w:rsidRPr="003111C5" w:rsidRDefault="00345E7F" w:rsidP="00C00ED7">
      <w:pPr>
        <w:pStyle w:val="NoSpacing"/>
        <w:numPr>
          <w:ilvl w:val="0"/>
          <w:numId w:val="217"/>
        </w:numPr>
        <w:rPr>
          <w:sz w:val="22"/>
          <w:szCs w:val="22"/>
        </w:rPr>
      </w:pPr>
      <w:r w:rsidRPr="003111C5">
        <w:rPr>
          <w:sz w:val="22"/>
          <w:szCs w:val="22"/>
        </w:rPr>
        <w:t xml:space="preserve">The graph shows the variation of current </w:t>
      </w:r>
      <w:r w:rsidRPr="003111C5">
        <w:rPr>
          <w:i/>
          <w:iCs/>
          <w:sz w:val="22"/>
          <w:szCs w:val="22"/>
        </w:rPr>
        <w:t xml:space="preserve">I </w:t>
      </w:r>
      <w:r w:rsidRPr="003111C5">
        <w:rPr>
          <w:sz w:val="22"/>
          <w:szCs w:val="22"/>
        </w:rPr>
        <w:t xml:space="preserve">with potential difference </w:t>
      </w:r>
      <w:r w:rsidRPr="003111C5">
        <w:rPr>
          <w:i/>
          <w:iCs/>
          <w:sz w:val="22"/>
          <w:szCs w:val="22"/>
        </w:rPr>
        <w:t xml:space="preserve">V </w:t>
      </w:r>
      <w:r w:rsidRPr="003111C5">
        <w:rPr>
          <w:sz w:val="22"/>
          <w:szCs w:val="22"/>
        </w:rPr>
        <w:t xml:space="preserve">for a p-n junction in forward bias. </w:t>
      </w:r>
    </w:p>
    <w:p w:rsidR="00345E7F" w:rsidRPr="00FF19D7" w:rsidRDefault="00345E7F" w:rsidP="00345E7F">
      <w:pPr>
        <w:pStyle w:val="NoSpacing"/>
        <w:ind w:left="360"/>
        <w:rPr>
          <w:sz w:val="22"/>
          <w:szCs w:val="22"/>
        </w:rPr>
      </w:pPr>
      <w:r w:rsidRPr="00FF19D7">
        <w:rPr>
          <w:sz w:val="22"/>
          <w:szCs w:val="22"/>
        </w:rPr>
        <w:t>Explain, using the graph, how the current varies with the potential difference.</w:t>
      </w:r>
    </w:p>
    <w:p w:rsidR="00345E7F" w:rsidRPr="00FF19D7" w:rsidRDefault="00345E7F" w:rsidP="00345E7F">
      <w:pPr>
        <w:pStyle w:val="NoSpacing"/>
        <w:ind w:left="360"/>
        <w:rPr>
          <w:sz w:val="22"/>
          <w:szCs w:val="22"/>
        </w:rPr>
      </w:pPr>
    </w:p>
    <w:p w:rsidR="00345E7F" w:rsidRPr="003111C5" w:rsidRDefault="00345E7F" w:rsidP="00C00ED7">
      <w:pPr>
        <w:pStyle w:val="NoSpacing"/>
        <w:numPr>
          <w:ilvl w:val="0"/>
          <w:numId w:val="217"/>
        </w:numPr>
        <w:rPr>
          <w:sz w:val="22"/>
          <w:szCs w:val="22"/>
          <w:lang w:eastAsia="en-IE"/>
        </w:rPr>
      </w:pPr>
      <w:r w:rsidRPr="003111C5">
        <w:rPr>
          <w:sz w:val="22"/>
          <w:szCs w:val="22"/>
          <w:lang w:eastAsia="en-IE"/>
        </w:rPr>
        <w:t xml:space="preserve">Name the electrical component represented in the diagram. </w:t>
      </w:r>
    </w:p>
    <w:p w:rsidR="00345E7F" w:rsidRPr="00FF19D7" w:rsidRDefault="00345E7F" w:rsidP="00345E7F">
      <w:pPr>
        <w:pStyle w:val="NoSpacing"/>
        <w:ind w:left="360"/>
        <w:rPr>
          <w:sz w:val="22"/>
          <w:szCs w:val="22"/>
        </w:rPr>
      </w:pPr>
    </w:p>
    <w:p w:rsidR="00345E7F" w:rsidRPr="003111C5" w:rsidRDefault="00345E7F" w:rsidP="00C00ED7">
      <w:pPr>
        <w:pStyle w:val="NoSpacing"/>
        <w:numPr>
          <w:ilvl w:val="0"/>
          <w:numId w:val="217"/>
        </w:numPr>
        <w:rPr>
          <w:sz w:val="22"/>
          <w:szCs w:val="22"/>
          <w:lang w:eastAsia="en-IE"/>
        </w:rPr>
      </w:pPr>
      <w:r>
        <w:rPr>
          <w:noProof/>
          <w:sz w:val="22"/>
          <w:szCs w:val="22"/>
          <w:lang w:val="en-IE" w:eastAsia="en-IE"/>
        </w:rPr>
        <w:drawing>
          <wp:anchor distT="0" distB="0" distL="114300" distR="114300" simplePos="0" relativeHeight="251731456" behindDoc="0" locked="0" layoutInCell="1" allowOverlap="1" wp14:anchorId="698324CD" wp14:editId="6727B48C">
            <wp:simplePos x="0" y="0"/>
            <wp:positionH relativeFrom="column">
              <wp:posOffset>3467100</wp:posOffset>
            </wp:positionH>
            <wp:positionV relativeFrom="paragraph">
              <wp:posOffset>37465</wp:posOffset>
            </wp:positionV>
            <wp:extent cx="1019175" cy="476250"/>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1C5">
        <w:rPr>
          <w:sz w:val="22"/>
          <w:szCs w:val="22"/>
          <w:lang w:eastAsia="en-IE"/>
        </w:rPr>
        <w:t xml:space="preserve">What is a diode? </w:t>
      </w:r>
    </w:p>
    <w:p w:rsidR="00345E7F" w:rsidRPr="00FF19D7" w:rsidRDefault="00345E7F" w:rsidP="00345E7F">
      <w:pPr>
        <w:pStyle w:val="NoSpacing"/>
        <w:ind w:left="360"/>
        <w:rPr>
          <w:color w:val="1F1A17"/>
          <w:sz w:val="22"/>
          <w:szCs w:val="22"/>
        </w:rPr>
      </w:pPr>
    </w:p>
    <w:p w:rsidR="00345E7F" w:rsidRPr="003111C5" w:rsidRDefault="00345E7F" w:rsidP="00C00ED7">
      <w:pPr>
        <w:widowControl/>
        <w:numPr>
          <w:ilvl w:val="0"/>
          <w:numId w:val="217"/>
        </w:numPr>
        <w:rPr>
          <w:lang w:eastAsia="en-IE"/>
        </w:rPr>
      </w:pPr>
      <w:r w:rsidRPr="003111C5">
        <w:rPr>
          <w:lang w:eastAsia="en-IE"/>
        </w:rPr>
        <w:t xml:space="preserve">Give a use of a semiconductor diode. </w:t>
      </w:r>
    </w:p>
    <w:p w:rsidR="00345E7F" w:rsidRPr="00FF19D7" w:rsidRDefault="00345E7F" w:rsidP="00345E7F">
      <w:pPr>
        <w:pStyle w:val="NoSpacing"/>
        <w:ind w:left="360"/>
        <w:rPr>
          <w:sz w:val="22"/>
          <w:szCs w:val="22"/>
          <w:lang w:eastAsia="en-IE"/>
        </w:rPr>
      </w:pPr>
      <w:r>
        <w:rPr>
          <w:noProof/>
          <w:sz w:val="22"/>
          <w:szCs w:val="22"/>
          <w:lang w:val="en-IE" w:eastAsia="en-IE"/>
        </w:rPr>
        <w:drawing>
          <wp:anchor distT="0" distB="0" distL="114300" distR="114300" simplePos="0" relativeHeight="251732480" behindDoc="0" locked="0" layoutInCell="1" allowOverlap="1" wp14:anchorId="79464429" wp14:editId="17B1C8EA">
            <wp:simplePos x="0" y="0"/>
            <wp:positionH relativeFrom="column">
              <wp:posOffset>4930775</wp:posOffset>
            </wp:positionH>
            <wp:positionV relativeFrom="paragraph">
              <wp:posOffset>21590</wp:posOffset>
            </wp:positionV>
            <wp:extent cx="2115820" cy="177927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1582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3111C5" w:rsidRDefault="00345E7F" w:rsidP="00C00ED7">
      <w:pPr>
        <w:pStyle w:val="NoSpacing"/>
        <w:numPr>
          <w:ilvl w:val="0"/>
          <w:numId w:val="217"/>
        </w:numPr>
        <w:rPr>
          <w:sz w:val="22"/>
          <w:szCs w:val="22"/>
          <w:lang w:eastAsia="en-IE"/>
        </w:rPr>
      </w:pPr>
      <w:r w:rsidRPr="003111C5">
        <w:rPr>
          <w:sz w:val="22"/>
          <w:szCs w:val="22"/>
          <w:lang w:eastAsia="en-IE"/>
        </w:rPr>
        <w:t>Give an example of a device that contains a rectifier.</w:t>
      </w:r>
    </w:p>
    <w:p w:rsidR="00345E7F" w:rsidRPr="00FF19D7" w:rsidRDefault="00345E7F" w:rsidP="00345E7F">
      <w:pPr>
        <w:ind w:left="360"/>
        <w:rPr>
          <w:rFonts w:eastAsia="Calibri"/>
          <w:lang w:eastAsia="en-IE"/>
        </w:rPr>
      </w:pPr>
    </w:p>
    <w:p w:rsidR="00345E7F" w:rsidRPr="003111C5" w:rsidRDefault="00345E7F" w:rsidP="00C00ED7">
      <w:pPr>
        <w:widowControl/>
        <w:numPr>
          <w:ilvl w:val="0"/>
          <w:numId w:val="215"/>
        </w:numPr>
        <w:rPr>
          <w:lang w:eastAsia="en-IE"/>
        </w:rPr>
      </w:pPr>
      <w:r w:rsidRPr="003111C5">
        <w:rPr>
          <w:lang w:eastAsia="en-IE"/>
        </w:rPr>
        <w:t xml:space="preserve">The circuit diagram shows 2 semiconductor diodes and 2 bulbs, labelled </w:t>
      </w:r>
      <w:r w:rsidRPr="003111C5">
        <w:rPr>
          <w:bCs/>
          <w:lang w:eastAsia="en-IE"/>
        </w:rPr>
        <w:t xml:space="preserve">A </w:t>
      </w:r>
      <w:r w:rsidRPr="003111C5">
        <w:rPr>
          <w:lang w:eastAsia="en-IE"/>
        </w:rPr>
        <w:t xml:space="preserve">and </w:t>
      </w:r>
      <w:r w:rsidRPr="003111C5">
        <w:rPr>
          <w:bCs/>
          <w:lang w:eastAsia="en-IE"/>
        </w:rPr>
        <w:t>B</w:t>
      </w:r>
      <w:r w:rsidRPr="003111C5">
        <w:rPr>
          <w:lang w:eastAsia="en-IE"/>
        </w:rPr>
        <w:t xml:space="preserve">,connected to a 6 V d.c. supply. What is observed when the switch is closed? </w:t>
      </w:r>
    </w:p>
    <w:p w:rsidR="00345E7F" w:rsidRDefault="00345E7F" w:rsidP="00C00ED7">
      <w:pPr>
        <w:pStyle w:val="NoSpacing"/>
        <w:numPr>
          <w:ilvl w:val="0"/>
          <w:numId w:val="215"/>
        </w:numPr>
        <w:rPr>
          <w:sz w:val="22"/>
          <w:szCs w:val="22"/>
          <w:lang w:eastAsia="en-IE"/>
        </w:rPr>
      </w:pPr>
      <w:r w:rsidRPr="00FF19D7">
        <w:rPr>
          <w:sz w:val="22"/>
          <w:szCs w:val="22"/>
          <w:lang w:eastAsia="en-IE"/>
        </w:rPr>
        <w:t>Explain why.</w:t>
      </w:r>
    </w:p>
    <w:p w:rsidR="00345E7F" w:rsidRDefault="00345E7F" w:rsidP="00345E7F">
      <w:pPr>
        <w:pStyle w:val="NoSpacing"/>
        <w:rPr>
          <w:sz w:val="22"/>
          <w:szCs w:val="22"/>
          <w:lang w:eastAsia="en-IE"/>
        </w:rPr>
      </w:pPr>
    </w:p>
    <w:p w:rsidR="00345E7F" w:rsidRPr="00FF19D7" w:rsidRDefault="00345E7F" w:rsidP="00345E7F">
      <w:pPr>
        <w:pStyle w:val="NoSpacing"/>
        <w:rPr>
          <w:sz w:val="22"/>
          <w:szCs w:val="22"/>
          <w:lang w:eastAsia="en-IE"/>
        </w:rPr>
      </w:pPr>
      <w:r>
        <w:rPr>
          <w:rFonts w:eastAsia="Calibri"/>
          <w:noProof/>
          <w:lang w:val="en-IE" w:eastAsia="en-IE"/>
        </w:rPr>
        <w:drawing>
          <wp:anchor distT="0" distB="0" distL="114300" distR="114300" simplePos="0" relativeHeight="251733504" behindDoc="0" locked="0" layoutInCell="1" allowOverlap="1" wp14:anchorId="1A7581C4" wp14:editId="28FFFDFE">
            <wp:simplePos x="0" y="0"/>
            <wp:positionH relativeFrom="column">
              <wp:posOffset>3862070</wp:posOffset>
            </wp:positionH>
            <wp:positionV relativeFrom="paragraph">
              <wp:posOffset>76835</wp:posOffset>
            </wp:positionV>
            <wp:extent cx="990600" cy="504825"/>
            <wp:effectExtent l="0" t="0" r="0" b="952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3111C5" w:rsidRDefault="00345E7F" w:rsidP="00C00ED7">
      <w:pPr>
        <w:widowControl/>
        <w:numPr>
          <w:ilvl w:val="0"/>
          <w:numId w:val="217"/>
        </w:numPr>
        <w:rPr>
          <w:color w:val="000000"/>
          <w:lang w:eastAsia="en-IE"/>
        </w:rPr>
      </w:pPr>
      <w:r w:rsidRPr="003111C5">
        <w:rPr>
          <w:color w:val="000000"/>
          <w:lang w:eastAsia="en-IE"/>
        </w:rPr>
        <w:t xml:space="preserve">Name the electrical component represented in the diagram. </w:t>
      </w:r>
    </w:p>
    <w:p w:rsidR="00345E7F" w:rsidRDefault="00345E7F" w:rsidP="00345E7F">
      <w:pPr>
        <w:pStyle w:val="NoSpacing"/>
        <w:ind w:left="360"/>
        <w:rPr>
          <w:color w:val="000000"/>
          <w:sz w:val="22"/>
          <w:szCs w:val="22"/>
          <w:lang w:eastAsia="en-IE"/>
        </w:rPr>
      </w:pPr>
    </w:p>
    <w:p w:rsidR="00345E7F" w:rsidRDefault="00345E7F" w:rsidP="00345E7F">
      <w:pPr>
        <w:pStyle w:val="NoSpacing"/>
        <w:ind w:left="360"/>
        <w:jc w:val="center"/>
        <w:rPr>
          <w:b/>
          <w:color w:val="000000"/>
          <w:sz w:val="22"/>
          <w:szCs w:val="22"/>
          <w:lang w:eastAsia="en-IE"/>
        </w:rPr>
      </w:pPr>
    </w:p>
    <w:p w:rsidR="00345E7F" w:rsidRDefault="00345E7F" w:rsidP="00345E7F">
      <w:pPr>
        <w:pStyle w:val="NoSpacing"/>
        <w:ind w:left="360"/>
        <w:jc w:val="center"/>
        <w:rPr>
          <w:b/>
          <w:color w:val="000000"/>
          <w:sz w:val="22"/>
          <w:szCs w:val="22"/>
          <w:lang w:eastAsia="en-IE"/>
        </w:rPr>
      </w:pPr>
    </w:p>
    <w:p w:rsidR="00345E7F" w:rsidRDefault="00345E7F" w:rsidP="00C00ED7">
      <w:pPr>
        <w:widowControl/>
        <w:numPr>
          <w:ilvl w:val="0"/>
          <w:numId w:val="217"/>
        </w:numPr>
      </w:pPr>
      <w:r>
        <w:t xml:space="preserve"> </w:t>
      </w:r>
      <w:r w:rsidRPr="00904A51">
        <w:t xml:space="preserve">In an experiment to investigate the variation of the resistance </w:t>
      </w:r>
      <w:r w:rsidRPr="003111C5">
        <w:rPr>
          <w:i/>
          <w:iCs/>
        </w:rPr>
        <w:t xml:space="preserve">R </w:t>
      </w:r>
      <w:r w:rsidRPr="00904A51">
        <w:t xml:space="preserve">of a thermistor with its temperature </w:t>
      </w:r>
      <w:r w:rsidRPr="003111C5">
        <w:rPr>
          <w:i/>
          <w:iCs/>
        </w:rPr>
        <w:t>θ</w:t>
      </w:r>
      <w:r w:rsidRPr="00904A51">
        <w:t>, a student measured its resistance at different temperatures.</w:t>
      </w:r>
    </w:p>
    <w:p w:rsidR="00345E7F" w:rsidRPr="00B13C77" w:rsidRDefault="00345E7F" w:rsidP="00345E7F">
      <w:pPr>
        <w:pStyle w:val="NoSpacing"/>
        <w:ind w:left="360"/>
      </w:pPr>
      <w:r w:rsidRPr="00904A51">
        <w:t xml:space="preserve"> The table shows the measurements recorded.</w:t>
      </w:r>
    </w:p>
    <w:tbl>
      <w:tblPr>
        <w:tblpPr w:leftFromText="180" w:rightFromText="180" w:vertAnchor="text" w:horzAnchor="margin" w:tblpXSpec="right"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709"/>
        <w:gridCol w:w="709"/>
        <w:gridCol w:w="576"/>
        <w:gridCol w:w="576"/>
        <w:gridCol w:w="576"/>
        <w:gridCol w:w="456"/>
        <w:gridCol w:w="509"/>
      </w:tblGrid>
      <w:tr w:rsidR="00345E7F" w:rsidRPr="00904A51" w:rsidTr="00345E7F">
        <w:trPr>
          <w:trHeight w:val="70"/>
        </w:trPr>
        <w:tc>
          <w:tcPr>
            <w:tcW w:w="817" w:type="dxa"/>
          </w:tcPr>
          <w:p w:rsidR="00345E7F" w:rsidRPr="00904A51" w:rsidRDefault="00345E7F" w:rsidP="00345E7F">
            <w:pPr>
              <w:pStyle w:val="NoSpacing"/>
            </w:pPr>
            <w:r w:rsidRPr="00C71FEB">
              <w:rPr>
                <w:i/>
                <w:iCs/>
              </w:rPr>
              <w:t xml:space="preserve">θ </w:t>
            </w:r>
            <w:r w:rsidRPr="00904A51">
              <w:t>/°C</w:t>
            </w:r>
          </w:p>
        </w:tc>
        <w:tc>
          <w:tcPr>
            <w:tcW w:w="709" w:type="dxa"/>
          </w:tcPr>
          <w:p w:rsidR="00345E7F" w:rsidRPr="00904A51" w:rsidRDefault="00345E7F" w:rsidP="00345E7F">
            <w:pPr>
              <w:pStyle w:val="NoSpacing"/>
            </w:pPr>
            <w:r w:rsidRPr="00904A51">
              <w:t>20</w:t>
            </w:r>
          </w:p>
        </w:tc>
        <w:tc>
          <w:tcPr>
            <w:tcW w:w="709" w:type="dxa"/>
          </w:tcPr>
          <w:p w:rsidR="00345E7F" w:rsidRPr="00904A51" w:rsidRDefault="00345E7F" w:rsidP="00345E7F">
            <w:pPr>
              <w:pStyle w:val="NoSpacing"/>
            </w:pPr>
            <w:r w:rsidRPr="00904A51">
              <w:t>30</w:t>
            </w:r>
          </w:p>
        </w:tc>
        <w:tc>
          <w:tcPr>
            <w:tcW w:w="576" w:type="dxa"/>
          </w:tcPr>
          <w:p w:rsidR="00345E7F" w:rsidRPr="00904A51" w:rsidRDefault="00345E7F" w:rsidP="00345E7F">
            <w:pPr>
              <w:pStyle w:val="NoSpacing"/>
            </w:pPr>
            <w:r w:rsidRPr="00904A51">
              <w:t>40</w:t>
            </w:r>
          </w:p>
        </w:tc>
        <w:tc>
          <w:tcPr>
            <w:tcW w:w="576" w:type="dxa"/>
          </w:tcPr>
          <w:p w:rsidR="00345E7F" w:rsidRPr="00904A51" w:rsidRDefault="00345E7F" w:rsidP="00345E7F">
            <w:pPr>
              <w:pStyle w:val="NoSpacing"/>
            </w:pPr>
            <w:r w:rsidRPr="00904A51">
              <w:t>50</w:t>
            </w:r>
          </w:p>
        </w:tc>
        <w:tc>
          <w:tcPr>
            <w:tcW w:w="576" w:type="dxa"/>
          </w:tcPr>
          <w:p w:rsidR="00345E7F" w:rsidRPr="00904A51" w:rsidRDefault="00345E7F" w:rsidP="00345E7F">
            <w:pPr>
              <w:pStyle w:val="NoSpacing"/>
            </w:pPr>
            <w:r w:rsidRPr="00904A51">
              <w:t>60</w:t>
            </w:r>
          </w:p>
        </w:tc>
        <w:tc>
          <w:tcPr>
            <w:tcW w:w="456" w:type="dxa"/>
          </w:tcPr>
          <w:p w:rsidR="00345E7F" w:rsidRPr="00904A51" w:rsidRDefault="00345E7F" w:rsidP="00345E7F">
            <w:pPr>
              <w:pStyle w:val="NoSpacing"/>
            </w:pPr>
            <w:r w:rsidRPr="00904A51">
              <w:t>70</w:t>
            </w:r>
          </w:p>
        </w:tc>
        <w:tc>
          <w:tcPr>
            <w:tcW w:w="509" w:type="dxa"/>
          </w:tcPr>
          <w:p w:rsidR="00345E7F" w:rsidRPr="00904A51" w:rsidRDefault="00345E7F" w:rsidP="00345E7F">
            <w:pPr>
              <w:pStyle w:val="NoSpacing"/>
            </w:pPr>
            <w:r w:rsidRPr="00904A51">
              <w:t>80</w:t>
            </w:r>
          </w:p>
        </w:tc>
      </w:tr>
      <w:tr w:rsidR="00345E7F" w:rsidRPr="00904A51" w:rsidTr="00345E7F">
        <w:tc>
          <w:tcPr>
            <w:tcW w:w="817" w:type="dxa"/>
          </w:tcPr>
          <w:p w:rsidR="00345E7F" w:rsidRPr="00904A51" w:rsidRDefault="00345E7F" w:rsidP="00345E7F">
            <w:pPr>
              <w:pStyle w:val="NoSpacing"/>
            </w:pPr>
            <w:r w:rsidRPr="00C71FEB">
              <w:rPr>
                <w:i/>
                <w:iCs/>
              </w:rPr>
              <w:t>R</w:t>
            </w:r>
            <w:r w:rsidRPr="00904A51">
              <w:t>/Ω</w:t>
            </w:r>
          </w:p>
        </w:tc>
        <w:tc>
          <w:tcPr>
            <w:tcW w:w="709" w:type="dxa"/>
          </w:tcPr>
          <w:p w:rsidR="00345E7F" w:rsidRPr="00904A51" w:rsidRDefault="00345E7F" w:rsidP="00345E7F">
            <w:pPr>
              <w:pStyle w:val="NoSpacing"/>
            </w:pPr>
            <w:r w:rsidRPr="00904A51">
              <w:t>2000</w:t>
            </w:r>
          </w:p>
        </w:tc>
        <w:tc>
          <w:tcPr>
            <w:tcW w:w="709" w:type="dxa"/>
          </w:tcPr>
          <w:p w:rsidR="00345E7F" w:rsidRPr="00904A51" w:rsidRDefault="00345E7F" w:rsidP="00345E7F">
            <w:pPr>
              <w:pStyle w:val="NoSpacing"/>
            </w:pPr>
            <w:r w:rsidRPr="00904A51">
              <w:t>1300</w:t>
            </w:r>
          </w:p>
        </w:tc>
        <w:tc>
          <w:tcPr>
            <w:tcW w:w="576" w:type="dxa"/>
          </w:tcPr>
          <w:p w:rsidR="00345E7F" w:rsidRPr="00904A51" w:rsidRDefault="00345E7F" w:rsidP="00345E7F">
            <w:pPr>
              <w:pStyle w:val="NoSpacing"/>
            </w:pPr>
            <w:r w:rsidRPr="00904A51">
              <w:t>800</w:t>
            </w:r>
          </w:p>
        </w:tc>
        <w:tc>
          <w:tcPr>
            <w:tcW w:w="576" w:type="dxa"/>
          </w:tcPr>
          <w:p w:rsidR="00345E7F" w:rsidRPr="00904A51" w:rsidRDefault="00345E7F" w:rsidP="00345E7F">
            <w:pPr>
              <w:pStyle w:val="NoSpacing"/>
            </w:pPr>
            <w:r w:rsidRPr="00904A51">
              <w:t>400</w:t>
            </w:r>
          </w:p>
        </w:tc>
        <w:tc>
          <w:tcPr>
            <w:tcW w:w="576" w:type="dxa"/>
          </w:tcPr>
          <w:p w:rsidR="00345E7F" w:rsidRPr="00904A51" w:rsidRDefault="00345E7F" w:rsidP="00345E7F">
            <w:pPr>
              <w:pStyle w:val="NoSpacing"/>
            </w:pPr>
            <w:r w:rsidRPr="00904A51">
              <w:t>200</w:t>
            </w:r>
          </w:p>
        </w:tc>
        <w:tc>
          <w:tcPr>
            <w:tcW w:w="456" w:type="dxa"/>
          </w:tcPr>
          <w:p w:rsidR="00345E7F" w:rsidRPr="00904A51" w:rsidRDefault="00345E7F" w:rsidP="00345E7F">
            <w:pPr>
              <w:pStyle w:val="NoSpacing"/>
            </w:pPr>
            <w:r w:rsidRPr="00904A51">
              <w:t>90</w:t>
            </w:r>
          </w:p>
        </w:tc>
        <w:tc>
          <w:tcPr>
            <w:tcW w:w="509" w:type="dxa"/>
          </w:tcPr>
          <w:p w:rsidR="00345E7F" w:rsidRPr="00904A51" w:rsidRDefault="00345E7F" w:rsidP="00345E7F">
            <w:pPr>
              <w:pStyle w:val="NoSpacing"/>
            </w:pPr>
            <w:r w:rsidRPr="00904A51">
              <w:t>40</w:t>
            </w:r>
          </w:p>
        </w:tc>
      </w:tr>
    </w:tbl>
    <w:p w:rsidR="00345E7F" w:rsidRPr="00B13C77" w:rsidRDefault="00345E7F" w:rsidP="00C00ED7">
      <w:pPr>
        <w:pStyle w:val="NoSpacing"/>
        <w:numPr>
          <w:ilvl w:val="0"/>
          <w:numId w:val="216"/>
        </w:numPr>
      </w:pPr>
      <w:r w:rsidRPr="00B13C77">
        <w:t>Draw a labelled diagram of the apparatus used.</w:t>
      </w:r>
    </w:p>
    <w:p w:rsidR="00345E7F" w:rsidRPr="00B13C77" w:rsidRDefault="00345E7F" w:rsidP="00C00ED7">
      <w:pPr>
        <w:pStyle w:val="NoSpacing"/>
        <w:numPr>
          <w:ilvl w:val="0"/>
          <w:numId w:val="216"/>
        </w:numPr>
      </w:pPr>
      <w:r w:rsidRPr="00B13C77">
        <w:t>How was the resistance measured?</w:t>
      </w:r>
    </w:p>
    <w:p w:rsidR="00345E7F" w:rsidRPr="00B13C77" w:rsidRDefault="00345E7F" w:rsidP="00C00ED7">
      <w:pPr>
        <w:pStyle w:val="NoSpacing"/>
        <w:numPr>
          <w:ilvl w:val="0"/>
          <w:numId w:val="216"/>
        </w:numPr>
      </w:pPr>
      <w:r w:rsidRPr="00B13C77">
        <w:t>Describe how the temperature was varied.</w:t>
      </w:r>
    </w:p>
    <w:p w:rsidR="00345E7F" w:rsidRPr="00B13C77" w:rsidRDefault="00345E7F" w:rsidP="00C00ED7">
      <w:pPr>
        <w:pStyle w:val="NoSpacing"/>
        <w:numPr>
          <w:ilvl w:val="0"/>
          <w:numId w:val="216"/>
        </w:numPr>
      </w:pPr>
      <w:r w:rsidRPr="00B13C77">
        <w:t>Using the recorded data, plot a graph to show the variation of the resistance of a thermistor with its temperature.</w:t>
      </w:r>
    </w:p>
    <w:p w:rsidR="00345E7F" w:rsidRPr="00B13C77" w:rsidRDefault="00345E7F" w:rsidP="00C00ED7">
      <w:pPr>
        <w:pStyle w:val="NoSpacing"/>
        <w:numPr>
          <w:ilvl w:val="0"/>
          <w:numId w:val="216"/>
        </w:numPr>
      </w:pPr>
      <w:r w:rsidRPr="00B13C77">
        <w:t>Use your graph to estimate the average variation of resistance per Kelvin in the range 45 °C – 55 °C.</w:t>
      </w:r>
    </w:p>
    <w:p w:rsidR="00345E7F" w:rsidRPr="00B13C77" w:rsidRDefault="00345E7F" w:rsidP="00C00ED7">
      <w:pPr>
        <w:pStyle w:val="NoSpacing"/>
        <w:numPr>
          <w:ilvl w:val="0"/>
          <w:numId w:val="216"/>
        </w:numPr>
      </w:pPr>
      <w:r w:rsidRPr="00B13C77">
        <w:t>In this investigation, why is the thermistor usually immersed in oil rather than in water?</w:t>
      </w:r>
    </w:p>
    <w:p w:rsidR="00345E7F" w:rsidRDefault="00345E7F" w:rsidP="00345E7F">
      <w:pPr>
        <w:ind w:left="360"/>
        <w:rPr>
          <w:rFonts w:eastAsia="Calibri"/>
          <w:lang w:eastAsia="en-IE"/>
        </w:rPr>
      </w:pPr>
    </w:p>
    <w:p w:rsidR="00345E7F" w:rsidRDefault="00345E7F" w:rsidP="00345E7F">
      <w:pPr>
        <w:ind w:left="360"/>
        <w:rPr>
          <w:rFonts w:eastAsia="Calibri"/>
          <w:lang w:eastAsia="en-IE"/>
        </w:rPr>
      </w:pPr>
    </w:p>
    <w:p w:rsidR="00345E7F" w:rsidRPr="003111C5" w:rsidRDefault="00345E7F" w:rsidP="00C00ED7">
      <w:pPr>
        <w:widowControl/>
        <w:numPr>
          <w:ilvl w:val="0"/>
          <w:numId w:val="217"/>
        </w:numPr>
        <w:rPr>
          <w:rFonts w:eastAsia="Calibri"/>
          <w:lang w:eastAsia="en-IE"/>
        </w:rPr>
      </w:pPr>
      <w:r w:rsidRPr="003111C5">
        <w:rPr>
          <w:color w:val="000000"/>
          <w:lang w:eastAsia="en-IE"/>
        </w:rPr>
        <w:t xml:space="preserve">In an experiment to investigate the variation of the resistance </w:t>
      </w:r>
      <w:r w:rsidRPr="003111C5">
        <w:rPr>
          <w:iCs/>
          <w:color w:val="000000"/>
          <w:lang w:eastAsia="en-IE"/>
        </w:rPr>
        <w:t xml:space="preserve">R </w:t>
      </w:r>
      <w:r w:rsidRPr="003111C5">
        <w:rPr>
          <w:color w:val="000000"/>
          <w:lang w:eastAsia="en-IE"/>
        </w:rPr>
        <w:t xml:space="preserve">of a thermistor with its temperature </w:t>
      </w:r>
      <w:r w:rsidRPr="003111C5">
        <w:rPr>
          <w:iCs/>
          <w:color w:val="000000"/>
          <w:lang w:eastAsia="en-IE"/>
        </w:rPr>
        <w:t>θ</w:t>
      </w:r>
      <w:r w:rsidRPr="003111C5">
        <w:rPr>
          <w:color w:val="000000"/>
          <w:lang w:eastAsia="en-IE"/>
        </w:rPr>
        <w:t>, a student measured the resistance of the thermistor at different temperatures.</w:t>
      </w:r>
    </w:p>
    <w:p w:rsidR="00345E7F" w:rsidRPr="00FF19D7" w:rsidRDefault="00345E7F" w:rsidP="00345E7F">
      <w:pPr>
        <w:ind w:left="360"/>
        <w:rPr>
          <w:rFonts w:eastAsia="Calibri"/>
          <w:lang w:eastAsia="en-IE"/>
        </w:rPr>
      </w:pPr>
      <w:r w:rsidRPr="00FF19D7">
        <w:rPr>
          <w:color w:val="000000"/>
          <w:lang w:eastAsia="en-IE"/>
        </w:rPr>
        <w:t>The table shows the measurements recorded by the student.</w:t>
      </w: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709"/>
        <w:gridCol w:w="567"/>
        <w:gridCol w:w="708"/>
        <w:gridCol w:w="567"/>
        <w:gridCol w:w="567"/>
        <w:gridCol w:w="567"/>
      </w:tblGrid>
      <w:tr w:rsidR="00345E7F" w:rsidRPr="00FF19D7" w:rsidTr="00345E7F">
        <w:tc>
          <w:tcPr>
            <w:tcW w:w="675" w:type="dxa"/>
          </w:tcPr>
          <w:p w:rsidR="00345E7F" w:rsidRPr="00FF19D7" w:rsidRDefault="00345E7F" w:rsidP="00345E7F">
            <w:pPr>
              <w:pStyle w:val="NoSpacing"/>
              <w:jc w:val="center"/>
              <w:rPr>
                <w:color w:val="000000"/>
                <w:sz w:val="22"/>
                <w:szCs w:val="22"/>
                <w:lang w:eastAsia="en-IE"/>
              </w:rPr>
            </w:pPr>
            <w:r w:rsidRPr="00FF19D7">
              <w:rPr>
                <w:iCs/>
                <w:color w:val="000000"/>
                <w:sz w:val="22"/>
                <w:szCs w:val="22"/>
                <w:lang w:eastAsia="en-IE"/>
              </w:rPr>
              <w:t>θ/</w:t>
            </w:r>
            <w:r w:rsidRPr="00FF19D7">
              <w:rPr>
                <w:rFonts w:eastAsia="Arial Unicode MS"/>
                <w:color w:val="000000"/>
                <w:sz w:val="22"/>
                <w:szCs w:val="22"/>
                <w:lang w:eastAsia="en-IE"/>
              </w:rPr>
              <w:t xml:space="preserve"> </w:t>
            </w:r>
            <w:r w:rsidRPr="00FF19D7">
              <w:rPr>
                <w:rFonts w:eastAsia="Arial Unicode MS"/>
                <w:color w:val="000000"/>
                <w:sz w:val="22"/>
                <w:szCs w:val="22"/>
                <w:vertAlign w:val="superscript"/>
                <w:lang w:eastAsia="en-IE"/>
              </w:rPr>
              <w:t>0</w:t>
            </w:r>
            <w:r w:rsidRPr="00FF19D7">
              <w:rPr>
                <w:color w:val="000000"/>
                <w:sz w:val="22"/>
                <w:szCs w:val="22"/>
                <w:lang w:eastAsia="en-IE"/>
              </w:rPr>
              <w:t>C</w:t>
            </w:r>
          </w:p>
        </w:tc>
        <w:tc>
          <w:tcPr>
            <w:tcW w:w="851"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20</w:t>
            </w:r>
          </w:p>
        </w:tc>
        <w:tc>
          <w:tcPr>
            <w:tcW w:w="709"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30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40</w:t>
            </w:r>
          </w:p>
        </w:tc>
        <w:tc>
          <w:tcPr>
            <w:tcW w:w="708"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50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60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70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80</w:t>
            </w:r>
          </w:p>
        </w:tc>
      </w:tr>
      <w:tr w:rsidR="00345E7F" w:rsidRPr="00FF19D7" w:rsidTr="00345E7F">
        <w:tc>
          <w:tcPr>
            <w:tcW w:w="675" w:type="dxa"/>
          </w:tcPr>
          <w:p w:rsidR="00345E7F" w:rsidRPr="00FF19D7" w:rsidRDefault="00345E7F" w:rsidP="00345E7F">
            <w:pPr>
              <w:pStyle w:val="NoSpacing"/>
              <w:jc w:val="center"/>
              <w:rPr>
                <w:color w:val="000000"/>
                <w:sz w:val="22"/>
                <w:szCs w:val="22"/>
                <w:lang w:eastAsia="en-IE"/>
              </w:rPr>
            </w:pPr>
            <w:r w:rsidRPr="00FF19D7">
              <w:rPr>
                <w:iCs/>
                <w:color w:val="000000"/>
                <w:sz w:val="22"/>
                <w:szCs w:val="22"/>
                <w:lang w:eastAsia="en-IE"/>
              </w:rPr>
              <w:t>R/</w:t>
            </w:r>
            <w:r w:rsidRPr="00FF19D7">
              <w:rPr>
                <w:color w:val="000000"/>
                <w:sz w:val="22"/>
                <w:szCs w:val="22"/>
                <w:lang w:eastAsia="en-IE"/>
              </w:rPr>
              <w:t>Ω</w:t>
            </w:r>
          </w:p>
        </w:tc>
        <w:tc>
          <w:tcPr>
            <w:tcW w:w="851"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2000</w:t>
            </w:r>
          </w:p>
        </w:tc>
        <w:tc>
          <w:tcPr>
            <w:tcW w:w="709"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1300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800</w:t>
            </w:r>
          </w:p>
        </w:tc>
        <w:tc>
          <w:tcPr>
            <w:tcW w:w="708"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400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200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90</w:t>
            </w:r>
          </w:p>
        </w:tc>
        <w:tc>
          <w:tcPr>
            <w:tcW w:w="567" w:type="dxa"/>
          </w:tcPr>
          <w:p w:rsidR="00345E7F" w:rsidRPr="00FF19D7" w:rsidRDefault="00345E7F" w:rsidP="00345E7F">
            <w:pPr>
              <w:pStyle w:val="NoSpacing"/>
              <w:jc w:val="center"/>
              <w:rPr>
                <w:color w:val="000000"/>
                <w:sz w:val="22"/>
                <w:szCs w:val="22"/>
                <w:lang w:eastAsia="en-IE"/>
              </w:rPr>
            </w:pPr>
            <w:r w:rsidRPr="00FF19D7">
              <w:rPr>
                <w:color w:val="000000"/>
                <w:sz w:val="22"/>
                <w:szCs w:val="22"/>
                <w:lang w:eastAsia="en-IE"/>
              </w:rPr>
              <w:t>40</w:t>
            </w:r>
          </w:p>
        </w:tc>
      </w:tr>
    </w:tbl>
    <w:p w:rsidR="00345E7F" w:rsidRPr="00FF19D7" w:rsidRDefault="00345E7F" w:rsidP="00345E7F">
      <w:pPr>
        <w:pStyle w:val="NoSpacing"/>
        <w:rPr>
          <w:color w:val="000000"/>
          <w:sz w:val="22"/>
          <w:szCs w:val="22"/>
          <w:lang w:eastAsia="en-IE"/>
        </w:rPr>
      </w:pPr>
    </w:p>
    <w:p w:rsidR="00345E7F" w:rsidRPr="00FF19D7" w:rsidRDefault="00345E7F" w:rsidP="00C00ED7">
      <w:pPr>
        <w:pStyle w:val="NoSpacing"/>
        <w:numPr>
          <w:ilvl w:val="0"/>
          <w:numId w:val="214"/>
        </w:numPr>
        <w:rPr>
          <w:color w:val="000000"/>
          <w:sz w:val="22"/>
          <w:szCs w:val="22"/>
          <w:lang w:eastAsia="en-IE"/>
        </w:rPr>
      </w:pPr>
      <w:r w:rsidRPr="00FF19D7">
        <w:rPr>
          <w:color w:val="000000"/>
          <w:sz w:val="22"/>
          <w:szCs w:val="22"/>
          <w:lang w:eastAsia="en-IE"/>
        </w:rPr>
        <w:t xml:space="preserve">Draw a labelled diagram of the apparatus used in this experiment. </w:t>
      </w:r>
    </w:p>
    <w:p w:rsidR="00345E7F" w:rsidRPr="00FF19D7" w:rsidRDefault="00345E7F" w:rsidP="00C00ED7">
      <w:pPr>
        <w:pStyle w:val="NoSpacing"/>
        <w:numPr>
          <w:ilvl w:val="0"/>
          <w:numId w:val="214"/>
        </w:numPr>
        <w:rPr>
          <w:color w:val="000000"/>
          <w:sz w:val="22"/>
          <w:szCs w:val="22"/>
          <w:lang w:eastAsia="en-IE"/>
        </w:rPr>
      </w:pPr>
      <w:r w:rsidRPr="00FF19D7">
        <w:rPr>
          <w:color w:val="000000"/>
          <w:sz w:val="22"/>
          <w:szCs w:val="22"/>
          <w:lang w:eastAsia="en-IE"/>
        </w:rPr>
        <w:t xml:space="preserve">How did the student measure the resistance of the thermistor? </w:t>
      </w:r>
    </w:p>
    <w:p w:rsidR="00345E7F" w:rsidRPr="00FF19D7" w:rsidRDefault="00345E7F" w:rsidP="00C00ED7">
      <w:pPr>
        <w:pStyle w:val="NoSpacing"/>
        <w:numPr>
          <w:ilvl w:val="0"/>
          <w:numId w:val="214"/>
        </w:numPr>
        <w:rPr>
          <w:color w:val="000000"/>
          <w:sz w:val="22"/>
          <w:szCs w:val="22"/>
          <w:lang w:eastAsia="en-IE"/>
        </w:rPr>
      </w:pPr>
      <w:r w:rsidRPr="00FF19D7">
        <w:rPr>
          <w:color w:val="000000"/>
          <w:sz w:val="22"/>
          <w:szCs w:val="22"/>
          <w:lang w:eastAsia="en-IE"/>
        </w:rPr>
        <w:t xml:space="preserve">Plot a graph on graph paper to show the relationship between the resistance </w:t>
      </w:r>
      <w:r w:rsidRPr="00FF19D7">
        <w:rPr>
          <w:iCs/>
          <w:color w:val="000000"/>
          <w:sz w:val="22"/>
          <w:szCs w:val="22"/>
          <w:lang w:eastAsia="en-IE"/>
        </w:rPr>
        <w:t xml:space="preserve">R </w:t>
      </w:r>
      <w:r w:rsidRPr="00FF19D7">
        <w:rPr>
          <w:color w:val="000000"/>
          <w:sz w:val="22"/>
          <w:szCs w:val="22"/>
          <w:lang w:eastAsia="en-IE"/>
        </w:rPr>
        <w:t xml:space="preserve">of the thermistor and its temperature </w:t>
      </w:r>
      <w:r w:rsidRPr="00FF19D7">
        <w:rPr>
          <w:iCs/>
          <w:color w:val="000000"/>
          <w:sz w:val="22"/>
          <w:szCs w:val="22"/>
          <w:lang w:eastAsia="en-IE"/>
        </w:rPr>
        <w:t xml:space="preserve">θ </w:t>
      </w:r>
      <w:r w:rsidRPr="00FF19D7">
        <w:rPr>
          <w:color w:val="000000"/>
          <w:sz w:val="22"/>
          <w:szCs w:val="22"/>
          <w:lang w:eastAsia="en-IE"/>
        </w:rPr>
        <w:t xml:space="preserve">(put </w:t>
      </w:r>
      <w:r w:rsidRPr="00FF19D7">
        <w:rPr>
          <w:iCs/>
          <w:color w:val="000000"/>
          <w:sz w:val="22"/>
          <w:szCs w:val="22"/>
          <w:lang w:eastAsia="en-IE"/>
        </w:rPr>
        <w:t xml:space="preserve">θ </w:t>
      </w:r>
      <w:r w:rsidRPr="00FF19D7">
        <w:rPr>
          <w:color w:val="000000"/>
          <w:sz w:val="22"/>
          <w:szCs w:val="22"/>
          <w:lang w:eastAsia="en-IE"/>
        </w:rPr>
        <w:t xml:space="preserve">on the X-axis). </w:t>
      </w:r>
    </w:p>
    <w:p w:rsidR="00345E7F" w:rsidRPr="00FF19D7" w:rsidRDefault="00345E7F" w:rsidP="00C00ED7">
      <w:pPr>
        <w:pStyle w:val="NoSpacing"/>
        <w:numPr>
          <w:ilvl w:val="0"/>
          <w:numId w:val="214"/>
        </w:numPr>
        <w:rPr>
          <w:color w:val="000000"/>
          <w:sz w:val="22"/>
          <w:szCs w:val="22"/>
          <w:lang w:eastAsia="en-IE"/>
        </w:rPr>
      </w:pPr>
      <w:r w:rsidRPr="00FF19D7">
        <w:rPr>
          <w:color w:val="000000"/>
          <w:sz w:val="22"/>
          <w:szCs w:val="22"/>
          <w:lang w:eastAsia="en-IE"/>
        </w:rPr>
        <w:t xml:space="preserve">Use your graph to estimate the temperature of the thermistor when its resistance is 1000 Ω. </w:t>
      </w:r>
    </w:p>
    <w:p w:rsidR="00345E7F" w:rsidRPr="00FF19D7" w:rsidRDefault="00345E7F" w:rsidP="00C00ED7">
      <w:pPr>
        <w:pStyle w:val="NoSpacing"/>
        <w:numPr>
          <w:ilvl w:val="0"/>
          <w:numId w:val="214"/>
        </w:numPr>
        <w:rPr>
          <w:color w:val="000000"/>
          <w:sz w:val="22"/>
          <w:szCs w:val="22"/>
          <w:lang w:eastAsia="en-IE"/>
        </w:rPr>
      </w:pPr>
      <w:r w:rsidRPr="00FF19D7">
        <w:rPr>
          <w:color w:val="000000"/>
          <w:sz w:val="22"/>
          <w:szCs w:val="22"/>
          <w:lang w:eastAsia="en-IE"/>
        </w:rPr>
        <w:t xml:space="preserve">What does your graph tell you about the relationship between the resistance of a thermistor and its temperature? </w:t>
      </w:r>
    </w:p>
    <w:p w:rsidR="00345E7F" w:rsidRDefault="00345E7F" w:rsidP="00345E7F">
      <w:pPr>
        <w:ind w:left="360"/>
        <w:rPr>
          <w:rFonts w:eastAsia="Calibri"/>
          <w:lang w:eastAsia="en-IE"/>
        </w:rPr>
      </w:pPr>
    </w:p>
    <w:p w:rsidR="00345E7F" w:rsidRDefault="00345E7F" w:rsidP="00345E7F">
      <w:pPr>
        <w:ind w:left="360"/>
        <w:rPr>
          <w:rFonts w:eastAsia="Calibri"/>
          <w:lang w:eastAsia="en-IE"/>
        </w:rPr>
      </w:pPr>
    </w:p>
    <w:p w:rsidR="00345E7F" w:rsidRDefault="00345E7F" w:rsidP="00345E7F">
      <w:pPr>
        <w:ind w:left="360"/>
        <w:rPr>
          <w:rFonts w:eastAsia="Calibri"/>
          <w:lang w:eastAsia="en-IE"/>
        </w:rPr>
      </w:pPr>
    </w:p>
    <w:p w:rsidR="00345E7F" w:rsidRDefault="00345E7F" w:rsidP="00345E7F">
      <w:pPr>
        <w:ind w:left="360"/>
        <w:rPr>
          <w:rFonts w:eastAsia="Calibri"/>
          <w:lang w:eastAsia="en-IE"/>
        </w:rPr>
      </w:pPr>
    </w:p>
    <w:p w:rsidR="00345E7F" w:rsidRDefault="00345E7F" w:rsidP="00345E7F">
      <w:pPr>
        <w:ind w:left="360"/>
        <w:rPr>
          <w:rFonts w:eastAsia="Calibri"/>
          <w:lang w:eastAsia="en-IE"/>
        </w:rPr>
      </w:pPr>
    </w:p>
    <w:p w:rsidR="00345E7F" w:rsidRPr="00FF19D7" w:rsidRDefault="00345E7F" w:rsidP="00345E7F">
      <w:pPr>
        <w:ind w:left="360"/>
        <w:rPr>
          <w:rFonts w:eastAsia="Calibri"/>
          <w:lang w:eastAsia="en-IE"/>
        </w:rPr>
      </w:pPr>
      <w:r>
        <w:rPr>
          <w:rFonts w:eastAsia="Calibri"/>
          <w:noProof/>
          <w:lang w:val="en-IE" w:eastAsia="en-IE"/>
        </w:rPr>
        <w:drawing>
          <wp:anchor distT="0" distB="0" distL="114300" distR="114300" simplePos="0" relativeHeight="251734528" behindDoc="0" locked="0" layoutInCell="1" allowOverlap="1" wp14:anchorId="7FBFBF2E" wp14:editId="7A16339B">
            <wp:simplePos x="0" y="0"/>
            <wp:positionH relativeFrom="column">
              <wp:posOffset>5160010</wp:posOffset>
            </wp:positionH>
            <wp:positionV relativeFrom="paragraph">
              <wp:posOffset>61595</wp:posOffset>
            </wp:positionV>
            <wp:extent cx="1038225" cy="883920"/>
            <wp:effectExtent l="0" t="0" r="952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822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Pr="003111C5" w:rsidRDefault="00345E7F" w:rsidP="00C00ED7">
      <w:pPr>
        <w:widowControl/>
        <w:numPr>
          <w:ilvl w:val="0"/>
          <w:numId w:val="217"/>
        </w:numPr>
        <w:rPr>
          <w:rFonts w:eastAsia="Calibri"/>
          <w:lang w:eastAsia="en-IE"/>
        </w:rPr>
      </w:pPr>
      <w:r w:rsidRPr="003111C5">
        <w:rPr>
          <w:rFonts w:eastAsia="Calibri"/>
          <w:lang w:eastAsia="en-IE"/>
        </w:rPr>
        <w:t xml:space="preserve">The circuit diagram shows a thermistor connected to a meter M. </w:t>
      </w:r>
    </w:p>
    <w:p w:rsidR="00345E7F" w:rsidRPr="00FF19D7" w:rsidRDefault="00345E7F" w:rsidP="00345E7F">
      <w:pPr>
        <w:ind w:left="360"/>
        <w:rPr>
          <w:rFonts w:eastAsia="Calibri"/>
          <w:lang w:eastAsia="en-IE"/>
        </w:rPr>
      </w:pPr>
      <w:r w:rsidRPr="00FF19D7">
        <w:rPr>
          <w:rFonts w:eastAsia="Calibri"/>
          <w:lang w:eastAsia="en-IE"/>
        </w:rPr>
        <w:t xml:space="preserve">A student used the circuit to measure the resistance R of the thermistor at different temperatures θ. </w:t>
      </w:r>
    </w:p>
    <w:p w:rsidR="00345E7F" w:rsidRPr="00FF19D7" w:rsidRDefault="00345E7F" w:rsidP="00C00ED7">
      <w:pPr>
        <w:widowControl/>
        <w:numPr>
          <w:ilvl w:val="0"/>
          <w:numId w:val="211"/>
        </w:numPr>
        <w:rPr>
          <w:rFonts w:eastAsia="Calibri"/>
          <w:lang w:eastAsia="en-IE"/>
        </w:rPr>
      </w:pPr>
      <w:r w:rsidRPr="00FF19D7">
        <w:rPr>
          <w:rFonts w:eastAsia="Calibri"/>
          <w:lang w:eastAsia="en-IE"/>
        </w:rPr>
        <w:t xml:space="preserve">Name the meter M used to measure the resistance of the thermistor. </w:t>
      </w:r>
    </w:p>
    <w:p w:rsidR="00345E7F" w:rsidRPr="00FF19D7" w:rsidRDefault="00345E7F" w:rsidP="00C00ED7">
      <w:pPr>
        <w:widowControl/>
        <w:numPr>
          <w:ilvl w:val="0"/>
          <w:numId w:val="211"/>
        </w:numPr>
        <w:rPr>
          <w:rFonts w:eastAsia="Calibri"/>
          <w:lang w:eastAsia="en-IE"/>
        </w:rPr>
      </w:pPr>
      <w:r w:rsidRPr="00FF19D7">
        <w:rPr>
          <w:rFonts w:eastAsia="Calibri"/>
          <w:lang w:eastAsia="en-IE"/>
        </w:rPr>
        <w:t>Explain, with the aid of a labelled diagram, how the student varied the temperature of the thermistor.</w:t>
      </w:r>
    </w:p>
    <w:p w:rsidR="00345E7F" w:rsidRPr="00FF19D7" w:rsidRDefault="00345E7F" w:rsidP="00C00ED7">
      <w:pPr>
        <w:widowControl/>
        <w:numPr>
          <w:ilvl w:val="0"/>
          <w:numId w:val="211"/>
        </w:numPr>
        <w:rPr>
          <w:rFonts w:eastAsia="Calibri"/>
          <w:lang w:eastAsia="en-IE"/>
        </w:rPr>
      </w:pPr>
      <w:r w:rsidRPr="00FF19D7">
        <w:rPr>
          <w:rFonts w:eastAsia="Calibri"/>
          <w:lang w:eastAsia="en-IE"/>
        </w:rPr>
        <w:t>How did the student measure the temperature of the thermistor?</w:t>
      </w:r>
    </w:p>
    <w:p w:rsidR="00345E7F" w:rsidRPr="00FF19D7" w:rsidRDefault="00345E7F" w:rsidP="00C00ED7">
      <w:pPr>
        <w:widowControl/>
        <w:numPr>
          <w:ilvl w:val="0"/>
          <w:numId w:val="211"/>
        </w:numPr>
        <w:rPr>
          <w:rFonts w:eastAsia="Calibri"/>
          <w:lang w:eastAsia="en-IE"/>
        </w:rPr>
      </w:pPr>
      <w:r w:rsidRPr="00FF19D7">
        <w:rPr>
          <w:rFonts w:eastAsia="Calibri"/>
        </w:rPr>
        <w:t>The table shows the measurements recorded by the student.</w:t>
      </w:r>
    </w:p>
    <w:tbl>
      <w:tblPr>
        <w:tblpPr w:leftFromText="180" w:rightFromText="180" w:vertAnchor="text" w:horzAnchor="page" w:tblpX="6163" w:tblpY="-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9"/>
        <w:gridCol w:w="709"/>
        <w:gridCol w:w="567"/>
        <w:gridCol w:w="567"/>
        <w:gridCol w:w="567"/>
        <w:gridCol w:w="567"/>
        <w:gridCol w:w="567"/>
        <w:gridCol w:w="567"/>
      </w:tblGrid>
      <w:tr w:rsidR="00345E7F" w:rsidRPr="00FF19D7" w:rsidTr="00345E7F">
        <w:tc>
          <w:tcPr>
            <w:tcW w:w="675" w:type="dxa"/>
          </w:tcPr>
          <w:p w:rsidR="00345E7F" w:rsidRPr="00FF19D7" w:rsidRDefault="00345E7F" w:rsidP="00345E7F">
            <w:pPr>
              <w:rPr>
                <w:rFonts w:eastAsia="Calibri"/>
              </w:rPr>
            </w:pPr>
            <w:r w:rsidRPr="00FF19D7">
              <w:rPr>
                <w:rFonts w:eastAsia="Calibri"/>
              </w:rPr>
              <w:sym w:font="Symbol" w:char="F071"/>
            </w:r>
            <w:r w:rsidRPr="00FF19D7">
              <w:rPr>
                <w:rFonts w:eastAsia="Calibri"/>
              </w:rPr>
              <w:t xml:space="preserve">/ </w:t>
            </w:r>
            <w:r w:rsidRPr="00FF19D7">
              <w:rPr>
                <w:rFonts w:eastAsia="Calibri"/>
                <w:vertAlign w:val="superscript"/>
              </w:rPr>
              <w:t>0</w:t>
            </w:r>
            <w:r w:rsidRPr="00FF19D7">
              <w:rPr>
                <w:rFonts w:eastAsia="Calibri"/>
              </w:rPr>
              <w:t>C</w:t>
            </w:r>
          </w:p>
        </w:tc>
        <w:tc>
          <w:tcPr>
            <w:tcW w:w="709" w:type="dxa"/>
          </w:tcPr>
          <w:p w:rsidR="00345E7F" w:rsidRPr="00FF19D7" w:rsidRDefault="00345E7F" w:rsidP="00345E7F">
            <w:pPr>
              <w:rPr>
                <w:rFonts w:eastAsia="Calibri"/>
              </w:rPr>
            </w:pPr>
            <w:r w:rsidRPr="00FF19D7">
              <w:rPr>
                <w:rFonts w:eastAsia="Calibri"/>
              </w:rPr>
              <w:t>20</w:t>
            </w:r>
          </w:p>
        </w:tc>
        <w:tc>
          <w:tcPr>
            <w:tcW w:w="709" w:type="dxa"/>
          </w:tcPr>
          <w:p w:rsidR="00345E7F" w:rsidRPr="00FF19D7" w:rsidRDefault="00345E7F" w:rsidP="00345E7F">
            <w:pPr>
              <w:rPr>
                <w:rFonts w:eastAsia="Calibri"/>
              </w:rPr>
            </w:pPr>
            <w:r w:rsidRPr="00FF19D7">
              <w:rPr>
                <w:rFonts w:eastAsia="Calibri"/>
              </w:rPr>
              <w:t>30</w:t>
            </w:r>
          </w:p>
        </w:tc>
        <w:tc>
          <w:tcPr>
            <w:tcW w:w="567" w:type="dxa"/>
          </w:tcPr>
          <w:p w:rsidR="00345E7F" w:rsidRPr="00FF19D7" w:rsidRDefault="00345E7F" w:rsidP="00345E7F">
            <w:pPr>
              <w:rPr>
                <w:rFonts w:eastAsia="Calibri"/>
              </w:rPr>
            </w:pPr>
            <w:r w:rsidRPr="00FF19D7">
              <w:rPr>
                <w:rFonts w:eastAsia="Calibri"/>
              </w:rPr>
              <w:t>40</w:t>
            </w:r>
          </w:p>
        </w:tc>
        <w:tc>
          <w:tcPr>
            <w:tcW w:w="567" w:type="dxa"/>
          </w:tcPr>
          <w:p w:rsidR="00345E7F" w:rsidRPr="00FF19D7" w:rsidRDefault="00345E7F" w:rsidP="00345E7F">
            <w:pPr>
              <w:rPr>
                <w:rFonts w:eastAsia="Calibri"/>
              </w:rPr>
            </w:pPr>
            <w:r w:rsidRPr="00FF19D7">
              <w:rPr>
                <w:rFonts w:eastAsia="Calibri"/>
              </w:rPr>
              <w:t>50</w:t>
            </w:r>
          </w:p>
        </w:tc>
        <w:tc>
          <w:tcPr>
            <w:tcW w:w="567" w:type="dxa"/>
          </w:tcPr>
          <w:p w:rsidR="00345E7F" w:rsidRPr="00FF19D7" w:rsidRDefault="00345E7F" w:rsidP="00345E7F">
            <w:pPr>
              <w:rPr>
                <w:rFonts w:eastAsia="Calibri"/>
              </w:rPr>
            </w:pPr>
            <w:r w:rsidRPr="00FF19D7">
              <w:rPr>
                <w:rFonts w:eastAsia="Calibri"/>
              </w:rPr>
              <w:t>60</w:t>
            </w:r>
          </w:p>
        </w:tc>
        <w:tc>
          <w:tcPr>
            <w:tcW w:w="567" w:type="dxa"/>
          </w:tcPr>
          <w:p w:rsidR="00345E7F" w:rsidRPr="00FF19D7" w:rsidRDefault="00345E7F" w:rsidP="00345E7F">
            <w:pPr>
              <w:rPr>
                <w:rFonts w:eastAsia="Calibri"/>
              </w:rPr>
            </w:pPr>
            <w:r w:rsidRPr="00FF19D7">
              <w:rPr>
                <w:rFonts w:eastAsia="Calibri"/>
              </w:rPr>
              <w:t>70</w:t>
            </w:r>
          </w:p>
        </w:tc>
        <w:tc>
          <w:tcPr>
            <w:tcW w:w="567" w:type="dxa"/>
          </w:tcPr>
          <w:p w:rsidR="00345E7F" w:rsidRPr="00FF19D7" w:rsidRDefault="00345E7F" w:rsidP="00345E7F">
            <w:pPr>
              <w:rPr>
                <w:rFonts w:eastAsia="Calibri"/>
              </w:rPr>
            </w:pPr>
            <w:r w:rsidRPr="00FF19D7">
              <w:rPr>
                <w:rFonts w:eastAsia="Calibri"/>
              </w:rPr>
              <w:t>80</w:t>
            </w:r>
          </w:p>
        </w:tc>
        <w:tc>
          <w:tcPr>
            <w:tcW w:w="567" w:type="dxa"/>
          </w:tcPr>
          <w:p w:rsidR="00345E7F" w:rsidRPr="00FF19D7" w:rsidRDefault="00345E7F" w:rsidP="00345E7F">
            <w:pPr>
              <w:rPr>
                <w:rFonts w:eastAsia="Calibri"/>
              </w:rPr>
            </w:pPr>
            <w:r w:rsidRPr="00FF19D7">
              <w:rPr>
                <w:rFonts w:eastAsia="Calibri"/>
              </w:rPr>
              <w:t>90</w:t>
            </w:r>
          </w:p>
        </w:tc>
      </w:tr>
      <w:tr w:rsidR="00345E7F" w:rsidRPr="00FF19D7" w:rsidTr="00345E7F">
        <w:tc>
          <w:tcPr>
            <w:tcW w:w="675" w:type="dxa"/>
          </w:tcPr>
          <w:p w:rsidR="00345E7F" w:rsidRPr="00FF19D7" w:rsidRDefault="00345E7F" w:rsidP="00345E7F">
            <w:pPr>
              <w:rPr>
                <w:rFonts w:eastAsia="Calibri"/>
              </w:rPr>
            </w:pPr>
            <w:r w:rsidRPr="00FF19D7">
              <w:rPr>
                <w:rFonts w:eastAsia="Calibri"/>
              </w:rPr>
              <w:t>R/</w:t>
            </w:r>
            <w:r w:rsidRPr="00FF19D7">
              <w:rPr>
                <w:rFonts w:eastAsia="Calibri"/>
                <w:lang w:eastAsia="en-IE"/>
              </w:rPr>
              <w:t xml:space="preserve"> Ω</w:t>
            </w:r>
          </w:p>
        </w:tc>
        <w:tc>
          <w:tcPr>
            <w:tcW w:w="709" w:type="dxa"/>
          </w:tcPr>
          <w:p w:rsidR="00345E7F" w:rsidRPr="00FF19D7" w:rsidRDefault="00345E7F" w:rsidP="00345E7F">
            <w:pPr>
              <w:rPr>
                <w:rFonts w:eastAsia="Calibri"/>
              </w:rPr>
            </w:pPr>
            <w:r w:rsidRPr="00FF19D7">
              <w:rPr>
                <w:rFonts w:eastAsia="Calibri"/>
              </w:rPr>
              <w:t>1300</w:t>
            </w:r>
          </w:p>
        </w:tc>
        <w:tc>
          <w:tcPr>
            <w:tcW w:w="709" w:type="dxa"/>
          </w:tcPr>
          <w:p w:rsidR="00345E7F" w:rsidRPr="00FF19D7" w:rsidRDefault="00345E7F" w:rsidP="00345E7F">
            <w:pPr>
              <w:rPr>
                <w:rFonts w:eastAsia="Calibri"/>
              </w:rPr>
            </w:pPr>
            <w:r w:rsidRPr="00FF19D7">
              <w:rPr>
                <w:rFonts w:eastAsia="Calibri"/>
              </w:rPr>
              <w:t>900</w:t>
            </w:r>
          </w:p>
        </w:tc>
        <w:tc>
          <w:tcPr>
            <w:tcW w:w="567" w:type="dxa"/>
          </w:tcPr>
          <w:p w:rsidR="00345E7F" w:rsidRPr="00FF19D7" w:rsidRDefault="00345E7F" w:rsidP="00345E7F">
            <w:pPr>
              <w:rPr>
                <w:rFonts w:eastAsia="Calibri"/>
              </w:rPr>
            </w:pPr>
            <w:r w:rsidRPr="00FF19D7">
              <w:rPr>
                <w:rFonts w:eastAsia="Calibri"/>
              </w:rPr>
              <w:t>640</w:t>
            </w:r>
          </w:p>
        </w:tc>
        <w:tc>
          <w:tcPr>
            <w:tcW w:w="567" w:type="dxa"/>
          </w:tcPr>
          <w:p w:rsidR="00345E7F" w:rsidRPr="00FF19D7" w:rsidRDefault="00345E7F" w:rsidP="00345E7F">
            <w:pPr>
              <w:rPr>
                <w:rFonts w:eastAsia="Calibri"/>
              </w:rPr>
            </w:pPr>
            <w:r w:rsidRPr="00FF19D7">
              <w:rPr>
                <w:rFonts w:eastAsia="Calibri"/>
              </w:rPr>
              <w:t>460</w:t>
            </w:r>
          </w:p>
        </w:tc>
        <w:tc>
          <w:tcPr>
            <w:tcW w:w="567" w:type="dxa"/>
          </w:tcPr>
          <w:p w:rsidR="00345E7F" w:rsidRPr="00FF19D7" w:rsidRDefault="00345E7F" w:rsidP="00345E7F">
            <w:pPr>
              <w:rPr>
                <w:rFonts w:eastAsia="Calibri"/>
              </w:rPr>
            </w:pPr>
            <w:r w:rsidRPr="00FF19D7">
              <w:rPr>
                <w:rFonts w:eastAsia="Calibri"/>
              </w:rPr>
              <w:t>340</w:t>
            </w:r>
          </w:p>
        </w:tc>
        <w:tc>
          <w:tcPr>
            <w:tcW w:w="567" w:type="dxa"/>
          </w:tcPr>
          <w:p w:rsidR="00345E7F" w:rsidRPr="00FF19D7" w:rsidRDefault="00345E7F" w:rsidP="00345E7F">
            <w:pPr>
              <w:rPr>
                <w:rFonts w:eastAsia="Calibri"/>
              </w:rPr>
            </w:pPr>
            <w:r w:rsidRPr="00FF19D7">
              <w:rPr>
                <w:rFonts w:eastAsia="Calibri"/>
              </w:rPr>
              <w:t>260</w:t>
            </w:r>
          </w:p>
        </w:tc>
        <w:tc>
          <w:tcPr>
            <w:tcW w:w="567" w:type="dxa"/>
          </w:tcPr>
          <w:p w:rsidR="00345E7F" w:rsidRPr="00FF19D7" w:rsidRDefault="00345E7F" w:rsidP="00345E7F">
            <w:pPr>
              <w:rPr>
                <w:rFonts w:eastAsia="Calibri"/>
              </w:rPr>
            </w:pPr>
            <w:r w:rsidRPr="00FF19D7">
              <w:rPr>
                <w:rFonts w:eastAsia="Calibri"/>
              </w:rPr>
              <w:t>200</w:t>
            </w:r>
          </w:p>
        </w:tc>
        <w:tc>
          <w:tcPr>
            <w:tcW w:w="567" w:type="dxa"/>
          </w:tcPr>
          <w:p w:rsidR="00345E7F" w:rsidRPr="00FF19D7" w:rsidRDefault="00345E7F" w:rsidP="00345E7F">
            <w:pPr>
              <w:rPr>
                <w:rFonts w:eastAsia="Calibri"/>
              </w:rPr>
            </w:pPr>
            <w:r w:rsidRPr="00FF19D7">
              <w:rPr>
                <w:rFonts w:eastAsia="Calibri"/>
              </w:rPr>
              <w:t>150</w:t>
            </w:r>
          </w:p>
        </w:tc>
      </w:tr>
    </w:tbl>
    <w:p w:rsidR="00345E7F" w:rsidRPr="00FF19D7" w:rsidRDefault="00345E7F" w:rsidP="00345E7F">
      <w:pPr>
        <w:ind w:left="357"/>
        <w:rPr>
          <w:rFonts w:eastAsia="Calibri"/>
          <w:lang w:eastAsia="en-IE"/>
        </w:rPr>
      </w:pPr>
      <w:r w:rsidRPr="00FF19D7">
        <w:rPr>
          <w:rFonts w:eastAsia="Calibri"/>
          <w:lang w:eastAsia="en-IE"/>
        </w:rPr>
        <w:t>Draw a graph on graph paper of resistance R against temperature θ. Put temperature on the horizontal axis.</w:t>
      </w:r>
    </w:p>
    <w:p w:rsidR="00345E7F" w:rsidRPr="00884640" w:rsidRDefault="00345E7F" w:rsidP="00C00ED7">
      <w:pPr>
        <w:widowControl/>
        <w:numPr>
          <w:ilvl w:val="0"/>
          <w:numId w:val="211"/>
        </w:numPr>
        <w:rPr>
          <w:rFonts w:eastAsia="Calibri"/>
          <w:lang w:eastAsia="en-IE"/>
        </w:rPr>
      </w:pPr>
      <w:r w:rsidRPr="00FF19D7">
        <w:rPr>
          <w:rFonts w:eastAsia="Calibri"/>
          <w:lang w:eastAsia="en-IE"/>
        </w:rPr>
        <w:t>Using your graph, estimate the temperature of the thermistor when the meter M read 740 Ω.</w:t>
      </w:r>
    </w:p>
    <w:p w:rsidR="00345E7F" w:rsidRDefault="00345E7F" w:rsidP="00345E7F">
      <w:pPr>
        <w:pStyle w:val="NoSpacing"/>
        <w:ind w:left="360"/>
        <w:rPr>
          <w:color w:val="1F1A17"/>
          <w:sz w:val="22"/>
          <w:szCs w:val="22"/>
        </w:rPr>
      </w:pPr>
    </w:p>
    <w:p w:rsidR="00345E7F" w:rsidRPr="00FF19D7" w:rsidRDefault="00345E7F" w:rsidP="00345E7F">
      <w:pPr>
        <w:pStyle w:val="NoSpacing"/>
        <w:ind w:left="360"/>
        <w:rPr>
          <w:color w:val="1F1A17"/>
          <w:sz w:val="22"/>
          <w:szCs w:val="22"/>
        </w:rPr>
      </w:pPr>
    </w:p>
    <w:p w:rsidR="00345E7F" w:rsidRDefault="00345E7F" w:rsidP="00345E7F">
      <w:pPr>
        <w:pStyle w:val="NoSpacing"/>
        <w:ind w:left="360"/>
        <w:rPr>
          <w:sz w:val="22"/>
          <w:szCs w:val="22"/>
          <w:lang w:eastAsia="en-IE"/>
        </w:rPr>
      </w:pPr>
    </w:p>
    <w:p w:rsidR="00345E7F" w:rsidRPr="003111C5" w:rsidRDefault="00345E7F" w:rsidP="00C00ED7">
      <w:pPr>
        <w:pStyle w:val="NoSpacing"/>
        <w:numPr>
          <w:ilvl w:val="0"/>
          <w:numId w:val="217"/>
        </w:numPr>
        <w:rPr>
          <w:sz w:val="22"/>
          <w:szCs w:val="22"/>
          <w:lang w:eastAsia="en-IE"/>
        </w:rPr>
      </w:pPr>
      <w:r>
        <w:rPr>
          <w:noProof/>
          <w:sz w:val="22"/>
          <w:szCs w:val="22"/>
          <w:lang w:val="en-IE" w:eastAsia="en-IE"/>
        </w:rPr>
        <w:drawing>
          <wp:anchor distT="0" distB="0" distL="114300" distR="114300" simplePos="0" relativeHeight="251735552" behindDoc="0" locked="0" layoutInCell="1" allowOverlap="1" wp14:anchorId="40C6B0BA" wp14:editId="2176AD4F">
            <wp:simplePos x="0" y="0"/>
            <wp:positionH relativeFrom="column">
              <wp:posOffset>3973830</wp:posOffset>
            </wp:positionH>
            <wp:positionV relativeFrom="paragraph">
              <wp:posOffset>-47625</wp:posOffset>
            </wp:positionV>
            <wp:extent cx="2794000" cy="1160145"/>
            <wp:effectExtent l="0" t="0" r="6350" b="190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400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1C5">
        <w:rPr>
          <w:sz w:val="22"/>
          <w:szCs w:val="22"/>
          <w:lang w:eastAsia="en-IE"/>
        </w:rPr>
        <w:t>The diagram shows a circuit used to investigate the variation of current with potential difference for a semiconductor diode in forward bias.</w:t>
      </w:r>
    </w:p>
    <w:p w:rsidR="00345E7F" w:rsidRPr="00FF19D7" w:rsidRDefault="00345E7F" w:rsidP="00C00ED7">
      <w:pPr>
        <w:pStyle w:val="NoSpacing"/>
        <w:numPr>
          <w:ilvl w:val="0"/>
          <w:numId w:val="212"/>
        </w:numPr>
        <w:rPr>
          <w:sz w:val="22"/>
          <w:szCs w:val="22"/>
          <w:lang w:eastAsia="en-IE"/>
        </w:rPr>
      </w:pPr>
      <w:r w:rsidRPr="00FF19D7">
        <w:rPr>
          <w:sz w:val="22"/>
          <w:szCs w:val="22"/>
          <w:lang w:eastAsia="en-IE"/>
        </w:rPr>
        <w:t xml:space="preserve">Name the apparatus </w:t>
      </w:r>
      <w:r w:rsidRPr="00FF19D7">
        <w:rPr>
          <w:bCs/>
          <w:sz w:val="22"/>
          <w:szCs w:val="22"/>
          <w:lang w:eastAsia="en-IE"/>
        </w:rPr>
        <w:t>X</w:t>
      </w:r>
      <w:r w:rsidRPr="00FF19D7">
        <w:rPr>
          <w:sz w:val="22"/>
          <w:szCs w:val="22"/>
          <w:lang w:eastAsia="en-IE"/>
        </w:rPr>
        <w:t>. What does it measure?</w:t>
      </w:r>
    </w:p>
    <w:p w:rsidR="00345E7F" w:rsidRPr="00FF19D7" w:rsidRDefault="00345E7F" w:rsidP="00C00ED7">
      <w:pPr>
        <w:pStyle w:val="NoSpacing"/>
        <w:numPr>
          <w:ilvl w:val="0"/>
          <w:numId w:val="212"/>
        </w:numPr>
        <w:rPr>
          <w:sz w:val="22"/>
          <w:szCs w:val="22"/>
          <w:lang w:eastAsia="en-IE"/>
        </w:rPr>
      </w:pPr>
      <w:r w:rsidRPr="00FF19D7">
        <w:rPr>
          <w:sz w:val="22"/>
          <w:szCs w:val="22"/>
          <w:lang w:eastAsia="en-IE"/>
        </w:rPr>
        <w:t xml:space="preserve">Name the apparatus </w:t>
      </w:r>
      <w:r w:rsidRPr="00FF19D7">
        <w:rPr>
          <w:bCs/>
          <w:sz w:val="22"/>
          <w:szCs w:val="22"/>
          <w:lang w:eastAsia="en-IE"/>
        </w:rPr>
        <w:t>Y</w:t>
      </w:r>
      <w:r w:rsidRPr="00FF19D7">
        <w:rPr>
          <w:sz w:val="22"/>
          <w:szCs w:val="22"/>
          <w:lang w:eastAsia="en-IE"/>
        </w:rPr>
        <w:t>. What does it do?</w:t>
      </w:r>
    </w:p>
    <w:p w:rsidR="00345E7F" w:rsidRPr="00FF19D7" w:rsidRDefault="00345E7F" w:rsidP="00C00ED7">
      <w:pPr>
        <w:pStyle w:val="NoSpacing"/>
        <w:numPr>
          <w:ilvl w:val="0"/>
          <w:numId w:val="212"/>
        </w:numPr>
        <w:rPr>
          <w:sz w:val="22"/>
          <w:szCs w:val="22"/>
          <w:lang w:eastAsia="en-IE"/>
        </w:rPr>
      </w:pPr>
      <w:r w:rsidRPr="00FF19D7">
        <w:rPr>
          <w:sz w:val="22"/>
          <w:szCs w:val="22"/>
          <w:lang w:eastAsia="en-IE"/>
        </w:rPr>
        <w:t xml:space="preserve">What is the function of the 330 Ω resistor in this circuit? </w:t>
      </w:r>
    </w:p>
    <w:p w:rsidR="00345E7F" w:rsidRPr="00FF19D7" w:rsidRDefault="00345E7F" w:rsidP="00C00ED7">
      <w:pPr>
        <w:pStyle w:val="NoSpacing"/>
        <w:numPr>
          <w:ilvl w:val="0"/>
          <w:numId w:val="212"/>
        </w:numPr>
        <w:rPr>
          <w:sz w:val="22"/>
          <w:szCs w:val="22"/>
          <w:lang w:eastAsia="en-IE"/>
        </w:rPr>
      </w:pPr>
      <w:r w:rsidRPr="00FF19D7">
        <w:rPr>
          <w:sz w:val="22"/>
          <w:szCs w:val="22"/>
          <w:lang w:eastAsia="en-IE"/>
        </w:rPr>
        <w:t>The table shows the values of the potential difference used and its corresponding current recorded during the experiment.</w:t>
      </w:r>
    </w:p>
    <w:p w:rsidR="00345E7F" w:rsidRDefault="00345E7F" w:rsidP="00345E7F">
      <w:pPr>
        <w:pStyle w:val="NoSpacing"/>
        <w:ind w:left="357"/>
        <w:rPr>
          <w:sz w:val="22"/>
          <w:szCs w:val="22"/>
          <w:lang w:eastAsia="en-IE"/>
        </w:rPr>
      </w:pPr>
      <w:r w:rsidRPr="00FF19D7">
        <w:rPr>
          <w:sz w:val="22"/>
          <w:szCs w:val="22"/>
          <w:lang w:eastAsia="en-IE"/>
        </w:rPr>
        <w:t xml:space="preserve">Using the data in the table, draw a graph on graph </w:t>
      </w:r>
    </w:p>
    <w:p w:rsidR="00345E7F" w:rsidRDefault="00345E7F" w:rsidP="00345E7F">
      <w:pPr>
        <w:pStyle w:val="NoSpacing"/>
        <w:ind w:left="357"/>
        <w:rPr>
          <w:sz w:val="22"/>
          <w:szCs w:val="22"/>
          <w:lang w:eastAsia="en-IE"/>
        </w:rPr>
      </w:pPr>
    </w:p>
    <w:tbl>
      <w:tblPr>
        <w:tblpPr w:leftFromText="180" w:rightFromText="180"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534"/>
        <w:gridCol w:w="491"/>
        <w:gridCol w:w="534"/>
        <w:gridCol w:w="567"/>
        <w:gridCol w:w="567"/>
        <w:gridCol w:w="567"/>
      </w:tblGrid>
      <w:tr w:rsidR="00345E7F" w:rsidRPr="00FF19D7" w:rsidTr="00345E7F">
        <w:tc>
          <w:tcPr>
            <w:tcW w:w="2268" w:type="dxa"/>
          </w:tcPr>
          <w:p w:rsidR="00345E7F" w:rsidRPr="00FF19D7" w:rsidRDefault="00345E7F" w:rsidP="00345E7F">
            <w:pPr>
              <w:pStyle w:val="NoSpacing"/>
              <w:rPr>
                <w:sz w:val="22"/>
                <w:szCs w:val="22"/>
                <w:lang w:eastAsia="en-IE"/>
              </w:rPr>
            </w:pPr>
            <w:r w:rsidRPr="00FF19D7">
              <w:rPr>
                <w:sz w:val="22"/>
                <w:szCs w:val="22"/>
                <w:lang w:eastAsia="en-IE"/>
              </w:rPr>
              <w:t>potential difference/V</w:t>
            </w:r>
          </w:p>
        </w:tc>
        <w:tc>
          <w:tcPr>
            <w:tcW w:w="534" w:type="dxa"/>
          </w:tcPr>
          <w:p w:rsidR="00345E7F" w:rsidRPr="00FF19D7" w:rsidRDefault="00345E7F" w:rsidP="00345E7F">
            <w:pPr>
              <w:pStyle w:val="NoSpacing"/>
              <w:rPr>
                <w:sz w:val="22"/>
                <w:szCs w:val="22"/>
                <w:lang w:eastAsia="en-IE"/>
              </w:rPr>
            </w:pPr>
            <w:r w:rsidRPr="00FF19D7">
              <w:rPr>
                <w:sz w:val="22"/>
                <w:szCs w:val="22"/>
                <w:lang w:eastAsia="en-IE"/>
              </w:rPr>
              <w:t>0</w:t>
            </w:r>
          </w:p>
        </w:tc>
        <w:tc>
          <w:tcPr>
            <w:tcW w:w="491" w:type="dxa"/>
          </w:tcPr>
          <w:p w:rsidR="00345E7F" w:rsidRPr="00FF19D7" w:rsidRDefault="00345E7F" w:rsidP="00345E7F">
            <w:pPr>
              <w:pStyle w:val="NoSpacing"/>
              <w:rPr>
                <w:sz w:val="22"/>
                <w:szCs w:val="22"/>
                <w:lang w:eastAsia="en-IE"/>
              </w:rPr>
            </w:pPr>
            <w:r w:rsidRPr="00FF19D7">
              <w:rPr>
                <w:sz w:val="22"/>
                <w:szCs w:val="22"/>
                <w:lang w:eastAsia="en-IE"/>
              </w:rPr>
              <w:t>0.2</w:t>
            </w:r>
          </w:p>
        </w:tc>
        <w:tc>
          <w:tcPr>
            <w:tcW w:w="534" w:type="dxa"/>
          </w:tcPr>
          <w:p w:rsidR="00345E7F" w:rsidRPr="00FF19D7" w:rsidRDefault="00345E7F" w:rsidP="00345E7F">
            <w:pPr>
              <w:pStyle w:val="NoSpacing"/>
              <w:rPr>
                <w:sz w:val="22"/>
                <w:szCs w:val="22"/>
                <w:lang w:eastAsia="en-IE"/>
              </w:rPr>
            </w:pPr>
            <w:r w:rsidRPr="00FF19D7">
              <w:rPr>
                <w:sz w:val="22"/>
                <w:szCs w:val="22"/>
                <w:lang w:eastAsia="en-IE"/>
              </w:rPr>
              <w:t>0.4</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0.6</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0.8</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1.0</w:t>
            </w:r>
          </w:p>
        </w:tc>
      </w:tr>
      <w:tr w:rsidR="00345E7F" w:rsidRPr="00FF19D7" w:rsidTr="00345E7F">
        <w:tc>
          <w:tcPr>
            <w:tcW w:w="2268" w:type="dxa"/>
          </w:tcPr>
          <w:p w:rsidR="00345E7F" w:rsidRPr="00FF19D7" w:rsidRDefault="00345E7F" w:rsidP="00345E7F">
            <w:pPr>
              <w:pStyle w:val="NoSpacing"/>
              <w:rPr>
                <w:sz w:val="22"/>
                <w:szCs w:val="22"/>
                <w:lang w:eastAsia="en-IE"/>
              </w:rPr>
            </w:pPr>
            <w:r w:rsidRPr="00FF19D7">
              <w:rPr>
                <w:sz w:val="22"/>
                <w:szCs w:val="22"/>
                <w:lang w:eastAsia="en-IE"/>
              </w:rPr>
              <w:t>current/mA</w:t>
            </w:r>
          </w:p>
        </w:tc>
        <w:tc>
          <w:tcPr>
            <w:tcW w:w="534" w:type="dxa"/>
          </w:tcPr>
          <w:p w:rsidR="00345E7F" w:rsidRPr="00FF19D7" w:rsidRDefault="00345E7F" w:rsidP="00345E7F">
            <w:pPr>
              <w:pStyle w:val="NoSpacing"/>
              <w:rPr>
                <w:sz w:val="22"/>
                <w:szCs w:val="22"/>
                <w:lang w:eastAsia="en-IE"/>
              </w:rPr>
            </w:pPr>
            <w:r w:rsidRPr="00FF19D7">
              <w:rPr>
                <w:sz w:val="22"/>
                <w:szCs w:val="22"/>
                <w:lang w:eastAsia="en-IE"/>
              </w:rPr>
              <w:t>0</w:t>
            </w:r>
          </w:p>
        </w:tc>
        <w:tc>
          <w:tcPr>
            <w:tcW w:w="491" w:type="dxa"/>
          </w:tcPr>
          <w:p w:rsidR="00345E7F" w:rsidRPr="00FF19D7" w:rsidRDefault="00345E7F" w:rsidP="00345E7F">
            <w:pPr>
              <w:pStyle w:val="NoSpacing"/>
              <w:rPr>
                <w:sz w:val="22"/>
                <w:szCs w:val="22"/>
                <w:lang w:eastAsia="en-IE"/>
              </w:rPr>
            </w:pPr>
            <w:r w:rsidRPr="00FF19D7">
              <w:rPr>
                <w:sz w:val="22"/>
                <w:szCs w:val="22"/>
                <w:lang w:eastAsia="en-IE"/>
              </w:rPr>
              <w:t>3</w:t>
            </w:r>
          </w:p>
        </w:tc>
        <w:tc>
          <w:tcPr>
            <w:tcW w:w="534" w:type="dxa"/>
          </w:tcPr>
          <w:p w:rsidR="00345E7F" w:rsidRPr="00FF19D7" w:rsidRDefault="00345E7F" w:rsidP="00345E7F">
            <w:pPr>
              <w:pStyle w:val="NoSpacing"/>
              <w:rPr>
                <w:sz w:val="22"/>
                <w:szCs w:val="22"/>
                <w:lang w:eastAsia="en-IE"/>
              </w:rPr>
            </w:pPr>
            <w:r w:rsidRPr="00FF19D7">
              <w:rPr>
                <w:sz w:val="22"/>
                <w:szCs w:val="22"/>
                <w:lang w:eastAsia="en-IE"/>
              </w:rPr>
              <w:t>6</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14</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50</w:t>
            </w:r>
          </w:p>
        </w:tc>
        <w:tc>
          <w:tcPr>
            <w:tcW w:w="567" w:type="dxa"/>
          </w:tcPr>
          <w:p w:rsidR="00345E7F" w:rsidRPr="00FF19D7" w:rsidRDefault="00345E7F" w:rsidP="00345E7F">
            <w:pPr>
              <w:pStyle w:val="NoSpacing"/>
              <w:rPr>
                <w:sz w:val="22"/>
                <w:szCs w:val="22"/>
                <w:lang w:eastAsia="en-IE"/>
              </w:rPr>
            </w:pPr>
            <w:r w:rsidRPr="00FF19D7">
              <w:rPr>
                <w:sz w:val="22"/>
                <w:szCs w:val="22"/>
                <w:lang w:eastAsia="en-IE"/>
              </w:rPr>
              <w:t>100</w:t>
            </w:r>
          </w:p>
        </w:tc>
      </w:tr>
    </w:tbl>
    <w:p w:rsidR="00345E7F" w:rsidRDefault="00345E7F" w:rsidP="00345E7F">
      <w:pPr>
        <w:pStyle w:val="NoSpacing"/>
        <w:ind w:left="357"/>
        <w:rPr>
          <w:sz w:val="22"/>
          <w:szCs w:val="22"/>
          <w:lang w:eastAsia="en-IE"/>
        </w:rPr>
      </w:pPr>
    </w:p>
    <w:p w:rsidR="00345E7F" w:rsidRDefault="00345E7F" w:rsidP="00345E7F">
      <w:pPr>
        <w:pStyle w:val="NoSpacing"/>
        <w:ind w:left="357"/>
        <w:rPr>
          <w:sz w:val="22"/>
          <w:szCs w:val="22"/>
          <w:lang w:eastAsia="en-IE"/>
        </w:rPr>
      </w:pPr>
    </w:p>
    <w:p w:rsidR="00345E7F" w:rsidRDefault="00345E7F" w:rsidP="00345E7F">
      <w:pPr>
        <w:pStyle w:val="NoSpacing"/>
        <w:ind w:left="357"/>
        <w:rPr>
          <w:sz w:val="22"/>
          <w:szCs w:val="22"/>
          <w:lang w:eastAsia="en-IE"/>
        </w:rPr>
      </w:pPr>
    </w:p>
    <w:p w:rsidR="00345E7F" w:rsidRDefault="00345E7F" w:rsidP="00345E7F">
      <w:pPr>
        <w:pStyle w:val="NoSpacing"/>
        <w:ind w:left="357"/>
        <w:rPr>
          <w:sz w:val="22"/>
          <w:szCs w:val="22"/>
          <w:lang w:eastAsia="en-IE"/>
        </w:rPr>
      </w:pPr>
    </w:p>
    <w:p w:rsidR="00345E7F" w:rsidRPr="00FF19D7" w:rsidRDefault="00345E7F" w:rsidP="00345E7F">
      <w:pPr>
        <w:pStyle w:val="NoSpacing"/>
        <w:ind w:left="357"/>
        <w:rPr>
          <w:sz w:val="22"/>
          <w:szCs w:val="22"/>
          <w:lang w:eastAsia="en-IE"/>
        </w:rPr>
      </w:pPr>
      <w:r w:rsidRPr="00FF19D7">
        <w:rPr>
          <w:sz w:val="22"/>
          <w:szCs w:val="22"/>
          <w:lang w:eastAsia="en-IE"/>
        </w:rPr>
        <w:t xml:space="preserve">paper of the current against the potential difference. </w:t>
      </w:r>
    </w:p>
    <w:p w:rsidR="00345E7F" w:rsidRPr="00FF19D7" w:rsidRDefault="00345E7F" w:rsidP="00345E7F">
      <w:pPr>
        <w:pStyle w:val="NoSpacing"/>
        <w:ind w:left="357"/>
        <w:rPr>
          <w:sz w:val="22"/>
          <w:szCs w:val="22"/>
          <w:lang w:eastAsia="en-IE"/>
        </w:rPr>
      </w:pPr>
      <w:r w:rsidRPr="00FF19D7">
        <w:rPr>
          <w:sz w:val="22"/>
          <w:szCs w:val="22"/>
          <w:lang w:eastAsia="en-IE"/>
        </w:rPr>
        <w:t xml:space="preserve">Put potential difference on the horizontal axis (X-axis). </w:t>
      </w:r>
    </w:p>
    <w:p w:rsidR="00345E7F" w:rsidRPr="00884640" w:rsidRDefault="00345E7F" w:rsidP="00C00ED7">
      <w:pPr>
        <w:pStyle w:val="NoSpacing"/>
        <w:numPr>
          <w:ilvl w:val="0"/>
          <w:numId w:val="212"/>
        </w:numPr>
        <w:rPr>
          <w:sz w:val="22"/>
          <w:szCs w:val="22"/>
          <w:lang w:eastAsia="en-IE"/>
        </w:rPr>
      </w:pPr>
      <w:r w:rsidRPr="00FF19D7">
        <w:rPr>
          <w:sz w:val="22"/>
          <w:szCs w:val="22"/>
          <w:lang w:eastAsia="en-IE"/>
        </w:rPr>
        <w:t xml:space="preserve">What does the graph tell you about the variation of current with potential difference for a semiconductor diode? </w:t>
      </w:r>
    </w:p>
    <w:p w:rsidR="00345E7F" w:rsidRPr="00FF19D7" w:rsidRDefault="00345E7F" w:rsidP="00345E7F">
      <w:pPr>
        <w:pStyle w:val="NoSpacing"/>
        <w:ind w:left="360"/>
        <w:rPr>
          <w:color w:val="000000"/>
          <w:sz w:val="22"/>
          <w:szCs w:val="22"/>
        </w:rPr>
      </w:pPr>
    </w:p>
    <w:p w:rsidR="00345E7F" w:rsidRPr="00FF19D7" w:rsidRDefault="00345E7F" w:rsidP="00345E7F">
      <w:pPr>
        <w:pStyle w:val="NoSpacing"/>
        <w:ind w:left="360"/>
        <w:rPr>
          <w:color w:val="000000"/>
          <w:sz w:val="22"/>
          <w:szCs w:val="22"/>
        </w:rPr>
      </w:pPr>
    </w:p>
    <w:p w:rsidR="00345E7F" w:rsidRPr="003111C5" w:rsidRDefault="00345E7F" w:rsidP="00C00ED7">
      <w:pPr>
        <w:pStyle w:val="NoSpacing"/>
        <w:numPr>
          <w:ilvl w:val="0"/>
          <w:numId w:val="217"/>
        </w:numPr>
        <w:rPr>
          <w:color w:val="000000"/>
          <w:sz w:val="22"/>
          <w:szCs w:val="22"/>
        </w:rPr>
      </w:pPr>
      <w:r w:rsidRPr="003111C5">
        <w:rPr>
          <w:sz w:val="22"/>
          <w:szCs w:val="22"/>
        </w:rPr>
        <w:t xml:space="preserve">The following is part of a student’s report of an experiment to investigate of the variation of current </w:t>
      </w:r>
      <w:r w:rsidRPr="003111C5">
        <w:rPr>
          <w:iCs/>
          <w:sz w:val="22"/>
          <w:szCs w:val="22"/>
        </w:rPr>
        <w:t xml:space="preserve">I </w:t>
      </w:r>
      <w:r w:rsidRPr="003111C5">
        <w:rPr>
          <w:sz w:val="22"/>
          <w:szCs w:val="22"/>
        </w:rPr>
        <w:t xml:space="preserve">with potential difference </w:t>
      </w:r>
      <w:r w:rsidRPr="003111C5">
        <w:rPr>
          <w:iCs/>
          <w:sz w:val="22"/>
          <w:szCs w:val="22"/>
        </w:rPr>
        <w:t xml:space="preserve">V </w:t>
      </w:r>
      <w:r w:rsidRPr="003111C5">
        <w:rPr>
          <w:sz w:val="22"/>
          <w:szCs w:val="22"/>
        </w:rPr>
        <w:t>for a semiconductor diode.</w:t>
      </w:r>
    </w:p>
    <w:p w:rsidR="00345E7F" w:rsidRPr="00FF19D7" w:rsidRDefault="00345E7F" w:rsidP="00345E7F">
      <w:pPr>
        <w:pStyle w:val="NoSpacing"/>
        <w:ind w:left="360"/>
        <w:rPr>
          <w:color w:val="000000"/>
          <w:sz w:val="22"/>
          <w:szCs w:val="22"/>
        </w:rPr>
      </w:pPr>
      <w:r w:rsidRPr="00FF19D7">
        <w:rPr>
          <w:sz w:val="22"/>
          <w:szCs w:val="22"/>
        </w:rPr>
        <w:t>I put the diode in forward bias as shown in the circuit diagram. I increased the potential difference across the diode until a current flowed. I measured the current flowing for different values of the potential difference.</w:t>
      </w:r>
    </w:p>
    <w:p w:rsidR="00345E7F" w:rsidRPr="00FF19D7" w:rsidRDefault="00345E7F" w:rsidP="00345E7F">
      <w:pPr>
        <w:pStyle w:val="NoSpacing"/>
        <w:ind w:left="360"/>
        <w:rPr>
          <w:color w:val="000000"/>
          <w:sz w:val="22"/>
          <w:szCs w:val="22"/>
        </w:rPr>
      </w:pPr>
      <w:r w:rsidRPr="00FF19D7">
        <w:rPr>
          <w:sz w:val="22"/>
          <w:szCs w:val="22"/>
        </w:rPr>
        <w:t>I recorded the following data.</w:t>
      </w:r>
    </w:p>
    <w:tbl>
      <w:tblPr>
        <w:tblpPr w:leftFromText="180" w:rightFromText="180" w:vertAnchor="text" w:horzAnchor="margin" w:tblpXSpec="center" w:tblpY="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tblGrid>
      <w:tr w:rsidR="00345E7F" w:rsidRPr="00FF19D7" w:rsidTr="00345E7F">
        <w:tc>
          <w:tcPr>
            <w:tcW w:w="924" w:type="dxa"/>
          </w:tcPr>
          <w:p w:rsidR="00345E7F" w:rsidRPr="00FF19D7" w:rsidRDefault="00345E7F" w:rsidP="00345E7F">
            <w:pPr>
              <w:pStyle w:val="NoSpacing"/>
              <w:rPr>
                <w:sz w:val="22"/>
                <w:szCs w:val="22"/>
              </w:rPr>
            </w:pPr>
            <w:r w:rsidRPr="00FF19D7">
              <w:rPr>
                <w:iCs/>
                <w:sz w:val="22"/>
                <w:szCs w:val="22"/>
              </w:rPr>
              <w:t>V</w:t>
            </w:r>
            <w:r w:rsidRPr="00FF19D7">
              <w:rPr>
                <w:sz w:val="22"/>
                <w:szCs w:val="22"/>
              </w:rPr>
              <w:t>/V</w:t>
            </w:r>
          </w:p>
        </w:tc>
        <w:tc>
          <w:tcPr>
            <w:tcW w:w="924" w:type="dxa"/>
          </w:tcPr>
          <w:p w:rsidR="00345E7F" w:rsidRPr="00FF19D7" w:rsidRDefault="00345E7F" w:rsidP="00345E7F">
            <w:pPr>
              <w:pStyle w:val="NoSpacing"/>
              <w:rPr>
                <w:sz w:val="22"/>
                <w:szCs w:val="22"/>
              </w:rPr>
            </w:pPr>
            <w:r w:rsidRPr="00FF19D7">
              <w:rPr>
                <w:sz w:val="22"/>
                <w:szCs w:val="22"/>
              </w:rPr>
              <w:t>0.60</w:t>
            </w:r>
          </w:p>
        </w:tc>
        <w:tc>
          <w:tcPr>
            <w:tcW w:w="924" w:type="dxa"/>
          </w:tcPr>
          <w:p w:rsidR="00345E7F" w:rsidRPr="00FF19D7" w:rsidRDefault="00345E7F" w:rsidP="00345E7F">
            <w:pPr>
              <w:pStyle w:val="NoSpacing"/>
              <w:rPr>
                <w:sz w:val="22"/>
                <w:szCs w:val="22"/>
              </w:rPr>
            </w:pPr>
            <w:r w:rsidRPr="00FF19D7">
              <w:rPr>
                <w:sz w:val="22"/>
                <w:szCs w:val="22"/>
              </w:rPr>
              <w:t>0.64</w:t>
            </w:r>
          </w:p>
        </w:tc>
        <w:tc>
          <w:tcPr>
            <w:tcW w:w="924" w:type="dxa"/>
          </w:tcPr>
          <w:p w:rsidR="00345E7F" w:rsidRPr="00FF19D7" w:rsidRDefault="00345E7F" w:rsidP="00345E7F">
            <w:pPr>
              <w:pStyle w:val="NoSpacing"/>
              <w:rPr>
                <w:sz w:val="22"/>
                <w:szCs w:val="22"/>
              </w:rPr>
            </w:pPr>
            <w:r w:rsidRPr="00FF19D7">
              <w:rPr>
                <w:sz w:val="22"/>
                <w:szCs w:val="22"/>
              </w:rPr>
              <w:t>0.68</w:t>
            </w:r>
          </w:p>
        </w:tc>
        <w:tc>
          <w:tcPr>
            <w:tcW w:w="924" w:type="dxa"/>
          </w:tcPr>
          <w:p w:rsidR="00345E7F" w:rsidRPr="00FF19D7" w:rsidRDefault="00345E7F" w:rsidP="00345E7F">
            <w:pPr>
              <w:pStyle w:val="NoSpacing"/>
              <w:rPr>
                <w:sz w:val="22"/>
                <w:szCs w:val="22"/>
              </w:rPr>
            </w:pPr>
            <w:r w:rsidRPr="00FF19D7">
              <w:rPr>
                <w:sz w:val="22"/>
                <w:szCs w:val="22"/>
              </w:rPr>
              <w:t>0.72</w:t>
            </w:r>
          </w:p>
        </w:tc>
        <w:tc>
          <w:tcPr>
            <w:tcW w:w="924" w:type="dxa"/>
          </w:tcPr>
          <w:p w:rsidR="00345E7F" w:rsidRPr="00FF19D7" w:rsidRDefault="00345E7F" w:rsidP="00345E7F">
            <w:pPr>
              <w:pStyle w:val="NoSpacing"/>
              <w:rPr>
                <w:sz w:val="22"/>
                <w:szCs w:val="22"/>
              </w:rPr>
            </w:pPr>
            <w:r w:rsidRPr="00FF19D7">
              <w:rPr>
                <w:sz w:val="22"/>
                <w:szCs w:val="22"/>
              </w:rPr>
              <w:t>0.76</w:t>
            </w:r>
          </w:p>
        </w:tc>
        <w:tc>
          <w:tcPr>
            <w:tcW w:w="924" w:type="dxa"/>
          </w:tcPr>
          <w:p w:rsidR="00345E7F" w:rsidRPr="00FF19D7" w:rsidRDefault="00345E7F" w:rsidP="00345E7F">
            <w:pPr>
              <w:pStyle w:val="NoSpacing"/>
              <w:rPr>
                <w:sz w:val="22"/>
                <w:szCs w:val="22"/>
              </w:rPr>
            </w:pPr>
            <w:r w:rsidRPr="00FF19D7">
              <w:rPr>
                <w:sz w:val="22"/>
                <w:szCs w:val="22"/>
              </w:rPr>
              <w:t>0.80</w:t>
            </w:r>
          </w:p>
        </w:tc>
      </w:tr>
      <w:tr w:rsidR="00345E7F" w:rsidRPr="00FF19D7" w:rsidTr="00345E7F">
        <w:tc>
          <w:tcPr>
            <w:tcW w:w="924" w:type="dxa"/>
          </w:tcPr>
          <w:p w:rsidR="00345E7F" w:rsidRPr="00FF19D7" w:rsidRDefault="00345E7F" w:rsidP="00345E7F">
            <w:pPr>
              <w:pStyle w:val="NoSpacing"/>
              <w:rPr>
                <w:sz w:val="22"/>
                <w:szCs w:val="22"/>
              </w:rPr>
            </w:pPr>
            <w:r w:rsidRPr="00FF19D7">
              <w:rPr>
                <w:iCs/>
                <w:sz w:val="22"/>
                <w:szCs w:val="22"/>
              </w:rPr>
              <w:t xml:space="preserve">I </w:t>
            </w:r>
            <w:r w:rsidRPr="00FF19D7">
              <w:rPr>
                <w:sz w:val="22"/>
                <w:szCs w:val="22"/>
              </w:rPr>
              <w:t>/mA</w:t>
            </w:r>
          </w:p>
        </w:tc>
        <w:tc>
          <w:tcPr>
            <w:tcW w:w="924" w:type="dxa"/>
          </w:tcPr>
          <w:p w:rsidR="00345E7F" w:rsidRPr="00FF19D7" w:rsidRDefault="00345E7F" w:rsidP="00345E7F">
            <w:pPr>
              <w:pStyle w:val="NoSpacing"/>
              <w:rPr>
                <w:sz w:val="22"/>
                <w:szCs w:val="22"/>
              </w:rPr>
            </w:pPr>
            <w:r w:rsidRPr="00FF19D7">
              <w:rPr>
                <w:sz w:val="22"/>
                <w:szCs w:val="22"/>
              </w:rPr>
              <w:t>2</w:t>
            </w:r>
          </w:p>
        </w:tc>
        <w:tc>
          <w:tcPr>
            <w:tcW w:w="924" w:type="dxa"/>
          </w:tcPr>
          <w:p w:rsidR="00345E7F" w:rsidRPr="00FF19D7" w:rsidRDefault="00345E7F" w:rsidP="00345E7F">
            <w:pPr>
              <w:pStyle w:val="NoSpacing"/>
              <w:rPr>
                <w:sz w:val="22"/>
                <w:szCs w:val="22"/>
              </w:rPr>
            </w:pPr>
            <w:r w:rsidRPr="00FF19D7">
              <w:rPr>
                <w:sz w:val="22"/>
                <w:szCs w:val="22"/>
              </w:rPr>
              <w:t>4</w:t>
            </w:r>
          </w:p>
        </w:tc>
        <w:tc>
          <w:tcPr>
            <w:tcW w:w="924" w:type="dxa"/>
          </w:tcPr>
          <w:p w:rsidR="00345E7F" w:rsidRPr="00FF19D7" w:rsidRDefault="00345E7F" w:rsidP="00345E7F">
            <w:pPr>
              <w:pStyle w:val="NoSpacing"/>
              <w:rPr>
                <w:sz w:val="22"/>
                <w:szCs w:val="22"/>
              </w:rPr>
            </w:pPr>
            <w:r w:rsidRPr="00FF19D7">
              <w:rPr>
                <w:sz w:val="22"/>
                <w:szCs w:val="22"/>
              </w:rPr>
              <w:t>10</w:t>
            </w:r>
          </w:p>
        </w:tc>
        <w:tc>
          <w:tcPr>
            <w:tcW w:w="924" w:type="dxa"/>
          </w:tcPr>
          <w:p w:rsidR="00345E7F" w:rsidRPr="00FF19D7" w:rsidRDefault="00345E7F" w:rsidP="00345E7F">
            <w:pPr>
              <w:pStyle w:val="NoSpacing"/>
              <w:rPr>
                <w:sz w:val="22"/>
                <w:szCs w:val="22"/>
              </w:rPr>
            </w:pPr>
            <w:r w:rsidRPr="00FF19D7">
              <w:rPr>
                <w:sz w:val="22"/>
                <w:szCs w:val="22"/>
              </w:rPr>
              <w:t>18</w:t>
            </w:r>
          </w:p>
        </w:tc>
        <w:tc>
          <w:tcPr>
            <w:tcW w:w="924" w:type="dxa"/>
          </w:tcPr>
          <w:p w:rsidR="00345E7F" w:rsidRPr="00FF19D7" w:rsidRDefault="00345E7F" w:rsidP="00345E7F">
            <w:pPr>
              <w:pStyle w:val="NoSpacing"/>
              <w:rPr>
                <w:sz w:val="22"/>
                <w:szCs w:val="22"/>
              </w:rPr>
            </w:pPr>
            <w:r w:rsidRPr="00FF19D7">
              <w:rPr>
                <w:sz w:val="22"/>
                <w:szCs w:val="22"/>
              </w:rPr>
              <w:t>35</w:t>
            </w:r>
          </w:p>
        </w:tc>
        <w:tc>
          <w:tcPr>
            <w:tcW w:w="924" w:type="dxa"/>
          </w:tcPr>
          <w:p w:rsidR="00345E7F" w:rsidRPr="00FF19D7" w:rsidRDefault="00345E7F" w:rsidP="00345E7F">
            <w:pPr>
              <w:pStyle w:val="NoSpacing"/>
              <w:rPr>
                <w:sz w:val="22"/>
                <w:szCs w:val="22"/>
              </w:rPr>
            </w:pPr>
            <w:r w:rsidRPr="00FF19D7">
              <w:rPr>
                <w:sz w:val="22"/>
                <w:szCs w:val="22"/>
              </w:rPr>
              <w:t>120</w:t>
            </w:r>
          </w:p>
        </w:tc>
      </w:tr>
    </w:tbl>
    <w:p w:rsidR="00345E7F" w:rsidRPr="00FF19D7" w:rsidRDefault="00345E7F" w:rsidP="00345E7F">
      <w:pPr>
        <w:pStyle w:val="NoSpacing"/>
        <w:rPr>
          <w:sz w:val="22"/>
          <w:szCs w:val="22"/>
        </w:rPr>
      </w:pPr>
    </w:p>
    <w:p w:rsidR="00345E7F" w:rsidRPr="00FF19D7" w:rsidRDefault="00345E7F" w:rsidP="00345E7F">
      <w:pPr>
        <w:pStyle w:val="NoSpacing"/>
        <w:rPr>
          <w:sz w:val="22"/>
          <w:szCs w:val="22"/>
        </w:rPr>
      </w:pPr>
    </w:p>
    <w:p w:rsidR="00345E7F" w:rsidRPr="00FF19D7" w:rsidRDefault="00345E7F" w:rsidP="00345E7F">
      <w:pPr>
        <w:pStyle w:val="NoSpacing"/>
        <w:rPr>
          <w:sz w:val="22"/>
          <w:szCs w:val="22"/>
        </w:rPr>
      </w:pPr>
    </w:p>
    <w:p w:rsidR="00345E7F" w:rsidRPr="00FF19D7" w:rsidRDefault="00345E7F" w:rsidP="00C00ED7">
      <w:pPr>
        <w:pStyle w:val="NoSpacing"/>
        <w:numPr>
          <w:ilvl w:val="0"/>
          <w:numId w:val="210"/>
        </w:numPr>
        <w:rPr>
          <w:sz w:val="22"/>
          <w:szCs w:val="22"/>
        </w:rPr>
      </w:pPr>
      <w:r w:rsidRPr="00FF19D7">
        <w:rPr>
          <w:sz w:val="22"/>
          <w:szCs w:val="22"/>
        </w:rPr>
        <w:t>Draw a circuit diagram used by the student.</w:t>
      </w:r>
    </w:p>
    <w:p w:rsidR="00345E7F" w:rsidRPr="00FF19D7" w:rsidRDefault="00345E7F" w:rsidP="00C00ED7">
      <w:pPr>
        <w:pStyle w:val="NoSpacing"/>
        <w:numPr>
          <w:ilvl w:val="0"/>
          <w:numId w:val="210"/>
        </w:numPr>
        <w:rPr>
          <w:sz w:val="22"/>
          <w:szCs w:val="22"/>
        </w:rPr>
      </w:pPr>
      <w:r w:rsidRPr="00FF19D7">
        <w:rPr>
          <w:sz w:val="22"/>
          <w:szCs w:val="22"/>
        </w:rPr>
        <w:t xml:space="preserve">How did the student vary and measure the potential difference? </w:t>
      </w:r>
    </w:p>
    <w:p w:rsidR="00345E7F" w:rsidRPr="00FF19D7" w:rsidRDefault="00345E7F" w:rsidP="00C00ED7">
      <w:pPr>
        <w:pStyle w:val="NoSpacing"/>
        <w:numPr>
          <w:ilvl w:val="0"/>
          <w:numId w:val="210"/>
        </w:numPr>
        <w:rPr>
          <w:sz w:val="22"/>
          <w:szCs w:val="22"/>
        </w:rPr>
      </w:pPr>
      <w:r w:rsidRPr="00FF19D7">
        <w:rPr>
          <w:sz w:val="22"/>
          <w:szCs w:val="22"/>
        </w:rPr>
        <w:t>Draw a graph to show how the current varies with the potential difference.</w:t>
      </w:r>
    </w:p>
    <w:p w:rsidR="00345E7F" w:rsidRPr="00FF19D7" w:rsidRDefault="00345E7F" w:rsidP="00C00ED7">
      <w:pPr>
        <w:pStyle w:val="NoSpacing"/>
        <w:numPr>
          <w:ilvl w:val="0"/>
          <w:numId w:val="210"/>
        </w:numPr>
        <w:rPr>
          <w:sz w:val="22"/>
          <w:szCs w:val="22"/>
        </w:rPr>
      </w:pPr>
      <w:r w:rsidRPr="00FF19D7">
        <w:rPr>
          <w:sz w:val="22"/>
          <w:szCs w:val="22"/>
        </w:rPr>
        <w:t xml:space="preserve">Estimate from your graph the junction voltage of the diode. </w:t>
      </w:r>
    </w:p>
    <w:p w:rsidR="00345E7F" w:rsidRPr="00FF19D7" w:rsidRDefault="00345E7F" w:rsidP="00C00ED7">
      <w:pPr>
        <w:pStyle w:val="NoSpacing"/>
        <w:numPr>
          <w:ilvl w:val="0"/>
          <w:numId w:val="210"/>
        </w:numPr>
        <w:rPr>
          <w:sz w:val="22"/>
          <w:szCs w:val="22"/>
        </w:rPr>
      </w:pPr>
      <w:r w:rsidRPr="00FF19D7">
        <w:rPr>
          <w:sz w:val="22"/>
          <w:szCs w:val="22"/>
        </w:rPr>
        <w:t>The student then put the diode in reverse bias and repeated the experiment.</w:t>
      </w:r>
    </w:p>
    <w:p w:rsidR="00345E7F" w:rsidRPr="00FF19D7" w:rsidRDefault="00345E7F" w:rsidP="00345E7F">
      <w:pPr>
        <w:pStyle w:val="NoSpacing"/>
        <w:ind w:left="360"/>
        <w:rPr>
          <w:sz w:val="22"/>
          <w:szCs w:val="22"/>
        </w:rPr>
      </w:pPr>
      <w:r w:rsidRPr="00FF19D7">
        <w:rPr>
          <w:sz w:val="22"/>
          <w:szCs w:val="22"/>
        </w:rPr>
        <w:t>What changes did the student make to the initial circuit?</w:t>
      </w:r>
    </w:p>
    <w:p w:rsidR="00345E7F" w:rsidRDefault="00345E7F" w:rsidP="00C00ED7">
      <w:pPr>
        <w:pStyle w:val="NoSpacing"/>
        <w:numPr>
          <w:ilvl w:val="0"/>
          <w:numId w:val="210"/>
        </w:numPr>
        <w:rPr>
          <w:sz w:val="22"/>
          <w:szCs w:val="22"/>
        </w:rPr>
      </w:pPr>
      <w:r w:rsidRPr="00FF19D7">
        <w:rPr>
          <w:sz w:val="22"/>
          <w:szCs w:val="22"/>
        </w:rPr>
        <w:t xml:space="preserve">Draw a sketch of the graph obtained for the diode in reverse bias. </w:t>
      </w:r>
    </w:p>
    <w:p w:rsidR="00AB491D" w:rsidRDefault="00AB491D" w:rsidP="00AB491D">
      <w:pPr>
        <w:pStyle w:val="NoSpacing"/>
        <w:rPr>
          <w:sz w:val="22"/>
          <w:szCs w:val="22"/>
        </w:rPr>
      </w:pPr>
    </w:p>
    <w:p w:rsidR="00AB491D" w:rsidRDefault="00AB491D" w:rsidP="00AB491D">
      <w:pPr>
        <w:widowControl/>
        <w:autoSpaceDE w:val="0"/>
        <w:autoSpaceDN w:val="0"/>
        <w:adjustRightInd w:val="0"/>
        <w:rPr>
          <w:rFonts w:ascii="TimesNewRoman" w:hAnsi="TimesNewRoman" w:cs="TimesNewRoman"/>
          <w:sz w:val="24"/>
          <w:szCs w:val="24"/>
          <w:lang w:val="en-IE"/>
        </w:rPr>
      </w:pPr>
      <w:r>
        <w:t xml:space="preserve">126: </w:t>
      </w:r>
      <w:r>
        <w:rPr>
          <w:rFonts w:ascii="TimesNewRoman" w:hAnsi="TimesNewRoman" w:cs="TimesNewRoman"/>
          <w:sz w:val="24"/>
          <w:szCs w:val="24"/>
          <w:lang w:val="en-IE"/>
        </w:rPr>
        <w:t>The following is part of a student’s report on an experiment to investigate the variation of</w:t>
      </w:r>
    </w:p>
    <w:p w:rsidR="00AB491D" w:rsidRDefault="00AB491D" w:rsidP="00AB491D">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the current </w:t>
      </w:r>
      <w:r>
        <w:rPr>
          <w:rFonts w:ascii="TimesNewRoman,Italic" w:hAnsi="TimesNewRoman,Italic" w:cs="TimesNewRoman,Italic"/>
          <w:i/>
          <w:iCs/>
          <w:sz w:val="24"/>
          <w:szCs w:val="24"/>
          <w:lang w:val="en-IE"/>
        </w:rPr>
        <w:t xml:space="preserve">I </w:t>
      </w:r>
      <w:r>
        <w:rPr>
          <w:rFonts w:ascii="TimesNewRoman" w:hAnsi="TimesNewRoman" w:cs="TimesNewRoman"/>
          <w:sz w:val="24"/>
          <w:szCs w:val="24"/>
          <w:lang w:val="en-IE"/>
        </w:rPr>
        <w:t xml:space="preserve">with potential difference </w:t>
      </w:r>
      <w:r>
        <w:rPr>
          <w:rFonts w:ascii="TimesNewRoman,Italic" w:hAnsi="TimesNewRoman,Italic" w:cs="TimesNewRoman,Italic"/>
          <w:i/>
          <w:iCs/>
          <w:sz w:val="24"/>
          <w:szCs w:val="24"/>
          <w:lang w:val="en-IE"/>
        </w:rPr>
        <w:t xml:space="preserve">V </w:t>
      </w:r>
      <w:r>
        <w:rPr>
          <w:rFonts w:ascii="TimesNewRoman" w:hAnsi="TimesNewRoman" w:cs="TimesNewRoman"/>
          <w:sz w:val="24"/>
          <w:szCs w:val="24"/>
          <w:lang w:val="en-IE"/>
        </w:rPr>
        <w:t>for a semiconductor diode.</w:t>
      </w:r>
    </w:p>
    <w:p w:rsidR="00AB491D" w:rsidRDefault="00AB491D" w:rsidP="00AB491D">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lastRenderedPageBreak/>
        <w:t>“I set up the apparatus as shown in the circuit diagram. I measured the current flowing through the diode for different values of the potential difference. I recorded the following data.”</w:t>
      </w:r>
    </w:p>
    <w:p w:rsidR="00AB491D" w:rsidRDefault="00AB491D" w:rsidP="00AB491D">
      <w:pPr>
        <w:widowControl/>
        <w:autoSpaceDE w:val="0"/>
        <w:autoSpaceDN w:val="0"/>
        <w:adjustRightInd w:val="0"/>
        <w:rPr>
          <w:rFonts w:ascii="TimesNewRoman" w:hAnsi="TimesNewRoman" w:cs="TimesNewRoman"/>
          <w:sz w:val="24"/>
          <w:szCs w:val="24"/>
          <w:lang w:val="en-IE"/>
        </w:rPr>
      </w:pPr>
    </w:p>
    <w:p w:rsidR="00AB491D" w:rsidRDefault="00AB491D" w:rsidP="00AB491D">
      <w:pPr>
        <w:widowControl/>
        <w:autoSpaceDE w:val="0"/>
        <w:autoSpaceDN w:val="0"/>
        <w:adjustRightInd w:val="0"/>
        <w:rPr>
          <w:rFonts w:ascii="TimesNewRoman" w:hAnsi="TimesNewRoman" w:cs="TimesNewRoman"/>
          <w:lang w:val="en-IE"/>
        </w:rPr>
      </w:pPr>
      <w:r>
        <w:rPr>
          <w:noProof/>
          <w:lang w:val="en-IE" w:eastAsia="en-IE"/>
        </w:rPr>
        <w:drawing>
          <wp:inline distT="0" distB="0" distL="0" distR="0" wp14:anchorId="60E36C17" wp14:editId="0FB697A2">
            <wp:extent cx="5610225" cy="8667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10225" cy="866775"/>
                    </a:xfrm>
                    <a:prstGeom prst="rect">
                      <a:avLst/>
                    </a:prstGeom>
                  </pic:spPr>
                </pic:pic>
              </a:graphicData>
            </a:graphic>
          </wp:inline>
        </w:drawing>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sz w:val="24"/>
          <w:szCs w:val="24"/>
          <w:lang w:val="en-IE"/>
        </w:rPr>
      </w:pPr>
      <w:r w:rsidRPr="00AB491D">
        <w:rPr>
          <w:rFonts w:ascii="TimesNewRoman" w:hAnsi="TimesNewRoman" w:cs="TimesNewRoman"/>
          <w:sz w:val="24"/>
          <w:szCs w:val="24"/>
          <w:lang w:val="en-IE"/>
        </w:rPr>
        <w:t>Draw a circuit diagram used by the student.</w:t>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sz w:val="24"/>
          <w:szCs w:val="24"/>
          <w:lang w:val="en-IE"/>
        </w:rPr>
      </w:pPr>
      <w:r w:rsidRPr="00AB491D">
        <w:rPr>
          <w:rFonts w:ascii="TimesNewRoman" w:hAnsi="TimesNewRoman" w:cs="TimesNewRoman"/>
          <w:sz w:val="24"/>
          <w:szCs w:val="24"/>
          <w:lang w:val="en-IE"/>
        </w:rPr>
        <w:t xml:space="preserve">How did the student vary and measure the potential difference? </w:t>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sz w:val="24"/>
          <w:szCs w:val="24"/>
          <w:lang w:val="en-IE"/>
        </w:rPr>
      </w:pPr>
      <w:r w:rsidRPr="00AB491D">
        <w:rPr>
          <w:rFonts w:ascii="TimesNewRoman" w:hAnsi="TimesNewRoman" w:cs="TimesNewRoman"/>
          <w:sz w:val="24"/>
          <w:szCs w:val="24"/>
          <w:lang w:val="en-IE"/>
        </w:rPr>
        <w:t>Using the data, draw a graph to show how the current varies with the potential difference for</w:t>
      </w:r>
      <w:r>
        <w:rPr>
          <w:rFonts w:ascii="TimesNewRoman" w:hAnsi="TimesNewRoman" w:cs="TimesNewRoman"/>
          <w:sz w:val="24"/>
          <w:szCs w:val="24"/>
          <w:lang w:val="en-IE"/>
        </w:rPr>
        <w:t xml:space="preserve"> </w:t>
      </w:r>
      <w:r w:rsidRPr="00AB491D">
        <w:rPr>
          <w:rFonts w:ascii="TimesNewRoman" w:hAnsi="TimesNewRoman" w:cs="TimesNewRoman"/>
          <w:sz w:val="24"/>
          <w:szCs w:val="24"/>
          <w:lang w:val="en-IE"/>
        </w:rPr>
        <w:t>the semiconductor diode.</w:t>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sz w:val="24"/>
          <w:szCs w:val="24"/>
          <w:lang w:val="en-IE"/>
        </w:rPr>
      </w:pPr>
      <w:r w:rsidRPr="00AB491D">
        <w:rPr>
          <w:rFonts w:ascii="TimesNewRoman" w:hAnsi="TimesNewRoman" w:cs="TimesNewRoman"/>
          <w:sz w:val="24"/>
          <w:szCs w:val="24"/>
          <w:lang w:val="en-IE"/>
        </w:rPr>
        <w:t xml:space="preserve">Does the resistance of the diode remain constant during the investigation? Justify your answer. </w:t>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sz w:val="24"/>
          <w:szCs w:val="24"/>
          <w:lang w:val="en-IE"/>
        </w:rPr>
      </w:pPr>
      <w:r w:rsidRPr="00AB491D">
        <w:rPr>
          <w:rFonts w:ascii="TimesNewRoman" w:hAnsi="TimesNewRoman" w:cs="TimesNewRoman"/>
          <w:sz w:val="24"/>
          <w:szCs w:val="24"/>
          <w:lang w:val="en-IE"/>
        </w:rPr>
        <w:t>The student continued the experiment with the connections to the semiconductor diode reversed.</w:t>
      </w:r>
    </w:p>
    <w:p w:rsidR="00AB491D" w:rsidRPr="00AB491D" w:rsidRDefault="00AB491D" w:rsidP="00C00ED7">
      <w:pPr>
        <w:pStyle w:val="ListParagraph"/>
        <w:widowControl/>
        <w:numPr>
          <w:ilvl w:val="0"/>
          <w:numId w:val="220"/>
        </w:numPr>
        <w:autoSpaceDE w:val="0"/>
        <w:autoSpaceDN w:val="0"/>
        <w:adjustRightInd w:val="0"/>
        <w:rPr>
          <w:rFonts w:ascii="TimesNewRoman" w:hAnsi="TimesNewRoman" w:cs="TimesNewRoman"/>
          <w:lang w:val="en-IE"/>
        </w:rPr>
      </w:pPr>
      <w:r w:rsidRPr="00AB491D">
        <w:rPr>
          <w:rFonts w:ascii="TimesNewRoman" w:hAnsi="TimesNewRoman" w:cs="TimesNewRoman"/>
          <w:sz w:val="24"/>
          <w:szCs w:val="24"/>
          <w:lang w:val="en-IE"/>
        </w:rPr>
        <w:t>What adjustments should be made to the circuit to obtain valid readings?</w:t>
      </w:r>
    </w:p>
    <w:p w:rsidR="00AB491D" w:rsidRDefault="00AB491D" w:rsidP="00AB491D">
      <w:pPr>
        <w:pStyle w:val="NoSpacing"/>
        <w:rPr>
          <w:rFonts w:ascii="TimesNewRoman" w:hAnsi="TimesNewRoman" w:cs="TimesNewRoman"/>
          <w:lang w:val="en-IE"/>
        </w:rPr>
      </w:pPr>
    </w:p>
    <w:p w:rsidR="00AB491D" w:rsidRPr="00FF19D7" w:rsidRDefault="00AB491D" w:rsidP="00AB491D">
      <w:pPr>
        <w:pStyle w:val="NoSpacing"/>
        <w:rPr>
          <w:sz w:val="22"/>
          <w:szCs w:val="22"/>
        </w:rPr>
      </w:pPr>
    </w:p>
    <w:p w:rsidR="00951C4A" w:rsidRDefault="00951C4A" w:rsidP="00951C4A">
      <w:pPr>
        <w:pStyle w:val="NoSpacing"/>
        <w:ind w:left="360"/>
        <w:rPr>
          <w:lang w:val="en-US"/>
        </w:rPr>
      </w:pPr>
    </w:p>
    <w:p w:rsidR="00951C4A" w:rsidRDefault="00951C4A" w:rsidP="00951C4A">
      <w:pPr>
        <w:pStyle w:val="NoSpacing"/>
        <w:ind w:left="360"/>
        <w:rPr>
          <w:lang w:val="en-US"/>
        </w:rPr>
      </w:pPr>
    </w:p>
    <w:p w:rsidR="00951C4A" w:rsidRDefault="00951C4A" w:rsidP="00951C4A">
      <w:pPr>
        <w:pStyle w:val="NoSpacing"/>
        <w:ind w:left="360"/>
        <w:rPr>
          <w:lang w:val="en-US"/>
        </w:rPr>
      </w:pPr>
    </w:p>
    <w:p w:rsidR="00345E7F" w:rsidRPr="00273E78" w:rsidRDefault="00951C4A" w:rsidP="00951C4A">
      <w:pPr>
        <w:pStyle w:val="NoSpacing"/>
        <w:ind w:left="360"/>
        <w:rPr>
          <w:lang w:val="en-US"/>
        </w:rPr>
      </w:pPr>
      <w:r w:rsidRPr="00951C4A">
        <w:rPr>
          <w:lang w:val="en-US"/>
        </w:rPr>
        <w:t>4. A student was asked to investigate the variation of current with potential difference fo</w:t>
      </w:r>
      <w:r>
        <w:rPr>
          <w:lang w:val="en-US"/>
        </w:rPr>
        <w:t xml:space="preserve">r a thin </w:t>
      </w:r>
      <w:r w:rsidRPr="00951C4A">
        <w:rPr>
          <w:lang w:val="en-US"/>
        </w:rPr>
        <w:t xml:space="preserve">metallic conductor. The student set up a circuit using appropriate </w:t>
      </w:r>
      <w:r>
        <w:rPr>
          <w:lang w:val="en-US"/>
        </w:rPr>
        <w:t xml:space="preserve">equipment. The student recorded </w:t>
      </w:r>
      <w:r w:rsidRPr="00951C4A">
        <w:rPr>
          <w:lang w:val="en-US"/>
        </w:rPr>
        <w:t>the values of the current I passing through the conductor for the corresponding values of potential</w:t>
      </w:r>
      <w:r>
        <w:rPr>
          <w:lang w:val="en-US"/>
        </w:rPr>
        <w:t xml:space="preserve"> </w:t>
      </w:r>
      <w:r w:rsidRPr="00951C4A">
        <w:rPr>
          <w:lang w:val="en-US"/>
        </w:rPr>
        <w:t>difference V. The recorded data are shown in the table.</w:t>
      </w:r>
    </w:p>
    <w:p w:rsidR="00345E7F" w:rsidRDefault="00345E7F"/>
    <w:p w:rsidR="00345E7F" w:rsidRDefault="00951C4A" w:rsidP="00951C4A">
      <w:pPr>
        <w:jc w:val="center"/>
      </w:pPr>
      <w:r>
        <w:rPr>
          <w:noProof/>
          <w:lang w:val="en-IE" w:eastAsia="en-IE"/>
        </w:rPr>
        <w:drawing>
          <wp:inline distT="0" distB="0" distL="0" distR="0" wp14:anchorId="10F3643C" wp14:editId="468AFBD5">
            <wp:extent cx="5943600" cy="89598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895985"/>
                    </a:xfrm>
                    <a:prstGeom prst="rect">
                      <a:avLst/>
                    </a:prstGeom>
                  </pic:spPr>
                </pic:pic>
              </a:graphicData>
            </a:graphic>
          </wp:inline>
        </w:drawing>
      </w:r>
    </w:p>
    <w:p w:rsidR="00951C4A" w:rsidRDefault="00951C4A" w:rsidP="00951C4A">
      <w:r>
        <w:t>Draw and label the circuit diagram used by the student.</w:t>
      </w:r>
    </w:p>
    <w:p w:rsidR="00951C4A" w:rsidRDefault="00951C4A" w:rsidP="00951C4A">
      <w:r>
        <w:t>Name the device in the circuit that is used to vary the potential difference across the conductor.</w:t>
      </w:r>
    </w:p>
    <w:p w:rsidR="00951C4A" w:rsidRDefault="00951C4A" w:rsidP="00951C4A">
      <w:r>
        <w:t>Explain how the student used this device to vary the potential difference. (18)</w:t>
      </w:r>
    </w:p>
    <w:p w:rsidR="00951C4A" w:rsidRDefault="00951C4A" w:rsidP="00951C4A"/>
    <w:p w:rsidR="00951C4A" w:rsidRDefault="00951C4A" w:rsidP="00951C4A">
      <w:r>
        <w:t>Use the data in the table to draw a graph on graph paper to show the variation of current with potential difference. Use your graph to find the value of the resistance of the conductor when the current is 0.7 A. (15)</w:t>
      </w:r>
    </w:p>
    <w:p w:rsidR="00951C4A" w:rsidRDefault="00951C4A" w:rsidP="00951C4A"/>
    <w:p w:rsidR="00951C4A" w:rsidRDefault="00951C4A" w:rsidP="00951C4A">
      <w:r>
        <w:t>Explain the shape of your graph. (7)</w:t>
      </w:r>
    </w:p>
    <w:p w:rsidR="00880E52" w:rsidRDefault="00880E52" w:rsidP="00951C4A"/>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C93ECE" w:rsidRDefault="00C93ECE" w:rsidP="00880E52"/>
    <w:p w:rsidR="00880E52" w:rsidRDefault="00C93ECE" w:rsidP="00880E52">
      <w:r>
        <w:rPr>
          <w:noProof/>
          <w:lang w:val="en-IE" w:eastAsia="en-IE"/>
        </w:rPr>
        <w:lastRenderedPageBreak/>
        <w:drawing>
          <wp:anchor distT="0" distB="0" distL="114300" distR="114300" simplePos="0" relativeHeight="251783680" behindDoc="1" locked="0" layoutInCell="1" allowOverlap="1" wp14:anchorId="7FBAAA1F" wp14:editId="371D6B23">
            <wp:simplePos x="0" y="0"/>
            <wp:positionH relativeFrom="column">
              <wp:posOffset>3800475</wp:posOffset>
            </wp:positionH>
            <wp:positionV relativeFrom="paragraph">
              <wp:posOffset>-73660</wp:posOffset>
            </wp:positionV>
            <wp:extent cx="2825750" cy="1470660"/>
            <wp:effectExtent l="0" t="0" r="0" b="0"/>
            <wp:wrapThrough wrapText="bothSides">
              <wp:wrapPolygon edited="0">
                <wp:start x="0" y="0"/>
                <wp:lineTo x="0" y="21264"/>
                <wp:lineTo x="21406" y="21264"/>
                <wp:lineTo x="21406"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825750" cy="1470660"/>
                    </a:xfrm>
                    <a:prstGeom prst="rect">
                      <a:avLst/>
                    </a:prstGeom>
                  </pic:spPr>
                </pic:pic>
              </a:graphicData>
            </a:graphic>
            <wp14:sizeRelH relativeFrom="page">
              <wp14:pctWidth>0</wp14:pctWidth>
            </wp14:sizeRelH>
            <wp14:sizeRelV relativeFrom="page">
              <wp14:pctHeight>0</wp14:pctHeight>
            </wp14:sizeRelV>
          </wp:anchor>
        </w:drawing>
      </w:r>
      <w:r w:rsidR="00880E52">
        <w:t xml:space="preserve">(a) The diagram shows a circuit used in a charger for a mobile phone. </w:t>
      </w:r>
    </w:p>
    <w:p w:rsidR="00880E52" w:rsidRDefault="00880E52" w:rsidP="00880E52">
      <w:r>
        <w:t>Name the parts labelled F, G and H. (9)</w:t>
      </w:r>
    </w:p>
    <w:p w:rsidR="00880E52" w:rsidRDefault="00880E52" w:rsidP="00880E52">
      <w:r>
        <w:t>Describe the function of G in this circuit. (6)</w:t>
      </w:r>
    </w:p>
    <w:p w:rsidR="00880E52" w:rsidRDefault="00880E52" w:rsidP="00880E52">
      <w:r>
        <w:t>Sketch graphs to show how voltage varies with time for</w:t>
      </w:r>
    </w:p>
    <w:p w:rsidR="00880E52" w:rsidRDefault="00880E52" w:rsidP="00880E52">
      <w:r>
        <w:t>(i) the input voltage</w:t>
      </w:r>
    </w:p>
    <w:p w:rsidR="00880E52" w:rsidRDefault="00880E52" w:rsidP="00880E52">
      <w:r>
        <w:t>(ii) the output voltage, VXY. (12)</w:t>
      </w:r>
    </w:p>
    <w:p w:rsidR="00880E52" w:rsidRDefault="00880E52" w:rsidP="00880E52">
      <w:r>
        <w:t>The photograph shows the device H used in the circuit. Use the data printed on the device to calculate the maximum energy that it can store. (9)</w:t>
      </w:r>
    </w:p>
    <w:p w:rsidR="00345E7F" w:rsidRDefault="00345E7F"/>
    <w:p w:rsidR="00345E7F" w:rsidRDefault="00880E52">
      <w:r w:rsidRPr="00880E52">
        <w:rPr>
          <w:noProof/>
          <w:lang w:val="en-IE" w:eastAsia="en-IE"/>
        </w:rPr>
        <w:drawing>
          <wp:anchor distT="0" distB="0" distL="114300" distR="114300" simplePos="0" relativeHeight="251782656" behindDoc="1" locked="0" layoutInCell="1" allowOverlap="1" wp14:anchorId="3EE8708C" wp14:editId="7632732A">
            <wp:simplePos x="0" y="0"/>
            <wp:positionH relativeFrom="column">
              <wp:posOffset>-266700</wp:posOffset>
            </wp:positionH>
            <wp:positionV relativeFrom="paragraph">
              <wp:posOffset>78105</wp:posOffset>
            </wp:positionV>
            <wp:extent cx="2733675" cy="895350"/>
            <wp:effectExtent l="0" t="0" r="9525" b="0"/>
            <wp:wrapThrough wrapText="bothSides">
              <wp:wrapPolygon edited="0">
                <wp:start x="0" y="0"/>
                <wp:lineTo x="0" y="21140"/>
                <wp:lineTo x="21525" y="21140"/>
                <wp:lineTo x="21525" y="0"/>
                <wp:lineTo x="0" y="0"/>
              </wp:wrapPolygon>
            </wp:wrapThrough>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7F" w:rsidRDefault="00345E7F"/>
    <w:p w:rsidR="00880E52" w:rsidRDefault="00880E52"/>
    <w:p w:rsidR="00880E52" w:rsidRDefault="00880E52"/>
    <w:p w:rsidR="00880E52" w:rsidRDefault="00880E52"/>
    <w:p w:rsidR="00880E52" w:rsidRDefault="00880E52"/>
    <w:p w:rsidR="00880E52" w:rsidRDefault="00880E52"/>
    <w:p w:rsidR="00880E52" w:rsidRDefault="00880E52" w:rsidP="00880E52">
      <w:r w:rsidRPr="00880E52">
        <w:t>Electricity generating companies transmit electricity over large distances at high voltage.</w:t>
      </w:r>
    </w:p>
    <w:p w:rsidR="00880E52" w:rsidRDefault="00880E52" w:rsidP="00880E52">
      <w:r>
        <w:t>Explain why high voltage is used. (6)</w:t>
      </w:r>
    </w:p>
    <w:p w:rsidR="00880E52" w:rsidRDefault="00880E52" w:rsidP="00880E52">
      <w:r>
        <w:t>A 3 km length of aluminium wire is used to carry a current of 250 A. The wire has</w:t>
      </w:r>
    </w:p>
    <w:p w:rsidR="00880E52" w:rsidRDefault="00880E52" w:rsidP="00880E52">
      <w:r>
        <w:t>a circular cross-section of diameter 18 mm.</w:t>
      </w:r>
    </w:p>
    <w:p w:rsidR="00880E52" w:rsidRDefault="00880E52" w:rsidP="00880E52">
      <w:r>
        <w:t>(i) Calculate the resistance of the aluminium wire.</w:t>
      </w:r>
    </w:p>
    <w:p w:rsidR="00880E52" w:rsidRDefault="00880E52" w:rsidP="00880E52">
      <w:r>
        <w:t>(ii) Calculate how much electrical energy is converted to heat energy in the wire in ten minutes. (14)</w:t>
      </w:r>
    </w:p>
    <w:p w:rsidR="00C93ECE" w:rsidRDefault="00C93ECE" w:rsidP="00880E52"/>
    <w:p w:rsidR="00C93ECE" w:rsidRDefault="00C93ECE" w:rsidP="00880E52"/>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In an experiment to investigate the variation of the resistance </w:t>
      </w:r>
      <w:r>
        <w:rPr>
          <w:rFonts w:ascii="TimesNewRoman,Italic" w:hAnsi="TimesNewRoman,Italic" w:cs="TimesNewRoman,Italic"/>
          <w:i/>
          <w:iCs/>
          <w:sz w:val="24"/>
          <w:szCs w:val="24"/>
          <w:lang w:val="en-IE"/>
        </w:rPr>
        <w:t xml:space="preserve">R </w:t>
      </w:r>
      <w:r>
        <w:rPr>
          <w:rFonts w:ascii="TimesNewRoman" w:hAnsi="TimesNewRoman" w:cs="TimesNewRoman"/>
          <w:sz w:val="24"/>
          <w:szCs w:val="24"/>
          <w:lang w:val="en-IE"/>
        </w:rPr>
        <w:t xml:space="preserve">of a thermistor with temperature </w:t>
      </w:r>
      <w:r>
        <w:rPr>
          <w:rFonts w:ascii="TimesNewRoman,Italic" w:hAnsi="TimesNewRoman,Italic" w:cs="TimesNewRoman,Italic"/>
          <w:i/>
          <w:iCs/>
          <w:sz w:val="24"/>
          <w:szCs w:val="24"/>
          <w:lang w:val="en-IE"/>
        </w:rPr>
        <w:t xml:space="preserve">θ </w:t>
      </w:r>
      <w:r>
        <w:rPr>
          <w:rFonts w:ascii="TimesNewRoman" w:hAnsi="TimesNewRoman" w:cs="TimesNewRoman"/>
          <w:sz w:val="24"/>
          <w:szCs w:val="24"/>
          <w:lang w:val="en-IE"/>
        </w:rPr>
        <w:t>a student measured the resistance of a thermistor at different temperatures.</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Draw a labelled diagram of the apparatus used in the experiment.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How did the student measure the resistance of the thermistor? (6)</w:t>
      </w:r>
    </w:p>
    <w:p w:rsidR="00C93ECE" w:rsidRDefault="00C93ECE" w:rsidP="00C93ECE">
      <w:pPr>
        <w:rPr>
          <w:rFonts w:ascii="TimesNewRoman" w:hAnsi="TimesNewRoman" w:cs="TimesNewRoman"/>
          <w:sz w:val="24"/>
          <w:szCs w:val="24"/>
          <w:lang w:val="en-IE"/>
        </w:rPr>
      </w:pPr>
      <w:r>
        <w:rPr>
          <w:rFonts w:ascii="TimesNewRoman" w:hAnsi="TimesNewRoman" w:cs="TimesNewRoman"/>
          <w:sz w:val="24"/>
          <w:szCs w:val="24"/>
          <w:lang w:val="en-IE"/>
        </w:rPr>
        <w:t>The table shows the measurements recorded by the student.</w:t>
      </w:r>
    </w:p>
    <w:p w:rsidR="00C93ECE" w:rsidRDefault="00C93ECE" w:rsidP="00C93ECE">
      <w:pPr>
        <w:rPr>
          <w:rFonts w:ascii="TimesNewRoman" w:hAnsi="TimesNewRoman" w:cs="TimesNewRoman"/>
          <w:sz w:val="24"/>
          <w:szCs w:val="24"/>
          <w:lang w:val="en-IE"/>
        </w:rPr>
      </w:pPr>
      <w:r>
        <w:rPr>
          <w:noProof/>
          <w:lang w:val="en-IE" w:eastAsia="en-IE"/>
        </w:rPr>
        <w:drawing>
          <wp:anchor distT="0" distB="0" distL="114300" distR="114300" simplePos="0" relativeHeight="251786752" behindDoc="1" locked="0" layoutInCell="1" allowOverlap="1" wp14:anchorId="23DADCE2" wp14:editId="1E588AFE">
            <wp:simplePos x="0" y="0"/>
            <wp:positionH relativeFrom="column">
              <wp:posOffset>838200</wp:posOffset>
            </wp:positionH>
            <wp:positionV relativeFrom="paragraph">
              <wp:posOffset>119380</wp:posOffset>
            </wp:positionV>
            <wp:extent cx="4819650" cy="915035"/>
            <wp:effectExtent l="0" t="0" r="0" b="0"/>
            <wp:wrapThrough wrapText="bothSides">
              <wp:wrapPolygon edited="0">
                <wp:start x="0" y="0"/>
                <wp:lineTo x="0" y="21135"/>
                <wp:lineTo x="21515" y="21135"/>
                <wp:lineTo x="21515" y="0"/>
                <wp:lineTo x="0" y="0"/>
              </wp:wrapPolygon>
            </wp:wrapThrough>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4819650" cy="915035"/>
                    </a:xfrm>
                    <a:prstGeom prst="rect">
                      <a:avLst/>
                    </a:prstGeom>
                  </pic:spPr>
                </pic:pic>
              </a:graphicData>
            </a:graphic>
            <wp14:sizeRelH relativeFrom="page">
              <wp14:pctWidth>0</wp14:pctWidth>
            </wp14:sizeRelH>
            <wp14:sizeRelV relativeFrom="page">
              <wp14:pctHeight>0</wp14:pctHeight>
            </wp14:sizeRelV>
          </wp:anchor>
        </w:drawing>
      </w:r>
    </w:p>
    <w:p w:rsidR="00C93ECE" w:rsidRDefault="00C93ECE" w:rsidP="00C93ECE">
      <w:pPr>
        <w:rPr>
          <w:rFonts w:ascii="TimesNewRoman" w:hAnsi="TimesNewRoman" w:cs="TimesNewRoman"/>
          <w:sz w:val="24"/>
          <w:szCs w:val="24"/>
          <w:lang w:val="en-IE"/>
        </w:rPr>
      </w:pPr>
    </w:p>
    <w:p w:rsidR="00C93ECE" w:rsidRDefault="00C93ECE" w:rsidP="00C93ECE"/>
    <w:p w:rsidR="00C93ECE" w:rsidRDefault="00C93ECE" w:rsidP="00C93ECE"/>
    <w:p w:rsidR="00C93ECE" w:rsidRDefault="00C93ECE" w:rsidP="00C93ECE"/>
    <w:p w:rsidR="00C93ECE" w:rsidRDefault="00C93ECE" w:rsidP="00C93ECE"/>
    <w:p w:rsidR="00C93ECE" w:rsidRDefault="00C93ECE" w:rsidP="00C93ECE"/>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(iii) Plot a graph on graph paper to show the relationship between resistance </w:t>
      </w:r>
      <w:r>
        <w:rPr>
          <w:rFonts w:ascii="TimesNewRoman,Italic" w:hAnsi="TimesNewRoman,Italic" w:cs="TimesNewRoman,Italic"/>
          <w:i/>
          <w:iCs/>
          <w:sz w:val="24"/>
          <w:szCs w:val="24"/>
          <w:lang w:val="en-IE"/>
        </w:rPr>
        <w:t xml:space="preserve">R </w:t>
      </w:r>
      <w:r>
        <w:rPr>
          <w:rFonts w:ascii="TimesNewRoman" w:hAnsi="TimesNewRoman" w:cs="TimesNewRoman"/>
          <w:sz w:val="24"/>
          <w:szCs w:val="24"/>
          <w:lang w:val="en-IE"/>
        </w:rPr>
        <w:t xml:space="preserve">of the thermistor and the temperature </w:t>
      </w:r>
      <w:r>
        <w:rPr>
          <w:rFonts w:ascii="TimesNewRoman,Italic" w:hAnsi="TimesNewRoman,Italic" w:cs="TimesNewRoman,Italic"/>
          <w:i/>
          <w:iCs/>
          <w:sz w:val="24"/>
          <w:szCs w:val="24"/>
          <w:lang w:val="en-IE"/>
        </w:rPr>
        <w:t>θ</w:t>
      </w:r>
      <w:r>
        <w:rPr>
          <w:rFonts w:ascii="TimesNewRoman" w:hAnsi="TimesNewRoman" w:cs="TimesNewRoman"/>
          <w:sz w:val="24"/>
          <w:szCs w:val="24"/>
          <w:lang w:val="en-IE"/>
        </w:rPr>
        <w:t xml:space="preserve">. (Put </w:t>
      </w:r>
      <w:r>
        <w:rPr>
          <w:rFonts w:ascii="TimesNewRoman,Italic" w:hAnsi="TimesNewRoman,Italic" w:cs="TimesNewRoman,Italic"/>
          <w:i/>
          <w:iCs/>
          <w:sz w:val="24"/>
          <w:szCs w:val="24"/>
          <w:lang w:val="en-IE"/>
        </w:rPr>
        <w:t xml:space="preserve">θ </w:t>
      </w:r>
      <w:r>
        <w:rPr>
          <w:rFonts w:ascii="TimesNewRoman" w:hAnsi="TimesNewRoman" w:cs="TimesNewRoman"/>
          <w:sz w:val="24"/>
          <w:szCs w:val="24"/>
          <w:lang w:val="en-IE"/>
        </w:rPr>
        <w:t xml:space="preserve">on the </w:t>
      </w:r>
      <w:r>
        <w:rPr>
          <w:rFonts w:ascii="TimesNewRoman,Italic" w:hAnsi="TimesNewRoman,Italic" w:cs="TimesNewRoman,Italic"/>
          <w:i/>
          <w:iCs/>
          <w:sz w:val="24"/>
          <w:szCs w:val="24"/>
          <w:lang w:val="en-IE"/>
        </w:rPr>
        <w:t>X</w:t>
      </w:r>
      <w:r>
        <w:rPr>
          <w:rFonts w:ascii="TimesNewRoman" w:hAnsi="TimesNewRoman" w:cs="TimesNewRoman"/>
          <w:sz w:val="24"/>
          <w:szCs w:val="24"/>
          <w:lang w:val="en-IE"/>
        </w:rPr>
        <w:t>-axis.) (12)</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Use the graph to estimate the temperature of the thermistor when its resistance is</w:t>
      </w:r>
    </w:p>
    <w:p w:rsidR="00C93ECE" w:rsidRDefault="00C93ECE" w:rsidP="00C93ECE">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500 Ω. (4)</w:t>
      </w:r>
    </w:p>
    <w:p w:rsidR="00C93ECE" w:rsidRPr="00C93ECE" w:rsidRDefault="00C93ECE" w:rsidP="00C93ECE">
      <w:pPr>
        <w:widowControl/>
        <w:autoSpaceDE w:val="0"/>
        <w:autoSpaceDN w:val="0"/>
        <w:adjustRightInd w:val="0"/>
        <w:rPr>
          <w:rFonts w:ascii="TimesNewRoman" w:hAnsi="TimesNewRoman" w:cs="TimesNewRoman"/>
          <w:sz w:val="24"/>
          <w:szCs w:val="24"/>
          <w:lang w:val="en-IE"/>
        </w:rPr>
        <w:sectPr w:rsidR="00C93ECE" w:rsidRPr="00C93ECE">
          <w:headerReference w:type="default" r:id="rId129"/>
          <w:pgSz w:w="11907" w:h="16840"/>
          <w:pgMar w:top="1320" w:right="1220" w:bottom="280" w:left="900" w:header="0" w:footer="0" w:gutter="0"/>
          <w:cols w:space="720"/>
        </w:sectPr>
      </w:pPr>
      <w:r>
        <w:rPr>
          <w:rFonts w:ascii="TimesNewRoman" w:hAnsi="TimesNewRoman" w:cs="TimesNewRoman"/>
          <w:sz w:val="24"/>
          <w:szCs w:val="24"/>
          <w:lang w:val="en-IE"/>
        </w:rPr>
        <w:t>(v) What can you tell from the graph about the relationship between the resistance of a thermistor and its temperature? (6)</w:t>
      </w:r>
    </w:p>
    <w:p w:rsidR="00326228" w:rsidRDefault="004B6062" w:rsidP="00C01701">
      <w:pPr>
        <w:pStyle w:val="Heading2"/>
        <w:jc w:val="center"/>
      </w:pPr>
      <w:bookmarkStart w:id="171" w:name="Electromagnetism_SA"/>
      <w:bookmarkStart w:id="172" w:name="_Toc345780646"/>
      <w:bookmarkStart w:id="173" w:name="_Toc345790194"/>
      <w:bookmarkEnd w:id="171"/>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3"/>
        </w:rPr>
        <w:t>E</w:t>
      </w:r>
      <w:r>
        <w:t>l</w:t>
      </w:r>
      <w:r>
        <w:rPr>
          <w:spacing w:val="-2"/>
        </w:rPr>
        <w:t>e</w:t>
      </w:r>
      <w:r>
        <w:t>ctro</w:t>
      </w:r>
      <w:r>
        <w:rPr>
          <w:spacing w:val="-3"/>
        </w:rPr>
        <w:t>m</w:t>
      </w:r>
      <w:r>
        <w:t>ag</w:t>
      </w:r>
      <w:r>
        <w:rPr>
          <w:spacing w:val="-1"/>
        </w:rPr>
        <w:t>n</w:t>
      </w:r>
      <w:r>
        <w:t>eti</w:t>
      </w:r>
      <w:r>
        <w:rPr>
          <w:spacing w:val="-1"/>
        </w:rPr>
        <w:t>s</w:t>
      </w:r>
      <w:r>
        <w:t>m</w:t>
      </w:r>
      <w:bookmarkEnd w:id="172"/>
      <w:bookmarkEnd w:id="173"/>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74" w:name="_Toc345757669"/>
      <w:bookmarkStart w:id="175" w:name="_Toc345780647"/>
      <w:bookmarkStart w:id="176" w:name="_Toc345790195"/>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74"/>
      <w:bookmarkEnd w:id="175"/>
      <w:bookmarkEnd w:id="176"/>
      <w:r w:rsidR="006E65E8" w:rsidRPr="006E65E8">
        <w:rPr>
          <w:noProof/>
          <w:szCs w:val="24"/>
          <w:lang w:eastAsia="en-IE"/>
        </w:rPr>
        <w:t xml:space="preserve"> </w:t>
      </w:r>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4B6062">
      <w:pPr>
        <w:pStyle w:val="BodyText"/>
        <w:tabs>
          <w:tab w:val="left" w:pos="2559"/>
        </w:tabs>
        <w:rPr>
          <w:rFonts w:cs="Times New Roman"/>
        </w:rPr>
      </w:pPr>
      <w:r>
        <w:rPr>
          <w:rFonts w:cs="Times New Roman"/>
        </w:rPr>
        <w:t>R</w:t>
      </w:r>
      <w:r>
        <w:rPr>
          <w:rFonts w:cs="Times New Roman"/>
          <w:spacing w:val="-1"/>
        </w:rPr>
        <w:t>e</w:t>
      </w:r>
      <w:r>
        <w:rPr>
          <w:rFonts w:cs="Times New Roman"/>
        </w:rPr>
        <w:t>d:</w:t>
      </w:r>
      <w:r>
        <w:rPr>
          <w:rFonts w:cs="Times New Roman"/>
        </w:rPr>
        <w:tab/>
        <w:t>I</w:t>
      </w:r>
      <w:r>
        <w:rPr>
          <w:rFonts w:cs="Times New Roman"/>
          <w:spacing w:val="-4"/>
        </w:rPr>
        <w:t xml:space="preserve"> </w:t>
      </w:r>
      <w:r>
        <w:rPr>
          <w:rFonts w:cs="Times New Roman"/>
          <w:spacing w:val="2"/>
        </w:rPr>
        <w:t>n</w:t>
      </w:r>
      <w:r>
        <w:rPr>
          <w:rFonts w:cs="Times New Roman"/>
          <w:spacing w:val="-1"/>
        </w:rPr>
        <w:t>ee</w:t>
      </w:r>
      <w:r>
        <w:rPr>
          <w:rFonts w:cs="Times New Roman"/>
        </w:rPr>
        <w:t>d to st</w:t>
      </w:r>
      <w:r>
        <w:rPr>
          <w:rFonts w:cs="Times New Roman"/>
          <w:spacing w:val="-1"/>
        </w:rPr>
        <w:t>ar</w:t>
      </w:r>
      <w:r>
        <w:rPr>
          <w:rFonts w:cs="Times New Roman"/>
        </w:rPr>
        <w:t>t stu</w:t>
      </w:r>
      <w:r>
        <w:rPr>
          <w:rFonts w:cs="Times New Roman"/>
          <w:spacing w:val="4"/>
        </w:rPr>
        <w:t>d</w:t>
      </w:r>
      <w:r>
        <w:rPr>
          <w:rFonts w:cs="Times New Roman"/>
          <w:spacing w:val="-5"/>
        </w:rPr>
        <w:t>y</w:t>
      </w:r>
      <w:r>
        <w:rPr>
          <w:rFonts w:cs="Times New Roman"/>
        </w:rPr>
        <w:t>i</w:t>
      </w:r>
      <w:r>
        <w:rPr>
          <w:rFonts w:cs="Times New Roman"/>
          <w:spacing w:val="2"/>
        </w:rPr>
        <w:t>n</w:t>
      </w:r>
      <w:r>
        <w:rPr>
          <w:rFonts w:cs="Times New Roman"/>
        </w:rPr>
        <w:t>g</w:t>
      </w:r>
      <w:r>
        <w:rPr>
          <w:rFonts w:cs="Times New Roman"/>
          <w:spacing w:val="-3"/>
        </w:rPr>
        <w:t xml:space="preserve"> </w:t>
      </w:r>
      <w:r>
        <w:rPr>
          <w:rFonts w:cs="Times New Roman"/>
        </w:rPr>
        <w:t>this s</w:t>
      </w:r>
      <w:r>
        <w:rPr>
          <w:rFonts w:cs="Times New Roman"/>
          <w:spacing w:val="-1"/>
        </w:rPr>
        <w:t>ec</w:t>
      </w:r>
      <w:r>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p w:rsidR="00326228" w:rsidRDefault="00326228"/>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7"/>
        <w:gridCol w:w="1061"/>
        <w:gridCol w:w="1010"/>
      </w:tblGrid>
      <w:tr w:rsidR="006E65E8" w:rsidTr="00F75C17">
        <w:trPr>
          <w:trHeight w:hRule="exact" w:val="112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3" w:line="220" w:lineRule="exact"/>
            </w:pPr>
          </w:p>
          <w:p w:rsidR="006E65E8" w:rsidRDefault="006E65E8" w:rsidP="00F75C17">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7" w:line="260" w:lineRule="exact"/>
              <w:rPr>
                <w:sz w:val="26"/>
                <w:szCs w:val="26"/>
              </w:rPr>
            </w:pPr>
          </w:p>
          <w:p w:rsidR="006E65E8" w:rsidRDefault="006E65E8" w:rsidP="00F75C17">
            <w:pPr>
              <w:pStyle w:val="TableParagraph"/>
              <w:ind w:left="246"/>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w:t>
            </w:r>
            <w:r w:rsidR="00FE730C">
              <w:rPr>
                <w:noProof/>
                <w:lang w:val="en-IE" w:eastAsia="en-IE"/>
              </w:rPr>
              <mc:AlternateContent>
                <mc:Choice Requires="wpg">
                  <w:drawing>
                    <wp:anchor distT="0" distB="0" distL="114300" distR="114300" simplePos="0" relativeHeight="251777536" behindDoc="0" locked="0" layoutInCell="1" allowOverlap="1">
                      <wp:simplePos x="0" y="0"/>
                      <wp:positionH relativeFrom="column">
                        <wp:posOffset>5085080</wp:posOffset>
                      </wp:positionH>
                      <wp:positionV relativeFrom="paragraph">
                        <wp:posOffset>4174490</wp:posOffset>
                      </wp:positionV>
                      <wp:extent cx="1714500" cy="248285"/>
                      <wp:effectExtent l="0" t="0" r="19050" b="18415"/>
                      <wp:wrapNone/>
                      <wp:docPr id="1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48285"/>
                                <a:chOff x="7793" y="5035"/>
                                <a:chExt cx="2700" cy="391"/>
                              </a:xfrm>
                            </wpg:grpSpPr>
                            <wps:wsp>
                              <wps:cNvPr id="186" name="Oval 3"/>
                              <wps:cNvSpPr>
                                <a:spLocks noChangeArrowheads="1"/>
                              </wps:cNvSpPr>
                              <wps:spPr bwMode="auto">
                                <a:xfrm>
                                  <a:off x="9016" y="5035"/>
                                  <a:ext cx="390" cy="39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187" name="Oval 4"/>
                              <wps:cNvSpPr>
                                <a:spLocks noChangeArrowheads="1"/>
                              </wps:cNvSpPr>
                              <wps:spPr bwMode="auto">
                                <a:xfrm>
                                  <a:off x="7793" y="5036"/>
                                  <a:ext cx="390" cy="39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88" name="Oval 5"/>
                              <wps:cNvSpPr>
                                <a:spLocks noChangeArrowheads="1"/>
                              </wps:cNvSpPr>
                              <wps:spPr bwMode="auto">
                                <a:xfrm>
                                  <a:off x="10103" y="5035"/>
                                  <a:ext cx="390" cy="39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9B97C" id="Group 2" o:spid="_x0000_s1026" style="position:absolute;margin-left:400.4pt;margin-top:328.7pt;width:135pt;height:19.55pt;z-index:251777536" coordorigin="7793,5035" coordsize="270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">
                      <v:oval id="Oval 3" o:spid="_x0000_s1027" style="position:absolute;left:9016;top:503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" fillcolor="#f90"/>
                      <v:oval id="Oval 4" o:spid="_x0000_s1028" style="position:absolute;left:7793;top:5036;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" fillcolor="#396"/>
                      <v:oval id="Oval 5" o:spid="_x0000_s1029" style="position:absolute;left:10103;top:503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" fillcolor="red"/>
                    </v:group>
                  </w:pict>
                </mc:Fallback>
              </mc:AlternateContent>
            </w:r>
            <w:r>
              <w:rPr>
                <w:rFonts w:ascii="Times New Roman" w:eastAsia="Times New Roman" w:hAnsi="Times New Roman" w:cs="Times New Roman"/>
                <w:b/>
                <w:bCs/>
                <w:spacing w:val="-1"/>
                <w:sz w:val="24"/>
                <w:szCs w:val="24"/>
              </w:rPr>
              <w:t>n</w:t>
            </w:r>
          </w:p>
          <w:p w:rsidR="006E65E8" w:rsidRDefault="00FE730C" w:rsidP="00F75C17">
            <w:pPr>
              <w:pStyle w:val="TableParagraph"/>
              <w:ind w:left="246"/>
              <w:rPr>
                <w:rFonts w:ascii="Times New Roman" w:eastAsia="Times New Roman" w:hAnsi="Times New Roman" w:cs="Times New Roman"/>
                <w:sz w:val="24"/>
                <w:szCs w:val="24"/>
              </w:rPr>
            </w:pPr>
            <w:r>
              <w:rPr>
                <w:noProof/>
                <w:lang w:val="en-IE" w:eastAsia="en-IE"/>
              </w:rPr>
              <mc:AlternateContent>
                <mc:Choice Requires="wpg">
                  <w:drawing>
                    <wp:anchor distT="0" distB="0" distL="114300" distR="114300" simplePos="0" relativeHeight="251781632" behindDoc="0" locked="0" layoutInCell="1" allowOverlap="1">
                      <wp:simplePos x="0" y="0"/>
                      <wp:positionH relativeFrom="column">
                        <wp:posOffset>182880</wp:posOffset>
                      </wp:positionH>
                      <wp:positionV relativeFrom="paragraph">
                        <wp:posOffset>76200</wp:posOffset>
                      </wp:positionV>
                      <wp:extent cx="1714500" cy="248285"/>
                      <wp:effectExtent l="0" t="0" r="19050" b="18415"/>
                      <wp:wrapNone/>
                      <wp:docPr id="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48285"/>
                                <a:chOff x="7793" y="5035"/>
                                <a:chExt cx="2700" cy="391"/>
                              </a:xfrm>
                            </wpg:grpSpPr>
                            <wps:wsp>
                              <wps:cNvPr id="182" name="Oval 3"/>
                              <wps:cNvSpPr>
                                <a:spLocks noChangeArrowheads="1"/>
                              </wps:cNvSpPr>
                              <wps:spPr bwMode="auto">
                                <a:xfrm>
                                  <a:off x="9016" y="5035"/>
                                  <a:ext cx="390" cy="39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183" name="Oval 4"/>
                              <wps:cNvSpPr>
                                <a:spLocks noChangeArrowheads="1"/>
                              </wps:cNvSpPr>
                              <wps:spPr bwMode="auto">
                                <a:xfrm>
                                  <a:off x="7793" y="5036"/>
                                  <a:ext cx="390" cy="39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184" name="Oval 5"/>
                              <wps:cNvSpPr>
                                <a:spLocks noChangeArrowheads="1"/>
                              </wps:cNvSpPr>
                              <wps:spPr bwMode="auto">
                                <a:xfrm>
                                  <a:off x="10103" y="5035"/>
                                  <a:ext cx="390" cy="39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C7FD" id="Group 2" o:spid="_x0000_s1026" style="position:absolute;margin-left:14.4pt;margin-top:6pt;width:135pt;height:19.55pt;z-index:251781632" coordorigin="7793,5035" coordsize="270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">
                      <v:oval id="Oval 3" o:spid="_x0000_s1027" style="position:absolute;left:9016;top:503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" fillcolor="#f90"/>
                      <v:oval id="Oval 4" o:spid="_x0000_s1028" style="position:absolute;left:7793;top:5036;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" fillcolor="#396"/>
                      <v:oval id="Oval 5" o:spid="_x0000_s1029" style="position:absolute;left:10103;top:503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" fillcolor="red"/>
                    </v:group>
                  </w:pict>
                </mc:Fallback>
              </mc:AlternateContent>
            </w:r>
          </w:p>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7" w:line="260" w:lineRule="exact"/>
              <w:rPr>
                <w:sz w:val="26"/>
                <w:szCs w:val="26"/>
              </w:rPr>
            </w:pPr>
          </w:p>
          <w:p w:rsidR="006E65E8" w:rsidRDefault="006E65E8" w:rsidP="00F75C17">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7" w:line="260" w:lineRule="exact"/>
              <w:rPr>
                <w:sz w:val="26"/>
                <w:szCs w:val="26"/>
              </w:rPr>
            </w:pPr>
          </w:p>
          <w:p w:rsidR="006E65E8" w:rsidRDefault="006E65E8" w:rsidP="00F75C17">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4"/>
              <w:ind w:right="1"/>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agn</w:t>
            </w:r>
            <w:r>
              <w:rPr>
                <w:rFonts w:ascii="Times New Roman" w:eastAsia="Times New Roman" w:hAnsi="Times New Roman" w:cs="Times New Roman"/>
                <w:b/>
                <w:bCs/>
                <w:color w:val="548DD4"/>
                <w:spacing w:val="-1"/>
                <w:sz w:val="24"/>
                <w:szCs w:val="24"/>
              </w:rPr>
              <w:t>et</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2"/>
                <w:sz w:val="24"/>
                <w:szCs w:val="24"/>
              </w:rPr>
              <w:t>s</w:t>
            </w:r>
            <w:r>
              <w:rPr>
                <w:rFonts w:ascii="Times New Roman" w:eastAsia="Times New Roman" w:hAnsi="Times New Roman" w:cs="Times New Roman"/>
                <w:b/>
                <w:bCs/>
                <w:color w:val="548DD4"/>
                <w:sz w:val="24"/>
                <w:szCs w:val="24"/>
              </w:rPr>
              <w:t>m</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sm</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fec</w:t>
            </w:r>
            <w:r>
              <w:rPr>
                <w:rFonts w:ascii="Times New Roman" w:eastAsia="Times New Roman" w:hAnsi="Times New Roman" w:cs="Times New Roman"/>
                <w:sz w:val="24"/>
                <w:szCs w:val="24"/>
              </w:rPr>
              <w:t>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130" w:lineRule="exact"/>
              <w:rPr>
                <w:sz w:val="13"/>
                <w:szCs w:val="13"/>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ef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p>
          <w:p w:rsidR="006E65E8" w:rsidRDefault="006E65E8" w:rsidP="00F75C17">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its use</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7"/>
              <w:ind w:left="1734" w:right="1736"/>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agn</w:t>
            </w:r>
            <w:r>
              <w:rPr>
                <w:rFonts w:ascii="Times New Roman" w:eastAsia="Times New Roman" w:hAnsi="Times New Roman" w:cs="Times New Roman"/>
                <w:b/>
                <w:bCs/>
                <w:color w:val="548DD4"/>
                <w:spacing w:val="-1"/>
                <w:sz w:val="24"/>
                <w:szCs w:val="24"/>
              </w:rPr>
              <w:t>et</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lds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line</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1742"/>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20" w:lineRule="exact"/>
              <w:rPr>
                <w:sz w:val="12"/>
                <w:szCs w:val="12"/>
              </w:rPr>
            </w:pPr>
          </w:p>
          <w:p w:rsidR="006E65E8" w:rsidRDefault="006E65E8" w:rsidP="00F75C17">
            <w:pPr>
              <w:pStyle w:val="TableParagraph"/>
              <w:spacing w:line="200" w:lineRule="exact"/>
              <w:rPr>
                <w:sz w:val="20"/>
                <w:szCs w:val="20"/>
              </w:rPr>
            </w:pPr>
          </w:p>
          <w:p w:rsidR="006E65E8" w:rsidRDefault="006E65E8" w:rsidP="00F75C17">
            <w:pPr>
              <w:pStyle w:val="TableParagraph"/>
              <w:spacing w:line="200" w:lineRule="exact"/>
              <w:rPr>
                <w:sz w:val="20"/>
                <w:szCs w:val="20"/>
              </w:rPr>
            </w:pPr>
          </w:p>
          <w:p w:rsidR="006E65E8" w:rsidRDefault="006E65E8" w:rsidP="00F75C17">
            <w:pPr>
              <w:pStyle w:val="TableParagraph"/>
              <w:spacing w:line="200" w:lineRule="exact"/>
              <w:rPr>
                <w:sz w:val="20"/>
                <w:szCs w:val="20"/>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7" w:lineRule="exact"/>
              <w:ind w:left="822"/>
              <w:rPr>
                <w:rFonts w:ascii="Calibri" w:eastAsia="Calibri" w:hAnsi="Calibri" w:cs="Calibri"/>
              </w:rPr>
            </w:pPr>
            <w:r>
              <w:rPr>
                <w:rFonts w:ascii="Calibri" w:eastAsia="Calibri" w:hAnsi="Calibri" w:cs="Calibri"/>
                <w:spacing w:val="1"/>
              </w:rPr>
              <w:t>P</w:t>
            </w:r>
            <w:r>
              <w:rPr>
                <w:rFonts w:ascii="Calibri" w:eastAsia="Calibri" w:hAnsi="Calibri" w:cs="Calibri"/>
                <w:spacing w:val="-1"/>
              </w:rPr>
              <w:t>l</w:t>
            </w:r>
            <w:r>
              <w:rPr>
                <w:rFonts w:ascii="Calibri" w:eastAsia="Calibri" w:hAnsi="Calibri" w:cs="Calibri"/>
                <w:spacing w:val="-2"/>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w:t>
            </w:r>
            <w:r>
              <w:rPr>
                <w:rFonts w:ascii="Calibri" w:eastAsia="Calibri" w:hAnsi="Calibri" w:cs="Calibri"/>
                <w:spacing w:val="-4"/>
              </w:rPr>
              <w:t>n</w:t>
            </w:r>
            <w:r>
              <w:rPr>
                <w:rFonts w:ascii="Calibri" w:eastAsia="Calibri" w:hAnsi="Calibri" w:cs="Calibri"/>
              </w:rPr>
              <w:t>et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du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t>
            </w:r>
          </w:p>
          <w:p w:rsidR="006E65E8" w:rsidRDefault="006E65E8" w:rsidP="00F75C17">
            <w:pPr>
              <w:pStyle w:val="ListParagraph"/>
              <w:numPr>
                <w:ilvl w:val="0"/>
                <w:numId w:val="5"/>
              </w:numPr>
              <w:tabs>
                <w:tab w:val="left" w:pos="1542"/>
              </w:tabs>
              <w:ind w:left="1542"/>
              <w:rPr>
                <w:rFonts w:ascii="Calibri" w:eastAsia="Calibri" w:hAnsi="Calibri" w:cs="Calibri"/>
              </w:rPr>
            </w:pP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p>
          <w:p w:rsidR="006E65E8" w:rsidRDefault="006E65E8" w:rsidP="00F75C17">
            <w:pPr>
              <w:pStyle w:val="ListParagraph"/>
              <w:numPr>
                <w:ilvl w:val="0"/>
                <w:numId w:val="5"/>
              </w:numPr>
              <w:tabs>
                <w:tab w:val="left" w:pos="1542"/>
              </w:tabs>
              <w:spacing w:line="267" w:lineRule="exact"/>
              <w:ind w:left="1542" w:hanging="361"/>
              <w:rPr>
                <w:rFonts w:ascii="Calibri" w:eastAsia="Calibri" w:hAnsi="Calibri" w:cs="Calibri"/>
              </w:rPr>
            </w:pPr>
            <w:r>
              <w:rPr>
                <w:rFonts w:ascii="Calibri" w:eastAsia="Calibri" w:hAnsi="Calibri" w:cs="Calibri"/>
              </w:rPr>
              <w:t>A c</w:t>
            </w:r>
            <w:r>
              <w:rPr>
                <w:rFonts w:ascii="Calibri" w:eastAsia="Calibri" w:hAnsi="Calibri" w:cs="Calibri"/>
                <w:spacing w:val="-1"/>
              </w:rPr>
              <w:t>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in</w:t>
            </w:r>
          </w:p>
          <w:p w:rsidR="006E65E8" w:rsidRDefault="006E65E8" w:rsidP="00F75C17">
            <w:pPr>
              <w:pStyle w:val="ListParagraph"/>
              <w:numPr>
                <w:ilvl w:val="1"/>
                <w:numId w:val="5"/>
              </w:numPr>
              <w:tabs>
                <w:tab w:val="left" w:pos="2262"/>
              </w:tabs>
              <w:ind w:left="2262"/>
              <w:jc w:val="left"/>
              <w:rPr>
                <w:rFonts w:ascii="Calibri" w:eastAsia="Calibri" w:hAnsi="Calibri" w:cs="Calibri"/>
              </w:rPr>
            </w:pPr>
            <w:r>
              <w:rPr>
                <w:rFonts w:ascii="Calibri" w:eastAsia="Calibri" w:hAnsi="Calibri" w:cs="Calibri"/>
              </w:rPr>
              <w:t xml:space="preserve">A </w:t>
            </w: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raigh</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ire</w:t>
            </w:r>
          </w:p>
          <w:p w:rsidR="006E65E8" w:rsidRDefault="006E65E8" w:rsidP="00F75C17">
            <w:pPr>
              <w:pStyle w:val="ListParagraph"/>
              <w:numPr>
                <w:ilvl w:val="1"/>
                <w:numId w:val="5"/>
              </w:numPr>
              <w:tabs>
                <w:tab w:val="left" w:pos="2262"/>
              </w:tabs>
              <w:ind w:left="2262" w:right="611" w:hanging="337"/>
              <w:jc w:val="center"/>
              <w:rPr>
                <w:rFonts w:ascii="Calibri" w:eastAsia="Calibri" w:hAnsi="Calibri" w:cs="Calibri"/>
              </w:rPr>
            </w:pPr>
            <w:r>
              <w:rPr>
                <w:rFonts w:ascii="Calibri" w:eastAsia="Calibri" w:hAnsi="Calibri" w:cs="Calibri"/>
              </w:rPr>
              <w:t xml:space="preserve">A </w:t>
            </w:r>
            <w:r>
              <w:rPr>
                <w:rFonts w:ascii="Calibri" w:eastAsia="Calibri" w:hAnsi="Calibri" w:cs="Calibri"/>
                <w:spacing w:val="-1"/>
              </w:rPr>
              <w:t>l</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p</w:t>
            </w:r>
          </w:p>
          <w:p w:rsidR="006E65E8" w:rsidRDefault="006E65E8" w:rsidP="00F75C17">
            <w:pPr>
              <w:pStyle w:val="ListParagraph"/>
              <w:numPr>
                <w:ilvl w:val="1"/>
                <w:numId w:val="5"/>
              </w:numPr>
              <w:tabs>
                <w:tab w:val="left" w:pos="2262"/>
              </w:tabs>
              <w:ind w:left="2262" w:right="299" w:hanging="387"/>
              <w:jc w:val="center"/>
              <w:rPr>
                <w:rFonts w:ascii="Calibri" w:eastAsia="Calibri" w:hAnsi="Calibri" w:cs="Calibri"/>
              </w:rPr>
            </w:pPr>
            <w:r>
              <w:rPr>
                <w:rFonts w:ascii="Calibri" w:eastAsia="Calibri" w:hAnsi="Calibri" w:cs="Calibri"/>
              </w:rPr>
              <w:t>A s</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rPr>
              <w:t>e</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spacing w:val="-1"/>
              </w:rPr>
              <w:t>id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10"/>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4" w:line="150" w:lineRule="exact"/>
              <w:rPr>
                <w:sz w:val="15"/>
                <w:szCs w:val="15"/>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 w:line="100" w:lineRule="exact"/>
              <w:rPr>
                <w:sz w:val="10"/>
                <w:szCs w:val="10"/>
              </w:rPr>
            </w:pPr>
          </w:p>
          <w:p w:rsidR="006E65E8" w:rsidRDefault="006E65E8" w:rsidP="00F75C17">
            <w:pPr>
              <w:pStyle w:val="TableParagraph"/>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v</w:t>
            </w:r>
            <w:r>
              <w:rPr>
                <w:rFonts w:ascii="Calibri" w:eastAsia="Calibri" w:hAnsi="Calibri" w:cs="Calibri"/>
              </w:rPr>
              <w:t>ec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na</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ar</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w:t>
            </w:r>
            <w:r>
              <w:rPr>
                <w:rFonts w:ascii="Calibri" w:eastAsia="Calibri" w:hAnsi="Calibri" w:cs="Calibri"/>
              </w:rPr>
              <w:t>d</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in</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na</w:t>
            </w:r>
            <w:r>
              <w:rPr>
                <w:rFonts w:ascii="Calibri" w:eastAsia="Calibri" w:hAnsi="Calibri" w:cs="Calibri"/>
                <w:spacing w:val="1"/>
              </w:rPr>
              <w:t>v</w:t>
            </w:r>
            <w:r>
              <w:rPr>
                <w:rFonts w:ascii="Calibri" w:eastAsia="Calibri" w:hAnsi="Calibri" w:cs="Calibri"/>
                <w:spacing w:val="-1"/>
              </w:rPr>
              <w:t>iga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453"/>
              <w:rPr>
                <w:rFonts w:ascii="Calibri" w:eastAsia="Calibri" w:hAnsi="Calibri" w:cs="Calibri"/>
              </w:rPr>
            </w:pPr>
            <w:r>
              <w:rPr>
                <w:rFonts w:ascii="Calibri" w:eastAsia="Calibri" w:hAnsi="Calibri" w:cs="Calibri"/>
                <w:b/>
                <w:bCs/>
                <w:color w:val="548DD4"/>
              </w:rPr>
              <w:t>C</w:t>
            </w:r>
            <w:r>
              <w:rPr>
                <w:rFonts w:ascii="Calibri" w:eastAsia="Calibri" w:hAnsi="Calibri" w:cs="Calibri"/>
                <w:b/>
                <w:bCs/>
                <w:color w:val="548DD4"/>
                <w:spacing w:val="-1"/>
              </w:rPr>
              <w:t>u</w:t>
            </w:r>
            <w:r>
              <w:rPr>
                <w:rFonts w:ascii="Calibri" w:eastAsia="Calibri" w:hAnsi="Calibri" w:cs="Calibri"/>
                <w:b/>
                <w:bCs/>
                <w:color w:val="548DD4"/>
              </w:rPr>
              <w:t>rr</w:t>
            </w:r>
            <w:r>
              <w:rPr>
                <w:rFonts w:ascii="Calibri" w:eastAsia="Calibri" w:hAnsi="Calibri" w:cs="Calibri"/>
                <w:b/>
                <w:bCs/>
                <w:color w:val="548DD4"/>
                <w:spacing w:val="-1"/>
              </w:rPr>
              <w:t>en</w:t>
            </w:r>
            <w:r>
              <w:rPr>
                <w:rFonts w:ascii="Calibri" w:eastAsia="Calibri" w:hAnsi="Calibri" w:cs="Calibri"/>
                <w:b/>
                <w:bCs/>
                <w:color w:val="548DD4"/>
              </w:rPr>
              <w:t>t</w:t>
            </w:r>
            <w:r>
              <w:rPr>
                <w:rFonts w:ascii="Calibri" w:eastAsia="Calibri" w:hAnsi="Calibri" w:cs="Calibri"/>
                <w:b/>
                <w:bCs/>
                <w:color w:val="548DD4"/>
                <w:spacing w:val="-2"/>
              </w:rPr>
              <w:t xml:space="preserve"> </w:t>
            </w:r>
            <w:r>
              <w:rPr>
                <w:rFonts w:ascii="Calibri" w:eastAsia="Calibri" w:hAnsi="Calibri" w:cs="Calibri"/>
                <w:b/>
                <w:bCs/>
                <w:color w:val="548DD4"/>
              </w:rPr>
              <w:t>in</w:t>
            </w:r>
            <w:r>
              <w:rPr>
                <w:rFonts w:ascii="Calibri" w:eastAsia="Calibri" w:hAnsi="Calibri" w:cs="Calibri"/>
                <w:b/>
                <w:bCs/>
                <w:color w:val="548DD4"/>
                <w:spacing w:val="-1"/>
              </w:rPr>
              <w:t xml:space="preserve"> </w:t>
            </w:r>
            <w:r>
              <w:rPr>
                <w:rFonts w:ascii="Calibri" w:eastAsia="Calibri" w:hAnsi="Calibri" w:cs="Calibri"/>
                <w:b/>
                <w:bCs/>
                <w:color w:val="548DD4"/>
              </w:rPr>
              <w:t>a</w:t>
            </w:r>
            <w:r>
              <w:rPr>
                <w:rFonts w:ascii="Calibri" w:eastAsia="Calibri" w:hAnsi="Calibri" w:cs="Calibri"/>
                <w:b/>
                <w:bCs/>
                <w:color w:val="548DD4"/>
                <w:spacing w:val="-1"/>
              </w:rPr>
              <w:t xml:space="preserve"> Ma</w:t>
            </w:r>
            <w:r>
              <w:rPr>
                <w:rFonts w:ascii="Calibri" w:eastAsia="Calibri" w:hAnsi="Calibri" w:cs="Calibri"/>
                <w:b/>
                <w:bCs/>
                <w:color w:val="548DD4"/>
              </w:rPr>
              <w:t>g</w:t>
            </w:r>
            <w:r>
              <w:rPr>
                <w:rFonts w:ascii="Calibri" w:eastAsia="Calibri" w:hAnsi="Calibri" w:cs="Calibri"/>
                <w:b/>
                <w:bCs/>
                <w:color w:val="548DD4"/>
                <w:spacing w:val="-1"/>
              </w:rPr>
              <w:t>ne</w:t>
            </w:r>
            <w:r>
              <w:rPr>
                <w:rFonts w:ascii="Calibri" w:eastAsia="Calibri" w:hAnsi="Calibri" w:cs="Calibri"/>
                <w:b/>
                <w:bCs/>
                <w:color w:val="548DD4"/>
              </w:rPr>
              <w:t>t</w:t>
            </w:r>
            <w:r>
              <w:rPr>
                <w:rFonts w:ascii="Calibri" w:eastAsia="Calibri" w:hAnsi="Calibri" w:cs="Calibri"/>
                <w:b/>
                <w:bCs/>
                <w:color w:val="548DD4"/>
                <w:spacing w:val="-2"/>
              </w:rPr>
              <w:t>i</w:t>
            </w:r>
            <w:r>
              <w:rPr>
                <w:rFonts w:ascii="Calibri" w:eastAsia="Calibri" w:hAnsi="Calibri" w:cs="Calibri"/>
                <w:b/>
                <w:bCs/>
                <w:color w:val="548DD4"/>
              </w:rPr>
              <w:t>c</w:t>
            </w:r>
            <w:r>
              <w:rPr>
                <w:rFonts w:ascii="Calibri" w:eastAsia="Calibri" w:hAnsi="Calibri" w:cs="Calibri"/>
                <w:b/>
                <w:bCs/>
                <w:color w:val="548DD4"/>
                <w:spacing w:val="1"/>
              </w:rPr>
              <w:t xml:space="preserve"> </w:t>
            </w:r>
            <w:r>
              <w:rPr>
                <w:rFonts w:ascii="Calibri" w:eastAsia="Calibri" w:hAnsi="Calibri" w:cs="Calibri"/>
                <w:b/>
                <w:bCs/>
                <w:color w:val="548DD4"/>
                <w:spacing w:val="-3"/>
              </w:rPr>
              <w:t>F</w:t>
            </w:r>
            <w:r>
              <w:rPr>
                <w:rFonts w:ascii="Calibri" w:eastAsia="Calibri" w:hAnsi="Calibri" w:cs="Calibri"/>
                <w:b/>
                <w:bCs/>
                <w:color w:val="548DD4"/>
              </w:rPr>
              <w:t>i</w:t>
            </w:r>
            <w:r>
              <w:rPr>
                <w:rFonts w:ascii="Calibri" w:eastAsia="Calibri" w:hAnsi="Calibri" w:cs="Calibri"/>
                <w:b/>
                <w:bCs/>
                <w:color w:val="548DD4"/>
                <w:spacing w:val="-1"/>
              </w:rPr>
              <w:t>e</w:t>
            </w:r>
            <w:r>
              <w:rPr>
                <w:rFonts w:ascii="Calibri" w:eastAsia="Calibri" w:hAnsi="Calibri" w:cs="Calibri"/>
                <w:b/>
                <w:bCs/>
                <w:color w:val="548DD4"/>
                <w:spacing w:val="-2"/>
              </w:rPr>
              <w:t>l</w:t>
            </w:r>
            <w:r>
              <w:rPr>
                <w:rFonts w:ascii="Calibri" w:eastAsia="Calibri" w:hAnsi="Calibri" w:cs="Calibri"/>
                <w:b/>
                <w:bCs/>
                <w:color w:val="548DD4"/>
              </w:rPr>
              <w:t>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FE730C" w:rsidP="00F75C17">
            <w:pPr>
              <w:pStyle w:val="TableParagraph"/>
              <w:spacing w:before="3" w:line="180" w:lineRule="exact"/>
              <w:rPr>
                <w:sz w:val="18"/>
                <w:szCs w:val="18"/>
              </w:rPr>
            </w:pPr>
            <w:r>
              <w:rPr>
                <w:noProof/>
                <w:lang w:val="en-IE" w:eastAsia="en-IE"/>
              </w:rPr>
              <mc:AlternateContent>
                <mc:Choice Requires="wpg">
                  <w:drawing>
                    <wp:anchor distT="0" distB="0" distL="114300" distR="114300" simplePos="0" relativeHeight="251773440" behindDoc="1" locked="0" layoutInCell="1" allowOverlap="1">
                      <wp:simplePos x="0" y="0"/>
                      <wp:positionH relativeFrom="page">
                        <wp:posOffset>2590800</wp:posOffset>
                      </wp:positionH>
                      <wp:positionV relativeFrom="page">
                        <wp:posOffset>5281930</wp:posOffset>
                      </wp:positionV>
                      <wp:extent cx="97790" cy="1270"/>
                      <wp:effectExtent l="9525" t="14605" r="6985" b="12700"/>
                      <wp:wrapNone/>
                      <wp:docPr id="1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270"/>
                                <a:chOff x="4080" y="8318"/>
                                <a:chExt cx="154" cy="2"/>
                              </a:xfrm>
                            </wpg:grpSpPr>
                            <wps:wsp>
                              <wps:cNvPr id="180" name="Freeform 445"/>
                              <wps:cNvSpPr>
                                <a:spLocks/>
                              </wps:cNvSpPr>
                              <wps:spPr bwMode="auto">
                                <a:xfrm>
                                  <a:off x="4080" y="8318"/>
                                  <a:ext cx="154" cy="2"/>
                                </a:xfrm>
                                <a:custGeom>
                                  <a:avLst/>
                                  <a:gdLst>
                                    <a:gd name="T0" fmla="+- 0 4080 4080"/>
                                    <a:gd name="T1" fmla="*/ T0 w 154"/>
                                    <a:gd name="T2" fmla="+- 0 4234 4080"/>
                                    <a:gd name="T3" fmla="*/ T2 w 154"/>
                                  </a:gdLst>
                                  <a:ahLst/>
                                  <a:cxnLst>
                                    <a:cxn ang="0">
                                      <a:pos x="T1" y="0"/>
                                    </a:cxn>
                                    <a:cxn ang="0">
                                      <a:pos x="T3" y="0"/>
                                    </a:cxn>
                                  </a:cxnLst>
                                  <a:rect l="0" t="0" r="r" b="b"/>
                                  <a:pathLst>
                                    <a:path w="154">
                                      <a:moveTo>
                                        <a:pt x="0" y="0"/>
                                      </a:moveTo>
                                      <a:lnTo>
                                        <a:pt x="15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AD97" id="Group 444" o:spid="_x0000_s1026" style="position:absolute;margin-left:204pt;margin-top:415.9pt;width:7.7pt;height:.1pt;z-index:-251543040;mso-position-horizontal-relative:page;mso-position-vertical-relative:page" coordorigin="4080,8318" coordsize="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">
                      <v:shape id="Freeform 445" o:spid="_x0000_s1027" style="position:absolute;left:4080;top:8318;width:154;height:2;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" path="m,l154,e" filled="f" strokeweight=".82pt">
                        <v:path arrowok="t" o:connecttype="custom" o:connectlocs="0,0;154,0" o:connectangles="0,0"/>
                      </v:shape>
                      <w10:wrap anchorx="page" anchory="page"/>
                    </v:group>
                  </w:pict>
                </mc:Fallback>
              </mc:AlternateContent>
            </w: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Rec</w:t>
            </w:r>
            <w:r>
              <w:rPr>
                <w:rFonts w:ascii="Calibri" w:eastAsia="Calibri" w:hAnsi="Calibri" w:cs="Calibri"/>
                <w:spacing w:val="-1"/>
              </w:rPr>
              <w:t>al</w:t>
            </w:r>
            <w:r>
              <w:rPr>
                <w:rFonts w:ascii="Calibri" w:eastAsia="Calibri" w:hAnsi="Calibri" w:cs="Calibri"/>
              </w:rPr>
              <w:t>l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arr</w:t>
            </w:r>
            <w:r>
              <w:rPr>
                <w:rFonts w:ascii="Calibri" w:eastAsia="Calibri" w:hAnsi="Calibri" w:cs="Calibri"/>
                <w:spacing w:val="1"/>
              </w:rPr>
              <w:t>y</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ri</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c</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a</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i</w:t>
            </w:r>
            <w:r>
              <w:rPr>
                <w:rFonts w:ascii="Calibri" w:eastAsia="Calibri" w:hAnsi="Calibri" w:cs="Calibri"/>
              </w:rPr>
              <w:t xml:space="preserve">l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c</w:t>
            </w:r>
            <w:r>
              <w:rPr>
                <w:rFonts w:ascii="Calibri" w:eastAsia="Calibri" w:hAnsi="Calibri" w:cs="Calibri"/>
                <w:spacing w:val="48"/>
              </w:rPr>
              <w:t xml:space="preserve">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Rec</w:t>
            </w:r>
            <w:r>
              <w:rPr>
                <w:rFonts w:ascii="Calibri" w:eastAsia="Calibri" w:hAnsi="Calibri" w:cs="Calibri"/>
                <w:spacing w:val="-1"/>
              </w:rPr>
              <w:t>al</w:t>
            </w:r>
            <w:r>
              <w:rPr>
                <w:rFonts w:ascii="Calibri" w:eastAsia="Calibri" w:hAnsi="Calibri" w:cs="Calibri"/>
              </w:rPr>
              <w:t>l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al</w:t>
            </w:r>
            <w:r>
              <w:rPr>
                <w:rFonts w:ascii="Calibri" w:eastAsia="Calibri" w:hAnsi="Calibri" w:cs="Calibri"/>
                <w:spacing w:val="-2"/>
              </w:rPr>
              <w:t>w</w:t>
            </w:r>
            <w:r>
              <w:rPr>
                <w:rFonts w:ascii="Calibri" w:eastAsia="Calibri" w:hAnsi="Calibri" w:cs="Calibri"/>
                <w:spacing w:val="-1"/>
              </w:rPr>
              <w:t>a</w:t>
            </w:r>
            <w:r>
              <w:rPr>
                <w:rFonts w:ascii="Calibri" w:eastAsia="Calibri" w:hAnsi="Calibri" w:cs="Calibri"/>
              </w:rPr>
              <w:t xml:space="preserve">ys </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rp</w:t>
            </w:r>
            <w:r>
              <w:rPr>
                <w:rFonts w:ascii="Calibri" w:eastAsia="Calibri" w:hAnsi="Calibri" w:cs="Calibri"/>
              </w:rPr>
              <w:t>e</w:t>
            </w:r>
            <w:r>
              <w:rPr>
                <w:rFonts w:ascii="Calibri" w:eastAsia="Calibri" w:hAnsi="Calibri" w:cs="Calibri"/>
                <w:spacing w:val="-1"/>
              </w:rPr>
              <w:t>ndi</w:t>
            </w:r>
            <w:r>
              <w:rPr>
                <w:rFonts w:ascii="Calibri" w:eastAsia="Calibri" w:hAnsi="Calibri" w:cs="Calibri"/>
              </w:rPr>
              <w:t>c</w:t>
            </w:r>
            <w:r>
              <w:rPr>
                <w:rFonts w:ascii="Calibri" w:eastAsia="Calibri" w:hAnsi="Calibri" w:cs="Calibri"/>
                <w:spacing w:val="-1"/>
              </w:rPr>
              <w:t>ula</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
          <w:p w:rsidR="006E65E8" w:rsidRDefault="006E65E8" w:rsidP="00F75C17">
            <w:pPr>
              <w:pStyle w:val="TableParagraph"/>
              <w:ind w:left="102"/>
              <w:rPr>
                <w:rFonts w:ascii="Calibri" w:eastAsia="Calibri" w:hAnsi="Calibri" w:cs="Calibri"/>
              </w:rPr>
            </w:pPr>
            <w:r>
              <w:rPr>
                <w:rFonts w:ascii="Calibri" w:eastAsia="Calibri" w:hAnsi="Calibri" w:cs="Calibri"/>
              </w:rPr>
              <w:t>c</w:t>
            </w:r>
            <w:r>
              <w:rPr>
                <w:rFonts w:ascii="Calibri" w:eastAsia="Calibri" w:hAnsi="Calibri" w:cs="Calibri"/>
                <w:spacing w:val="-1"/>
              </w:rPr>
              <w:t>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u</w:t>
            </w:r>
            <w:r>
              <w:rPr>
                <w:rFonts w:ascii="Calibri" w:eastAsia="Calibri" w:hAnsi="Calibri" w:cs="Calibri"/>
              </w:rPr>
              <w:t>sed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l</w:t>
            </w:r>
            <w:r>
              <w:rPr>
                <w:rFonts w:ascii="Calibri" w:eastAsia="Calibri" w:hAnsi="Calibri" w:cs="Calibri"/>
                <w:spacing w:val="1"/>
              </w:rPr>
              <w:t>o</w:t>
            </w:r>
            <w:r>
              <w:rPr>
                <w:rFonts w:ascii="Calibri" w:eastAsia="Calibri" w:hAnsi="Calibri" w:cs="Calibri"/>
                <w:spacing w:val="-1"/>
              </w:rPr>
              <w:t>ud</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a</w:t>
            </w:r>
            <w:r>
              <w:rPr>
                <w:rFonts w:ascii="Calibri" w:eastAsia="Calibri" w:hAnsi="Calibri" w:cs="Calibri"/>
              </w:rPr>
              <w:t>ke</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r</w:t>
            </w:r>
            <w:r>
              <w:rPr>
                <w:rFonts w:ascii="Calibri" w:eastAsia="Calibri" w:hAnsi="Calibri" w:cs="Calibri"/>
              </w:rPr>
              <w:t>ec</w:t>
            </w:r>
            <w:r>
              <w:rPr>
                <w:rFonts w:ascii="Calibri" w:eastAsia="Calibri" w:hAnsi="Calibri" w:cs="Calibri"/>
                <w:spacing w:val="-1"/>
              </w:rPr>
              <w:t>alli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4"/>
              </w:rPr>
              <w:t>F</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ing</w:t>
            </w:r>
            <w:r>
              <w:rPr>
                <w:rFonts w:ascii="Calibri" w:eastAsia="Calibri" w:hAnsi="Calibri" w:cs="Calibri"/>
              </w:rPr>
              <w:t xml:space="preserve">’s </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f</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han</w:t>
            </w:r>
            <w:r>
              <w:rPr>
                <w:rFonts w:ascii="Calibri" w:eastAsia="Calibri" w:hAnsi="Calibri" w:cs="Calibri"/>
              </w:rPr>
              <w:t>d</w:t>
            </w:r>
            <w:r>
              <w:rPr>
                <w:rFonts w:ascii="Calibri" w:eastAsia="Calibri" w:hAnsi="Calibri" w:cs="Calibri"/>
                <w:spacing w:val="-1"/>
              </w:rPr>
              <w:t xml:space="preserve"> rule</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l</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 c</w:t>
            </w:r>
            <w:r>
              <w:rPr>
                <w:rFonts w:ascii="Calibri" w:eastAsia="Calibri" w:hAnsi="Calibri" w:cs="Calibri"/>
                <w:spacing w:val="-1"/>
              </w:rPr>
              <w:t>ur</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ir</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spacing w:val="-1"/>
              </w:rPr>
              <w:t>ar</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l</w:t>
            </w:r>
            <w:r>
              <w:rPr>
                <w:rFonts w:ascii="Calibri" w:eastAsia="Calibri" w:hAnsi="Calibri" w:cs="Calibri"/>
                <w:spacing w:val="1"/>
              </w:rPr>
              <w:t>oo</w:t>
            </w:r>
            <w:r>
              <w:rPr>
                <w:rFonts w:ascii="Calibri" w:eastAsia="Calibri" w:hAnsi="Calibri" w:cs="Calibri"/>
              </w:rPr>
              <w:t>p</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ar</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i</w:t>
            </w:r>
            <w:r>
              <w:rPr>
                <w:rFonts w:ascii="Calibri" w:eastAsia="Calibri" w:hAnsi="Calibri" w:cs="Calibri"/>
              </w:rPr>
              <w:t xml:space="preserve">l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w:t>
            </w:r>
            <w:r>
              <w:rPr>
                <w:rFonts w:ascii="Calibri" w:eastAsia="Calibri" w:hAnsi="Calibri" w:cs="Calibri"/>
                <w:spacing w:val="-4"/>
              </w:rPr>
              <w:t>n</w:t>
            </w:r>
            <w:r>
              <w:rPr>
                <w:rFonts w:ascii="Calibri" w:eastAsia="Calibri" w:hAnsi="Calibri" w:cs="Calibri"/>
              </w:rPr>
              <w:t>et</w:t>
            </w:r>
            <w:r>
              <w:rPr>
                <w:rFonts w:ascii="Calibri" w:eastAsia="Calibri" w:hAnsi="Calibri" w:cs="Calibri"/>
                <w:spacing w:val="-1"/>
              </w:rPr>
              <w:t>ic</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1471"/>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4" w:line="180" w:lineRule="exact"/>
              <w:rPr>
                <w:sz w:val="18"/>
                <w:szCs w:val="18"/>
              </w:rPr>
            </w:pPr>
          </w:p>
          <w:p w:rsidR="006E65E8" w:rsidRDefault="006E65E8" w:rsidP="00F75C17">
            <w:pPr>
              <w:pStyle w:val="TableParagraph"/>
              <w:spacing w:line="200" w:lineRule="exact"/>
              <w:rPr>
                <w:sz w:val="20"/>
                <w:szCs w:val="20"/>
              </w:rPr>
            </w:pPr>
          </w:p>
          <w:p w:rsidR="006E65E8" w:rsidRDefault="006E65E8" w:rsidP="00F75C17">
            <w:pPr>
              <w:pStyle w:val="TableParagraph"/>
              <w:spacing w:line="200" w:lineRule="exact"/>
              <w:rPr>
                <w:sz w:val="20"/>
                <w:szCs w:val="20"/>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ListParagraph"/>
              <w:numPr>
                <w:ilvl w:val="0"/>
                <w:numId w:val="4"/>
              </w:numPr>
              <w:tabs>
                <w:tab w:val="left" w:pos="822"/>
              </w:tabs>
              <w:spacing w:line="264" w:lineRule="exact"/>
              <w:ind w:left="822"/>
              <w:jc w:val="center"/>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al</w:t>
            </w:r>
            <w:r>
              <w:rPr>
                <w:rFonts w:ascii="Calibri" w:eastAsia="Calibri" w:hAnsi="Calibri" w:cs="Calibri"/>
              </w:rPr>
              <w:t>c</w:t>
            </w:r>
            <w:r>
              <w:rPr>
                <w:rFonts w:ascii="Calibri" w:eastAsia="Calibri" w:hAnsi="Calibri" w:cs="Calibri"/>
                <w:spacing w:val="-1"/>
              </w:rPr>
              <w:t>ul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spacing w:val="-2"/>
              </w:rPr>
              <w:t>o</w:t>
            </w:r>
            <w:r>
              <w:rPr>
                <w:rFonts w:ascii="Calibri" w:eastAsia="Calibri" w:hAnsi="Calibri" w:cs="Calibri"/>
                <w:spacing w:val="-1"/>
              </w:rPr>
              <w:t>r</w:t>
            </w:r>
            <w:r>
              <w:rPr>
                <w:rFonts w:ascii="Calibri" w:eastAsia="Calibri" w:hAnsi="Calibri" w:cs="Calibri"/>
                <w:spacing w:val="1"/>
              </w:rPr>
              <w:t>m</w:t>
            </w:r>
            <w:r>
              <w:rPr>
                <w:rFonts w:ascii="Calibri" w:eastAsia="Calibri" w:hAnsi="Calibri" w:cs="Calibri"/>
                <w:spacing w:val="-1"/>
              </w:rPr>
              <w:t>ul</w:t>
            </w:r>
            <w:r>
              <w:rPr>
                <w:rFonts w:ascii="Calibri" w:eastAsia="Calibri" w:hAnsi="Calibri" w:cs="Calibri"/>
              </w:rPr>
              <w:t>a F</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 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47"/>
              </w:rPr>
              <w:t xml:space="preserve"> </w:t>
            </w:r>
            <w:r>
              <w:rPr>
                <w:rFonts w:ascii="Calibri" w:eastAsia="Calibri" w:hAnsi="Calibri" w:cs="Calibri"/>
              </w:rPr>
              <w:t>to</w:t>
            </w:r>
          </w:p>
          <w:p w:rsidR="006E65E8" w:rsidRDefault="006E65E8" w:rsidP="00F75C17">
            <w:pPr>
              <w:pStyle w:val="TableParagraph"/>
              <w:ind w:left="822"/>
              <w:rPr>
                <w:rFonts w:ascii="Calibri" w:eastAsia="Calibri" w:hAnsi="Calibri" w:cs="Calibri"/>
              </w:rPr>
            </w:pP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e</w:t>
            </w:r>
            <w:r>
              <w:rPr>
                <w:rFonts w:ascii="Calibri" w:eastAsia="Calibri" w:hAnsi="Calibri" w:cs="Calibri"/>
                <w:spacing w:val="-4"/>
              </w:rPr>
              <w:t>n</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n</w:t>
            </w:r>
          </w:p>
          <w:p w:rsidR="006E65E8" w:rsidRDefault="006E65E8" w:rsidP="00F75C17">
            <w:pPr>
              <w:pStyle w:val="ListParagraph"/>
              <w:numPr>
                <w:ilvl w:val="1"/>
                <w:numId w:val="4"/>
              </w:numPr>
              <w:tabs>
                <w:tab w:val="left" w:pos="1542"/>
              </w:tabs>
              <w:ind w:left="1542"/>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p w:rsidR="006E65E8" w:rsidRDefault="006E65E8" w:rsidP="00F75C17">
            <w:pPr>
              <w:pStyle w:val="ListParagraph"/>
              <w:numPr>
                <w:ilvl w:val="1"/>
                <w:numId w:val="4"/>
              </w:numPr>
              <w:tabs>
                <w:tab w:val="left" w:pos="1542"/>
              </w:tabs>
              <w:ind w:left="1542" w:hanging="361"/>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ng</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i</w:t>
            </w:r>
            <w:r>
              <w:rPr>
                <w:rFonts w:ascii="Calibri" w:eastAsia="Calibri" w:hAnsi="Calibri" w:cs="Calibri"/>
                <w:spacing w:val="-3"/>
              </w:rPr>
              <w:t>r</w:t>
            </w:r>
            <w:r>
              <w:rPr>
                <w:rFonts w:ascii="Calibri" w:eastAsia="Calibri" w:hAnsi="Calibri" w:cs="Calibri"/>
              </w:rPr>
              <w:t>e</w:t>
            </w:r>
          </w:p>
          <w:p w:rsidR="006E65E8" w:rsidRDefault="006E65E8" w:rsidP="00F75C17">
            <w:pPr>
              <w:pStyle w:val="ListParagraph"/>
              <w:numPr>
                <w:ilvl w:val="1"/>
                <w:numId w:val="4"/>
              </w:numPr>
              <w:tabs>
                <w:tab w:val="left" w:pos="1542"/>
              </w:tabs>
              <w:ind w:left="1542" w:hanging="361"/>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ng</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w:t>
            </w:r>
            <w:r>
              <w:rPr>
                <w:rFonts w:ascii="Calibri" w:eastAsia="Calibri" w:hAnsi="Calibri" w:cs="Calibri"/>
              </w:rPr>
              <w:t>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flu</w:t>
            </w:r>
            <w:r>
              <w:rPr>
                <w:rFonts w:ascii="Calibri" w:eastAsia="Calibri" w:hAnsi="Calibri" w:cs="Calibri"/>
              </w:rPr>
              <w:t>x</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i</w:t>
            </w:r>
            <w:r>
              <w:rPr>
                <w:rFonts w:ascii="Calibri" w:eastAsia="Calibri" w:hAnsi="Calibri" w:cs="Calibri"/>
                <w:spacing w:val="-2"/>
              </w:rPr>
              <w:t>t</w:t>
            </w:r>
            <w:r>
              <w:rPr>
                <w:rFonts w:ascii="Calibri" w:eastAsia="Calibri" w:hAnsi="Calibri" w:cs="Calibri"/>
              </w:rPr>
              <w:t>y</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uni</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flu</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i</w:t>
            </w:r>
            <w:r>
              <w:rPr>
                <w:rFonts w:ascii="Calibri" w:eastAsia="Calibri" w:hAnsi="Calibri" w:cs="Calibri"/>
                <w:spacing w:val="-3"/>
              </w:rPr>
              <w:t>t</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Tes</w:t>
            </w:r>
            <w:r>
              <w:rPr>
                <w:rFonts w:ascii="Calibri" w:eastAsia="Calibri" w:hAnsi="Calibri" w:cs="Calibri"/>
                <w:spacing w:val="-1"/>
              </w:rPr>
              <w:t>l</w:t>
            </w:r>
            <w:r>
              <w:rPr>
                <w:rFonts w:ascii="Calibri" w:eastAsia="Calibri" w:hAnsi="Calibri" w:cs="Calibri"/>
              </w:rPr>
              <w:t>a</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1094"/>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3" w:line="220" w:lineRule="exact"/>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al</w:t>
            </w:r>
            <w:r>
              <w:rPr>
                <w:rFonts w:ascii="Calibri" w:eastAsia="Calibri" w:hAnsi="Calibri" w:cs="Calibri"/>
              </w:rPr>
              <w:t>c</w:t>
            </w:r>
            <w:r>
              <w:rPr>
                <w:rFonts w:ascii="Calibri" w:eastAsia="Calibri" w:hAnsi="Calibri" w:cs="Calibri"/>
                <w:spacing w:val="-1"/>
              </w:rPr>
              <w:t>ul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fin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flu</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i</w:t>
            </w:r>
            <w:r>
              <w:rPr>
                <w:rFonts w:ascii="Calibri" w:eastAsia="Calibri" w:hAnsi="Calibri" w:cs="Calibri"/>
                <w:spacing w:val="-3"/>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w:t>
            </w:r>
          </w:p>
          <w:p w:rsidR="006E65E8" w:rsidRDefault="006E65E8" w:rsidP="00F75C17">
            <w:pPr>
              <w:pStyle w:val="TableParagraph"/>
              <w:spacing w:line="247" w:lineRule="exact"/>
              <w:ind w:left="102"/>
              <w:rPr>
                <w:rFonts w:ascii="Calibri" w:eastAsia="Calibri" w:hAnsi="Calibri" w:cs="Calibri"/>
                <w:spacing w:val="47"/>
              </w:rPr>
            </w:pP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ul</w:t>
            </w:r>
            <w:r>
              <w:rPr>
                <w:rFonts w:ascii="Calibri" w:eastAsia="Calibri" w:hAnsi="Calibri" w:cs="Calibri"/>
              </w:rPr>
              <w:t>a</w:t>
            </w:r>
            <w:r>
              <w:rPr>
                <w:rFonts w:ascii="Calibri" w:eastAsia="Calibri" w:hAnsi="Calibri" w:cs="Calibri"/>
                <w:spacing w:val="47"/>
              </w:rPr>
              <w:t xml:space="preserve"> </w:t>
            </w:r>
          </w:p>
          <w:p w:rsidR="006E65E8" w:rsidRPr="00C01701" w:rsidRDefault="006E65E8" w:rsidP="00F75C17">
            <w:pPr>
              <w:pStyle w:val="TableParagraph"/>
              <w:spacing w:line="360" w:lineRule="auto"/>
              <w:ind w:left="102"/>
              <w:rPr>
                <w:rFonts w:ascii="Cambria Math" w:eastAsia="Cambria Math" w:hAnsi="Cambria Math" w:cs="Cambria Math"/>
                <w:sz w:val="24"/>
                <w:szCs w:val="24"/>
              </w:rPr>
            </w:pPr>
            <w:r w:rsidRPr="00C01701">
              <w:rPr>
                <w:rFonts w:ascii="Cambria Math" w:eastAsia="Cambria Math" w:hAnsi="Cambria Math" w:cs="Cambria Math"/>
                <w:sz w:val="24"/>
                <w:szCs w:val="24"/>
              </w:rPr>
              <w:t xml:space="preserve">B = </w:t>
            </w:r>
            <m:oMath>
              <m:f>
                <m:fPr>
                  <m:ctrlPr>
                    <w:rPr>
                      <w:rFonts w:ascii="Cambria Math" w:eastAsia="Cambria Math" w:hAnsi="Cambria Math" w:cs="Cambria Math"/>
                      <w:i/>
                      <w:sz w:val="24"/>
                      <w:szCs w:val="24"/>
                    </w:rPr>
                  </m:ctrlPr>
                </m:fPr>
                <m:num>
                  <m:r>
                    <w:rPr>
                      <w:rFonts w:ascii="Cambria Math" w:eastAsia="Cambria Math" w:hAnsi="Cambria Math" w:cs="Cambria Math"/>
                      <w:sz w:val="24"/>
                      <w:szCs w:val="24"/>
                    </w:rPr>
                    <m:t>F</m:t>
                  </m:r>
                </m:num>
                <m:den>
                  <m:r>
                    <w:rPr>
                      <w:rFonts w:ascii="Cambria Math" w:eastAsia="Cambria Math" w:hAnsi="Cambria Math" w:cs="Cambria Math"/>
                      <w:sz w:val="24"/>
                      <w:szCs w:val="24"/>
                    </w:rPr>
                    <m:t>IL</m:t>
                  </m:r>
                </m:den>
              </m:f>
            </m:oMath>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4"/>
              </w:rPr>
              <w:t>u</w:t>
            </w:r>
            <w:r>
              <w:rPr>
                <w:rFonts w:ascii="Calibri" w:eastAsia="Calibri" w:hAnsi="Calibri" w:cs="Calibri"/>
                <w:b/>
                <w:bCs/>
              </w:rPr>
              <w:t>la</w:t>
            </w:r>
            <w:r>
              <w:rPr>
                <w:rFonts w:ascii="Calibri" w:eastAsia="Calibri" w:hAnsi="Calibri" w:cs="Calibri"/>
                <w:b/>
                <w:bCs/>
                <w:spacing w:val="-1"/>
              </w:rPr>
              <w:t xml:space="preserve"> </w:t>
            </w:r>
            <w:r>
              <w:rPr>
                <w:rFonts w:ascii="Calibri" w:eastAsia="Calibri" w:hAnsi="Calibri" w:cs="Calibri"/>
                <w:b/>
                <w:bCs/>
              </w:rPr>
              <w:t>F =</w:t>
            </w:r>
            <w:r>
              <w:rPr>
                <w:rFonts w:ascii="Calibri" w:eastAsia="Calibri" w:hAnsi="Calibri" w:cs="Calibri"/>
                <w:b/>
                <w:bCs/>
                <w:spacing w:val="-2"/>
              </w:rPr>
              <w:t xml:space="preserve"> </w:t>
            </w:r>
            <w:r>
              <w:rPr>
                <w:rFonts w:ascii="Calibri" w:eastAsia="Calibri" w:hAnsi="Calibri" w:cs="Calibri"/>
                <w:b/>
                <w:bCs/>
                <w:spacing w:val="-1"/>
              </w:rPr>
              <w:t>q</w:t>
            </w:r>
            <w:r>
              <w:rPr>
                <w:rFonts w:ascii="Calibri" w:eastAsia="Calibri" w:hAnsi="Calibri" w:cs="Calibri"/>
                <w:b/>
                <w:bCs/>
                <w:spacing w:val="-2"/>
              </w:rPr>
              <w:t>v</w:t>
            </w:r>
            <w:r>
              <w:rPr>
                <w:rFonts w:ascii="Calibri" w:eastAsia="Calibri" w:hAnsi="Calibri" w:cs="Calibri"/>
                <w:b/>
                <w:bCs/>
              </w:rPr>
              <w:t>B</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al</w:t>
            </w:r>
            <w:r>
              <w:rPr>
                <w:rFonts w:ascii="Calibri" w:eastAsia="Calibri" w:hAnsi="Calibri" w:cs="Calibri"/>
              </w:rPr>
              <w:t>c</w:t>
            </w:r>
            <w:r>
              <w:rPr>
                <w:rFonts w:ascii="Calibri" w:eastAsia="Calibri" w:hAnsi="Calibri" w:cs="Calibri"/>
                <w:spacing w:val="-1"/>
              </w:rPr>
              <w:t>ul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fin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mo</w:t>
            </w:r>
            <w:r>
              <w:rPr>
                <w:rFonts w:ascii="Calibri" w:eastAsia="Calibri" w:hAnsi="Calibri" w:cs="Calibri"/>
                <w:spacing w:val="1"/>
              </w:rPr>
              <w:t>v</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4"/>
              </w:rPr>
              <w:t>h</w:t>
            </w:r>
            <w:r>
              <w:rPr>
                <w:rFonts w:ascii="Calibri" w:eastAsia="Calibri" w:hAnsi="Calibri" w:cs="Calibri"/>
                <w:spacing w:val="-1"/>
              </w:rPr>
              <w:t>arg</w:t>
            </w:r>
            <w:r>
              <w:rPr>
                <w:rFonts w:ascii="Calibri" w:eastAsia="Calibri" w:hAnsi="Calibri" w:cs="Calibri"/>
              </w:rPr>
              <w:t>e</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al</w:t>
            </w:r>
            <w:r>
              <w:rPr>
                <w:rFonts w:ascii="Calibri" w:eastAsia="Calibri" w:hAnsi="Calibri" w:cs="Calibri"/>
              </w:rPr>
              <w:t>c</w:t>
            </w:r>
            <w:r>
              <w:rPr>
                <w:rFonts w:ascii="Calibri" w:eastAsia="Calibri" w:hAnsi="Calibri" w:cs="Calibri"/>
                <w:spacing w:val="-1"/>
              </w:rPr>
              <w:t>ul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fin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mo</w:t>
            </w:r>
            <w:r>
              <w:rPr>
                <w:rFonts w:ascii="Calibri" w:eastAsia="Calibri" w:hAnsi="Calibri" w:cs="Calibri"/>
                <w:spacing w:val="1"/>
              </w:rPr>
              <w:t>v</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4"/>
              </w:rPr>
              <w:t>h</w:t>
            </w:r>
            <w:r>
              <w:rPr>
                <w:rFonts w:ascii="Calibri" w:eastAsia="Calibri" w:hAnsi="Calibri" w:cs="Calibri"/>
                <w:spacing w:val="-1"/>
              </w:rPr>
              <w:t>arg</w:t>
            </w:r>
            <w:r>
              <w:rPr>
                <w:rFonts w:ascii="Calibri" w:eastAsia="Calibri" w:hAnsi="Calibri" w:cs="Calibri"/>
              </w:rPr>
              <w:t>e</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fi</w:t>
            </w:r>
            <w:r>
              <w:rPr>
                <w:rFonts w:ascii="Calibri" w:eastAsia="Calibri" w:hAnsi="Calibri" w:cs="Calibri"/>
              </w:rPr>
              <w:t>e</w:t>
            </w:r>
            <w:r>
              <w:rPr>
                <w:rFonts w:ascii="Calibri" w:eastAsia="Calibri" w:hAnsi="Calibri" w:cs="Calibri"/>
                <w:spacing w:val="-1"/>
              </w:rPr>
              <w:t>ld</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t</w:t>
            </w:r>
            <w:r>
              <w:rPr>
                <w:rFonts w:ascii="Calibri" w:eastAsia="Calibri" w:hAnsi="Calibri" w:cs="Calibri"/>
              </w:rPr>
              <w:t>ween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w</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ur</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p w:rsidR="006E65E8" w:rsidRDefault="006E65E8" w:rsidP="00F75C17">
            <w:pPr>
              <w:pStyle w:val="TableParagraph"/>
              <w:ind w:left="102"/>
              <w:rPr>
                <w:rFonts w:ascii="Calibri" w:eastAsia="Calibri" w:hAnsi="Calibri" w:cs="Calibri"/>
              </w:rPr>
            </w:pPr>
            <w:r>
              <w:rPr>
                <w:rFonts w:ascii="Calibri" w:eastAsia="Calibri" w:hAnsi="Calibri" w:cs="Calibri"/>
              </w:rPr>
              <w:t>c</w:t>
            </w:r>
            <w:r>
              <w:rPr>
                <w:rFonts w:ascii="Calibri" w:eastAsia="Calibri" w:hAnsi="Calibri" w:cs="Calibri"/>
                <w:spacing w:val="-1"/>
              </w:rPr>
              <w:t>arr</w:t>
            </w:r>
            <w:r>
              <w:rPr>
                <w:rFonts w:ascii="Calibri" w:eastAsia="Calibri" w:hAnsi="Calibri" w:cs="Calibri"/>
              </w:rPr>
              <w:t>y</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Am</w:t>
            </w:r>
            <w:r>
              <w:rPr>
                <w:rFonts w:ascii="Calibri" w:eastAsia="Calibri" w:hAnsi="Calibri" w:cs="Calibri"/>
                <w:b/>
                <w:bCs/>
                <w:spacing w:val="-1"/>
              </w:rPr>
              <w:t>p</w:t>
            </w:r>
            <w:r>
              <w:rPr>
                <w:rFonts w:ascii="Calibri" w:eastAsia="Calibri" w:hAnsi="Calibri" w:cs="Calibri"/>
                <w:b/>
                <w:bCs/>
                <w:spacing w:val="-4"/>
              </w:rPr>
              <w:t>e</w:t>
            </w:r>
            <w:r>
              <w:rPr>
                <w:rFonts w:ascii="Calibri" w:eastAsia="Calibri" w:hAnsi="Calibri" w:cs="Calibri"/>
                <w:b/>
                <w:bCs/>
              </w:rPr>
              <w:t>re</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C</w:t>
            </w:r>
            <w:r>
              <w:rPr>
                <w:rFonts w:ascii="Calibri" w:eastAsia="Calibri" w:hAnsi="Calibri" w:cs="Calibri"/>
                <w:b/>
                <w:bCs/>
                <w:spacing w:val="-2"/>
              </w:rPr>
              <w:t>o</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2"/>
              </w:rPr>
              <w:t>o</w:t>
            </w:r>
            <w:r>
              <w:rPr>
                <w:rFonts w:ascii="Calibri" w:eastAsia="Calibri" w:hAnsi="Calibri" w:cs="Calibri"/>
                <w:b/>
                <w:bCs/>
              </w:rPr>
              <w:t>mb</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487"/>
              <w:rPr>
                <w:rFonts w:ascii="Calibri" w:eastAsia="Calibri" w:hAnsi="Calibri" w:cs="Calibri"/>
              </w:rPr>
            </w:pPr>
            <w:r>
              <w:rPr>
                <w:rFonts w:ascii="Calibri" w:eastAsia="Calibri" w:hAnsi="Calibri" w:cs="Calibri"/>
                <w:b/>
                <w:bCs/>
                <w:color w:val="548DD4"/>
              </w:rPr>
              <w:t>El</w:t>
            </w:r>
            <w:r>
              <w:rPr>
                <w:rFonts w:ascii="Calibri" w:eastAsia="Calibri" w:hAnsi="Calibri" w:cs="Calibri"/>
                <w:b/>
                <w:bCs/>
                <w:color w:val="548DD4"/>
                <w:spacing w:val="-1"/>
              </w:rPr>
              <w:t>e</w:t>
            </w:r>
            <w:r>
              <w:rPr>
                <w:rFonts w:ascii="Calibri" w:eastAsia="Calibri" w:hAnsi="Calibri" w:cs="Calibri"/>
                <w:b/>
                <w:bCs/>
                <w:color w:val="548DD4"/>
                <w:spacing w:val="1"/>
              </w:rPr>
              <w:t>c</w:t>
            </w:r>
            <w:r>
              <w:rPr>
                <w:rFonts w:ascii="Calibri" w:eastAsia="Calibri" w:hAnsi="Calibri" w:cs="Calibri"/>
                <w:b/>
                <w:bCs/>
                <w:color w:val="548DD4"/>
                <w:spacing w:val="-3"/>
              </w:rPr>
              <w:t>t</w:t>
            </w:r>
            <w:r>
              <w:rPr>
                <w:rFonts w:ascii="Calibri" w:eastAsia="Calibri" w:hAnsi="Calibri" w:cs="Calibri"/>
                <w:b/>
                <w:bCs/>
                <w:color w:val="548DD4"/>
              </w:rPr>
              <w:t>r</w:t>
            </w:r>
            <w:r>
              <w:rPr>
                <w:rFonts w:ascii="Calibri" w:eastAsia="Calibri" w:hAnsi="Calibri" w:cs="Calibri"/>
                <w:b/>
                <w:bCs/>
                <w:color w:val="548DD4"/>
                <w:spacing w:val="-2"/>
              </w:rPr>
              <w:t>o</w:t>
            </w:r>
            <w:r>
              <w:rPr>
                <w:rFonts w:ascii="Calibri" w:eastAsia="Calibri" w:hAnsi="Calibri" w:cs="Calibri"/>
                <w:b/>
                <w:bCs/>
                <w:color w:val="548DD4"/>
              </w:rPr>
              <w:t>m</w:t>
            </w:r>
            <w:r>
              <w:rPr>
                <w:rFonts w:ascii="Calibri" w:eastAsia="Calibri" w:hAnsi="Calibri" w:cs="Calibri"/>
                <w:b/>
                <w:bCs/>
                <w:color w:val="548DD4"/>
                <w:spacing w:val="-1"/>
              </w:rPr>
              <w:t>a</w:t>
            </w:r>
            <w:r>
              <w:rPr>
                <w:rFonts w:ascii="Calibri" w:eastAsia="Calibri" w:hAnsi="Calibri" w:cs="Calibri"/>
                <w:b/>
                <w:bCs/>
                <w:color w:val="548DD4"/>
              </w:rPr>
              <w:t>g</w:t>
            </w:r>
            <w:r>
              <w:rPr>
                <w:rFonts w:ascii="Calibri" w:eastAsia="Calibri" w:hAnsi="Calibri" w:cs="Calibri"/>
                <w:b/>
                <w:bCs/>
                <w:color w:val="548DD4"/>
                <w:spacing w:val="-1"/>
              </w:rPr>
              <w:t>ne</w:t>
            </w:r>
            <w:r>
              <w:rPr>
                <w:rFonts w:ascii="Calibri" w:eastAsia="Calibri" w:hAnsi="Calibri" w:cs="Calibri"/>
                <w:b/>
                <w:bCs/>
                <w:color w:val="548DD4"/>
                <w:spacing w:val="-3"/>
              </w:rPr>
              <w:t>t</w:t>
            </w:r>
            <w:r>
              <w:rPr>
                <w:rFonts w:ascii="Calibri" w:eastAsia="Calibri" w:hAnsi="Calibri" w:cs="Calibri"/>
                <w:b/>
                <w:bCs/>
                <w:color w:val="548DD4"/>
              </w:rPr>
              <w:t>ic</w:t>
            </w:r>
            <w:r>
              <w:rPr>
                <w:rFonts w:ascii="Calibri" w:eastAsia="Calibri" w:hAnsi="Calibri" w:cs="Calibri"/>
                <w:b/>
                <w:bCs/>
                <w:color w:val="548DD4"/>
                <w:spacing w:val="-1"/>
              </w:rPr>
              <w:t xml:space="preserve"> </w:t>
            </w:r>
            <w:r>
              <w:rPr>
                <w:rFonts w:ascii="Calibri" w:eastAsia="Calibri" w:hAnsi="Calibri" w:cs="Calibri"/>
                <w:b/>
                <w:bCs/>
                <w:color w:val="548DD4"/>
                <w:spacing w:val="1"/>
              </w:rPr>
              <w:t>I</w:t>
            </w:r>
            <w:r>
              <w:rPr>
                <w:rFonts w:ascii="Calibri" w:eastAsia="Calibri" w:hAnsi="Calibri" w:cs="Calibri"/>
                <w:b/>
                <w:bCs/>
                <w:color w:val="548DD4"/>
                <w:spacing w:val="-1"/>
              </w:rPr>
              <w:t>ndu</w:t>
            </w:r>
            <w:r>
              <w:rPr>
                <w:rFonts w:ascii="Calibri" w:eastAsia="Calibri" w:hAnsi="Calibri" w:cs="Calibri"/>
                <w:b/>
                <w:bCs/>
                <w:color w:val="548DD4"/>
                <w:spacing w:val="1"/>
              </w:rPr>
              <w:t>c</w:t>
            </w:r>
            <w:r>
              <w:rPr>
                <w:rFonts w:ascii="Calibri" w:eastAsia="Calibri" w:hAnsi="Calibri" w:cs="Calibri"/>
                <w:b/>
                <w:bCs/>
                <w:color w:val="548DD4"/>
                <w:spacing w:val="-3"/>
              </w:rPr>
              <w:t>t</w:t>
            </w:r>
            <w:r>
              <w:rPr>
                <w:rFonts w:ascii="Calibri" w:eastAsia="Calibri" w:hAnsi="Calibri" w:cs="Calibri"/>
                <w:b/>
                <w:bCs/>
                <w:color w:val="548DD4"/>
              </w:rPr>
              <w:t>i</w:t>
            </w:r>
            <w:r>
              <w:rPr>
                <w:rFonts w:ascii="Calibri" w:eastAsia="Calibri" w:hAnsi="Calibri" w:cs="Calibri"/>
                <w:b/>
                <w:bCs/>
                <w:color w:val="548DD4"/>
                <w:spacing w:val="-2"/>
              </w:rPr>
              <w:t>o</w:t>
            </w:r>
            <w:r>
              <w:rPr>
                <w:rFonts w:ascii="Calibri" w:eastAsia="Calibri" w:hAnsi="Calibri" w:cs="Calibri"/>
                <w:b/>
                <w:bCs/>
                <w:color w:val="548DD4"/>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r</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in</w:t>
            </w:r>
            <w:r>
              <w:rPr>
                <w:rFonts w:ascii="Calibri" w:eastAsia="Calibri" w:hAnsi="Calibri" w:cs="Calibri"/>
                <w:spacing w:val="-4"/>
              </w:rPr>
              <w:t>d</w:t>
            </w:r>
            <w:r>
              <w:rPr>
                <w:rFonts w:ascii="Calibri" w:eastAsia="Calibri" w:hAnsi="Calibri" w:cs="Calibri"/>
                <w:spacing w:val="-1"/>
              </w:rPr>
              <w:t>u</w:t>
            </w:r>
            <w:r>
              <w:rPr>
                <w:rFonts w:ascii="Calibri" w:eastAsia="Calibri" w:hAnsi="Calibri" w:cs="Calibri"/>
              </w:rPr>
              <w:t>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la</w:t>
            </w:r>
            <w:r>
              <w:rPr>
                <w:rFonts w:ascii="Calibri" w:eastAsia="Calibri" w:hAnsi="Calibri" w:cs="Calibri"/>
              </w:rPr>
              <w:t>ws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3"/>
              </w:rPr>
              <w:t>r</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3"/>
              </w:rPr>
              <w:t>i</w:t>
            </w:r>
            <w:r>
              <w:rPr>
                <w:rFonts w:ascii="Calibri" w:eastAsia="Calibri" w:hAnsi="Calibri" w:cs="Calibri"/>
              </w:rPr>
              <w:t>c</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indu</w:t>
            </w:r>
            <w:r>
              <w:rPr>
                <w:rFonts w:ascii="Calibri" w:eastAsia="Calibri" w:hAnsi="Calibri" w:cs="Calibri"/>
              </w:rPr>
              <w:t>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uni</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5"/>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1"/>
              </w:rPr>
              <w:t>Flu</w:t>
            </w:r>
            <w:r>
              <w:rPr>
                <w:rFonts w:ascii="Calibri" w:eastAsia="Calibri" w:hAnsi="Calibri" w:cs="Calibri"/>
              </w:rPr>
              <w:t>x</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uni</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flu</w:t>
            </w:r>
            <w:r>
              <w:rPr>
                <w:rFonts w:ascii="Calibri" w:eastAsia="Calibri" w:hAnsi="Calibri" w:cs="Calibri"/>
              </w:rPr>
              <w:t>x,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4"/>
              </w:rPr>
              <w:t>b</w:t>
            </w:r>
            <w:r>
              <w:rPr>
                <w:rFonts w:ascii="Calibri" w:eastAsia="Calibri" w:hAnsi="Calibri" w:cs="Calibri"/>
              </w:rPr>
              <w:t>er</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Farad</w:t>
            </w:r>
            <w:r>
              <w:rPr>
                <w:rFonts w:ascii="Calibri" w:eastAsia="Calibri" w:hAnsi="Calibri" w:cs="Calibri"/>
                <w:spacing w:val="-3"/>
              </w:rPr>
              <w:t>a</w:t>
            </w:r>
            <w:r>
              <w:rPr>
                <w:rFonts w:ascii="Calibri" w:eastAsia="Calibri" w:hAnsi="Calibri" w:cs="Calibri"/>
              </w:rPr>
              <w:t>y’s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r</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agn</w:t>
            </w:r>
            <w:r>
              <w:rPr>
                <w:rFonts w:ascii="Calibri" w:eastAsia="Calibri" w:hAnsi="Calibri" w:cs="Calibri"/>
              </w:rPr>
              <w:t>et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Indu</w:t>
            </w:r>
            <w:r>
              <w:rPr>
                <w:rFonts w:ascii="Calibri" w:eastAsia="Calibri" w:hAnsi="Calibri" w:cs="Calibri"/>
              </w:rPr>
              <w:t>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FE730C" w:rsidP="00F75C17">
            <w:pPr>
              <w:pStyle w:val="TableParagraph"/>
              <w:spacing w:before="79"/>
              <w:ind w:left="462"/>
              <w:rPr>
                <w:rFonts w:ascii="Times New Roman" w:eastAsia="Times New Roman" w:hAnsi="Times New Roman" w:cs="Times New Roman"/>
                <w:sz w:val="24"/>
                <w:szCs w:val="24"/>
              </w:rPr>
            </w:pPr>
            <w:r>
              <w:rPr>
                <w:noProof/>
                <w:lang w:val="en-IE" w:eastAsia="en-IE"/>
              </w:rPr>
              <mc:AlternateContent>
                <mc:Choice Requires="wpg">
                  <w:drawing>
                    <wp:anchor distT="0" distB="0" distL="114300" distR="114300" simplePos="0" relativeHeight="251774464" behindDoc="1" locked="0" layoutInCell="1" allowOverlap="1">
                      <wp:simplePos x="0" y="0"/>
                      <wp:positionH relativeFrom="page">
                        <wp:posOffset>3752215</wp:posOffset>
                      </wp:positionH>
                      <wp:positionV relativeFrom="page">
                        <wp:posOffset>1347470</wp:posOffset>
                      </wp:positionV>
                      <wp:extent cx="144780" cy="1270"/>
                      <wp:effectExtent l="8890" t="13970" r="8255" b="13335"/>
                      <wp:wrapNone/>
                      <wp:docPr id="17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270"/>
                                <a:chOff x="5909" y="2122"/>
                                <a:chExt cx="228" cy="2"/>
                              </a:xfrm>
                            </wpg:grpSpPr>
                            <wps:wsp>
                              <wps:cNvPr id="178" name="Freeform 447"/>
                              <wps:cNvSpPr>
                                <a:spLocks/>
                              </wps:cNvSpPr>
                              <wps:spPr bwMode="auto">
                                <a:xfrm>
                                  <a:off x="5909" y="2122"/>
                                  <a:ext cx="228" cy="2"/>
                                </a:xfrm>
                                <a:custGeom>
                                  <a:avLst/>
                                  <a:gdLst>
                                    <a:gd name="T0" fmla="+- 0 5909 5909"/>
                                    <a:gd name="T1" fmla="*/ T0 w 228"/>
                                    <a:gd name="T2" fmla="+- 0 6137 5909"/>
                                    <a:gd name="T3" fmla="*/ T2 w 228"/>
                                  </a:gdLst>
                                  <a:ahLst/>
                                  <a:cxnLst>
                                    <a:cxn ang="0">
                                      <a:pos x="T1" y="0"/>
                                    </a:cxn>
                                    <a:cxn ang="0">
                                      <a:pos x="T3" y="0"/>
                                    </a:cxn>
                                  </a:cxnLst>
                                  <a:rect l="0" t="0" r="r" b="b"/>
                                  <a:pathLst>
                                    <a:path w="228">
                                      <a:moveTo>
                                        <a:pt x="0" y="0"/>
                                      </a:moveTo>
                                      <a:lnTo>
                                        <a:pt x="22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F46A4" id="Group 446" o:spid="_x0000_s1026" style="position:absolute;margin-left:295.45pt;margin-top:106.1pt;width:11.4pt;height:.1pt;z-index:-251542016;mso-position-horizontal-relative:page;mso-position-vertical-relative:page" coordorigin="5909,2122" coordsize="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">
                      <v:shape id="Freeform 447" o:spid="_x0000_s1027" style="position:absolute;left:5909;top:2122;width:228;height:2;visibility:visible;mso-wrap-style:square;v-text-anchor:top" coordsize="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" path="m,l228,e" filled="f" strokeweight=".82pt">
                        <v:path arrowok="t" o:connecttype="custom" o:connectlocs="0,0;228,0" o:connectangles="0,0"/>
                      </v:shape>
                      <w10:wrap anchorx="page" anchory="page"/>
                    </v:group>
                  </w:pict>
                </mc:Fallback>
              </mc:AlternateContent>
            </w:r>
            <w:r w:rsidR="006E65E8">
              <w:rPr>
                <w:rFonts w:ascii="Times New Roman" w:eastAsia="Times New Roman" w:hAnsi="Times New Roman" w:cs="Times New Roman"/>
                <w:sz w:val="24"/>
                <w:szCs w:val="24"/>
              </w:rPr>
              <w:t>34.</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Ex</w:t>
            </w:r>
            <w:r>
              <w:rPr>
                <w:rFonts w:ascii="Calibri" w:eastAsia="Calibri" w:hAnsi="Calibri" w:cs="Calibri"/>
                <w:spacing w:val="-1"/>
              </w:rPr>
              <w:t>plai</w:t>
            </w:r>
            <w:r>
              <w:rPr>
                <w:rFonts w:ascii="Calibri" w:eastAsia="Calibri" w:hAnsi="Calibri" w:cs="Calibri"/>
              </w:rPr>
              <w:t>n</w:t>
            </w:r>
            <w:r>
              <w:rPr>
                <w:rFonts w:ascii="Calibri" w:eastAsia="Calibri" w:hAnsi="Calibri" w:cs="Calibri"/>
                <w:spacing w:val="-1"/>
              </w:rPr>
              <w:t xml:space="preserve"> indu</w:t>
            </w:r>
            <w:r>
              <w:rPr>
                <w:rFonts w:ascii="Calibri" w:eastAsia="Calibri" w:hAnsi="Calibri" w:cs="Calibri"/>
              </w:rPr>
              <w:t>ced</w:t>
            </w:r>
            <w:r>
              <w:rPr>
                <w:rFonts w:ascii="Calibri" w:eastAsia="Calibri" w:hAnsi="Calibri" w:cs="Calibri"/>
                <w:spacing w:val="-1"/>
              </w:rPr>
              <w:t xml:space="preserve"> </w:t>
            </w:r>
            <w:r>
              <w:rPr>
                <w:rFonts w:ascii="Calibri" w:eastAsia="Calibri" w:hAnsi="Calibri" w:cs="Calibri"/>
                <w:spacing w:val="-3"/>
              </w:rPr>
              <w:t>E</w:t>
            </w:r>
            <w:r>
              <w:rPr>
                <w:rFonts w:ascii="Calibri" w:eastAsia="Calibri" w:hAnsi="Calibri" w:cs="Calibri"/>
              </w:rPr>
              <w:t xml:space="preserve">MF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ndu</w:t>
            </w:r>
            <w:r>
              <w:rPr>
                <w:rFonts w:ascii="Calibri" w:eastAsia="Calibri" w:hAnsi="Calibri" w:cs="Calibri"/>
              </w:rPr>
              <w:t>ced</w:t>
            </w:r>
            <w:r>
              <w:rPr>
                <w:rFonts w:ascii="Calibri" w:eastAsia="Calibri" w:hAnsi="Calibri" w:cs="Calibri"/>
                <w:spacing w:val="-1"/>
              </w:rPr>
              <w:t xml:space="preserve"> Curr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1149"/>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6" w:line="100" w:lineRule="exact"/>
              <w:rPr>
                <w:sz w:val="10"/>
                <w:szCs w:val="10"/>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88" w:type="dxa"/>
            <w:tcBorders>
              <w:top w:val="single" w:sz="5" w:space="0" w:color="000000"/>
              <w:left w:val="single" w:sz="5" w:space="0" w:color="000000"/>
              <w:bottom w:val="single" w:sz="5" w:space="0" w:color="000000"/>
              <w:right w:val="single" w:sz="5" w:space="0" w:color="000000"/>
            </w:tcBorders>
          </w:tcPr>
          <w:p w:rsidR="006E65E8" w:rsidRPr="00C01701" w:rsidRDefault="00FE730C" w:rsidP="00F75C17">
            <w:pPr>
              <w:pStyle w:val="TableParagraph"/>
              <w:spacing w:line="258" w:lineRule="exact"/>
              <w:ind w:right="1214"/>
              <w:rPr>
                <w:rFonts w:ascii="Cambria Math" w:eastAsia="Cambria Math" w:hAnsi="Cambria Math" w:cs="Cambria Math"/>
                <w:sz w:val="24"/>
                <w:szCs w:val="24"/>
              </w:rPr>
            </w:pPr>
            <w:r>
              <w:rPr>
                <w:rFonts w:ascii="Cambria Math" w:eastAsia="Cambria Math" w:hAnsi="Cambria Math" w:cs="Cambria Math"/>
                <w:noProof/>
                <w:sz w:val="24"/>
                <w:szCs w:val="24"/>
                <w:lang w:val="en-IE" w:eastAsia="en-IE"/>
              </w:rPr>
              <mc:AlternateContent>
                <mc:Choice Requires="wps">
                  <w:drawing>
                    <wp:anchor distT="0" distB="0" distL="114300" distR="114300" simplePos="0" relativeHeight="251775488" behindDoc="0" locked="0" layoutInCell="1" allowOverlap="1">
                      <wp:simplePos x="0" y="0"/>
                      <wp:positionH relativeFrom="column">
                        <wp:posOffset>2440305</wp:posOffset>
                      </wp:positionH>
                      <wp:positionV relativeFrom="paragraph">
                        <wp:posOffset>81915</wp:posOffset>
                      </wp:positionV>
                      <wp:extent cx="295275" cy="90805"/>
                      <wp:effectExtent l="1905" t="0" r="0" b="0"/>
                      <wp:wrapNone/>
                      <wp:docPr id="17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9C56" id="Rectangle 448" o:spid="_x0000_s1026" style="position:absolute;margin-left:192.15pt;margin-top:6.45pt;width:23.25pt;height:7.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X9fQ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" stroked="f"/>
                  </w:pict>
                </mc:Fallback>
              </mc:AlternateContent>
            </w:r>
            <w:r w:rsidR="006E65E8">
              <w:rPr>
                <w:rFonts w:ascii="Cambria Math" w:eastAsia="Cambria Math" w:hAnsi="Cambria Math" w:cs="Cambria Math"/>
                <w:sz w:val="24"/>
                <w:szCs w:val="24"/>
              </w:rPr>
              <w:t xml:space="preserve">                                                                           </w:t>
            </w:r>
          </w:p>
          <w:p w:rsidR="006E65E8" w:rsidRDefault="006E65E8" w:rsidP="00F75C17">
            <w:pPr>
              <w:pStyle w:val="TableParagraph"/>
              <w:spacing w:line="276" w:lineRule="auto"/>
              <w:ind w:right="1242"/>
              <w:rPr>
                <w:rFonts w:ascii="Calibri" w:eastAsia="Calibri" w:hAnsi="Calibri" w:cs="Calibri"/>
                <w:spacing w:val="-3"/>
                <w:sz w:val="24"/>
                <w:szCs w:val="24"/>
              </w:rPr>
            </w:pPr>
            <w:r w:rsidRPr="00C01701">
              <w:rPr>
                <w:rFonts w:ascii="Calibri" w:eastAsia="Calibri" w:hAnsi="Calibri" w:cs="Calibri"/>
                <w:spacing w:val="1"/>
                <w:sz w:val="24"/>
                <w:szCs w:val="24"/>
              </w:rPr>
              <w:t>P</w:t>
            </w:r>
            <w:r w:rsidRPr="00C01701">
              <w:rPr>
                <w:rFonts w:ascii="Calibri" w:eastAsia="Calibri" w:hAnsi="Calibri" w:cs="Calibri"/>
                <w:sz w:val="24"/>
                <w:szCs w:val="24"/>
              </w:rPr>
              <w:t>e</w:t>
            </w:r>
            <w:r w:rsidRPr="00C01701">
              <w:rPr>
                <w:rFonts w:ascii="Calibri" w:eastAsia="Calibri" w:hAnsi="Calibri" w:cs="Calibri"/>
                <w:spacing w:val="-1"/>
                <w:sz w:val="24"/>
                <w:szCs w:val="24"/>
              </w:rPr>
              <w:t>r</w:t>
            </w:r>
            <w:r w:rsidRPr="00C01701">
              <w:rPr>
                <w:rFonts w:ascii="Calibri" w:eastAsia="Calibri" w:hAnsi="Calibri" w:cs="Calibri"/>
                <w:spacing w:val="-3"/>
                <w:sz w:val="24"/>
                <w:szCs w:val="24"/>
              </w:rPr>
              <w:t>f</w:t>
            </w:r>
            <w:r w:rsidRPr="00C01701">
              <w:rPr>
                <w:rFonts w:ascii="Calibri" w:eastAsia="Calibri" w:hAnsi="Calibri" w:cs="Calibri"/>
                <w:spacing w:val="1"/>
                <w:sz w:val="24"/>
                <w:szCs w:val="24"/>
              </w:rPr>
              <w:t>o</w:t>
            </w:r>
            <w:r w:rsidRPr="00C01701">
              <w:rPr>
                <w:rFonts w:ascii="Calibri" w:eastAsia="Calibri" w:hAnsi="Calibri" w:cs="Calibri"/>
                <w:spacing w:val="-3"/>
                <w:sz w:val="24"/>
                <w:szCs w:val="24"/>
              </w:rPr>
              <w:t>r</w:t>
            </w:r>
            <w:r w:rsidRPr="00C01701">
              <w:rPr>
                <w:rFonts w:ascii="Calibri" w:eastAsia="Calibri" w:hAnsi="Calibri" w:cs="Calibri"/>
                <w:sz w:val="24"/>
                <w:szCs w:val="24"/>
              </w:rPr>
              <w:t>m</w:t>
            </w:r>
            <w:r w:rsidRPr="00C01701">
              <w:rPr>
                <w:rFonts w:ascii="Calibri" w:eastAsia="Calibri" w:hAnsi="Calibri" w:cs="Calibri"/>
                <w:spacing w:val="1"/>
                <w:sz w:val="24"/>
                <w:szCs w:val="24"/>
              </w:rPr>
              <w:t xml:space="preserve"> </w:t>
            </w:r>
            <w:r w:rsidRPr="00C01701">
              <w:rPr>
                <w:rFonts w:ascii="Calibri" w:eastAsia="Calibri" w:hAnsi="Calibri" w:cs="Calibri"/>
                <w:sz w:val="24"/>
                <w:szCs w:val="24"/>
              </w:rPr>
              <w:t>c</w:t>
            </w:r>
            <w:r w:rsidRPr="00C01701">
              <w:rPr>
                <w:rFonts w:ascii="Calibri" w:eastAsia="Calibri" w:hAnsi="Calibri" w:cs="Calibri"/>
                <w:spacing w:val="-1"/>
                <w:sz w:val="24"/>
                <w:szCs w:val="24"/>
              </w:rPr>
              <w:t>al</w:t>
            </w:r>
            <w:r w:rsidRPr="00C01701">
              <w:rPr>
                <w:rFonts w:ascii="Calibri" w:eastAsia="Calibri" w:hAnsi="Calibri" w:cs="Calibri"/>
                <w:sz w:val="24"/>
                <w:szCs w:val="24"/>
              </w:rPr>
              <w:t>c</w:t>
            </w:r>
            <w:r w:rsidRPr="00C01701">
              <w:rPr>
                <w:rFonts w:ascii="Calibri" w:eastAsia="Calibri" w:hAnsi="Calibri" w:cs="Calibri"/>
                <w:spacing w:val="-1"/>
                <w:sz w:val="24"/>
                <w:szCs w:val="24"/>
              </w:rPr>
              <w:t>ul</w:t>
            </w:r>
            <w:r w:rsidRPr="00C01701">
              <w:rPr>
                <w:rFonts w:ascii="Calibri" w:eastAsia="Calibri" w:hAnsi="Calibri" w:cs="Calibri"/>
                <w:spacing w:val="-3"/>
                <w:sz w:val="24"/>
                <w:szCs w:val="24"/>
              </w:rPr>
              <w:t>a</w:t>
            </w:r>
            <w:r w:rsidRPr="00C01701">
              <w:rPr>
                <w:rFonts w:ascii="Calibri" w:eastAsia="Calibri" w:hAnsi="Calibri" w:cs="Calibri"/>
                <w:sz w:val="24"/>
                <w:szCs w:val="24"/>
              </w:rPr>
              <w:t>t</w:t>
            </w:r>
            <w:r w:rsidRPr="00C01701">
              <w:rPr>
                <w:rFonts w:ascii="Calibri" w:eastAsia="Calibri" w:hAnsi="Calibri" w:cs="Calibri"/>
                <w:spacing w:val="-1"/>
                <w:sz w:val="24"/>
                <w:szCs w:val="24"/>
              </w:rPr>
              <w:t>i</w:t>
            </w:r>
            <w:r w:rsidRPr="00C01701">
              <w:rPr>
                <w:rFonts w:ascii="Calibri" w:eastAsia="Calibri" w:hAnsi="Calibri" w:cs="Calibri"/>
                <w:spacing w:val="1"/>
                <w:sz w:val="24"/>
                <w:szCs w:val="24"/>
              </w:rPr>
              <w:t>o</w:t>
            </w:r>
            <w:r w:rsidRPr="00C01701">
              <w:rPr>
                <w:rFonts w:ascii="Calibri" w:eastAsia="Calibri" w:hAnsi="Calibri" w:cs="Calibri"/>
                <w:spacing w:val="-1"/>
                <w:sz w:val="24"/>
                <w:szCs w:val="24"/>
              </w:rPr>
              <w:t>n</w:t>
            </w:r>
            <w:r w:rsidRPr="00C01701">
              <w:rPr>
                <w:rFonts w:ascii="Calibri" w:eastAsia="Calibri" w:hAnsi="Calibri" w:cs="Calibri"/>
                <w:sz w:val="24"/>
                <w:szCs w:val="24"/>
              </w:rPr>
              <w:t xml:space="preserve">s </w:t>
            </w:r>
            <w:r w:rsidRPr="00C01701">
              <w:rPr>
                <w:rFonts w:ascii="Calibri" w:eastAsia="Calibri" w:hAnsi="Calibri" w:cs="Calibri"/>
                <w:spacing w:val="-1"/>
                <w:sz w:val="24"/>
                <w:szCs w:val="24"/>
              </w:rPr>
              <w:t>u</w:t>
            </w:r>
            <w:r w:rsidRPr="00C01701">
              <w:rPr>
                <w:rFonts w:ascii="Calibri" w:eastAsia="Calibri" w:hAnsi="Calibri" w:cs="Calibri"/>
                <w:sz w:val="24"/>
                <w:szCs w:val="24"/>
              </w:rPr>
              <w:t>s</w:t>
            </w:r>
            <w:r w:rsidRPr="00C01701">
              <w:rPr>
                <w:rFonts w:ascii="Calibri" w:eastAsia="Calibri" w:hAnsi="Calibri" w:cs="Calibri"/>
                <w:spacing w:val="-1"/>
                <w:sz w:val="24"/>
                <w:szCs w:val="24"/>
              </w:rPr>
              <w:t>in</w:t>
            </w:r>
            <w:r w:rsidRPr="00C01701">
              <w:rPr>
                <w:rFonts w:ascii="Calibri" w:eastAsia="Calibri" w:hAnsi="Calibri" w:cs="Calibri"/>
                <w:sz w:val="24"/>
                <w:szCs w:val="24"/>
              </w:rPr>
              <w:t>g</w:t>
            </w:r>
            <w:r w:rsidRPr="00C01701">
              <w:rPr>
                <w:rFonts w:ascii="Calibri" w:eastAsia="Calibri" w:hAnsi="Calibri" w:cs="Calibri"/>
                <w:spacing w:val="-3"/>
                <w:sz w:val="24"/>
                <w:szCs w:val="24"/>
              </w:rPr>
              <w:t xml:space="preserve"> </w:t>
            </w:r>
            <w:r w:rsidRPr="00C01701">
              <w:rPr>
                <w:rFonts w:ascii="Calibri" w:eastAsia="Calibri" w:hAnsi="Calibri" w:cs="Calibri"/>
                <w:sz w:val="24"/>
                <w:szCs w:val="24"/>
              </w:rPr>
              <w:t>t</w:t>
            </w:r>
            <w:r w:rsidRPr="00C01701">
              <w:rPr>
                <w:rFonts w:ascii="Calibri" w:eastAsia="Calibri" w:hAnsi="Calibri" w:cs="Calibri"/>
                <w:spacing w:val="-1"/>
                <w:sz w:val="24"/>
                <w:szCs w:val="24"/>
              </w:rPr>
              <w:t>h</w:t>
            </w:r>
            <w:r w:rsidRPr="00C01701">
              <w:rPr>
                <w:rFonts w:ascii="Calibri" w:eastAsia="Calibri" w:hAnsi="Calibri" w:cs="Calibri"/>
                <w:sz w:val="24"/>
                <w:szCs w:val="24"/>
              </w:rPr>
              <w:t>e</w:t>
            </w:r>
            <w:r w:rsidRPr="00C01701">
              <w:rPr>
                <w:rFonts w:ascii="Calibri" w:eastAsia="Calibri" w:hAnsi="Calibri" w:cs="Calibri"/>
                <w:spacing w:val="1"/>
                <w:sz w:val="24"/>
                <w:szCs w:val="24"/>
              </w:rPr>
              <w:t xml:space="preserve"> </w:t>
            </w:r>
            <w:r w:rsidRPr="00C01701">
              <w:rPr>
                <w:rFonts w:ascii="Calibri" w:eastAsia="Calibri" w:hAnsi="Calibri" w:cs="Calibri"/>
                <w:spacing w:val="-1"/>
                <w:sz w:val="24"/>
                <w:szCs w:val="24"/>
              </w:rPr>
              <w:t>f</w:t>
            </w:r>
            <w:r w:rsidRPr="00C01701">
              <w:rPr>
                <w:rFonts w:ascii="Calibri" w:eastAsia="Calibri" w:hAnsi="Calibri" w:cs="Calibri"/>
                <w:spacing w:val="-2"/>
                <w:sz w:val="24"/>
                <w:szCs w:val="24"/>
              </w:rPr>
              <w:t>o</w:t>
            </w:r>
            <w:r w:rsidRPr="00C01701">
              <w:rPr>
                <w:rFonts w:ascii="Calibri" w:eastAsia="Calibri" w:hAnsi="Calibri" w:cs="Calibri"/>
                <w:spacing w:val="-1"/>
                <w:sz w:val="24"/>
                <w:szCs w:val="24"/>
              </w:rPr>
              <w:t>r</w:t>
            </w:r>
            <w:r w:rsidRPr="00C01701">
              <w:rPr>
                <w:rFonts w:ascii="Calibri" w:eastAsia="Calibri" w:hAnsi="Calibri" w:cs="Calibri"/>
                <w:spacing w:val="1"/>
                <w:sz w:val="24"/>
                <w:szCs w:val="24"/>
              </w:rPr>
              <w:t>m</w:t>
            </w:r>
            <w:r w:rsidRPr="00C01701">
              <w:rPr>
                <w:rFonts w:ascii="Calibri" w:eastAsia="Calibri" w:hAnsi="Calibri" w:cs="Calibri"/>
                <w:spacing w:val="-1"/>
                <w:sz w:val="24"/>
                <w:szCs w:val="24"/>
              </w:rPr>
              <w:t>ul</w:t>
            </w:r>
            <w:r w:rsidRPr="00C01701">
              <w:rPr>
                <w:rFonts w:ascii="Calibri" w:eastAsia="Calibri" w:hAnsi="Calibri" w:cs="Calibri"/>
                <w:sz w:val="24"/>
                <w:szCs w:val="24"/>
              </w:rPr>
              <w:t>a</w:t>
            </w:r>
            <w:r w:rsidRPr="00C01701">
              <w:rPr>
                <w:rFonts w:ascii="Calibri" w:eastAsia="Calibri" w:hAnsi="Calibri" w:cs="Calibri"/>
                <w:spacing w:val="-3"/>
                <w:sz w:val="24"/>
                <w:szCs w:val="24"/>
              </w:rPr>
              <w:t xml:space="preserve"> </w:t>
            </w:r>
          </w:p>
          <w:p w:rsidR="006E65E8" w:rsidRDefault="006E65E8" w:rsidP="00F75C17">
            <w:pPr>
              <w:pStyle w:val="TableParagraph"/>
              <w:spacing w:line="276" w:lineRule="auto"/>
              <w:ind w:right="1242"/>
              <w:rPr>
                <w:rFonts w:ascii="Cambria Math" w:eastAsia="Cambria Math" w:hAnsi="Cambria Math" w:cs="Cambria Math"/>
                <w:sz w:val="16"/>
                <w:szCs w:val="16"/>
              </w:rPr>
            </w:pPr>
            <w:r>
              <w:rPr>
                <w:rFonts w:ascii="Calibri" w:eastAsia="Calibri" w:hAnsi="Calibri" w:cs="Calibri"/>
                <w:spacing w:val="-3"/>
                <w:sz w:val="24"/>
                <w:szCs w:val="24"/>
              </w:rPr>
              <w:t xml:space="preserve">                                        E = </w:t>
            </w:r>
            <m:oMath>
              <m:f>
                <m:fPr>
                  <m:ctrlPr>
                    <w:rPr>
                      <w:rFonts w:ascii="Cambria Math" w:eastAsia="Calibri" w:hAnsi="Cambria Math" w:cs="Calibri"/>
                      <w:i/>
                      <w:spacing w:val="-3"/>
                      <w:sz w:val="24"/>
                      <w:szCs w:val="24"/>
                    </w:rPr>
                  </m:ctrlPr>
                </m:fPr>
                <m:num>
                  <m:r>
                    <w:rPr>
                      <w:rFonts w:ascii="Cambria Math" w:eastAsia="Calibri" w:hAnsi="Cambria Math" w:cs="Calibri"/>
                      <w:spacing w:val="-3"/>
                      <w:sz w:val="24"/>
                      <w:szCs w:val="24"/>
                    </w:rPr>
                    <m:t>dϕ</m:t>
                  </m:r>
                </m:num>
                <m:den>
                  <m:r>
                    <w:rPr>
                      <w:rFonts w:ascii="Cambria Math" w:eastAsia="Calibri" w:hAnsi="Cambria Math" w:cs="Calibri"/>
                      <w:spacing w:val="-3"/>
                      <w:sz w:val="24"/>
                      <w:szCs w:val="24"/>
                    </w:rPr>
                    <m:t>dT</m:t>
                  </m:r>
                </m:den>
              </m:f>
            </m:oMath>
            <w:r>
              <w:rPr>
                <w:rFonts w:ascii="Calibri" w:eastAsia="Calibri" w:hAnsi="Calibri" w:cs="Calibri"/>
                <w:spacing w:val="-3"/>
                <w:sz w:val="24"/>
                <w:szCs w:val="24"/>
              </w:rPr>
              <w:t xml:space="preserve"> </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Le</w:t>
            </w:r>
            <w:r>
              <w:rPr>
                <w:rFonts w:ascii="Calibri" w:eastAsia="Calibri" w:hAnsi="Calibri" w:cs="Calibri"/>
                <w:spacing w:val="-1"/>
              </w:rPr>
              <w:t>nz</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rPr>
              <w:t>w</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1"/>
              </w:rPr>
              <w:t>Farada</w:t>
            </w:r>
            <w:r>
              <w:rPr>
                <w:rFonts w:ascii="Calibri" w:eastAsia="Calibri" w:hAnsi="Calibri" w:cs="Calibri"/>
              </w:rPr>
              <w:t>y</w:t>
            </w:r>
            <w:r>
              <w:rPr>
                <w:rFonts w:ascii="Calibri" w:eastAsia="Calibri" w:hAnsi="Calibri" w:cs="Calibri"/>
                <w:spacing w:val="-3"/>
              </w:rPr>
              <w:t>’</w:t>
            </w:r>
            <w:r>
              <w:rPr>
                <w:rFonts w:ascii="Calibri" w:eastAsia="Calibri" w:hAnsi="Calibri" w:cs="Calibri"/>
              </w:rPr>
              <w:t>s L</w:t>
            </w:r>
            <w:r>
              <w:rPr>
                <w:rFonts w:ascii="Calibri" w:eastAsia="Calibri" w:hAnsi="Calibri" w:cs="Calibri"/>
                <w:spacing w:val="-3"/>
              </w:rPr>
              <w:t>a</w:t>
            </w:r>
            <w:r>
              <w:rPr>
                <w:rFonts w:ascii="Calibri" w:eastAsia="Calibri" w:hAnsi="Calibri" w:cs="Calibri"/>
              </w:rPr>
              <w:t>w</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3"/>
              </w:rPr>
              <w:t>r</w:t>
            </w:r>
            <w:r>
              <w:rPr>
                <w:rFonts w:ascii="Calibri" w:eastAsia="Calibri" w:hAnsi="Calibri" w:cs="Calibri"/>
                <w:spacing w:val="1"/>
              </w:rPr>
              <w:t>om</w:t>
            </w:r>
            <w:r>
              <w:rPr>
                <w:rFonts w:ascii="Calibri" w:eastAsia="Calibri" w:hAnsi="Calibri" w:cs="Calibri"/>
                <w:spacing w:val="-1"/>
              </w:rPr>
              <w:t>agn</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1"/>
              </w:rPr>
              <w:t>Indu</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ra</w:t>
            </w:r>
            <w:r>
              <w:rPr>
                <w:rFonts w:ascii="Calibri" w:eastAsia="Calibri" w:hAnsi="Calibri" w:cs="Calibri"/>
              </w:rPr>
              <w:t>te</w:t>
            </w:r>
            <w:r>
              <w:rPr>
                <w:rFonts w:ascii="Calibri" w:eastAsia="Calibri" w:hAnsi="Calibri" w:cs="Calibri"/>
                <w:spacing w:val="-2"/>
              </w:rPr>
              <w:t xml:space="preserve"> L</w:t>
            </w:r>
            <w:r>
              <w:rPr>
                <w:rFonts w:ascii="Calibri" w:eastAsia="Calibri" w:hAnsi="Calibri" w:cs="Calibri"/>
              </w:rPr>
              <w:t>e</w:t>
            </w:r>
            <w:r>
              <w:rPr>
                <w:rFonts w:ascii="Calibri" w:eastAsia="Calibri" w:hAnsi="Calibri" w:cs="Calibri"/>
                <w:spacing w:val="-1"/>
              </w:rPr>
              <w:t>nz</w:t>
            </w:r>
            <w:r>
              <w:rPr>
                <w:rFonts w:ascii="Calibri" w:eastAsia="Calibri" w:hAnsi="Calibri" w:cs="Calibri"/>
              </w:rPr>
              <w:t>’s L</w:t>
            </w:r>
            <w:r>
              <w:rPr>
                <w:rFonts w:ascii="Calibri" w:eastAsia="Calibri" w:hAnsi="Calibri" w:cs="Calibri"/>
                <w:spacing w:val="-3"/>
              </w:rPr>
              <w:t>a</w:t>
            </w:r>
            <w:r>
              <w:rPr>
                <w:rFonts w:ascii="Calibri" w:eastAsia="Calibri" w:hAnsi="Calibri" w:cs="Calibri"/>
              </w:rPr>
              <w:t>w</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ec</w:t>
            </w:r>
            <w:r>
              <w:rPr>
                <w:rFonts w:ascii="Calibri" w:eastAsia="Calibri" w:hAnsi="Calibri" w:cs="Calibri"/>
                <w:spacing w:val="-1"/>
              </w:rPr>
              <w:t>hani</w:t>
            </w:r>
            <w:r>
              <w:rPr>
                <w:rFonts w:ascii="Calibri" w:eastAsia="Calibri" w:hAnsi="Calibri" w:cs="Calibri"/>
                <w:spacing w:val="-3"/>
              </w:rPr>
              <w:t>c</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hang</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1"/>
              </w:rPr>
              <w:t>ri</w:t>
            </w:r>
            <w:r>
              <w:rPr>
                <w:rFonts w:ascii="Calibri" w:eastAsia="Calibri" w:hAnsi="Calibri" w:cs="Calibri"/>
                <w:spacing w:val="-3"/>
              </w:rPr>
              <w:t>c</w:t>
            </w:r>
            <w:r>
              <w:rPr>
                <w:rFonts w:ascii="Calibri" w:eastAsia="Calibri" w:hAnsi="Calibri" w:cs="Calibri"/>
                <w:spacing w:val="-1"/>
              </w:rPr>
              <w:t>al</w:t>
            </w:r>
          </w:p>
          <w:p w:rsidR="006E65E8" w:rsidRDefault="006E65E8" w:rsidP="00F75C17">
            <w:pPr>
              <w:pStyle w:val="TableParagraph"/>
              <w:ind w:left="102"/>
              <w:rPr>
                <w:rFonts w:ascii="Calibri" w:eastAsia="Calibri" w:hAnsi="Calibri" w:cs="Calibri"/>
              </w:rPr>
            </w:pPr>
            <w:r>
              <w:rPr>
                <w:rFonts w:ascii="Calibri" w:eastAsia="Calibri" w:hAnsi="Calibri" w:cs="Calibri"/>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786" w:right="1785"/>
              <w:jc w:val="center"/>
              <w:rPr>
                <w:rFonts w:ascii="Calibri" w:eastAsia="Calibri" w:hAnsi="Calibri" w:cs="Calibri"/>
              </w:rPr>
            </w:pPr>
            <w:r>
              <w:rPr>
                <w:rFonts w:ascii="Calibri" w:eastAsia="Calibri" w:hAnsi="Calibri" w:cs="Calibri"/>
                <w:b/>
                <w:bCs/>
                <w:color w:val="548DD4"/>
              </w:rPr>
              <w:t>Alt</w:t>
            </w:r>
            <w:r>
              <w:rPr>
                <w:rFonts w:ascii="Calibri" w:eastAsia="Calibri" w:hAnsi="Calibri" w:cs="Calibri"/>
                <w:b/>
                <w:bCs/>
                <w:color w:val="548DD4"/>
                <w:spacing w:val="-1"/>
              </w:rPr>
              <w:t>e</w:t>
            </w:r>
            <w:r>
              <w:rPr>
                <w:rFonts w:ascii="Calibri" w:eastAsia="Calibri" w:hAnsi="Calibri" w:cs="Calibri"/>
                <w:b/>
                <w:bCs/>
                <w:color w:val="548DD4"/>
              </w:rPr>
              <w:t>r</w:t>
            </w:r>
            <w:r>
              <w:rPr>
                <w:rFonts w:ascii="Calibri" w:eastAsia="Calibri" w:hAnsi="Calibri" w:cs="Calibri"/>
                <w:b/>
                <w:bCs/>
                <w:color w:val="548DD4"/>
                <w:spacing w:val="-1"/>
              </w:rPr>
              <w:t>na</w:t>
            </w:r>
            <w:r>
              <w:rPr>
                <w:rFonts w:ascii="Calibri" w:eastAsia="Calibri" w:hAnsi="Calibri" w:cs="Calibri"/>
                <w:b/>
                <w:bCs/>
                <w:color w:val="548DD4"/>
                <w:spacing w:val="-3"/>
              </w:rPr>
              <w:t>t</w:t>
            </w:r>
            <w:r>
              <w:rPr>
                <w:rFonts w:ascii="Calibri" w:eastAsia="Calibri" w:hAnsi="Calibri" w:cs="Calibri"/>
                <w:b/>
                <w:bCs/>
                <w:color w:val="548DD4"/>
              </w:rPr>
              <w:t>i</w:t>
            </w:r>
            <w:r>
              <w:rPr>
                <w:rFonts w:ascii="Calibri" w:eastAsia="Calibri" w:hAnsi="Calibri" w:cs="Calibri"/>
                <w:b/>
                <w:bCs/>
                <w:color w:val="548DD4"/>
                <w:spacing w:val="-1"/>
              </w:rPr>
              <w:t>n</w:t>
            </w:r>
            <w:r>
              <w:rPr>
                <w:rFonts w:ascii="Calibri" w:eastAsia="Calibri" w:hAnsi="Calibri" w:cs="Calibri"/>
                <w:b/>
                <w:bCs/>
                <w:color w:val="548DD4"/>
              </w:rPr>
              <w:t>g</w:t>
            </w:r>
            <w:r>
              <w:rPr>
                <w:rFonts w:ascii="Calibri" w:eastAsia="Calibri" w:hAnsi="Calibri" w:cs="Calibri"/>
                <w:b/>
                <w:bCs/>
                <w:color w:val="548DD4"/>
                <w:spacing w:val="-1"/>
              </w:rPr>
              <w:t xml:space="preserve"> </w:t>
            </w:r>
            <w:r>
              <w:rPr>
                <w:rFonts w:ascii="Calibri" w:eastAsia="Calibri" w:hAnsi="Calibri" w:cs="Calibri"/>
                <w:b/>
                <w:bCs/>
                <w:color w:val="548DD4"/>
              </w:rPr>
              <w:t>C</w:t>
            </w:r>
            <w:r>
              <w:rPr>
                <w:rFonts w:ascii="Calibri" w:eastAsia="Calibri" w:hAnsi="Calibri" w:cs="Calibri"/>
                <w:b/>
                <w:bCs/>
                <w:color w:val="548DD4"/>
                <w:spacing w:val="-1"/>
              </w:rPr>
              <w:t>u</w:t>
            </w:r>
            <w:r>
              <w:rPr>
                <w:rFonts w:ascii="Calibri" w:eastAsia="Calibri" w:hAnsi="Calibri" w:cs="Calibri"/>
                <w:b/>
                <w:bCs/>
                <w:color w:val="548DD4"/>
              </w:rPr>
              <w:t>rr</w:t>
            </w:r>
            <w:r>
              <w:rPr>
                <w:rFonts w:ascii="Calibri" w:eastAsia="Calibri" w:hAnsi="Calibri" w:cs="Calibri"/>
                <w:b/>
                <w:bCs/>
                <w:color w:val="548DD4"/>
                <w:spacing w:val="-1"/>
              </w:rPr>
              <w:t>ent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l</w:t>
            </w:r>
            <w:r>
              <w:rPr>
                <w:rFonts w:ascii="Calibri" w:eastAsia="Calibri" w:hAnsi="Calibri" w:cs="Calibri"/>
              </w:rPr>
              <w:t>te</w:t>
            </w:r>
            <w:r>
              <w:rPr>
                <w:rFonts w:ascii="Calibri" w:eastAsia="Calibri" w:hAnsi="Calibri" w:cs="Calibri"/>
                <w:spacing w:val="-1"/>
              </w:rPr>
              <w:t>rna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Cur</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spacing w:val="-3"/>
              </w:rPr>
              <w:t>l</w:t>
            </w:r>
            <w:r>
              <w:rPr>
                <w:rFonts w:ascii="Calibri" w:eastAsia="Calibri" w:hAnsi="Calibri" w:cs="Calibri"/>
              </w:rPr>
              <w:t>te</w:t>
            </w:r>
            <w:r>
              <w:rPr>
                <w:rFonts w:ascii="Calibri" w:eastAsia="Calibri" w:hAnsi="Calibri" w:cs="Calibri"/>
                <w:spacing w:val="-1"/>
              </w:rPr>
              <w:t>rna</w:t>
            </w:r>
            <w:r>
              <w:rPr>
                <w:rFonts w:ascii="Calibri" w:eastAsia="Calibri" w:hAnsi="Calibri" w:cs="Calibri"/>
              </w:rPr>
              <w:t>t</w:t>
            </w:r>
            <w:r>
              <w:rPr>
                <w:rFonts w:ascii="Calibri" w:eastAsia="Calibri" w:hAnsi="Calibri" w:cs="Calibri"/>
                <w:spacing w:val="-1"/>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urr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ced</w:t>
            </w:r>
            <w:r>
              <w:rPr>
                <w:rFonts w:ascii="Calibri" w:eastAsia="Calibri" w:hAnsi="Calibri" w:cs="Calibri"/>
                <w:spacing w:val="-1"/>
              </w:rPr>
              <w:t xml:space="preserve"> u</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n</w:t>
            </w:r>
          </w:p>
          <w:p w:rsidR="006E65E8" w:rsidRDefault="006E65E8" w:rsidP="00F75C17">
            <w:pPr>
              <w:pStyle w:val="TableParagraph"/>
              <w:ind w:left="102"/>
              <w:rPr>
                <w:rFonts w:ascii="Calibri" w:eastAsia="Calibri" w:hAnsi="Calibri" w:cs="Calibri"/>
              </w:rPr>
            </w:pPr>
            <w:r>
              <w:rPr>
                <w:rFonts w:ascii="Calibri" w:eastAsia="Calibri" w:hAnsi="Calibri" w:cs="Calibri"/>
                <w:spacing w:val="-1"/>
              </w:rPr>
              <w:t>A</w:t>
            </w:r>
            <w:r>
              <w:rPr>
                <w:rFonts w:ascii="Calibri" w:eastAsia="Calibri" w:hAnsi="Calibri" w:cs="Calibri"/>
              </w:rPr>
              <w:t xml:space="preserve">C </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rPr>
              <w:t>t</w:t>
            </w:r>
            <w:r>
              <w:rPr>
                <w:rFonts w:ascii="Calibri" w:eastAsia="Calibri" w:hAnsi="Calibri" w:cs="Calibri"/>
                <w:spacing w:val="-1"/>
              </w:rPr>
              <w:t>ag</w:t>
            </w:r>
            <w:r>
              <w:rPr>
                <w:rFonts w:ascii="Calibri" w:eastAsia="Calibri" w:hAnsi="Calibri" w:cs="Calibri"/>
              </w:rPr>
              <w:t>e</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u</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sc</w:t>
            </w:r>
            <w:r>
              <w:rPr>
                <w:rFonts w:ascii="Calibri" w:eastAsia="Calibri" w:hAnsi="Calibri" w:cs="Calibri"/>
                <w:spacing w:val="-1"/>
              </w:rPr>
              <w:t>il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c</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3"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pea</w:t>
            </w:r>
            <w:r>
              <w:rPr>
                <w:rFonts w:ascii="Calibri" w:eastAsia="Calibri" w:hAnsi="Calibri" w:cs="Calibri"/>
                <w:b/>
                <w:bCs/>
              </w:rPr>
              <w:t xml:space="preserve">k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M</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v</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ue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 xml:space="preserve">f </w:t>
            </w:r>
            <w:r>
              <w:rPr>
                <w:rFonts w:ascii="Calibri" w:eastAsia="Calibri" w:hAnsi="Calibri" w:cs="Calibri"/>
                <w:b/>
                <w:bCs/>
                <w:spacing w:val="-1"/>
              </w:rPr>
              <w:t>a</w:t>
            </w:r>
            <w:r>
              <w:rPr>
                <w:rFonts w:ascii="Calibri" w:eastAsia="Calibri" w:hAnsi="Calibri" w:cs="Calibri"/>
                <w:b/>
                <w:bCs/>
                <w:spacing w:val="-2"/>
              </w:rPr>
              <w:t>l</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na</w:t>
            </w:r>
            <w:r>
              <w:rPr>
                <w:rFonts w:ascii="Calibri" w:eastAsia="Calibri" w:hAnsi="Calibri" w:cs="Calibri"/>
                <w:b/>
                <w:bCs/>
              </w:rPr>
              <w:t>ti</w:t>
            </w:r>
            <w:r>
              <w:rPr>
                <w:rFonts w:ascii="Calibri" w:eastAsia="Calibri" w:hAnsi="Calibri" w:cs="Calibri"/>
                <w:b/>
                <w:bCs/>
                <w:spacing w:val="-1"/>
              </w:rPr>
              <w:t>ng</w:t>
            </w:r>
          </w:p>
          <w:p w:rsidR="006E65E8" w:rsidRDefault="006E65E8" w:rsidP="00F75C17">
            <w:pPr>
              <w:pStyle w:val="TableParagraph"/>
              <w:ind w:left="102"/>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rr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v</w:t>
            </w:r>
            <w:r>
              <w:rPr>
                <w:rFonts w:ascii="Calibri" w:eastAsia="Calibri" w:hAnsi="Calibri" w:cs="Calibri"/>
                <w:b/>
                <w:bCs/>
                <w:spacing w:val="-2"/>
              </w:rPr>
              <w:t>o</w:t>
            </w:r>
            <w:r>
              <w:rPr>
                <w:rFonts w:ascii="Calibri" w:eastAsia="Calibri" w:hAnsi="Calibri" w:cs="Calibri"/>
                <w:b/>
                <w:bCs/>
              </w:rPr>
              <w:t>lt</w:t>
            </w:r>
            <w:r>
              <w:rPr>
                <w:rFonts w:ascii="Calibri" w:eastAsia="Calibri" w:hAnsi="Calibri" w:cs="Calibri"/>
                <w:b/>
                <w:bCs/>
                <w:spacing w:val="-1"/>
              </w:rPr>
              <w:t>a</w:t>
            </w:r>
            <w:r>
              <w:rPr>
                <w:rFonts w:ascii="Calibri" w:eastAsia="Calibri" w:hAnsi="Calibri" w:cs="Calibri"/>
                <w:b/>
                <w:bCs/>
              </w:rPr>
              <w:t>g</w:t>
            </w:r>
            <w:r>
              <w:rPr>
                <w:rFonts w:ascii="Calibri" w:eastAsia="Calibri" w:hAnsi="Calibri" w:cs="Calibri"/>
                <w:b/>
                <w:bCs/>
                <w:spacing w:val="-4"/>
              </w:rPr>
              <w:t>e</w:t>
            </w:r>
            <w:r>
              <w:rPr>
                <w:rFonts w:ascii="Calibri" w:eastAsia="Calibri" w:hAnsi="Calibri" w:cs="Calibri"/>
                <w:b/>
                <w:bCs/>
              </w:rPr>
              <w:t>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spacing w:val="-1"/>
              </w:rPr>
              <w:t>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3"/>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MS</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es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906"/>
              <w:rPr>
                <w:rFonts w:ascii="Calibri" w:eastAsia="Calibri" w:hAnsi="Calibri" w:cs="Calibri"/>
              </w:rPr>
            </w:pPr>
            <w:r>
              <w:rPr>
                <w:rFonts w:ascii="Calibri" w:eastAsia="Calibri" w:hAnsi="Calibri" w:cs="Calibri"/>
                <w:b/>
                <w:bCs/>
                <w:color w:val="548DD4"/>
              </w:rPr>
              <w:t>C</w:t>
            </w:r>
            <w:r>
              <w:rPr>
                <w:rFonts w:ascii="Calibri" w:eastAsia="Calibri" w:hAnsi="Calibri" w:cs="Calibri"/>
                <w:b/>
                <w:bCs/>
                <w:color w:val="548DD4"/>
                <w:spacing w:val="-2"/>
              </w:rPr>
              <w:t>o</w:t>
            </w:r>
            <w:r>
              <w:rPr>
                <w:rFonts w:ascii="Calibri" w:eastAsia="Calibri" w:hAnsi="Calibri" w:cs="Calibri"/>
                <w:b/>
                <w:bCs/>
                <w:color w:val="548DD4"/>
                <w:spacing w:val="-1"/>
              </w:rPr>
              <w:t>n</w:t>
            </w:r>
            <w:r>
              <w:rPr>
                <w:rFonts w:ascii="Calibri" w:eastAsia="Calibri" w:hAnsi="Calibri" w:cs="Calibri"/>
                <w:b/>
                <w:bCs/>
                <w:color w:val="548DD4"/>
                <w:spacing w:val="1"/>
              </w:rPr>
              <w:t>c</w:t>
            </w:r>
            <w:r>
              <w:rPr>
                <w:rFonts w:ascii="Calibri" w:eastAsia="Calibri" w:hAnsi="Calibri" w:cs="Calibri"/>
                <w:b/>
                <w:bCs/>
                <w:color w:val="548DD4"/>
                <w:spacing w:val="-1"/>
              </w:rPr>
              <w:t>ep</w:t>
            </w:r>
            <w:r>
              <w:rPr>
                <w:rFonts w:ascii="Calibri" w:eastAsia="Calibri" w:hAnsi="Calibri" w:cs="Calibri"/>
                <w:b/>
                <w:bCs/>
                <w:color w:val="548DD4"/>
              </w:rPr>
              <w:t>ts</w:t>
            </w:r>
            <w:r>
              <w:rPr>
                <w:rFonts w:ascii="Calibri" w:eastAsia="Calibri" w:hAnsi="Calibri" w:cs="Calibri"/>
                <w:b/>
                <w:bCs/>
                <w:color w:val="548DD4"/>
                <w:spacing w:val="1"/>
              </w:rPr>
              <w:t xml:space="preserve"> </w:t>
            </w:r>
            <w:r>
              <w:rPr>
                <w:rFonts w:ascii="Calibri" w:eastAsia="Calibri" w:hAnsi="Calibri" w:cs="Calibri"/>
                <w:b/>
                <w:bCs/>
                <w:color w:val="548DD4"/>
                <w:spacing w:val="-2"/>
              </w:rPr>
              <w:t>o</w:t>
            </w:r>
            <w:r>
              <w:rPr>
                <w:rFonts w:ascii="Calibri" w:eastAsia="Calibri" w:hAnsi="Calibri" w:cs="Calibri"/>
                <w:b/>
                <w:bCs/>
                <w:color w:val="548DD4"/>
              </w:rPr>
              <w:t xml:space="preserve">f </w:t>
            </w:r>
            <w:r>
              <w:rPr>
                <w:rFonts w:ascii="Calibri" w:eastAsia="Calibri" w:hAnsi="Calibri" w:cs="Calibri"/>
                <w:b/>
                <w:bCs/>
                <w:color w:val="548DD4"/>
                <w:spacing w:val="-1"/>
              </w:rPr>
              <w:t>Mu</w:t>
            </w:r>
            <w:r>
              <w:rPr>
                <w:rFonts w:ascii="Calibri" w:eastAsia="Calibri" w:hAnsi="Calibri" w:cs="Calibri"/>
                <w:b/>
                <w:bCs/>
                <w:color w:val="548DD4"/>
              </w:rPr>
              <w:t>t</w:t>
            </w:r>
            <w:r>
              <w:rPr>
                <w:rFonts w:ascii="Calibri" w:eastAsia="Calibri" w:hAnsi="Calibri" w:cs="Calibri"/>
                <w:b/>
                <w:bCs/>
                <w:color w:val="548DD4"/>
                <w:spacing w:val="-1"/>
              </w:rPr>
              <w:t>ua</w:t>
            </w:r>
            <w:r>
              <w:rPr>
                <w:rFonts w:ascii="Calibri" w:eastAsia="Calibri" w:hAnsi="Calibri" w:cs="Calibri"/>
                <w:b/>
                <w:bCs/>
                <w:color w:val="548DD4"/>
              </w:rPr>
              <w:t>l</w:t>
            </w:r>
            <w:r>
              <w:rPr>
                <w:rFonts w:ascii="Calibri" w:eastAsia="Calibri" w:hAnsi="Calibri" w:cs="Calibri"/>
                <w:b/>
                <w:bCs/>
                <w:color w:val="548DD4"/>
                <w:spacing w:val="1"/>
              </w:rPr>
              <w:t xml:space="preserve"> </w:t>
            </w:r>
            <w:r>
              <w:rPr>
                <w:rFonts w:ascii="Calibri" w:eastAsia="Calibri" w:hAnsi="Calibri" w:cs="Calibri"/>
                <w:b/>
                <w:bCs/>
                <w:color w:val="548DD4"/>
                <w:spacing w:val="-1"/>
              </w:rPr>
              <w:t>an</w:t>
            </w:r>
            <w:r>
              <w:rPr>
                <w:rFonts w:ascii="Calibri" w:eastAsia="Calibri" w:hAnsi="Calibri" w:cs="Calibri"/>
                <w:b/>
                <w:bCs/>
                <w:color w:val="548DD4"/>
              </w:rPr>
              <w:t>d</w:t>
            </w:r>
            <w:r>
              <w:rPr>
                <w:rFonts w:ascii="Calibri" w:eastAsia="Calibri" w:hAnsi="Calibri" w:cs="Calibri"/>
                <w:b/>
                <w:bCs/>
                <w:color w:val="548DD4"/>
                <w:spacing w:val="-1"/>
              </w:rPr>
              <w:t xml:space="preserve"> </w:t>
            </w:r>
            <w:r>
              <w:rPr>
                <w:rFonts w:ascii="Calibri" w:eastAsia="Calibri" w:hAnsi="Calibri" w:cs="Calibri"/>
                <w:b/>
                <w:bCs/>
                <w:color w:val="548DD4"/>
                <w:spacing w:val="-2"/>
              </w:rPr>
              <w:t>S</w:t>
            </w:r>
            <w:r>
              <w:rPr>
                <w:rFonts w:ascii="Calibri" w:eastAsia="Calibri" w:hAnsi="Calibri" w:cs="Calibri"/>
                <w:b/>
                <w:bCs/>
                <w:color w:val="548DD4"/>
                <w:spacing w:val="-4"/>
              </w:rPr>
              <w:t>e</w:t>
            </w:r>
            <w:r>
              <w:rPr>
                <w:rFonts w:ascii="Calibri" w:eastAsia="Calibri" w:hAnsi="Calibri" w:cs="Calibri"/>
                <w:b/>
                <w:bCs/>
                <w:color w:val="548DD4"/>
              </w:rPr>
              <w:t>l</w:t>
            </w:r>
            <w:r>
              <w:rPr>
                <w:rFonts w:ascii="Calibri" w:eastAsia="Calibri" w:hAnsi="Calibri" w:cs="Calibri"/>
                <w:b/>
                <w:bCs/>
                <w:color w:val="548DD4"/>
                <w:spacing w:val="-1"/>
              </w:rPr>
              <w:t>f</w:t>
            </w:r>
            <w:r>
              <w:rPr>
                <w:rFonts w:ascii="Calibri" w:eastAsia="Calibri" w:hAnsi="Calibri" w:cs="Calibri"/>
                <w:b/>
                <w:bCs/>
                <w:color w:val="548DD4"/>
              </w:rPr>
              <w:t xml:space="preserve">- </w:t>
            </w:r>
            <w:r>
              <w:rPr>
                <w:rFonts w:ascii="Calibri" w:eastAsia="Calibri" w:hAnsi="Calibri" w:cs="Calibri"/>
                <w:b/>
                <w:bCs/>
                <w:color w:val="548DD4"/>
                <w:spacing w:val="1"/>
              </w:rPr>
              <w:t>I</w:t>
            </w:r>
            <w:r>
              <w:rPr>
                <w:rFonts w:ascii="Calibri" w:eastAsia="Calibri" w:hAnsi="Calibri" w:cs="Calibri"/>
                <w:b/>
                <w:bCs/>
                <w:color w:val="548DD4"/>
                <w:spacing w:val="-1"/>
              </w:rPr>
              <w:t>ndu</w:t>
            </w:r>
            <w:r>
              <w:rPr>
                <w:rFonts w:ascii="Calibri" w:eastAsia="Calibri" w:hAnsi="Calibri" w:cs="Calibri"/>
                <w:b/>
                <w:bCs/>
                <w:color w:val="548DD4"/>
                <w:spacing w:val="-2"/>
              </w:rPr>
              <w:t>c</w:t>
            </w:r>
            <w:r>
              <w:rPr>
                <w:rFonts w:ascii="Calibri" w:eastAsia="Calibri" w:hAnsi="Calibri" w:cs="Calibri"/>
                <w:b/>
                <w:bCs/>
                <w:color w:val="548DD4"/>
              </w:rPr>
              <w:t>ti</w:t>
            </w:r>
            <w:r>
              <w:rPr>
                <w:rFonts w:ascii="Calibri" w:eastAsia="Calibri" w:hAnsi="Calibri" w:cs="Calibri"/>
                <w:b/>
                <w:bCs/>
                <w:color w:val="548DD4"/>
                <w:spacing w:val="-2"/>
              </w:rPr>
              <w:t>o</w:t>
            </w:r>
            <w:r>
              <w:rPr>
                <w:rFonts w:ascii="Calibri" w:eastAsia="Calibri" w:hAnsi="Calibri" w:cs="Calibri"/>
                <w:b/>
                <w:bCs/>
                <w:color w:val="548DD4"/>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Mu</w:t>
            </w:r>
            <w:r>
              <w:rPr>
                <w:rFonts w:ascii="Calibri" w:eastAsia="Calibri" w:hAnsi="Calibri" w:cs="Calibri"/>
                <w:b/>
                <w:bCs/>
              </w:rPr>
              <w:t>t</w:t>
            </w:r>
            <w:r>
              <w:rPr>
                <w:rFonts w:ascii="Calibri" w:eastAsia="Calibri" w:hAnsi="Calibri" w:cs="Calibri"/>
                <w:b/>
                <w:bCs/>
                <w:spacing w:val="-1"/>
              </w:rPr>
              <w:t>ua</w:t>
            </w:r>
            <w:r>
              <w:rPr>
                <w:rFonts w:ascii="Calibri" w:eastAsia="Calibri" w:hAnsi="Calibri" w:cs="Calibri"/>
                <w:b/>
                <w:bCs/>
              </w:rPr>
              <w:t>l</w:t>
            </w:r>
            <w:r>
              <w:rPr>
                <w:rFonts w:ascii="Calibri" w:eastAsia="Calibri" w:hAnsi="Calibri" w:cs="Calibri"/>
                <w:b/>
                <w:bCs/>
                <w:spacing w:val="1"/>
              </w:rPr>
              <w:t xml:space="preserve"> I</w:t>
            </w:r>
            <w:r>
              <w:rPr>
                <w:rFonts w:ascii="Calibri" w:eastAsia="Calibri" w:hAnsi="Calibri" w:cs="Calibri"/>
                <w:b/>
                <w:bCs/>
                <w:spacing w:val="-1"/>
              </w:rPr>
              <w:t>nduc</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str</w:t>
            </w:r>
            <w:r>
              <w:rPr>
                <w:rFonts w:ascii="Calibri" w:eastAsia="Calibri" w:hAnsi="Calibri" w:cs="Calibri"/>
                <w:b/>
                <w:bCs/>
                <w:spacing w:val="-1"/>
              </w:rPr>
              <w:t>a</w:t>
            </w:r>
            <w:r>
              <w:rPr>
                <w:rFonts w:ascii="Calibri" w:eastAsia="Calibri" w:hAnsi="Calibri" w:cs="Calibri"/>
                <w:b/>
                <w:bCs/>
              </w:rPr>
              <w:t xml:space="preserve">te  </w:t>
            </w:r>
            <w:r>
              <w:rPr>
                <w:rFonts w:ascii="Calibri" w:eastAsia="Calibri" w:hAnsi="Calibri" w:cs="Calibri"/>
                <w:b/>
                <w:bCs/>
                <w:spacing w:val="-1"/>
              </w:rPr>
              <w:t>Mu</w:t>
            </w:r>
            <w:r>
              <w:rPr>
                <w:rFonts w:ascii="Calibri" w:eastAsia="Calibri" w:hAnsi="Calibri" w:cs="Calibri"/>
                <w:b/>
                <w:bCs/>
              </w:rPr>
              <w:t>t</w:t>
            </w:r>
            <w:r>
              <w:rPr>
                <w:rFonts w:ascii="Calibri" w:eastAsia="Calibri" w:hAnsi="Calibri" w:cs="Calibri"/>
                <w:b/>
                <w:bCs/>
                <w:spacing w:val="-1"/>
              </w:rPr>
              <w:t>ua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spacing w:val="-1"/>
              </w:rPr>
              <w:t>nd</w:t>
            </w:r>
            <w:r>
              <w:rPr>
                <w:rFonts w:ascii="Calibri" w:eastAsia="Calibri" w:hAnsi="Calibri" w:cs="Calibri"/>
                <w:b/>
                <w:bCs/>
                <w:spacing w:val="-4"/>
              </w:rPr>
              <w:t>u</w:t>
            </w:r>
            <w:r>
              <w:rPr>
                <w:rFonts w:ascii="Calibri" w:eastAsia="Calibri" w:hAnsi="Calibri" w:cs="Calibri"/>
                <w:b/>
                <w:bCs/>
                <w:spacing w:val="1"/>
              </w:rPr>
              <w:t>c</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 xml:space="preserve">lf </w:t>
            </w:r>
            <w:r>
              <w:rPr>
                <w:rFonts w:ascii="Calibri" w:eastAsia="Calibri" w:hAnsi="Calibri" w:cs="Calibri"/>
                <w:b/>
                <w:bCs/>
                <w:spacing w:val="1"/>
              </w:rPr>
              <w:t>I</w:t>
            </w:r>
            <w:r>
              <w:rPr>
                <w:rFonts w:ascii="Calibri" w:eastAsia="Calibri" w:hAnsi="Calibri" w:cs="Calibri"/>
                <w:b/>
                <w:bCs/>
                <w:spacing w:val="-1"/>
              </w:rPr>
              <w:t>nduc</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7"/>
              <w:ind w:left="102"/>
              <w:rPr>
                <w:rFonts w:ascii="Calibri" w:eastAsia="Calibri" w:hAnsi="Calibri" w:cs="Calibri"/>
              </w:rPr>
            </w:pPr>
            <w:r>
              <w:rPr>
                <w:rFonts w:ascii="Calibri" w:eastAsia="Calibri" w:hAnsi="Calibri" w:cs="Calibri"/>
                <w:b/>
                <w:bCs/>
              </w:rPr>
              <w:t>D</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str</w:t>
            </w:r>
            <w:r>
              <w:rPr>
                <w:rFonts w:ascii="Calibri" w:eastAsia="Calibri" w:hAnsi="Calibri" w:cs="Calibri"/>
                <w:b/>
                <w:bCs/>
                <w:spacing w:val="-1"/>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lf</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ndu</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o</w:t>
            </w:r>
            <w:r>
              <w:rPr>
                <w:rFonts w:ascii="Calibri" w:eastAsia="Calibri" w:hAnsi="Calibri" w:cs="Calibri"/>
                <w:b/>
                <w:bCs/>
              </w:rPr>
              <w:t>n</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indu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ir</w:t>
            </w:r>
            <w:r>
              <w:rPr>
                <w:rFonts w:ascii="Calibri" w:eastAsia="Calibri" w:hAnsi="Calibri" w:cs="Calibri"/>
                <w:spacing w:val="-3"/>
              </w:rPr>
              <w:t>c</w:t>
            </w:r>
            <w:r>
              <w:rPr>
                <w:rFonts w:ascii="Calibri" w:eastAsia="Calibri" w:hAnsi="Calibri" w:cs="Calibri"/>
                <w:spacing w:val="-1"/>
              </w:rPr>
              <w:t>ui</w:t>
            </w:r>
            <w:r>
              <w:rPr>
                <w:rFonts w:ascii="Calibri" w:eastAsia="Calibri" w:hAnsi="Calibri" w:cs="Calibri"/>
              </w:rPr>
              <w:t>ts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indu</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ir</w:t>
            </w:r>
            <w:r>
              <w:rPr>
                <w:rFonts w:ascii="Calibri" w:eastAsia="Calibri" w:hAnsi="Calibri" w:cs="Calibri"/>
                <w:spacing w:val="-3"/>
              </w:rPr>
              <w:t>c</w:t>
            </w:r>
            <w:r>
              <w:rPr>
                <w:rFonts w:ascii="Calibri" w:eastAsia="Calibri" w:hAnsi="Calibri" w:cs="Calibri"/>
                <w:spacing w:val="-1"/>
              </w:rPr>
              <w:t>ui</w:t>
            </w:r>
            <w:r>
              <w:rPr>
                <w:rFonts w:ascii="Calibri" w:eastAsia="Calibri" w:hAnsi="Calibri" w:cs="Calibri"/>
              </w:rPr>
              <w:t>ts 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il</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indu</w:t>
            </w:r>
            <w:r>
              <w:rPr>
                <w:rFonts w:ascii="Calibri" w:eastAsia="Calibri" w:hAnsi="Calibri" w:cs="Calibri"/>
              </w:rPr>
              <w:t>c</w:t>
            </w:r>
            <w:r>
              <w:rPr>
                <w:rFonts w:ascii="Calibri" w:eastAsia="Calibri" w:hAnsi="Calibri" w:cs="Calibri"/>
                <w:spacing w:val="-2"/>
              </w:rPr>
              <w:t>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unin</w:t>
            </w:r>
            <w:r>
              <w:rPr>
                <w:rFonts w:ascii="Calibri" w:eastAsia="Calibri" w:hAnsi="Calibri" w:cs="Calibri"/>
              </w:rPr>
              <w:t>g</w:t>
            </w:r>
            <w:r>
              <w:rPr>
                <w:rFonts w:ascii="Calibri" w:eastAsia="Calibri" w:hAnsi="Calibri" w:cs="Calibri"/>
                <w:spacing w:val="-1"/>
              </w:rPr>
              <w:t xml:space="preserve"> radi</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mo</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p>
          <w:p w:rsidR="006E65E8" w:rsidRDefault="006E65E8" w:rsidP="00F75C17">
            <w:pPr>
              <w:pStyle w:val="TableParagraph"/>
              <w:ind w:left="102"/>
              <w:rPr>
                <w:rFonts w:ascii="Calibri" w:eastAsia="Calibri" w:hAnsi="Calibri" w:cs="Calibri"/>
              </w:rPr>
            </w:pPr>
            <w:r>
              <w:rPr>
                <w:rFonts w:ascii="Calibri" w:eastAsia="Calibri" w:hAnsi="Calibri" w:cs="Calibri"/>
              </w:rPr>
              <w:t>c</w:t>
            </w:r>
            <w:r>
              <w:rPr>
                <w:rFonts w:ascii="Calibri" w:eastAsia="Calibri" w:hAnsi="Calibri" w:cs="Calibri"/>
                <w:spacing w:val="-1"/>
              </w:rPr>
              <w:t>ir</w:t>
            </w:r>
            <w:r>
              <w:rPr>
                <w:rFonts w:ascii="Calibri" w:eastAsia="Calibri" w:hAnsi="Calibri" w:cs="Calibri"/>
              </w:rPr>
              <w:t>c</w:t>
            </w:r>
            <w:r>
              <w:rPr>
                <w:rFonts w:ascii="Calibri" w:eastAsia="Calibri" w:hAnsi="Calibri" w:cs="Calibri"/>
                <w:spacing w:val="-1"/>
              </w:rPr>
              <w:t>ui</w:t>
            </w:r>
            <w:r>
              <w:rPr>
                <w:rFonts w:ascii="Calibri" w:eastAsia="Calibri" w:hAnsi="Calibri" w:cs="Calibri"/>
              </w:rPr>
              <w:t xml:space="preserve">ts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d</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2"/>
              </w:rPr>
              <w:t>m</w:t>
            </w:r>
            <w:r>
              <w:rPr>
                <w:rFonts w:ascii="Calibri" w:eastAsia="Calibri" w:hAnsi="Calibri" w:cs="Calibri"/>
              </w:rPr>
              <w:t xml:space="preserve">er </w:t>
            </w:r>
            <w:r>
              <w:rPr>
                <w:rFonts w:ascii="Calibri" w:eastAsia="Calibri" w:hAnsi="Calibri" w:cs="Calibri"/>
                <w:spacing w:val="-3"/>
              </w:rPr>
              <w:t>s</w:t>
            </w:r>
            <w:r>
              <w:rPr>
                <w:rFonts w:ascii="Calibri" w:eastAsia="Calibri" w:hAnsi="Calibri" w:cs="Calibri"/>
              </w:rPr>
              <w:t>w</w:t>
            </w:r>
            <w:r>
              <w:rPr>
                <w:rFonts w:ascii="Calibri" w:eastAsia="Calibri" w:hAnsi="Calibri" w:cs="Calibri"/>
                <w:spacing w:val="-1"/>
              </w:rPr>
              <w:t>i</w:t>
            </w:r>
            <w:r>
              <w:rPr>
                <w:rFonts w:ascii="Calibri" w:eastAsia="Calibri" w:hAnsi="Calibri" w:cs="Calibri"/>
              </w:rPr>
              <w:t>tc</w:t>
            </w:r>
            <w:r>
              <w:rPr>
                <w:rFonts w:ascii="Calibri" w:eastAsia="Calibri" w:hAnsi="Calibri" w:cs="Calibri"/>
                <w:spacing w:val="-4"/>
              </w:rPr>
              <w:t>h</w:t>
            </w:r>
            <w:r>
              <w:rPr>
                <w:rFonts w:ascii="Calibri" w:eastAsia="Calibri" w:hAnsi="Calibri" w:cs="Calibri"/>
              </w:rPr>
              <w:t>es</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r w:rsidR="006E65E8" w:rsidTr="00F75C17">
        <w:trPr>
          <w:trHeight w:hRule="exact" w:val="667"/>
        </w:trPr>
        <w:tc>
          <w:tcPr>
            <w:tcW w:w="811"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before="1" w:line="180" w:lineRule="exact"/>
              <w:rPr>
                <w:sz w:val="18"/>
                <w:szCs w:val="18"/>
              </w:rPr>
            </w:pPr>
          </w:p>
          <w:p w:rsidR="006E65E8" w:rsidRDefault="006E65E8" w:rsidP="00F75C17">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388" w:type="dxa"/>
            <w:tcBorders>
              <w:top w:val="single" w:sz="5" w:space="0" w:color="000000"/>
              <w:left w:val="single" w:sz="5" w:space="0" w:color="000000"/>
              <w:bottom w:val="single" w:sz="5" w:space="0" w:color="000000"/>
              <w:right w:val="single" w:sz="5" w:space="0" w:color="000000"/>
            </w:tcBorders>
          </w:tcPr>
          <w:p w:rsidR="006E65E8" w:rsidRDefault="006E65E8" w:rsidP="00F75C17">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ru</w:t>
            </w:r>
            <w:r>
              <w:rPr>
                <w:rFonts w:ascii="Calibri" w:eastAsia="Calibri" w:hAnsi="Calibri" w:cs="Calibri"/>
              </w:rPr>
              <w:t>ct</w:t>
            </w:r>
            <w:r>
              <w:rPr>
                <w:rFonts w:ascii="Calibri" w:eastAsia="Calibri" w:hAnsi="Calibri" w:cs="Calibri"/>
                <w:spacing w:val="-1"/>
              </w:rPr>
              <w:t>ur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p>
          <w:p w:rsidR="006E65E8" w:rsidRDefault="006E65E8" w:rsidP="00F75C17">
            <w:pPr>
              <w:pStyle w:val="TableParagraph"/>
              <w:ind w:left="102"/>
              <w:rPr>
                <w:rFonts w:ascii="Calibri" w:eastAsia="Calibri" w:hAnsi="Calibri" w:cs="Calibri"/>
              </w:rPr>
            </w:pPr>
            <w:r>
              <w:rPr>
                <w:rFonts w:ascii="Calibri" w:eastAsia="Calibri" w:hAnsi="Calibri" w:cs="Calibri"/>
              </w:rPr>
              <w:t>t</w:t>
            </w:r>
            <w:r>
              <w:rPr>
                <w:rFonts w:ascii="Calibri" w:eastAsia="Calibri" w:hAnsi="Calibri" w:cs="Calibri"/>
                <w:spacing w:val="-1"/>
              </w:rPr>
              <w:t>ran</w:t>
            </w:r>
            <w:r>
              <w:rPr>
                <w:rFonts w:ascii="Calibri" w:eastAsia="Calibri" w:hAnsi="Calibri" w:cs="Calibri"/>
              </w:rPr>
              <w:t>s</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er</w:t>
            </w:r>
          </w:p>
        </w:tc>
        <w:tc>
          <w:tcPr>
            <w:tcW w:w="1147"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61" w:type="dxa"/>
            <w:tcBorders>
              <w:top w:val="single" w:sz="5" w:space="0" w:color="000000"/>
              <w:left w:val="single" w:sz="5" w:space="0" w:color="000000"/>
              <w:bottom w:val="single" w:sz="5" w:space="0" w:color="000000"/>
              <w:right w:val="single" w:sz="5" w:space="0" w:color="000000"/>
            </w:tcBorders>
          </w:tcPr>
          <w:p w:rsidR="006E65E8" w:rsidRDefault="006E65E8" w:rsidP="00F75C17"/>
        </w:tc>
        <w:tc>
          <w:tcPr>
            <w:tcW w:w="1010" w:type="dxa"/>
            <w:tcBorders>
              <w:top w:val="single" w:sz="5" w:space="0" w:color="000000"/>
              <w:left w:val="single" w:sz="5" w:space="0" w:color="000000"/>
              <w:bottom w:val="single" w:sz="5" w:space="0" w:color="000000"/>
              <w:right w:val="single" w:sz="5" w:space="0" w:color="000000"/>
            </w:tcBorders>
          </w:tcPr>
          <w:p w:rsidR="006E65E8" w:rsidRDefault="006E65E8" w:rsidP="00F75C17"/>
        </w:tc>
      </w:tr>
    </w:tbl>
    <w:p w:rsidR="00A647AA" w:rsidRDefault="00A647AA"/>
    <w:p w:rsidR="00A647AA" w:rsidRDefault="00A647AA" w:rsidP="00A647AA">
      <w:pPr>
        <w:pStyle w:val="Heading3"/>
      </w:pPr>
      <w:bookmarkStart w:id="177" w:name="_Toc345780648"/>
      <w:bookmarkStart w:id="178" w:name="_Toc345790196"/>
      <w:r>
        <w:t>Past Exam Questions:</w:t>
      </w:r>
      <w:bookmarkEnd w:id="177"/>
      <w:bookmarkEnd w:id="178"/>
    </w:p>
    <w:p w:rsidR="001E34E0" w:rsidRPr="00C64A74" w:rsidRDefault="001E34E0" w:rsidP="00C00ED7">
      <w:pPr>
        <w:pStyle w:val="NoSpacing"/>
        <w:numPr>
          <w:ilvl w:val="0"/>
          <w:numId w:val="134"/>
        </w:numPr>
        <w:rPr>
          <w:sz w:val="22"/>
          <w:szCs w:val="22"/>
          <w:lang w:eastAsia="en-IE"/>
        </w:rPr>
      </w:pPr>
      <w:r w:rsidRPr="00C64A74">
        <w:rPr>
          <w:sz w:val="22"/>
          <w:szCs w:val="22"/>
          <w:lang w:eastAsia="en-IE"/>
        </w:rPr>
        <w:t>What is a magnetic field?</w:t>
      </w:r>
    </w:p>
    <w:p w:rsidR="001E34E0" w:rsidRPr="00044C98" w:rsidRDefault="001E34E0" w:rsidP="001E34E0">
      <w:pPr>
        <w:pStyle w:val="NoSpacing"/>
        <w:ind w:left="360"/>
        <w:rPr>
          <w:sz w:val="22"/>
          <w:szCs w:val="22"/>
        </w:rPr>
      </w:pPr>
    </w:p>
    <w:p w:rsidR="001E34E0" w:rsidRPr="00C64A74" w:rsidRDefault="001E34E0" w:rsidP="00C00ED7">
      <w:pPr>
        <w:pStyle w:val="NoSpacing"/>
        <w:numPr>
          <w:ilvl w:val="0"/>
          <w:numId w:val="134"/>
        </w:numPr>
        <w:ind w:left="357"/>
        <w:rPr>
          <w:sz w:val="22"/>
          <w:szCs w:val="22"/>
          <w:lang w:eastAsia="en-IE"/>
        </w:rPr>
      </w:pPr>
      <w:r>
        <w:rPr>
          <w:noProof/>
          <w:sz w:val="22"/>
          <w:szCs w:val="22"/>
          <w:lang w:val="en-IE" w:eastAsia="en-IE"/>
        </w:rPr>
        <w:drawing>
          <wp:anchor distT="0" distB="0" distL="114300" distR="114300" simplePos="0" relativeHeight="251736576" behindDoc="0" locked="0" layoutInCell="1" allowOverlap="1" wp14:anchorId="6AE3DD31" wp14:editId="42A99B9C">
            <wp:simplePos x="0" y="0"/>
            <wp:positionH relativeFrom="column">
              <wp:posOffset>4846320</wp:posOffset>
            </wp:positionH>
            <wp:positionV relativeFrom="paragraph">
              <wp:posOffset>93345</wp:posOffset>
            </wp:positionV>
            <wp:extent cx="952500" cy="59817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250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A74">
        <w:rPr>
          <w:sz w:val="22"/>
          <w:szCs w:val="22"/>
          <w:lang w:eastAsia="en-IE"/>
        </w:rPr>
        <w:t xml:space="preserve">Describe an experiment to show the magnetic field due to a current in a solenoid. </w:t>
      </w:r>
    </w:p>
    <w:p w:rsidR="001E34E0" w:rsidRPr="00044C98" w:rsidRDefault="001E34E0" w:rsidP="001E34E0">
      <w:pPr>
        <w:pStyle w:val="NoSpacing"/>
        <w:rPr>
          <w:sz w:val="22"/>
          <w:szCs w:val="22"/>
        </w:rPr>
      </w:pPr>
    </w:p>
    <w:p w:rsidR="001E34E0" w:rsidRPr="00C64A74" w:rsidRDefault="001E34E0" w:rsidP="00C00ED7">
      <w:pPr>
        <w:pStyle w:val="NoSpacing"/>
        <w:numPr>
          <w:ilvl w:val="0"/>
          <w:numId w:val="134"/>
        </w:numPr>
        <w:rPr>
          <w:color w:val="000000"/>
          <w:sz w:val="22"/>
          <w:szCs w:val="22"/>
          <w:lang w:eastAsia="en-IE"/>
        </w:rPr>
      </w:pPr>
      <w:r w:rsidRPr="00C64A74">
        <w:rPr>
          <w:color w:val="000000"/>
          <w:sz w:val="22"/>
          <w:szCs w:val="22"/>
          <w:lang w:eastAsia="en-IE"/>
        </w:rPr>
        <w:t>Describe an experiment to show the shape of the magnetic field around a U-shaped magnet.</w:t>
      </w:r>
    </w:p>
    <w:p w:rsidR="001E34E0" w:rsidRPr="00044C98" w:rsidRDefault="001E34E0" w:rsidP="001E34E0">
      <w:pPr>
        <w:pStyle w:val="NoSpacing"/>
        <w:ind w:left="360"/>
        <w:rPr>
          <w:rFonts w:eastAsia="Calibri"/>
          <w:sz w:val="22"/>
          <w:szCs w:val="22"/>
          <w:lang w:val="en-IE" w:eastAsia="en-IE"/>
        </w:rPr>
      </w:pPr>
    </w:p>
    <w:p w:rsidR="001E34E0" w:rsidRPr="00C64A74" w:rsidRDefault="001E34E0" w:rsidP="00C00ED7">
      <w:pPr>
        <w:pStyle w:val="NoSpacing"/>
        <w:numPr>
          <w:ilvl w:val="0"/>
          <w:numId w:val="134"/>
        </w:numPr>
        <w:rPr>
          <w:rFonts w:eastAsia="Calibri"/>
          <w:sz w:val="22"/>
          <w:szCs w:val="22"/>
          <w:lang w:val="en-IE" w:eastAsia="en-IE"/>
        </w:rPr>
      </w:pPr>
      <w:r>
        <w:rPr>
          <w:rFonts w:eastAsia="Calibri"/>
          <w:sz w:val="22"/>
          <w:szCs w:val="22"/>
          <w:lang w:val="en-IE" w:eastAsia="en-IE"/>
        </w:rPr>
        <w:t>D</w:t>
      </w:r>
      <w:r w:rsidRPr="00C64A74">
        <w:rPr>
          <w:rFonts w:eastAsia="Calibri"/>
          <w:sz w:val="22"/>
          <w:szCs w:val="22"/>
          <w:lang w:val="en-IE" w:eastAsia="en-IE"/>
        </w:rPr>
        <w:t xml:space="preserve">raw a sketch of the magnetic field around a bar magnet. </w:t>
      </w:r>
    </w:p>
    <w:p w:rsidR="001E34E0" w:rsidRPr="00044C98" w:rsidRDefault="001E34E0" w:rsidP="001E34E0">
      <w:pPr>
        <w:pStyle w:val="NoSpacing"/>
        <w:ind w:left="360"/>
        <w:rPr>
          <w:sz w:val="22"/>
          <w:szCs w:val="22"/>
        </w:rPr>
      </w:pPr>
    </w:p>
    <w:p w:rsidR="001E34E0" w:rsidRPr="00C64A74" w:rsidRDefault="001E34E0" w:rsidP="00C00ED7">
      <w:pPr>
        <w:pStyle w:val="NoSpacing"/>
        <w:numPr>
          <w:ilvl w:val="0"/>
          <w:numId w:val="134"/>
        </w:numPr>
        <w:rPr>
          <w:color w:val="000000"/>
          <w:sz w:val="22"/>
          <w:szCs w:val="22"/>
        </w:rPr>
      </w:pPr>
      <w:r w:rsidRPr="00C64A74">
        <w:rPr>
          <w:color w:val="000000"/>
          <w:sz w:val="22"/>
          <w:szCs w:val="22"/>
        </w:rPr>
        <w:t xml:space="preserve">Draw a sketch of the magnetic field due to a long straight current-carrying conductor. </w:t>
      </w:r>
    </w:p>
    <w:p w:rsidR="001E34E0" w:rsidRPr="00044C98" w:rsidRDefault="001E34E0" w:rsidP="001E34E0">
      <w:pPr>
        <w:pStyle w:val="NoSpacing"/>
        <w:ind w:left="360"/>
        <w:rPr>
          <w:color w:val="000000"/>
          <w:sz w:val="22"/>
          <w:szCs w:val="22"/>
        </w:rPr>
      </w:pPr>
      <w:r w:rsidRPr="00044C98">
        <w:rPr>
          <w:sz w:val="22"/>
          <w:szCs w:val="22"/>
          <w:lang w:eastAsia="en-IE"/>
        </w:rPr>
        <w:t>Your diagram should show the direction of the current and the direction of the magnetic field.</w:t>
      </w:r>
    </w:p>
    <w:p w:rsidR="001E34E0" w:rsidRPr="00044C98" w:rsidRDefault="001E34E0" w:rsidP="001E34E0">
      <w:pPr>
        <w:pStyle w:val="NoSpacing"/>
        <w:rPr>
          <w:sz w:val="22"/>
          <w:szCs w:val="22"/>
          <w:lang w:val="en-IE"/>
        </w:rPr>
      </w:pPr>
    </w:p>
    <w:p w:rsidR="001E34E0" w:rsidRPr="00C64A74" w:rsidRDefault="001E34E0" w:rsidP="00C00ED7">
      <w:pPr>
        <w:pStyle w:val="NoSpacing"/>
        <w:numPr>
          <w:ilvl w:val="0"/>
          <w:numId w:val="134"/>
        </w:numPr>
        <w:rPr>
          <w:sz w:val="22"/>
          <w:szCs w:val="22"/>
          <w:lang w:val="en-IE"/>
        </w:rPr>
      </w:pPr>
      <w:r>
        <w:rPr>
          <w:noProof/>
          <w:sz w:val="22"/>
          <w:szCs w:val="22"/>
          <w:lang w:val="en-IE" w:eastAsia="en-IE"/>
        </w:rPr>
        <w:drawing>
          <wp:anchor distT="0" distB="0" distL="114300" distR="114300" simplePos="0" relativeHeight="251737600" behindDoc="0" locked="0" layoutInCell="1" allowOverlap="1" wp14:anchorId="7FC37E6B" wp14:editId="09D5CB68">
            <wp:simplePos x="0" y="0"/>
            <wp:positionH relativeFrom="column">
              <wp:posOffset>4695825</wp:posOffset>
            </wp:positionH>
            <wp:positionV relativeFrom="paragraph">
              <wp:posOffset>73025</wp:posOffset>
            </wp:positionV>
            <wp:extent cx="523875" cy="51879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38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A74">
        <w:rPr>
          <w:sz w:val="22"/>
          <w:szCs w:val="22"/>
          <w:lang w:val="en-IE"/>
        </w:rPr>
        <w:t xml:space="preserve">The diagram shows a U-shaped magnet. Copy the diagram and show on it the magnetic field lines due to the magnet. </w:t>
      </w:r>
    </w:p>
    <w:p w:rsidR="001E34E0" w:rsidRPr="00044C98" w:rsidRDefault="001E34E0" w:rsidP="001E34E0">
      <w:pPr>
        <w:pStyle w:val="NoSpacing"/>
        <w:ind w:left="720"/>
        <w:rPr>
          <w:sz w:val="22"/>
          <w:szCs w:val="22"/>
          <w:lang w:eastAsia="en-IE"/>
        </w:rPr>
      </w:pPr>
    </w:p>
    <w:p w:rsidR="001E34E0" w:rsidRPr="00C64A74" w:rsidRDefault="001E34E0" w:rsidP="00C00ED7">
      <w:pPr>
        <w:pStyle w:val="NoSpacing"/>
        <w:numPr>
          <w:ilvl w:val="0"/>
          <w:numId w:val="134"/>
        </w:numPr>
        <w:rPr>
          <w:sz w:val="22"/>
          <w:szCs w:val="22"/>
        </w:rPr>
      </w:pPr>
      <w:r w:rsidRPr="00C64A74">
        <w:rPr>
          <w:sz w:val="22"/>
          <w:szCs w:val="22"/>
        </w:rPr>
        <w:t xml:space="preserve">Give one use of the earth’s magnetic field. </w:t>
      </w:r>
    </w:p>
    <w:p w:rsidR="001E34E0" w:rsidRPr="00044C98" w:rsidRDefault="001E34E0" w:rsidP="001E34E0">
      <w:pPr>
        <w:pStyle w:val="NoSpacing"/>
        <w:rPr>
          <w:sz w:val="22"/>
          <w:szCs w:val="22"/>
          <w:lang w:eastAsia="en-IE"/>
        </w:rPr>
      </w:pPr>
    </w:p>
    <w:p w:rsidR="001E34E0" w:rsidRPr="00C64A74" w:rsidRDefault="001E34E0" w:rsidP="00C00ED7">
      <w:pPr>
        <w:pStyle w:val="NoSpacing"/>
        <w:numPr>
          <w:ilvl w:val="0"/>
          <w:numId w:val="134"/>
        </w:numPr>
        <w:rPr>
          <w:sz w:val="22"/>
          <w:szCs w:val="22"/>
        </w:rPr>
      </w:pPr>
      <w:r w:rsidRPr="00C64A74">
        <w:rPr>
          <w:sz w:val="22"/>
          <w:szCs w:val="22"/>
        </w:rPr>
        <w:t xml:space="preserve">Why does a magnet that is free to rotate point towards the North? </w:t>
      </w:r>
    </w:p>
    <w:p w:rsidR="001E34E0" w:rsidRPr="00044C98" w:rsidRDefault="001E34E0" w:rsidP="001E34E0">
      <w:pPr>
        <w:pStyle w:val="NoSpacing"/>
        <w:ind w:left="360"/>
        <w:rPr>
          <w:sz w:val="22"/>
          <w:szCs w:val="22"/>
        </w:rPr>
      </w:pPr>
    </w:p>
    <w:p w:rsidR="001E34E0" w:rsidRPr="00C64A74" w:rsidRDefault="001E34E0" w:rsidP="00C00ED7">
      <w:pPr>
        <w:pStyle w:val="NoSpacing"/>
        <w:numPr>
          <w:ilvl w:val="0"/>
          <w:numId w:val="134"/>
        </w:numPr>
        <w:rPr>
          <w:sz w:val="22"/>
          <w:szCs w:val="22"/>
          <w:lang w:eastAsia="en-IE"/>
        </w:rPr>
      </w:pPr>
      <w:r w:rsidRPr="00C64A74">
        <w:rPr>
          <w:sz w:val="22"/>
          <w:szCs w:val="22"/>
          <w:lang w:eastAsia="en-IE"/>
        </w:rPr>
        <w:t>A solenoid carrying a current and containing an iron core is known as an electromagnet.</w:t>
      </w:r>
    </w:p>
    <w:p w:rsidR="001E34E0" w:rsidRPr="00044C98" w:rsidRDefault="001E34E0" w:rsidP="001E34E0">
      <w:pPr>
        <w:pStyle w:val="NoSpacing"/>
        <w:ind w:left="357"/>
        <w:rPr>
          <w:sz w:val="22"/>
          <w:szCs w:val="22"/>
          <w:lang w:eastAsia="en-IE"/>
        </w:rPr>
      </w:pPr>
      <w:r w:rsidRPr="00044C98">
        <w:rPr>
          <w:sz w:val="22"/>
          <w:szCs w:val="22"/>
          <w:lang w:eastAsia="en-IE"/>
        </w:rPr>
        <w:t xml:space="preserve">Give one use of an electromagnet. </w:t>
      </w:r>
    </w:p>
    <w:p w:rsidR="001E34E0" w:rsidRPr="00044C98" w:rsidRDefault="001E34E0" w:rsidP="001E34E0">
      <w:pPr>
        <w:pStyle w:val="NoSpacing"/>
        <w:ind w:left="360"/>
        <w:rPr>
          <w:sz w:val="22"/>
          <w:szCs w:val="22"/>
        </w:rPr>
      </w:pPr>
    </w:p>
    <w:p w:rsidR="001E34E0" w:rsidRPr="00C64A74" w:rsidRDefault="001E34E0" w:rsidP="00C00ED7">
      <w:pPr>
        <w:pStyle w:val="NoSpacing"/>
        <w:numPr>
          <w:ilvl w:val="0"/>
          <w:numId w:val="134"/>
        </w:numPr>
        <w:rPr>
          <w:sz w:val="22"/>
          <w:szCs w:val="22"/>
          <w:lang w:eastAsia="en-IE"/>
        </w:rPr>
      </w:pPr>
      <w:r w:rsidRPr="00C64A74">
        <w:rPr>
          <w:sz w:val="22"/>
          <w:szCs w:val="22"/>
          <w:lang w:eastAsia="en-IE"/>
        </w:rPr>
        <w:t xml:space="preserve">State one advantage of an electromagnet over an ordinary magnet. </w:t>
      </w:r>
    </w:p>
    <w:p w:rsidR="001E34E0" w:rsidRDefault="001E34E0" w:rsidP="001E34E0"/>
    <w:p w:rsidR="001E34E0" w:rsidRPr="006E6710" w:rsidRDefault="001E34E0" w:rsidP="00C00ED7">
      <w:pPr>
        <w:pStyle w:val="NoSpacing"/>
        <w:numPr>
          <w:ilvl w:val="0"/>
          <w:numId w:val="134"/>
        </w:numPr>
        <w:rPr>
          <w:sz w:val="22"/>
          <w:szCs w:val="22"/>
        </w:rPr>
      </w:pPr>
      <w:r>
        <w:rPr>
          <w:noProof/>
          <w:sz w:val="22"/>
          <w:szCs w:val="22"/>
          <w:lang w:val="en-IE" w:eastAsia="en-IE"/>
        </w:rPr>
        <w:drawing>
          <wp:anchor distT="0" distB="0" distL="114300" distR="114300" simplePos="0" relativeHeight="251738624" behindDoc="0" locked="0" layoutInCell="1" allowOverlap="1" wp14:anchorId="69E903E9" wp14:editId="2B47E527">
            <wp:simplePos x="0" y="0"/>
            <wp:positionH relativeFrom="column">
              <wp:posOffset>4436745</wp:posOffset>
            </wp:positionH>
            <wp:positionV relativeFrom="paragraph">
              <wp:posOffset>210820</wp:posOffset>
            </wp:positionV>
            <wp:extent cx="1276350" cy="8255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7635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710">
        <w:rPr>
          <w:sz w:val="22"/>
          <w:szCs w:val="22"/>
          <w:lang w:eastAsia="en-IE"/>
        </w:rPr>
        <w:t>The diagram shows an experiment to demonstrate that a current-carrying conductor experiences a force in a magnetic field. A strip of aluminium foil is placed at right angles to a U-shaped magnet. The foil is connected in series with a battery and a switch.</w:t>
      </w:r>
    </w:p>
    <w:p w:rsidR="001E34E0" w:rsidRPr="0066104E" w:rsidRDefault="001E34E0" w:rsidP="001E34E0">
      <w:pPr>
        <w:pStyle w:val="NoSpacing"/>
        <w:ind w:left="357"/>
        <w:rPr>
          <w:sz w:val="22"/>
          <w:szCs w:val="22"/>
          <w:lang w:eastAsia="en-IE"/>
        </w:rPr>
      </w:pPr>
      <w:r w:rsidRPr="0066104E">
        <w:rPr>
          <w:sz w:val="22"/>
          <w:szCs w:val="22"/>
          <w:lang w:eastAsia="en-IE"/>
        </w:rPr>
        <w:t>When the switch is closed the aluminium foil experiences an upward force.</w:t>
      </w:r>
    </w:p>
    <w:p w:rsidR="001E34E0" w:rsidRPr="0066104E" w:rsidRDefault="001E34E0" w:rsidP="00C00ED7">
      <w:pPr>
        <w:pStyle w:val="NoSpacing"/>
        <w:numPr>
          <w:ilvl w:val="0"/>
          <w:numId w:val="137"/>
        </w:numPr>
        <w:rPr>
          <w:sz w:val="22"/>
          <w:szCs w:val="22"/>
          <w:lang w:eastAsia="en-IE"/>
        </w:rPr>
      </w:pPr>
      <w:r w:rsidRPr="0066104E">
        <w:rPr>
          <w:sz w:val="22"/>
          <w:szCs w:val="22"/>
          <w:lang w:eastAsia="en-IE"/>
        </w:rPr>
        <w:lastRenderedPageBreak/>
        <w:t>Describe what will happen if the current flows in the opposite direction.</w:t>
      </w:r>
    </w:p>
    <w:p w:rsidR="001E34E0" w:rsidRPr="0066104E" w:rsidRDefault="001E34E0" w:rsidP="00C00ED7">
      <w:pPr>
        <w:pStyle w:val="NoSpacing"/>
        <w:numPr>
          <w:ilvl w:val="0"/>
          <w:numId w:val="137"/>
        </w:numPr>
        <w:rPr>
          <w:sz w:val="22"/>
          <w:szCs w:val="22"/>
          <w:lang w:eastAsia="en-IE"/>
        </w:rPr>
      </w:pPr>
      <w:r w:rsidRPr="0066104E">
        <w:rPr>
          <w:sz w:val="22"/>
          <w:szCs w:val="22"/>
          <w:lang w:eastAsia="en-IE"/>
        </w:rPr>
        <w:t>Describe what will happen if a larger current flows through the aluminium foil.</w:t>
      </w:r>
    </w:p>
    <w:p w:rsidR="001E34E0" w:rsidRDefault="001E34E0" w:rsidP="00C00ED7">
      <w:pPr>
        <w:pStyle w:val="NoSpacing"/>
        <w:numPr>
          <w:ilvl w:val="0"/>
          <w:numId w:val="137"/>
        </w:numPr>
        <w:rPr>
          <w:sz w:val="22"/>
          <w:szCs w:val="22"/>
          <w:lang w:eastAsia="en-IE"/>
        </w:rPr>
      </w:pPr>
      <w:r w:rsidRPr="0066104E">
        <w:rPr>
          <w:sz w:val="22"/>
          <w:szCs w:val="22"/>
          <w:lang w:eastAsia="en-IE"/>
        </w:rPr>
        <w:t xml:space="preserve">Describe what will happen if the aluminium foil is placed parallel to the magnetic field. </w:t>
      </w:r>
    </w:p>
    <w:p w:rsidR="001E34E0" w:rsidRPr="00172724" w:rsidRDefault="001E34E0" w:rsidP="001E34E0">
      <w:pPr>
        <w:pStyle w:val="NoSpacing"/>
        <w:ind w:left="357"/>
        <w:rPr>
          <w:sz w:val="22"/>
          <w:szCs w:val="22"/>
          <w:lang w:eastAsia="en-IE"/>
        </w:rPr>
      </w:pPr>
    </w:p>
    <w:p w:rsidR="001E34E0" w:rsidRPr="0066104E" w:rsidRDefault="001E34E0" w:rsidP="00C00ED7">
      <w:pPr>
        <w:pStyle w:val="NoSpacing"/>
        <w:numPr>
          <w:ilvl w:val="0"/>
          <w:numId w:val="134"/>
        </w:numPr>
        <w:rPr>
          <w:sz w:val="22"/>
          <w:szCs w:val="22"/>
        </w:rPr>
      </w:pPr>
    </w:p>
    <w:p w:rsidR="001E34E0" w:rsidRPr="0066104E" w:rsidRDefault="001E34E0" w:rsidP="00C00ED7">
      <w:pPr>
        <w:pStyle w:val="NoSpacing"/>
        <w:numPr>
          <w:ilvl w:val="0"/>
          <w:numId w:val="135"/>
        </w:numPr>
        <w:rPr>
          <w:sz w:val="22"/>
          <w:szCs w:val="22"/>
          <w:lang w:eastAsia="en-IE"/>
        </w:rPr>
      </w:pPr>
      <w:r>
        <w:rPr>
          <w:noProof/>
          <w:sz w:val="22"/>
          <w:szCs w:val="22"/>
          <w:lang w:val="en-IE" w:eastAsia="en-IE"/>
        </w:rPr>
        <w:drawing>
          <wp:anchor distT="0" distB="0" distL="114300" distR="114300" simplePos="0" relativeHeight="251739648" behindDoc="0" locked="0" layoutInCell="1" allowOverlap="1" wp14:anchorId="002EC50A" wp14:editId="1D49C922">
            <wp:simplePos x="0" y="0"/>
            <wp:positionH relativeFrom="column">
              <wp:posOffset>4341495</wp:posOffset>
            </wp:positionH>
            <wp:positionV relativeFrom="paragraph">
              <wp:posOffset>295275</wp:posOffset>
            </wp:positionV>
            <wp:extent cx="1276350" cy="10096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4E">
        <w:rPr>
          <w:sz w:val="22"/>
          <w:szCs w:val="22"/>
          <w:lang w:eastAsia="en-IE"/>
        </w:rPr>
        <w:t>In an experiment, a thin light conductor is placed between the poles of a U-shaped magnet as shown in the diagram. Describe what happens when a current flows through the conductor.</w:t>
      </w:r>
    </w:p>
    <w:p w:rsidR="001E34E0" w:rsidRPr="0066104E" w:rsidRDefault="001E34E0" w:rsidP="00C00ED7">
      <w:pPr>
        <w:pStyle w:val="NoSpacing"/>
        <w:numPr>
          <w:ilvl w:val="0"/>
          <w:numId w:val="135"/>
        </w:numPr>
        <w:rPr>
          <w:sz w:val="22"/>
          <w:szCs w:val="22"/>
          <w:lang w:eastAsia="en-IE"/>
        </w:rPr>
      </w:pPr>
      <w:r w:rsidRPr="0066104E">
        <w:rPr>
          <w:sz w:val="22"/>
          <w:szCs w:val="22"/>
          <w:lang w:eastAsia="en-IE"/>
        </w:rPr>
        <w:t>What would happen if a larger current flowed in the conductor?</w:t>
      </w:r>
    </w:p>
    <w:p w:rsidR="001E34E0" w:rsidRDefault="001E34E0" w:rsidP="00C00ED7">
      <w:pPr>
        <w:pStyle w:val="NoSpacing"/>
        <w:numPr>
          <w:ilvl w:val="0"/>
          <w:numId w:val="135"/>
        </w:numPr>
        <w:rPr>
          <w:sz w:val="22"/>
          <w:szCs w:val="22"/>
          <w:lang w:eastAsia="en-IE"/>
        </w:rPr>
      </w:pPr>
      <w:r w:rsidRPr="0066104E">
        <w:rPr>
          <w:sz w:val="22"/>
          <w:szCs w:val="22"/>
          <w:lang w:eastAsia="en-IE"/>
        </w:rPr>
        <w:t>What would happen if the current flowed in the opposite direction through the conductor?</w:t>
      </w:r>
    </w:p>
    <w:p w:rsidR="001E34E0" w:rsidRDefault="001E34E0" w:rsidP="001E34E0">
      <w:pPr>
        <w:pStyle w:val="NoSpacing"/>
        <w:ind w:left="357"/>
        <w:rPr>
          <w:sz w:val="22"/>
          <w:szCs w:val="22"/>
          <w:lang w:eastAsia="en-IE"/>
        </w:rPr>
      </w:pPr>
    </w:p>
    <w:p w:rsidR="001E34E0" w:rsidRDefault="001E34E0" w:rsidP="001E34E0">
      <w:pPr>
        <w:pStyle w:val="NoSpacing"/>
        <w:ind w:left="357"/>
        <w:rPr>
          <w:sz w:val="22"/>
          <w:szCs w:val="22"/>
          <w:lang w:eastAsia="en-IE"/>
        </w:rPr>
      </w:pPr>
    </w:p>
    <w:p w:rsidR="001E34E0" w:rsidRDefault="001E34E0" w:rsidP="001E34E0">
      <w:pPr>
        <w:pStyle w:val="NoSpacing"/>
        <w:ind w:left="357"/>
        <w:rPr>
          <w:sz w:val="22"/>
          <w:szCs w:val="22"/>
          <w:lang w:eastAsia="en-IE"/>
        </w:rPr>
      </w:pPr>
    </w:p>
    <w:p w:rsidR="001E34E0" w:rsidRDefault="001E34E0" w:rsidP="001E34E0">
      <w:pPr>
        <w:pStyle w:val="NoSpacing"/>
        <w:ind w:left="357"/>
        <w:rPr>
          <w:sz w:val="22"/>
          <w:szCs w:val="22"/>
          <w:lang w:eastAsia="en-IE"/>
        </w:rPr>
      </w:pPr>
    </w:p>
    <w:p w:rsidR="001E34E0" w:rsidRDefault="001E34E0" w:rsidP="001E34E0">
      <w:pPr>
        <w:pStyle w:val="NoSpacing"/>
        <w:ind w:left="357"/>
        <w:rPr>
          <w:sz w:val="22"/>
          <w:szCs w:val="22"/>
          <w:lang w:eastAsia="en-IE"/>
        </w:rPr>
      </w:pPr>
    </w:p>
    <w:p w:rsidR="001E34E0" w:rsidRPr="00172724" w:rsidRDefault="001E34E0" w:rsidP="001E34E0">
      <w:pPr>
        <w:pStyle w:val="NoSpacing"/>
        <w:ind w:left="357"/>
        <w:rPr>
          <w:sz w:val="22"/>
          <w:szCs w:val="22"/>
          <w:lang w:eastAsia="en-IE"/>
        </w:rPr>
      </w:pPr>
    </w:p>
    <w:p w:rsidR="001E34E0" w:rsidRPr="006E6710" w:rsidRDefault="001E34E0" w:rsidP="00C00ED7">
      <w:pPr>
        <w:pStyle w:val="NoSpacing"/>
        <w:numPr>
          <w:ilvl w:val="0"/>
          <w:numId w:val="134"/>
        </w:numPr>
        <w:rPr>
          <w:sz w:val="22"/>
          <w:szCs w:val="22"/>
        </w:rPr>
      </w:pPr>
      <w:r w:rsidRPr="006E6710">
        <w:rPr>
          <w:color w:val="000000"/>
          <w:sz w:val="22"/>
          <w:szCs w:val="22"/>
          <w:lang w:eastAsia="en-IE"/>
        </w:rPr>
        <w:t>The diagram shows a compass placed near a wire connected to a battery and a switch.</w:t>
      </w:r>
    </w:p>
    <w:p w:rsidR="001E34E0" w:rsidRPr="0066104E" w:rsidRDefault="001E34E0" w:rsidP="00C00ED7">
      <w:pPr>
        <w:pStyle w:val="NoSpacing"/>
        <w:numPr>
          <w:ilvl w:val="1"/>
          <w:numId w:val="134"/>
        </w:numPr>
        <w:rPr>
          <w:color w:val="000000"/>
          <w:sz w:val="22"/>
          <w:szCs w:val="22"/>
          <w:lang w:eastAsia="en-IE"/>
        </w:rPr>
      </w:pPr>
      <w:r>
        <w:rPr>
          <w:noProof/>
          <w:sz w:val="22"/>
          <w:szCs w:val="22"/>
          <w:lang w:val="en-IE" w:eastAsia="en-IE"/>
        </w:rPr>
        <w:drawing>
          <wp:anchor distT="0" distB="0" distL="114300" distR="114300" simplePos="0" relativeHeight="251740672" behindDoc="0" locked="0" layoutInCell="1" allowOverlap="1" wp14:anchorId="32B5CF2E" wp14:editId="03D9F7EC">
            <wp:simplePos x="0" y="0"/>
            <wp:positionH relativeFrom="column">
              <wp:posOffset>2722245</wp:posOffset>
            </wp:positionH>
            <wp:positionV relativeFrom="paragraph">
              <wp:posOffset>168275</wp:posOffset>
            </wp:positionV>
            <wp:extent cx="2895600" cy="9239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95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4E">
        <w:rPr>
          <w:color w:val="000000"/>
          <w:sz w:val="22"/>
          <w:szCs w:val="22"/>
          <w:lang w:eastAsia="en-IE"/>
        </w:rPr>
        <w:t>Why happens to the compass when the switch is closed?</w:t>
      </w:r>
    </w:p>
    <w:p w:rsidR="001E34E0" w:rsidRPr="0066104E" w:rsidRDefault="001E34E0" w:rsidP="00C00ED7">
      <w:pPr>
        <w:pStyle w:val="NoSpacing"/>
        <w:numPr>
          <w:ilvl w:val="1"/>
          <w:numId w:val="134"/>
        </w:numPr>
        <w:rPr>
          <w:color w:val="000000"/>
          <w:sz w:val="22"/>
          <w:szCs w:val="22"/>
          <w:lang w:eastAsia="en-IE"/>
        </w:rPr>
      </w:pPr>
      <w:r w:rsidRPr="0066104E">
        <w:rPr>
          <w:color w:val="000000"/>
          <w:sz w:val="22"/>
          <w:szCs w:val="22"/>
          <w:lang w:eastAsia="en-IE"/>
        </w:rPr>
        <w:t xml:space="preserve">What does this tell you about an electric current? </w:t>
      </w:r>
    </w:p>
    <w:p w:rsidR="001E34E0" w:rsidRPr="0066104E" w:rsidRDefault="001E34E0" w:rsidP="00C00ED7">
      <w:pPr>
        <w:pStyle w:val="NoSpacing"/>
        <w:numPr>
          <w:ilvl w:val="1"/>
          <w:numId w:val="134"/>
        </w:numPr>
        <w:rPr>
          <w:color w:val="000000"/>
          <w:sz w:val="22"/>
          <w:szCs w:val="22"/>
          <w:lang w:eastAsia="en-IE"/>
        </w:rPr>
      </w:pPr>
      <w:r w:rsidRPr="0066104E">
        <w:rPr>
          <w:color w:val="000000"/>
          <w:sz w:val="22"/>
          <w:szCs w:val="22"/>
          <w:lang w:eastAsia="en-IE"/>
        </w:rPr>
        <w:t xml:space="preserve">What happens to the compass when the switch is opened? </w:t>
      </w:r>
    </w:p>
    <w:p w:rsidR="001E34E0" w:rsidRPr="0066104E" w:rsidRDefault="001E34E0" w:rsidP="00C00ED7">
      <w:pPr>
        <w:pStyle w:val="NoSpacing"/>
        <w:numPr>
          <w:ilvl w:val="1"/>
          <w:numId w:val="134"/>
        </w:numPr>
        <w:rPr>
          <w:color w:val="000000"/>
          <w:sz w:val="22"/>
          <w:szCs w:val="22"/>
          <w:lang w:eastAsia="en-IE"/>
        </w:rPr>
      </w:pPr>
      <w:r w:rsidRPr="0066104E">
        <w:rPr>
          <w:color w:val="000000"/>
          <w:sz w:val="22"/>
          <w:szCs w:val="22"/>
          <w:lang w:eastAsia="en-IE"/>
        </w:rPr>
        <w:t>The wire is then placed between the poles of a U-shaped magnet, as shown in the diagram.</w:t>
      </w:r>
    </w:p>
    <w:p w:rsidR="001E34E0" w:rsidRPr="0066104E" w:rsidRDefault="001E34E0" w:rsidP="001E34E0">
      <w:pPr>
        <w:pStyle w:val="NoSpacing"/>
        <w:ind w:left="357"/>
        <w:rPr>
          <w:color w:val="000000"/>
          <w:sz w:val="22"/>
          <w:szCs w:val="22"/>
          <w:lang w:eastAsia="en-IE"/>
        </w:rPr>
      </w:pPr>
      <w:r>
        <w:rPr>
          <w:noProof/>
          <w:sz w:val="22"/>
          <w:szCs w:val="22"/>
          <w:lang w:val="en-IE" w:eastAsia="en-IE"/>
        </w:rPr>
        <w:drawing>
          <wp:anchor distT="0" distB="0" distL="114300" distR="114300" simplePos="0" relativeHeight="251741696" behindDoc="0" locked="0" layoutInCell="1" allowOverlap="1" wp14:anchorId="5C08D4E7" wp14:editId="59DC7649">
            <wp:simplePos x="0" y="0"/>
            <wp:positionH relativeFrom="column">
              <wp:posOffset>4234815</wp:posOffset>
            </wp:positionH>
            <wp:positionV relativeFrom="paragraph">
              <wp:posOffset>143510</wp:posOffset>
            </wp:positionV>
            <wp:extent cx="1183005" cy="8928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8300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4E">
        <w:rPr>
          <w:color w:val="000000"/>
          <w:sz w:val="22"/>
          <w:szCs w:val="22"/>
          <w:lang w:eastAsia="en-IE"/>
        </w:rPr>
        <w:t xml:space="preserve">Describe what happens to the wire when a current flows through it. </w:t>
      </w:r>
    </w:p>
    <w:p w:rsidR="001E34E0" w:rsidRPr="0066104E" w:rsidRDefault="001E34E0" w:rsidP="00C00ED7">
      <w:pPr>
        <w:pStyle w:val="NoSpacing"/>
        <w:numPr>
          <w:ilvl w:val="1"/>
          <w:numId w:val="134"/>
        </w:numPr>
        <w:rPr>
          <w:color w:val="000000"/>
          <w:sz w:val="22"/>
          <w:szCs w:val="22"/>
          <w:lang w:eastAsia="en-IE"/>
        </w:rPr>
      </w:pPr>
      <w:r w:rsidRPr="0066104E">
        <w:rPr>
          <w:color w:val="000000"/>
          <w:sz w:val="22"/>
          <w:szCs w:val="22"/>
          <w:lang w:eastAsia="en-IE"/>
        </w:rPr>
        <w:t>What would happen if the current flowed in the opposite direction?</w:t>
      </w:r>
    </w:p>
    <w:p w:rsidR="001E34E0" w:rsidRDefault="001E34E0" w:rsidP="00C00ED7">
      <w:pPr>
        <w:pStyle w:val="NoSpacing"/>
        <w:numPr>
          <w:ilvl w:val="1"/>
          <w:numId w:val="134"/>
        </w:numPr>
        <w:rPr>
          <w:color w:val="000000"/>
          <w:sz w:val="22"/>
          <w:szCs w:val="22"/>
          <w:lang w:eastAsia="en-IE"/>
        </w:rPr>
      </w:pPr>
      <w:r w:rsidRPr="0066104E">
        <w:rPr>
          <w:color w:val="000000"/>
          <w:sz w:val="22"/>
          <w:szCs w:val="22"/>
          <w:lang w:eastAsia="en-IE"/>
        </w:rPr>
        <w:t xml:space="preserve">Name two devices that are based on this effect. </w:t>
      </w:r>
    </w:p>
    <w:p w:rsidR="001E34E0" w:rsidRPr="00172724" w:rsidRDefault="001E34E0" w:rsidP="001E34E0">
      <w:pPr>
        <w:pStyle w:val="NoSpacing"/>
        <w:ind w:left="357"/>
        <w:rPr>
          <w:color w:val="000000"/>
          <w:sz w:val="22"/>
          <w:szCs w:val="22"/>
          <w:lang w:eastAsia="en-IE"/>
        </w:rPr>
      </w:pPr>
    </w:p>
    <w:p w:rsidR="001E34E0" w:rsidRPr="006E6710" w:rsidRDefault="001E34E0" w:rsidP="00C00ED7">
      <w:pPr>
        <w:pStyle w:val="NoSpacing"/>
        <w:numPr>
          <w:ilvl w:val="0"/>
          <w:numId w:val="134"/>
        </w:numPr>
        <w:rPr>
          <w:sz w:val="22"/>
          <w:szCs w:val="22"/>
        </w:rPr>
      </w:pPr>
      <w:r w:rsidRPr="006E6710">
        <w:rPr>
          <w:sz w:val="22"/>
          <w:szCs w:val="22"/>
        </w:rPr>
        <w:t xml:space="preserve">A current-carrying conductor experiences a force when placed in a magnetic field. Name two factors that affect the magnitude of the force. </w:t>
      </w:r>
    </w:p>
    <w:p w:rsidR="001E34E0" w:rsidRPr="0066104E" w:rsidRDefault="001E34E0" w:rsidP="001E34E0">
      <w:pPr>
        <w:pStyle w:val="NoSpacing"/>
        <w:ind w:left="360"/>
        <w:rPr>
          <w:sz w:val="22"/>
          <w:szCs w:val="22"/>
        </w:rPr>
      </w:pPr>
    </w:p>
    <w:p w:rsidR="001E34E0" w:rsidRPr="006E6710" w:rsidRDefault="001E34E0" w:rsidP="00C00ED7">
      <w:pPr>
        <w:pStyle w:val="NoSpacing"/>
        <w:numPr>
          <w:ilvl w:val="0"/>
          <w:numId w:val="134"/>
        </w:numPr>
        <w:rPr>
          <w:sz w:val="22"/>
          <w:szCs w:val="22"/>
          <w:lang w:val="en-IE"/>
        </w:rPr>
      </w:pPr>
      <w:r w:rsidRPr="006E6710">
        <w:rPr>
          <w:sz w:val="22"/>
          <w:szCs w:val="22"/>
          <w:lang w:val="en-IE"/>
        </w:rPr>
        <w:t>Name two devices that are based on the principle that a current-carrying conductor in a magnetic field experiences a force.</w:t>
      </w:r>
    </w:p>
    <w:p w:rsidR="001E34E0" w:rsidRPr="0066104E" w:rsidRDefault="001E34E0" w:rsidP="001E34E0">
      <w:pPr>
        <w:pStyle w:val="NoSpacing"/>
        <w:ind w:left="360"/>
        <w:rPr>
          <w:sz w:val="22"/>
          <w:szCs w:val="22"/>
          <w:lang w:val="en-IE"/>
        </w:rPr>
      </w:pPr>
    </w:p>
    <w:p w:rsidR="001E34E0" w:rsidRPr="006E6710" w:rsidRDefault="001E34E0" w:rsidP="00C00ED7">
      <w:pPr>
        <w:pStyle w:val="NoSpacing"/>
        <w:numPr>
          <w:ilvl w:val="0"/>
          <w:numId w:val="134"/>
        </w:numPr>
        <w:rPr>
          <w:sz w:val="22"/>
          <w:szCs w:val="22"/>
        </w:rPr>
      </w:pPr>
      <w:r w:rsidRPr="006E6710">
        <w:rPr>
          <w:sz w:val="22"/>
          <w:szCs w:val="22"/>
        </w:rPr>
        <w:t xml:space="preserve">State the principle on which the definition of the ampere is based. </w:t>
      </w:r>
    </w:p>
    <w:p w:rsidR="001E34E0" w:rsidRPr="0066104E" w:rsidRDefault="001E34E0" w:rsidP="001E34E0">
      <w:pPr>
        <w:pStyle w:val="NoSpacing"/>
        <w:ind w:left="360"/>
        <w:rPr>
          <w:sz w:val="22"/>
          <w:szCs w:val="22"/>
        </w:rPr>
      </w:pPr>
    </w:p>
    <w:p w:rsidR="001E34E0" w:rsidRPr="006E6710" w:rsidRDefault="001E34E0" w:rsidP="00C00ED7">
      <w:pPr>
        <w:pStyle w:val="NoSpacing"/>
        <w:numPr>
          <w:ilvl w:val="0"/>
          <w:numId w:val="134"/>
        </w:numPr>
        <w:rPr>
          <w:sz w:val="22"/>
          <w:szCs w:val="22"/>
          <w:lang w:val="en-IE"/>
        </w:rPr>
      </w:pPr>
      <w:r>
        <w:rPr>
          <w:noProof/>
          <w:sz w:val="22"/>
          <w:szCs w:val="22"/>
          <w:lang w:val="en-IE" w:eastAsia="en-IE"/>
        </w:rPr>
        <w:drawing>
          <wp:anchor distT="0" distB="0" distL="114300" distR="114300" simplePos="0" relativeHeight="251742720" behindDoc="0" locked="0" layoutInCell="1" allowOverlap="1" wp14:anchorId="79B2BC96" wp14:editId="58F9C02D">
            <wp:simplePos x="0" y="0"/>
            <wp:positionH relativeFrom="column">
              <wp:posOffset>4084320</wp:posOffset>
            </wp:positionH>
            <wp:positionV relativeFrom="paragraph">
              <wp:posOffset>148590</wp:posOffset>
            </wp:positionV>
            <wp:extent cx="1632585" cy="105664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3258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710">
        <w:rPr>
          <w:sz w:val="22"/>
          <w:szCs w:val="22"/>
          <w:lang w:val="en-IE"/>
        </w:rPr>
        <w:t>Describe an experiment to demonstrate that a current-carrying conductor in a magnetic field experiences a force.</w:t>
      </w:r>
    </w:p>
    <w:p w:rsidR="001E34E0" w:rsidRPr="0066104E" w:rsidRDefault="001E34E0" w:rsidP="001E34E0">
      <w:pPr>
        <w:pStyle w:val="NoSpacing"/>
        <w:ind w:left="360"/>
        <w:rPr>
          <w:sz w:val="22"/>
          <w:szCs w:val="22"/>
          <w:lang w:val="en-IE"/>
        </w:rPr>
      </w:pPr>
    </w:p>
    <w:p w:rsidR="001E34E0" w:rsidRPr="006E6710" w:rsidRDefault="001E34E0" w:rsidP="00C00ED7">
      <w:pPr>
        <w:pStyle w:val="NoSpacing"/>
        <w:numPr>
          <w:ilvl w:val="0"/>
          <w:numId w:val="134"/>
        </w:numPr>
        <w:rPr>
          <w:color w:val="000000"/>
          <w:sz w:val="22"/>
          <w:szCs w:val="22"/>
        </w:rPr>
      </w:pPr>
      <w:r w:rsidRPr="006E6710">
        <w:rPr>
          <w:sz w:val="22"/>
          <w:szCs w:val="22"/>
        </w:rPr>
        <w:t xml:space="preserve"> </w:t>
      </w:r>
      <w:r w:rsidRPr="006E6710">
        <w:rPr>
          <w:color w:val="000000"/>
          <w:sz w:val="22"/>
          <w:szCs w:val="22"/>
        </w:rPr>
        <w:t>Describe an experiment to demonstrate the principle on which the definition of the ampere is based.</w:t>
      </w:r>
    </w:p>
    <w:p w:rsidR="001E34E0" w:rsidRPr="00172724" w:rsidRDefault="001E34E0" w:rsidP="001E34E0">
      <w:pPr>
        <w:pStyle w:val="NoSpacing"/>
        <w:ind w:left="360"/>
        <w:rPr>
          <w:color w:val="000000"/>
          <w:sz w:val="22"/>
          <w:szCs w:val="22"/>
        </w:rPr>
      </w:pPr>
    </w:p>
    <w:p w:rsidR="001E34E0" w:rsidRPr="006E6710" w:rsidRDefault="001E34E0" w:rsidP="00C00ED7">
      <w:pPr>
        <w:pStyle w:val="NoSpacing"/>
        <w:numPr>
          <w:ilvl w:val="0"/>
          <w:numId w:val="134"/>
        </w:numPr>
        <w:rPr>
          <w:color w:val="000000"/>
          <w:sz w:val="22"/>
          <w:szCs w:val="22"/>
        </w:rPr>
      </w:pPr>
      <w:r w:rsidRPr="006E6710">
        <w:rPr>
          <w:color w:val="000000"/>
          <w:sz w:val="22"/>
          <w:szCs w:val="22"/>
        </w:rPr>
        <w:t xml:space="preserve">Define the ampere, the SI unit of current. </w:t>
      </w:r>
    </w:p>
    <w:p w:rsidR="001E34E0" w:rsidRPr="00172724" w:rsidRDefault="001E34E0" w:rsidP="001E34E0">
      <w:pPr>
        <w:pStyle w:val="NoSpacing"/>
        <w:ind w:left="360"/>
        <w:rPr>
          <w:color w:val="000000"/>
          <w:spacing w:val="-3"/>
          <w:sz w:val="22"/>
          <w:szCs w:val="22"/>
        </w:rPr>
      </w:pPr>
    </w:p>
    <w:p w:rsidR="001E34E0" w:rsidRPr="006E6710" w:rsidRDefault="001E34E0" w:rsidP="00C00ED7">
      <w:pPr>
        <w:pStyle w:val="NoSpacing"/>
        <w:numPr>
          <w:ilvl w:val="0"/>
          <w:numId w:val="134"/>
        </w:numPr>
        <w:rPr>
          <w:sz w:val="22"/>
          <w:szCs w:val="22"/>
          <w:lang w:eastAsia="en-IE"/>
        </w:rPr>
      </w:pPr>
      <w:r w:rsidRPr="006E6710">
        <w:rPr>
          <w:sz w:val="22"/>
          <w:szCs w:val="22"/>
          <w:lang w:eastAsia="en-IE"/>
        </w:rPr>
        <w:t xml:space="preserve">Calculate the force on the aluminium foil if its length is 10 cm and a current of 1.5 A flows through it when it is placed in a magnetic field of flux density 3.0 T. </w:t>
      </w:r>
    </w:p>
    <w:p w:rsidR="001E34E0" w:rsidRPr="0066104E" w:rsidRDefault="001E34E0" w:rsidP="001E34E0">
      <w:pPr>
        <w:pStyle w:val="NoSpacing"/>
        <w:ind w:left="360"/>
        <w:rPr>
          <w:sz w:val="22"/>
          <w:szCs w:val="22"/>
          <w:lang w:eastAsia="en-IE"/>
        </w:rPr>
      </w:pPr>
    </w:p>
    <w:p w:rsidR="001E34E0" w:rsidRPr="006E6710" w:rsidRDefault="001E34E0" w:rsidP="00C00ED7">
      <w:pPr>
        <w:pStyle w:val="NoSpacing"/>
        <w:numPr>
          <w:ilvl w:val="0"/>
          <w:numId w:val="134"/>
        </w:numPr>
        <w:rPr>
          <w:iCs/>
          <w:sz w:val="22"/>
          <w:szCs w:val="22"/>
          <w:lang w:eastAsia="en-IE"/>
        </w:rPr>
      </w:pPr>
      <w:r w:rsidRPr="006E6710">
        <w:rPr>
          <w:sz w:val="22"/>
          <w:szCs w:val="22"/>
          <w:lang w:eastAsia="en-IE"/>
        </w:rPr>
        <w:t>A conductor of length 50 cm is carrying a current of 5 A. It is placed at right angles to  a magnetic field of flux density 3 T. Calculate the force on the conductor</w:t>
      </w:r>
      <w:r w:rsidRPr="006E6710">
        <w:rPr>
          <w:iCs/>
          <w:sz w:val="22"/>
          <w:szCs w:val="22"/>
          <w:lang w:eastAsia="en-IE"/>
        </w:rPr>
        <w:t>.</w:t>
      </w:r>
    </w:p>
    <w:p w:rsidR="001E34E0" w:rsidRDefault="001E34E0" w:rsidP="001E34E0">
      <w:pPr>
        <w:pStyle w:val="NoSpacing"/>
        <w:ind w:left="360"/>
        <w:rPr>
          <w:sz w:val="22"/>
          <w:szCs w:val="22"/>
          <w:lang w:eastAsia="en-IE"/>
        </w:rPr>
      </w:pPr>
    </w:p>
    <w:p w:rsidR="001E34E0" w:rsidRPr="0066104E" w:rsidRDefault="001E34E0" w:rsidP="001E34E0">
      <w:pPr>
        <w:pStyle w:val="NoSpacing"/>
        <w:ind w:left="360"/>
        <w:rPr>
          <w:sz w:val="22"/>
          <w:szCs w:val="22"/>
          <w:lang w:eastAsia="en-IE"/>
        </w:rPr>
      </w:pPr>
    </w:p>
    <w:p w:rsidR="001E34E0" w:rsidRPr="006E6710" w:rsidRDefault="001E34E0" w:rsidP="00C00ED7">
      <w:pPr>
        <w:pStyle w:val="NoSpacing"/>
        <w:numPr>
          <w:ilvl w:val="0"/>
          <w:numId w:val="134"/>
        </w:numPr>
        <w:rPr>
          <w:color w:val="000000"/>
          <w:sz w:val="22"/>
          <w:szCs w:val="22"/>
        </w:rPr>
      </w:pPr>
      <w:r w:rsidRPr="006E6710">
        <w:rPr>
          <w:color w:val="000000"/>
          <w:sz w:val="22"/>
          <w:szCs w:val="22"/>
        </w:rPr>
        <w:t xml:space="preserve">Give an expression for the force acting on a charge </w:t>
      </w:r>
      <w:r w:rsidRPr="006E6710">
        <w:rPr>
          <w:i/>
          <w:iCs/>
          <w:color w:val="000000"/>
          <w:sz w:val="22"/>
          <w:szCs w:val="22"/>
        </w:rPr>
        <w:t xml:space="preserve">q </w:t>
      </w:r>
      <w:r w:rsidRPr="006E6710">
        <w:rPr>
          <w:color w:val="000000"/>
          <w:sz w:val="22"/>
          <w:szCs w:val="22"/>
        </w:rPr>
        <w:t xml:space="preserve">moving at a velocity </w:t>
      </w:r>
      <w:r w:rsidRPr="006E6710">
        <w:rPr>
          <w:i/>
          <w:iCs/>
          <w:color w:val="000000"/>
          <w:sz w:val="22"/>
          <w:szCs w:val="22"/>
        </w:rPr>
        <w:t xml:space="preserve">v </w:t>
      </w:r>
      <w:r w:rsidRPr="006E6710">
        <w:rPr>
          <w:color w:val="000000"/>
          <w:sz w:val="22"/>
          <w:szCs w:val="22"/>
        </w:rPr>
        <w:t xml:space="preserve">at right angles to a magnetic field of flux density </w:t>
      </w:r>
      <w:r w:rsidRPr="006E6710">
        <w:rPr>
          <w:i/>
          <w:iCs/>
          <w:color w:val="000000"/>
          <w:sz w:val="22"/>
          <w:szCs w:val="22"/>
        </w:rPr>
        <w:t>B</w:t>
      </w:r>
      <w:r w:rsidRPr="006E6710">
        <w:rPr>
          <w:color w:val="000000"/>
          <w:sz w:val="22"/>
          <w:szCs w:val="22"/>
        </w:rPr>
        <w:t xml:space="preserve">. </w:t>
      </w:r>
    </w:p>
    <w:p w:rsidR="001E34E0" w:rsidRDefault="001E34E0" w:rsidP="001E34E0">
      <w:pPr>
        <w:pStyle w:val="NoSpacing"/>
        <w:ind w:left="360"/>
        <w:rPr>
          <w:sz w:val="22"/>
          <w:szCs w:val="22"/>
        </w:rPr>
      </w:pPr>
    </w:p>
    <w:p w:rsidR="001E34E0" w:rsidRPr="0066104E" w:rsidRDefault="001E34E0" w:rsidP="00C00ED7">
      <w:pPr>
        <w:pStyle w:val="NoSpacing"/>
        <w:numPr>
          <w:ilvl w:val="0"/>
          <w:numId w:val="134"/>
        </w:numPr>
        <w:rPr>
          <w:sz w:val="22"/>
          <w:szCs w:val="22"/>
        </w:rPr>
      </w:pPr>
    </w:p>
    <w:p w:rsidR="001E34E0" w:rsidRPr="0066104E" w:rsidRDefault="001E34E0" w:rsidP="00C00ED7">
      <w:pPr>
        <w:pStyle w:val="NoSpacing"/>
        <w:numPr>
          <w:ilvl w:val="0"/>
          <w:numId w:val="136"/>
        </w:numPr>
        <w:rPr>
          <w:color w:val="000000"/>
          <w:spacing w:val="-1"/>
          <w:sz w:val="22"/>
          <w:szCs w:val="22"/>
        </w:rPr>
      </w:pPr>
      <w:r>
        <w:rPr>
          <w:noProof/>
          <w:sz w:val="22"/>
          <w:szCs w:val="22"/>
          <w:lang w:val="en-IE" w:eastAsia="en-IE"/>
        </w:rPr>
        <w:drawing>
          <wp:anchor distT="0" distB="0" distL="114300" distR="114300" simplePos="0" relativeHeight="251743744" behindDoc="0" locked="0" layoutInCell="1" allowOverlap="1" wp14:anchorId="004E5797" wp14:editId="5882FC25">
            <wp:simplePos x="0" y="0"/>
            <wp:positionH relativeFrom="column">
              <wp:posOffset>4170045</wp:posOffset>
            </wp:positionH>
            <wp:positionV relativeFrom="paragraph">
              <wp:posOffset>130175</wp:posOffset>
            </wp:positionV>
            <wp:extent cx="1788795" cy="87439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87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04E">
        <w:rPr>
          <w:color w:val="000000"/>
          <w:sz w:val="22"/>
          <w:szCs w:val="22"/>
        </w:rPr>
        <w:t xml:space="preserve">The electron travels at a constant speed </w:t>
      </w:r>
      <w:r w:rsidRPr="0066104E">
        <w:rPr>
          <w:color w:val="000000"/>
          <w:spacing w:val="-1"/>
          <w:sz w:val="22"/>
          <w:szCs w:val="22"/>
        </w:rPr>
        <w:t xml:space="preserve">of 3.75 </w:t>
      </w:r>
      <w:r w:rsidRPr="0066104E">
        <w:rPr>
          <w:sz w:val="22"/>
          <w:szCs w:val="22"/>
        </w:rPr>
        <w:t xml:space="preserve">× </w:t>
      </w:r>
      <w:r w:rsidRPr="0066104E">
        <w:rPr>
          <w:color w:val="000000"/>
          <w:spacing w:val="-1"/>
          <w:sz w:val="22"/>
          <w:szCs w:val="22"/>
        </w:rPr>
        <w:t>10</w:t>
      </w:r>
      <w:r w:rsidRPr="0066104E">
        <w:rPr>
          <w:color w:val="000000"/>
          <w:spacing w:val="-1"/>
          <w:sz w:val="22"/>
          <w:szCs w:val="22"/>
          <w:vertAlign w:val="superscript"/>
        </w:rPr>
        <w:t>7</w:t>
      </w:r>
      <w:r w:rsidRPr="0066104E">
        <w:rPr>
          <w:color w:val="000000"/>
          <w:spacing w:val="-1"/>
          <w:sz w:val="22"/>
          <w:szCs w:val="22"/>
        </w:rPr>
        <w:t xml:space="preserve"> m s</w:t>
      </w:r>
      <w:r w:rsidRPr="0066104E">
        <w:rPr>
          <w:color w:val="000000"/>
          <w:spacing w:val="-1"/>
          <w:sz w:val="22"/>
          <w:szCs w:val="22"/>
          <w:vertAlign w:val="superscript"/>
        </w:rPr>
        <w:t>-1</w:t>
      </w:r>
      <w:r w:rsidRPr="0066104E">
        <w:rPr>
          <w:color w:val="000000"/>
          <w:spacing w:val="-1"/>
          <w:sz w:val="22"/>
          <w:szCs w:val="22"/>
        </w:rPr>
        <w:t xml:space="preserve"> </w:t>
      </w:r>
      <w:r w:rsidRPr="0066104E">
        <w:rPr>
          <w:color w:val="000000"/>
          <w:sz w:val="22"/>
          <w:szCs w:val="22"/>
        </w:rPr>
        <w:t>and enters a magnetic field at right angles, where it is deflected. The flux density of the magnetic field is 5 × 10</w:t>
      </w:r>
      <w:r w:rsidRPr="0066104E">
        <w:rPr>
          <w:color w:val="000000"/>
          <w:sz w:val="22"/>
          <w:szCs w:val="22"/>
          <w:vertAlign w:val="superscript"/>
        </w:rPr>
        <w:t>–2</w:t>
      </w:r>
      <w:r w:rsidRPr="0066104E">
        <w:rPr>
          <w:color w:val="000000"/>
          <w:sz w:val="22"/>
          <w:szCs w:val="22"/>
        </w:rPr>
        <w:t xml:space="preserve"> T.</w:t>
      </w:r>
    </w:p>
    <w:p w:rsidR="001E34E0" w:rsidRPr="0066104E" w:rsidRDefault="001E34E0" w:rsidP="001E34E0">
      <w:pPr>
        <w:pStyle w:val="NoSpacing"/>
        <w:ind w:left="360"/>
        <w:rPr>
          <w:color w:val="000000"/>
          <w:sz w:val="22"/>
          <w:szCs w:val="22"/>
        </w:rPr>
      </w:pPr>
      <w:r w:rsidRPr="0066104E">
        <w:rPr>
          <w:color w:val="000000"/>
          <w:sz w:val="22"/>
          <w:szCs w:val="22"/>
        </w:rPr>
        <w:t>Calculate the force acting on the electron.</w:t>
      </w:r>
    </w:p>
    <w:p w:rsidR="001E34E0" w:rsidRPr="00A0350F" w:rsidRDefault="001E34E0" w:rsidP="00C00ED7">
      <w:pPr>
        <w:pStyle w:val="NoSpacing"/>
        <w:numPr>
          <w:ilvl w:val="0"/>
          <w:numId w:val="136"/>
        </w:numPr>
        <w:rPr>
          <w:color w:val="000000"/>
          <w:sz w:val="22"/>
          <w:szCs w:val="22"/>
        </w:rPr>
      </w:pPr>
      <w:r w:rsidRPr="0066104E">
        <w:rPr>
          <w:color w:val="000000"/>
          <w:sz w:val="22"/>
          <w:szCs w:val="22"/>
        </w:rPr>
        <w:lastRenderedPageBreak/>
        <w:t>Calculate</w:t>
      </w:r>
      <w:r w:rsidRPr="0066104E">
        <w:rPr>
          <w:sz w:val="22"/>
          <w:szCs w:val="22"/>
        </w:rPr>
        <w:t xml:space="preserve"> the radius of the circular path followed by the electron, in the magnetic field.</w:t>
      </w:r>
    </w:p>
    <w:p w:rsidR="001E34E0" w:rsidRDefault="001E34E0" w:rsidP="001E34E0">
      <w:pPr>
        <w:pStyle w:val="NoSpacing"/>
        <w:ind w:left="360"/>
        <w:rPr>
          <w:color w:val="000000"/>
          <w:sz w:val="22"/>
          <w:szCs w:val="22"/>
        </w:rPr>
      </w:pPr>
    </w:p>
    <w:p w:rsidR="001E34E0" w:rsidRDefault="001E34E0" w:rsidP="001E34E0">
      <w:pPr>
        <w:pStyle w:val="NoSpacing"/>
        <w:ind w:left="360"/>
        <w:rPr>
          <w:color w:val="000000"/>
          <w:sz w:val="22"/>
          <w:szCs w:val="22"/>
        </w:rPr>
      </w:pPr>
    </w:p>
    <w:p w:rsidR="001E34E0" w:rsidRPr="0066104E" w:rsidRDefault="001E34E0" w:rsidP="001E34E0">
      <w:pPr>
        <w:pStyle w:val="NoSpacing"/>
        <w:ind w:left="360"/>
        <w:rPr>
          <w:color w:val="000000"/>
          <w:sz w:val="22"/>
          <w:szCs w:val="22"/>
        </w:rPr>
      </w:pPr>
    </w:p>
    <w:p w:rsidR="001E34E0" w:rsidRPr="006E6710" w:rsidRDefault="001E34E0" w:rsidP="00C00ED7">
      <w:pPr>
        <w:pStyle w:val="NoSpacing"/>
        <w:numPr>
          <w:ilvl w:val="0"/>
          <w:numId w:val="134"/>
        </w:numPr>
        <w:rPr>
          <w:sz w:val="22"/>
          <w:szCs w:val="22"/>
        </w:rPr>
      </w:pPr>
      <w:r w:rsidRPr="00DC30B0">
        <w:t>Read this passage and answer the questions below.</w:t>
      </w:r>
    </w:p>
    <w:p w:rsidR="001E34E0" w:rsidRDefault="001E34E0" w:rsidP="001E34E0">
      <w:pPr>
        <w:pStyle w:val="NoSpacing"/>
        <w:ind w:left="360"/>
        <w:rPr>
          <w:sz w:val="22"/>
          <w:szCs w:val="22"/>
        </w:rPr>
      </w:pPr>
      <w:r w:rsidRPr="00DC30B0">
        <w:t>In 1819 the Danish physicist Hans Christian Oersted discovered that an electric current flowing</w:t>
      </w:r>
      <w:r>
        <w:t xml:space="preserve"> </w:t>
      </w:r>
      <w:r w:rsidRPr="00DC30B0">
        <w:t>through a wire deflected a compass needle.</w:t>
      </w:r>
    </w:p>
    <w:p w:rsidR="001E34E0" w:rsidRDefault="001E34E0" w:rsidP="001E34E0">
      <w:pPr>
        <w:pStyle w:val="NoSpacing"/>
        <w:ind w:left="360"/>
        <w:rPr>
          <w:sz w:val="22"/>
          <w:szCs w:val="22"/>
        </w:rPr>
      </w:pPr>
      <w:r w:rsidRPr="00DC30B0">
        <w:t>A year later the Frenchman François Arago found that a wire carrying an electric current acted as a</w:t>
      </w:r>
      <w:r>
        <w:t xml:space="preserve"> </w:t>
      </w:r>
      <w:r w:rsidRPr="00DC30B0">
        <w:t>magnet and could attract iron filings. Soon his compatriot André-Marie Ampère demonstrated that</w:t>
      </w:r>
      <w:r>
        <w:t xml:space="preserve"> </w:t>
      </w:r>
      <w:r w:rsidRPr="00DC30B0">
        <w:t>two parallel wires were attracted towards one another if each had a current flowing through it in the</w:t>
      </w:r>
      <w:r>
        <w:t xml:space="preserve"> </w:t>
      </w:r>
      <w:r w:rsidRPr="00DC30B0">
        <w:t>same direction. However, the wires repelled each other if the currents flowed in the opposite</w:t>
      </w:r>
      <w:r>
        <w:t xml:space="preserve"> </w:t>
      </w:r>
      <w:r w:rsidRPr="00DC30B0">
        <w:t>directions.</w:t>
      </w:r>
    </w:p>
    <w:p w:rsidR="001E34E0" w:rsidRDefault="001E34E0" w:rsidP="001E34E0">
      <w:pPr>
        <w:pStyle w:val="NoSpacing"/>
        <w:ind w:left="360"/>
        <w:rPr>
          <w:sz w:val="22"/>
          <w:szCs w:val="22"/>
        </w:rPr>
      </w:pPr>
      <w:r w:rsidRPr="00DC30B0">
        <w:t>Intrigued by the fact that a flow of electricity could create magnetism, the great British</w:t>
      </w:r>
      <w:r>
        <w:t xml:space="preserve"> </w:t>
      </w:r>
      <w:r w:rsidRPr="00DC30B0">
        <w:t>experimentalist Michael Faraday decided to see if he could generate electricity using magnetism. He</w:t>
      </w:r>
      <w:r>
        <w:t xml:space="preserve"> </w:t>
      </w:r>
      <w:r w:rsidRPr="00DC30B0">
        <w:t>pushed a bar magnet in and out of a coil of wire and found an electric current being generated. The</w:t>
      </w:r>
      <w:r>
        <w:t xml:space="preserve"> </w:t>
      </w:r>
      <w:r w:rsidRPr="00DC30B0">
        <w:t>current stopped whenever the magnet was motionless within the coil.</w:t>
      </w:r>
    </w:p>
    <w:p w:rsidR="001E34E0" w:rsidRPr="00A0350F" w:rsidRDefault="001E34E0" w:rsidP="001E34E0">
      <w:pPr>
        <w:pStyle w:val="NoSpacing"/>
        <w:ind w:left="360"/>
        <w:rPr>
          <w:sz w:val="22"/>
          <w:szCs w:val="22"/>
        </w:rPr>
      </w:pPr>
      <w:r w:rsidRPr="00DC30B0">
        <w:t>(Adapted from ‘</w:t>
      </w:r>
      <w:r w:rsidRPr="00DC30B0">
        <w:rPr>
          <w:i/>
          <w:iCs/>
        </w:rPr>
        <w:t>Quantum' by Manjit Kumar, Icon Books 2008</w:t>
      </w:r>
      <w:r w:rsidRPr="00DC30B0">
        <w:t>)</w:t>
      </w:r>
    </w:p>
    <w:p w:rsidR="001E34E0" w:rsidRPr="00A0350F" w:rsidRDefault="001E34E0" w:rsidP="00C00ED7">
      <w:pPr>
        <w:pStyle w:val="NoSpacing"/>
        <w:numPr>
          <w:ilvl w:val="0"/>
          <w:numId w:val="138"/>
        </w:numPr>
      </w:pPr>
      <w:r w:rsidRPr="00A0350F">
        <w:t>Who discovered that an electric current can deflect a compass needle?</w:t>
      </w:r>
    </w:p>
    <w:p w:rsidR="001E34E0" w:rsidRPr="00A0350F" w:rsidRDefault="001E34E0" w:rsidP="00C00ED7">
      <w:pPr>
        <w:pStyle w:val="NoSpacing"/>
        <w:numPr>
          <w:ilvl w:val="0"/>
          <w:numId w:val="138"/>
        </w:numPr>
      </w:pPr>
      <w:r w:rsidRPr="00A0350F">
        <w:t xml:space="preserve">What did Arago discover? </w:t>
      </w:r>
    </w:p>
    <w:p w:rsidR="001E34E0" w:rsidRPr="00A0350F" w:rsidRDefault="001E34E0" w:rsidP="00C00ED7">
      <w:pPr>
        <w:pStyle w:val="NoSpacing"/>
        <w:numPr>
          <w:ilvl w:val="0"/>
          <w:numId w:val="138"/>
        </w:numPr>
      </w:pPr>
      <w:r w:rsidRPr="00A0350F">
        <w:t>What happens when currents flow in the same direction in two parallel wires?</w:t>
      </w:r>
    </w:p>
    <w:p w:rsidR="001E34E0" w:rsidRPr="00A0350F" w:rsidRDefault="001E34E0" w:rsidP="00C00ED7">
      <w:pPr>
        <w:pStyle w:val="NoSpacing"/>
        <w:numPr>
          <w:ilvl w:val="0"/>
          <w:numId w:val="138"/>
        </w:numPr>
      </w:pPr>
      <w:r w:rsidRPr="00A0350F">
        <w:t xml:space="preserve">How could two parallel wires be made to repel each other? </w:t>
      </w:r>
    </w:p>
    <w:p w:rsidR="001E34E0" w:rsidRDefault="001E34E0" w:rsidP="001E34E0"/>
    <w:p w:rsidR="001E34E0" w:rsidRPr="007E31E0" w:rsidRDefault="001E34E0" w:rsidP="00C00ED7">
      <w:pPr>
        <w:pStyle w:val="NoSpacing"/>
        <w:numPr>
          <w:ilvl w:val="0"/>
          <w:numId w:val="134"/>
        </w:numPr>
        <w:rPr>
          <w:bCs/>
          <w:i/>
          <w:sz w:val="22"/>
          <w:szCs w:val="22"/>
        </w:rPr>
      </w:pPr>
      <w:r w:rsidRPr="007E31E0">
        <w:rPr>
          <w:bCs/>
          <w:sz w:val="22"/>
          <w:szCs w:val="22"/>
        </w:rPr>
        <w:t xml:space="preserve">Explain the term </w:t>
      </w:r>
      <w:r w:rsidRPr="007E31E0">
        <w:rPr>
          <w:bCs/>
          <w:i/>
          <w:sz w:val="22"/>
          <w:szCs w:val="22"/>
        </w:rPr>
        <w:t>emf</w:t>
      </w:r>
    </w:p>
    <w:p w:rsidR="001E34E0" w:rsidRPr="00A57CCF" w:rsidRDefault="001E34E0" w:rsidP="001E34E0">
      <w:pPr>
        <w:pStyle w:val="NoSpacing"/>
        <w:ind w:left="360"/>
        <w:rPr>
          <w:bCs/>
          <w:sz w:val="22"/>
          <w:szCs w:val="22"/>
        </w:rPr>
      </w:pPr>
    </w:p>
    <w:p w:rsidR="001E34E0" w:rsidRPr="006E6710" w:rsidRDefault="001E34E0" w:rsidP="00C00ED7">
      <w:pPr>
        <w:pStyle w:val="NoSpacing"/>
        <w:numPr>
          <w:ilvl w:val="0"/>
          <w:numId w:val="134"/>
        </w:numPr>
        <w:rPr>
          <w:color w:val="000000"/>
          <w:sz w:val="22"/>
          <w:szCs w:val="22"/>
          <w:lang w:eastAsia="en-IE"/>
        </w:rPr>
      </w:pPr>
      <w:r w:rsidRPr="006E6710">
        <w:rPr>
          <w:sz w:val="22"/>
          <w:szCs w:val="22"/>
          <w:lang w:val="en-IE"/>
        </w:rPr>
        <w:t>What is electromagnetic induction?</w:t>
      </w:r>
    </w:p>
    <w:p w:rsidR="001E34E0" w:rsidRPr="00A57CCF" w:rsidRDefault="001E34E0" w:rsidP="001E34E0">
      <w:pPr>
        <w:pStyle w:val="NoSpacing"/>
        <w:rPr>
          <w:bCs/>
          <w:sz w:val="22"/>
          <w:szCs w:val="22"/>
        </w:rPr>
      </w:pPr>
    </w:p>
    <w:p w:rsidR="001E34E0" w:rsidRPr="00A57CCF" w:rsidRDefault="001E34E0" w:rsidP="00C00ED7">
      <w:pPr>
        <w:pStyle w:val="NoSpacing"/>
        <w:numPr>
          <w:ilvl w:val="0"/>
          <w:numId w:val="134"/>
        </w:numPr>
        <w:rPr>
          <w:sz w:val="22"/>
          <w:szCs w:val="22"/>
          <w:lang w:eastAsia="en-IE"/>
        </w:rPr>
      </w:pPr>
      <w:r w:rsidRPr="00A57CCF">
        <w:rPr>
          <w:sz w:val="22"/>
          <w:szCs w:val="22"/>
          <w:lang w:eastAsia="en-IE"/>
        </w:rPr>
        <w:t>A magnet and a coil can be used to produce electricity.</w:t>
      </w:r>
    </w:p>
    <w:p w:rsidR="001E34E0" w:rsidRPr="00A57CCF" w:rsidRDefault="001E34E0" w:rsidP="001E34E0">
      <w:pPr>
        <w:pStyle w:val="NoSpacing"/>
        <w:ind w:left="357"/>
        <w:rPr>
          <w:sz w:val="22"/>
          <w:szCs w:val="22"/>
          <w:lang w:eastAsia="en-IE"/>
        </w:rPr>
      </w:pPr>
      <w:r w:rsidRPr="00A57CCF">
        <w:rPr>
          <w:sz w:val="22"/>
          <w:szCs w:val="22"/>
          <w:lang w:eastAsia="en-IE"/>
        </w:rPr>
        <w:t xml:space="preserve">How would you demonstrate this? </w:t>
      </w:r>
    </w:p>
    <w:p w:rsidR="001E34E0" w:rsidRPr="00A57CCF" w:rsidRDefault="001E34E0" w:rsidP="001E34E0">
      <w:pPr>
        <w:pStyle w:val="NoSpacing"/>
        <w:ind w:left="360"/>
        <w:rPr>
          <w:bCs/>
          <w:sz w:val="22"/>
          <w:szCs w:val="22"/>
        </w:rPr>
      </w:pPr>
    </w:p>
    <w:p w:rsidR="001E34E0" w:rsidRPr="00A57CCF" w:rsidRDefault="001E34E0" w:rsidP="00C00ED7">
      <w:pPr>
        <w:pStyle w:val="NoSpacing"/>
        <w:numPr>
          <w:ilvl w:val="0"/>
          <w:numId w:val="134"/>
        </w:numPr>
        <w:rPr>
          <w:bCs/>
          <w:sz w:val="22"/>
          <w:szCs w:val="22"/>
        </w:rPr>
      </w:pPr>
      <w:r>
        <w:rPr>
          <w:bCs/>
          <w:noProof/>
          <w:sz w:val="22"/>
          <w:szCs w:val="22"/>
          <w:lang w:val="en-IE" w:eastAsia="en-IE"/>
        </w:rPr>
        <w:drawing>
          <wp:anchor distT="0" distB="0" distL="114300" distR="114300" simplePos="0" relativeHeight="251744768" behindDoc="0" locked="0" layoutInCell="1" allowOverlap="1" wp14:anchorId="340FEB70" wp14:editId="61C8014D">
            <wp:simplePos x="0" y="0"/>
            <wp:positionH relativeFrom="column">
              <wp:posOffset>3741420</wp:posOffset>
            </wp:positionH>
            <wp:positionV relativeFrom="paragraph">
              <wp:posOffset>47625</wp:posOffset>
            </wp:positionV>
            <wp:extent cx="2018030" cy="9093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1803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E0" w:rsidRPr="00A57CCF" w:rsidRDefault="001E34E0" w:rsidP="00C00ED7">
      <w:pPr>
        <w:pStyle w:val="NoSpacing"/>
        <w:numPr>
          <w:ilvl w:val="0"/>
          <w:numId w:val="148"/>
        </w:numPr>
        <w:rPr>
          <w:color w:val="000000"/>
          <w:sz w:val="22"/>
          <w:szCs w:val="22"/>
          <w:lang w:eastAsia="en-IE"/>
        </w:rPr>
      </w:pPr>
      <w:r w:rsidRPr="00A57CCF">
        <w:rPr>
          <w:color w:val="000000"/>
          <w:sz w:val="22"/>
          <w:szCs w:val="22"/>
          <w:lang w:eastAsia="en-IE"/>
        </w:rPr>
        <w:t>A coil of wire is connected to a sensitive galvanometer as shown in the diagram.</w:t>
      </w:r>
    </w:p>
    <w:p w:rsidR="001E34E0" w:rsidRPr="00A57CCF" w:rsidRDefault="001E34E0" w:rsidP="001E34E0">
      <w:pPr>
        <w:pStyle w:val="NoSpacing"/>
        <w:ind w:left="360"/>
        <w:rPr>
          <w:color w:val="000000"/>
          <w:sz w:val="22"/>
          <w:szCs w:val="22"/>
          <w:lang w:eastAsia="en-IE"/>
        </w:rPr>
      </w:pPr>
      <w:r w:rsidRPr="00A57CCF">
        <w:rPr>
          <w:color w:val="000000"/>
          <w:sz w:val="22"/>
          <w:szCs w:val="22"/>
          <w:lang w:eastAsia="en-IE"/>
        </w:rPr>
        <w:t xml:space="preserve">What is observed when the magnet is moved towards the coil? </w:t>
      </w:r>
    </w:p>
    <w:p w:rsidR="001E34E0" w:rsidRPr="00A57CCF" w:rsidRDefault="001E34E0" w:rsidP="00C00ED7">
      <w:pPr>
        <w:pStyle w:val="NoSpacing"/>
        <w:numPr>
          <w:ilvl w:val="0"/>
          <w:numId w:val="148"/>
        </w:numPr>
        <w:rPr>
          <w:color w:val="000000"/>
          <w:sz w:val="22"/>
          <w:szCs w:val="22"/>
          <w:lang w:eastAsia="en-IE"/>
        </w:rPr>
      </w:pPr>
      <w:r w:rsidRPr="00A57CCF">
        <w:rPr>
          <w:color w:val="000000"/>
          <w:sz w:val="22"/>
          <w:szCs w:val="22"/>
          <w:lang w:eastAsia="en-IE"/>
        </w:rPr>
        <w:t>Explain why this occurs.</w:t>
      </w:r>
    </w:p>
    <w:p w:rsidR="001E34E0" w:rsidRPr="00A57CCF" w:rsidRDefault="001E34E0" w:rsidP="00C00ED7">
      <w:pPr>
        <w:pStyle w:val="NoSpacing"/>
        <w:numPr>
          <w:ilvl w:val="0"/>
          <w:numId w:val="148"/>
        </w:numPr>
        <w:rPr>
          <w:color w:val="000000"/>
          <w:sz w:val="22"/>
          <w:szCs w:val="22"/>
          <w:lang w:eastAsia="en-IE"/>
        </w:rPr>
      </w:pPr>
      <w:r w:rsidRPr="00A57CCF">
        <w:rPr>
          <w:color w:val="000000"/>
          <w:sz w:val="22"/>
          <w:szCs w:val="22"/>
          <w:lang w:eastAsia="en-IE"/>
        </w:rPr>
        <w:t xml:space="preserve">Describe what happens when the speed of the magnet is increased. </w:t>
      </w:r>
    </w:p>
    <w:p w:rsidR="001E34E0" w:rsidRPr="00A57CCF" w:rsidRDefault="001E34E0" w:rsidP="001E34E0">
      <w:pPr>
        <w:pStyle w:val="NoSpacing"/>
        <w:ind w:left="360"/>
        <w:rPr>
          <w:sz w:val="22"/>
          <w:szCs w:val="22"/>
          <w:lang w:val="en-IE"/>
        </w:rPr>
      </w:pPr>
    </w:p>
    <w:p w:rsidR="001E34E0" w:rsidRPr="00E04ED0" w:rsidRDefault="001E34E0" w:rsidP="00C00ED7">
      <w:pPr>
        <w:pStyle w:val="NoSpacing"/>
        <w:numPr>
          <w:ilvl w:val="0"/>
          <w:numId w:val="134"/>
        </w:numPr>
        <w:rPr>
          <w:sz w:val="22"/>
          <w:szCs w:val="22"/>
        </w:rPr>
      </w:pPr>
    </w:p>
    <w:p w:rsidR="001E34E0" w:rsidRPr="00E04ED0" w:rsidRDefault="001E34E0" w:rsidP="00C00ED7">
      <w:pPr>
        <w:pStyle w:val="NoSpacing"/>
        <w:numPr>
          <w:ilvl w:val="0"/>
          <w:numId w:val="138"/>
        </w:numPr>
      </w:pPr>
      <w:r w:rsidRPr="00E04ED0">
        <w:t>Draw a sketch of the apparatus Michael Faraday used to generate electricity.</w:t>
      </w:r>
    </w:p>
    <w:p w:rsidR="001E34E0" w:rsidRPr="00E04ED0" w:rsidRDefault="001E34E0" w:rsidP="00C00ED7">
      <w:pPr>
        <w:pStyle w:val="NoSpacing"/>
        <w:numPr>
          <w:ilvl w:val="0"/>
          <w:numId w:val="138"/>
        </w:numPr>
      </w:pPr>
      <w:r w:rsidRPr="00E04ED0">
        <w:t>What name is given to the generation of electricity discovered by Michael Faraday?</w:t>
      </w:r>
    </w:p>
    <w:p w:rsidR="001E34E0" w:rsidRPr="00E04ED0" w:rsidRDefault="001E34E0" w:rsidP="00C00ED7">
      <w:pPr>
        <w:pStyle w:val="NoSpacing"/>
        <w:numPr>
          <w:ilvl w:val="0"/>
          <w:numId w:val="138"/>
        </w:numPr>
      </w:pPr>
      <w:r w:rsidRPr="00E04ED0">
        <w:t xml:space="preserve">What energy conversions takes place in Faraday’s experiment </w:t>
      </w:r>
    </w:p>
    <w:p w:rsidR="001E34E0" w:rsidRPr="00E04ED0" w:rsidRDefault="001E34E0" w:rsidP="00C00ED7">
      <w:pPr>
        <w:pStyle w:val="NoSpacing"/>
        <w:numPr>
          <w:ilvl w:val="0"/>
          <w:numId w:val="138"/>
        </w:numPr>
      </w:pPr>
      <w:r w:rsidRPr="00E04ED0">
        <w:t xml:space="preserve">How does Faraday’s experiment show that a changing magnetic field is required to generate electricity? </w:t>
      </w:r>
    </w:p>
    <w:p w:rsidR="001E34E0" w:rsidRPr="00E04ED0" w:rsidRDefault="001E34E0" w:rsidP="001E34E0">
      <w:pPr>
        <w:pStyle w:val="NoSpacing"/>
        <w:ind w:left="360"/>
        <w:rPr>
          <w:sz w:val="22"/>
          <w:szCs w:val="22"/>
        </w:rPr>
      </w:pPr>
    </w:p>
    <w:p w:rsidR="001E34E0" w:rsidRPr="006E6710" w:rsidRDefault="001E34E0" w:rsidP="00C00ED7">
      <w:pPr>
        <w:pStyle w:val="NoSpacing"/>
        <w:numPr>
          <w:ilvl w:val="0"/>
          <w:numId w:val="134"/>
        </w:numPr>
        <w:rPr>
          <w:sz w:val="22"/>
          <w:szCs w:val="22"/>
        </w:rPr>
      </w:pPr>
      <w:r w:rsidRPr="006E6710">
        <w:rPr>
          <w:sz w:val="22"/>
          <w:szCs w:val="22"/>
        </w:rPr>
        <w:t xml:space="preserve">State Faraday’s law of electromagnetic induction. </w:t>
      </w:r>
    </w:p>
    <w:p w:rsidR="001E34E0" w:rsidRPr="00A57CCF" w:rsidRDefault="001E34E0" w:rsidP="001E34E0">
      <w:pPr>
        <w:pStyle w:val="NoSpacing"/>
        <w:ind w:left="360"/>
        <w:rPr>
          <w:sz w:val="22"/>
          <w:szCs w:val="22"/>
          <w:lang w:val="en-IE"/>
        </w:rPr>
      </w:pPr>
    </w:p>
    <w:p w:rsidR="001E34E0" w:rsidRPr="006E6710" w:rsidRDefault="001E34E0" w:rsidP="00C00ED7">
      <w:pPr>
        <w:pStyle w:val="NoSpacing"/>
        <w:numPr>
          <w:ilvl w:val="0"/>
          <w:numId w:val="134"/>
        </w:numPr>
        <w:rPr>
          <w:sz w:val="22"/>
          <w:szCs w:val="22"/>
        </w:rPr>
      </w:pPr>
      <w:r w:rsidRPr="006E6710">
        <w:rPr>
          <w:sz w:val="22"/>
          <w:szCs w:val="22"/>
        </w:rPr>
        <w:t xml:space="preserve">State Lenz’s law of electromagnetic induction. </w:t>
      </w:r>
    </w:p>
    <w:p w:rsidR="001E34E0" w:rsidRPr="00A57CCF" w:rsidRDefault="001E34E0" w:rsidP="001E34E0">
      <w:pPr>
        <w:pStyle w:val="NoSpacing"/>
        <w:ind w:left="360"/>
        <w:rPr>
          <w:sz w:val="22"/>
          <w:szCs w:val="22"/>
          <w:lang w:val="en-IE"/>
        </w:rPr>
      </w:pPr>
    </w:p>
    <w:p w:rsidR="001E34E0" w:rsidRPr="006E6710" w:rsidRDefault="001E34E0" w:rsidP="00C00ED7">
      <w:pPr>
        <w:pStyle w:val="NoSpacing"/>
        <w:numPr>
          <w:ilvl w:val="0"/>
          <w:numId w:val="134"/>
        </w:numPr>
        <w:rPr>
          <w:sz w:val="22"/>
          <w:szCs w:val="22"/>
        </w:rPr>
      </w:pPr>
      <w:r w:rsidRPr="006E6710">
        <w:rPr>
          <w:sz w:val="22"/>
          <w:szCs w:val="22"/>
        </w:rPr>
        <w:t>Describe an experiment to demonstrate electromagnetic induction</w:t>
      </w:r>
      <w:r w:rsidRPr="006E6710">
        <w:rPr>
          <w:i/>
          <w:iCs/>
          <w:sz w:val="22"/>
          <w:szCs w:val="22"/>
        </w:rPr>
        <w:t xml:space="preserve">. </w:t>
      </w:r>
    </w:p>
    <w:p w:rsidR="001E34E0" w:rsidRPr="00A57CCF" w:rsidRDefault="001E34E0" w:rsidP="001E34E0">
      <w:pPr>
        <w:pStyle w:val="NoSpacing"/>
        <w:ind w:left="360"/>
        <w:rPr>
          <w:bCs/>
          <w:sz w:val="22"/>
          <w:szCs w:val="22"/>
        </w:rPr>
      </w:pPr>
    </w:p>
    <w:p w:rsidR="001E34E0" w:rsidRPr="006E6710" w:rsidRDefault="001E34E0" w:rsidP="00C00ED7">
      <w:pPr>
        <w:pStyle w:val="NoSpacing"/>
        <w:numPr>
          <w:ilvl w:val="0"/>
          <w:numId w:val="134"/>
        </w:numPr>
        <w:rPr>
          <w:bCs/>
          <w:sz w:val="22"/>
          <w:szCs w:val="22"/>
        </w:rPr>
      </w:pPr>
      <w:r w:rsidRPr="006E6710">
        <w:rPr>
          <w:sz w:val="22"/>
          <w:szCs w:val="22"/>
        </w:rPr>
        <w:t xml:space="preserve">Describe an experiment to demonstrate Faraday’s law. </w:t>
      </w:r>
    </w:p>
    <w:p w:rsidR="001E34E0" w:rsidRPr="00A57CCF" w:rsidRDefault="001E34E0" w:rsidP="001E34E0">
      <w:pPr>
        <w:pStyle w:val="NoSpacing"/>
        <w:rPr>
          <w:sz w:val="22"/>
          <w:szCs w:val="22"/>
          <w:lang w:val="en-IE"/>
        </w:rPr>
      </w:pPr>
    </w:p>
    <w:p w:rsidR="001E34E0" w:rsidRPr="006E6710" w:rsidRDefault="001E34E0" w:rsidP="00C00ED7">
      <w:pPr>
        <w:pStyle w:val="NoSpacing"/>
        <w:numPr>
          <w:ilvl w:val="0"/>
          <w:numId w:val="134"/>
        </w:numPr>
        <w:rPr>
          <w:color w:val="000000"/>
          <w:sz w:val="22"/>
          <w:szCs w:val="22"/>
        </w:rPr>
      </w:pPr>
      <w:r w:rsidRPr="006E6710">
        <w:rPr>
          <w:color w:val="000000"/>
          <w:sz w:val="22"/>
          <w:szCs w:val="22"/>
        </w:rPr>
        <w:t xml:space="preserve">Define magnetic flux. </w:t>
      </w:r>
    </w:p>
    <w:p w:rsidR="001E34E0" w:rsidRPr="00A57CCF" w:rsidRDefault="001E34E0" w:rsidP="001E34E0">
      <w:pPr>
        <w:pStyle w:val="NoSpacing"/>
        <w:rPr>
          <w:sz w:val="22"/>
          <w:szCs w:val="22"/>
          <w:lang w:val="en-IE"/>
        </w:rPr>
      </w:pPr>
    </w:p>
    <w:p w:rsidR="001E34E0" w:rsidRPr="00A57CCF" w:rsidRDefault="001E34E0" w:rsidP="00C00ED7">
      <w:pPr>
        <w:pStyle w:val="NoSpacing"/>
        <w:numPr>
          <w:ilvl w:val="0"/>
          <w:numId w:val="134"/>
        </w:numPr>
        <w:rPr>
          <w:color w:val="000000"/>
          <w:sz w:val="22"/>
          <w:szCs w:val="22"/>
        </w:rPr>
      </w:pPr>
      <w:r>
        <w:rPr>
          <w:color w:val="000000"/>
          <w:sz w:val="22"/>
          <w:szCs w:val="22"/>
        </w:rPr>
        <w:t xml:space="preserve">A </w:t>
      </w:r>
      <w:r w:rsidRPr="00A57CCF">
        <w:rPr>
          <w:color w:val="000000"/>
          <w:sz w:val="22"/>
          <w:szCs w:val="22"/>
        </w:rPr>
        <w:t xml:space="preserve">coil has 5000 turns. </w:t>
      </w:r>
    </w:p>
    <w:p w:rsidR="001E34E0" w:rsidRPr="00A57CCF" w:rsidRDefault="001E34E0" w:rsidP="001E34E0">
      <w:pPr>
        <w:pStyle w:val="NoSpacing"/>
        <w:ind w:left="360"/>
        <w:rPr>
          <w:color w:val="000000"/>
          <w:sz w:val="22"/>
          <w:szCs w:val="22"/>
        </w:rPr>
      </w:pPr>
      <w:r w:rsidRPr="00A57CCF">
        <w:rPr>
          <w:color w:val="000000"/>
          <w:sz w:val="22"/>
          <w:szCs w:val="22"/>
        </w:rPr>
        <w:t>What is the emf induced in the coil when the magnetic flux cutting the coil changes by 8 × 10</w:t>
      </w:r>
      <w:r w:rsidRPr="00A57CCF">
        <w:rPr>
          <w:color w:val="000000"/>
          <w:sz w:val="22"/>
          <w:szCs w:val="22"/>
          <w:vertAlign w:val="superscript"/>
        </w:rPr>
        <w:t xml:space="preserve">–4 </w:t>
      </w:r>
      <w:r w:rsidRPr="00A57CCF">
        <w:rPr>
          <w:color w:val="000000"/>
          <w:sz w:val="22"/>
          <w:szCs w:val="22"/>
        </w:rPr>
        <w:t xml:space="preserve">Wb in 0.1 s? </w:t>
      </w:r>
    </w:p>
    <w:p w:rsidR="001E34E0" w:rsidRPr="00A57CCF" w:rsidRDefault="001E34E0" w:rsidP="001E34E0">
      <w:pPr>
        <w:pStyle w:val="NoSpacing"/>
        <w:ind w:left="360"/>
        <w:rPr>
          <w:color w:val="000000"/>
          <w:sz w:val="22"/>
          <w:szCs w:val="22"/>
        </w:rPr>
      </w:pPr>
    </w:p>
    <w:p w:rsidR="001E34E0" w:rsidRPr="006E6710" w:rsidRDefault="001E34E0" w:rsidP="00C00ED7">
      <w:pPr>
        <w:pStyle w:val="NoSpacing"/>
        <w:numPr>
          <w:ilvl w:val="0"/>
          <w:numId w:val="134"/>
        </w:numPr>
        <w:rPr>
          <w:sz w:val="22"/>
          <w:szCs w:val="22"/>
          <w:lang w:eastAsia="en-IE"/>
        </w:rPr>
      </w:pPr>
      <w:r w:rsidRPr="006E6710">
        <w:rPr>
          <w:sz w:val="22"/>
          <w:szCs w:val="22"/>
          <w:lang w:eastAsia="en-IE"/>
        </w:rPr>
        <w:t xml:space="preserve">What is the average emf induced in a coil of 20 turns when the magnetic flux cutting it decreases from 2.3 Wb to 1.4 Wb in 0.4 s? </w:t>
      </w:r>
    </w:p>
    <w:p w:rsidR="001E34E0" w:rsidRPr="00A57CCF" w:rsidRDefault="001E34E0" w:rsidP="001E34E0">
      <w:pPr>
        <w:pStyle w:val="NoSpacing"/>
        <w:ind w:left="360"/>
        <w:rPr>
          <w:sz w:val="22"/>
          <w:szCs w:val="22"/>
          <w:lang w:val="en-IE"/>
        </w:rPr>
      </w:pPr>
    </w:p>
    <w:p w:rsidR="001E34E0" w:rsidRPr="00A57CCF" w:rsidRDefault="001E34E0" w:rsidP="00C00ED7">
      <w:pPr>
        <w:pStyle w:val="NoSpacing"/>
        <w:numPr>
          <w:ilvl w:val="0"/>
          <w:numId w:val="134"/>
        </w:numPr>
        <w:rPr>
          <w:sz w:val="22"/>
          <w:szCs w:val="22"/>
          <w:lang w:val="en-IE"/>
        </w:rPr>
      </w:pPr>
    </w:p>
    <w:p w:rsidR="001E34E0" w:rsidRPr="00A57CCF" w:rsidRDefault="001E34E0" w:rsidP="00C00ED7">
      <w:pPr>
        <w:pStyle w:val="NoSpacing"/>
        <w:numPr>
          <w:ilvl w:val="0"/>
          <w:numId w:val="144"/>
        </w:numPr>
        <w:rPr>
          <w:sz w:val="22"/>
          <w:szCs w:val="22"/>
          <w:lang w:val="en-IE"/>
        </w:rPr>
      </w:pPr>
      <w:r w:rsidRPr="00A57CCF">
        <w:rPr>
          <w:sz w:val="22"/>
          <w:szCs w:val="22"/>
          <w:lang w:val="en-IE"/>
        </w:rPr>
        <w:t>A metal loop of wire in the shape of a square of side 5 cm enters a magnetic field of flux density 8T.</w:t>
      </w:r>
    </w:p>
    <w:p w:rsidR="001E34E0" w:rsidRPr="00A57CCF" w:rsidRDefault="001E34E0" w:rsidP="001E34E0">
      <w:pPr>
        <w:pStyle w:val="NoSpacing"/>
        <w:ind w:left="360"/>
        <w:rPr>
          <w:sz w:val="22"/>
          <w:szCs w:val="22"/>
          <w:lang w:val="en-IE"/>
        </w:rPr>
      </w:pPr>
      <w:r w:rsidRPr="00A57CCF">
        <w:rPr>
          <w:sz w:val="22"/>
          <w:szCs w:val="22"/>
          <w:lang w:val="en-IE"/>
        </w:rPr>
        <w:t>The loop is perpendicular to the field and is travelling at a speed of 5 m s</w:t>
      </w:r>
      <w:r w:rsidRPr="00A57CCF">
        <w:rPr>
          <w:sz w:val="22"/>
          <w:szCs w:val="22"/>
          <w:vertAlign w:val="superscript"/>
          <w:lang w:val="en-IE"/>
        </w:rPr>
        <w:t>–1</w:t>
      </w:r>
      <w:r w:rsidRPr="00A57CCF">
        <w:rPr>
          <w:sz w:val="22"/>
          <w:szCs w:val="22"/>
          <w:lang w:val="en-IE"/>
        </w:rPr>
        <w:t>.</w:t>
      </w:r>
    </w:p>
    <w:p w:rsidR="001E34E0" w:rsidRPr="00A57CCF" w:rsidRDefault="001E34E0" w:rsidP="001E34E0">
      <w:pPr>
        <w:pStyle w:val="NoSpacing"/>
        <w:ind w:left="360"/>
        <w:rPr>
          <w:sz w:val="22"/>
          <w:szCs w:val="22"/>
          <w:lang w:val="en-IE"/>
        </w:rPr>
      </w:pPr>
      <w:r w:rsidRPr="00A57CCF">
        <w:rPr>
          <w:sz w:val="22"/>
          <w:szCs w:val="22"/>
          <w:lang w:val="en-IE"/>
        </w:rPr>
        <w:t>How long does it take the loop to completely enter the field?</w:t>
      </w:r>
    </w:p>
    <w:p w:rsidR="001E34E0" w:rsidRPr="00A57CCF" w:rsidRDefault="001E34E0" w:rsidP="00C00ED7">
      <w:pPr>
        <w:pStyle w:val="NoSpacing"/>
        <w:numPr>
          <w:ilvl w:val="0"/>
          <w:numId w:val="144"/>
        </w:numPr>
        <w:rPr>
          <w:sz w:val="22"/>
          <w:szCs w:val="22"/>
          <w:lang w:val="en-IE"/>
        </w:rPr>
      </w:pPr>
      <w:r w:rsidRPr="00A57CCF">
        <w:rPr>
          <w:sz w:val="22"/>
          <w:szCs w:val="22"/>
          <w:lang w:val="en-IE"/>
        </w:rPr>
        <w:t>What is the magnetic flux cutting the loop when it is completely in the magnetic field?</w:t>
      </w:r>
    </w:p>
    <w:p w:rsidR="001E34E0" w:rsidRPr="00A57CCF" w:rsidRDefault="001E34E0" w:rsidP="00C00ED7">
      <w:pPr>
        <w:pStyle w:val="NoSpacing"/>
        <w:numPr>
          <w:ilvl w:val="0"/>
          <w:numId w:val="144"/>
        </w:numPr>
        <w:rPr>
          <w:bCs/>
          <w:sz w:val="22"/>
          <w:szCs w:val="22"/>
          <w:lang w:val="en-IE"/>
        </w:rPr>
      </w:pPr>
      <w:r w:rsidRPr="00A57CCF">
        <w:rPr>
          <w:sz w:val="22"/>
          <w:szCs w:val="22"/>
          <w:lang w:val="en-IE"/>
        </w:rPr>
        <w:t>What is the average emf induced in the loop as it enters the magnetic field?</w:t>
      </w:r>
    </w:p>
    <w:p w:rsidR="001E34E0" w:rsidRDefault="001E34E0" w:rsidP="001E34E0">
      <w:pPr>
        <w:pStyle w:val="NoSpacing"/>
        <w:rPr>
          <w:color w:val="000000"/>
          <w:sz w:val="22"/>
          <w:szCs w:val="22"/>
        </w:rPr>
      </w:pPr>
    </w:p>
    <w:p w:rsidR="001E34E0" w:rsidRDefault="001E34E0" w:rsidP="001E34E0">
      <w:pPr>
        <w:pStyle w:val="NoSpacing"/>
        <w:ind w:left="360"/>
        <w:rPr>
          <w:color w:val="000000"/>
          <w:sz w:val="22"/>
          <w:szCs w:val="22"/>
        </w:rPr>
      </w:pPr>
    </w:p>
    <w:p w:rsidR="001E34E0" w:rsidRPr="00A57CCF" w:rsidRDefault="001E34E0" w:rsidP="00C00ED7">
      <w:pPr>
        <w:pStyle w:val="NoSpacing"/>
        <w:numPr>
          <w:ilvl w:val="0"/>
          <w:numId w:val="134"/>
        </w:numPr>
        <w:rPr>
          <w:color w:val="000000"/>
          <w:sz w:val="22"/>
          <w:szCs w:val="22"/>
        </w:rPr>
      </w:pPr>
    </w:p>
    <w:p w:rsidR="001E34E0" w:rsidRPr="006E6710" w:rsidRDefault="001E34E0" w:rsidP="00C00ED7">
      <w:pPr>
        <w:pStyle w:val="NoSpacing"/>
        <w:numPr>
          <w:ilvl w:val="0"/>
          <w:numId w:val="141"/>
        </w:numPr>
        <w:rPr>
          <w:color w:val="000000"/>
          <w:sz w:val="22"/>
          <w:szCs w:val="22"/>
        </w:rPr>
      </w:pPr>
      <w:r w:rsidRPr="006E6710">
        <w:rPr>
          <w:color w:val="000000"/>
          <w:sz w:val="22"/>
          <w:szCs w:val="22"/>
        </w:rPr>
        <w:t xml:space="preserve">A square coil of side 5 cm lies perpendicular to a magnetic field of flux density 4.0 T. The coil consists of 200 turns of wire. What is the magnetic flux cutting the coil? </w:t>
      </w:r>
    </w:p>
    <w:p w:rsidR="001E34E0" w:rsidRPr="00E04ED0" w:rsidRDefault="001E34E0" w:rsidP="00C00ED7">
      <w:pPr>
        <w:pStyle w:val="NoSpacing"/>
        <w:numPr>
          <w:ilvl w:val="0"/>
          <w:numId w:val="141"/>
        </w:numPr>
        <w:rPr>
          <w:color w:val="000000"/>
          <w:sz w:val="22"/>
          <w:szCs w:val="22"/>
        </w:rPr>
      </w:pPr>
      <w:r w:rsidRPr="00A57CCF">
        <w:rPr>
          <w:color w:val="000000"/>
          <w:sz w:val="22"/>
          <w:szCs w:val="22"/>
        </w:rPr>
        <w:t>The coil is rotated through an angle of 90</w:t>
      </w:r>
      <w:r w:rsidRPr="00A57CCF">
        <w:rPr>
          <w:color w:val="000000"/>
          <w:sz w:val="22"/>
          <w:szCs w:val="22"/>
          <w:vertAlign w:val="superscript"/>
        </w:rPr>
        <w:t>o</w:t>
      </w:r>
      <w:r w:rsidRPr="00A57CCF">
        <w:rPr>
          <w:color w:val="000000"/>
          <w:sz w:val="22"/>
          <w:szCs w:val="22"/>
        </w:rPr>
        <w:t xml:space="preserve"> in 0.2 seconds. Calculate the magnitude of the average e.m.f. induced in the coil while it is being rotated. </w:t>
      </w:r>
    </w:p>
    <w:p w:rsidR="001E34E0" w:rsidRPr="00A57CCF" w:rsidRDefault="001E34E0" w:rsidP="001E34E0">
      <w:pPr>
        <w:pStyle w:val="NoSpacing"/>
        <w:rPr>
          <w:sz w:val="22"/>
          <w:szCs w:val="22"/>
          <w:lang w:val="en-IE"/>
        </w:rPr>
      </w:pPr>
    </w:p>
    <w:p w:rsidR="001E34E0" w:rsidRPr="006E6710" w:rsidRDefault="001E34E0" w:rsidP="00C00ED7">
      <w:pPr>
        <w:pStyle w:val="NoSpacing"/>
        <w:numPr>
          <w:ilvl w:val="0"/>
          <w:numId w:val="134"/>
        </w:numPr>
        <w:rPr>
          <w:sz w:val="22"/>
          <w:szCs w:val="22"/>
        </w:rPr>
      </w:pPr>
      <w:r w:rsidRPr="006E6710">
        <w:rPr>
          <w:color w:val="000000"/>
          <w:sz w:val="22"/>
          <w:szCs w:val="22"/>
        </w:rPr>
        <w:t>Read the following passage and answer the accompanying questions.</w:t>
      </w:r>
    </w:p>
    <w:p w:rsidR="001E34E0" w:rsidRPr="00A57CCF" w:rsidRDefault="001E34E0" w:rsidP="001E34E0">
      <w:pPr>
        <w:pStyle w:val="NoSpacing"/>
        <w:ind w:left="360"/>
        <w:rPr>
          <w:sz w:val="22"/>
          <w:szCs w:val="22"/>
        </w:rPr>
      </w:pPr>
      <w:r w:rsidRPr="00A57CCF">
        <w:rPr>
          <w:color w:val="000000"/>
          <w:sz w:val="22"/>
          <w:szCs w:val="22"/>
        </w:rPr>
        <w:t>The growth of rock music in the 1960s was accompanied by a switch from acoustic guitars to electric guitars. The operation of each of these guitars is radically different.</w:t>
      </w:r>
    </w:p>
    <w:p w:rsidR="001E34E0" w:rsidRPr="00A57CCF" w:rsidRDefault="001E34E0" w:rsidP="001E34E0">
      <w:pPr>
        <w:pStyle w:val="NoSpacing"/>
        <w:ind w:left="360"/>
        <w:rPr>
          <w:sz w:val="22"/>
          <w:szCs w:val="22"/>
        </w:rPr>
      </w:pPr>
      <w:r w:rsidRPr="00A57CCF">
        <w:rPr>
          <w:color w:val="000000"/>
          <w:sz w:val="22"/>
          <w:szCs w:val="22"/>
        </w:rPr>
        <w:t>The frequency of oscillation of the strings in both guitars can be adjusted by changing their tension. In the acoustic guitar the sound depends on the resonance produced in the hollow body of the instrument by the vibrations of the string. The electric guitar is a solid instrument and resonance does not occur.</w:t>
      </w:r>
    </w:p>
    <w:p w:rsidR="001E34E0" w:rsidRPr="00A57CCF" w:rsidRDefault="001E34E0" w:rsidP="001E34E0">
      <w:pPr>
        <w:pStyle w:val="NoSpacing"/>
        <w:ind w:left="360"/>
        <w:rPr>
          <w:sz w:val="22"/>
          <w:szCs w:val="22"/>
        </w:rPr>
      </w:pPr>
      <w:r w:rsidRPr="00A57CCF">
        <w:rPr>
          <w:color w:val="000000"/>
          <w:sz w:val="22"/>
          <w:szCs w:val="22"/>
        </w:rPr>
        <w:t>Small bar magnets are placed under the steel strings of an electric guitar, as shown. Each magnet is placed inside a coil and it magnetises the steel guitar string immediately above it. When the string vibrates the magnetic flux cutting the coil changes, an emf is induced causing a varying current to flow in the coil. The signal is amplified and sent to a set of speakers.</w:t>
      </w:r>
    </w:p>
    <w:p w:rsidR="001E34E0" w:rsidRPr="00A57CCF" w:rsidRDefault="001E34E0" w:rsidP="001E34E0">
      <w:pPr>
        <w:pStyle w:val="NoSpacing"/>
        <w:ind w:left="360"/>
        <w:rPr>
          <w:sz w:val="22"/>
          <w:szCs w:val="22"/>
        </w:rPr>
      </w:pPr>
      <w:r w:rsidRPr="00A57CCF">
        <w:rPr>
          <w:color w:val="000000"/>
          <w:sz w:val="22"/>
          <w:szCs w:val="22"/>
        </w:rPr>
        <w:t>Jimi Hendrix refined the electric guitar as an electronic instrument. He showed that further control over the music could be achieved by having coils of different turns.</w:t>
      </w:r>
    </w:p>
    <w:p w:rsidR="001E34E0" w:rsidRPr="00A57CCF" w:rsidRDefault="001E34E0" w:rsidP="001E34E0">
      <w:pPr>
        <w:pStyle w:val="NoSpacing"/>
        <w:ind w:left="360"/>
        <w:rPr>
          <w:sz w:val="22"/>
          <w:szCs w:val="22"/>
        </w:rPr>
      </w:pPr>
      <w:r w:rsidRPr="00A57CCF">
        <w:rPr>
          <w:color w:val="000000"/>
          <w:sz w:val="22"/>
          <w:szCs w:val="22"/>
        </w:rPr>
        <w:t>(Adapted from Europhysics News (2001) Vol. 32 No. 4)</w:t>
      </w:r>
    </w:p>
    <w:p w:rsidR="001E34E0" w:rsidRPr="00A57CCF" w:rsidRDefault="001E34E0" w:rsidP="00C00ED7">
      <w:pPr>
        <w:pStyle w:val="NoSpacing"/>
        <w:numPr>
          <w:ilvl w:val="1"/>
          <w:numId w:val="143"/>
        </w:numPr>
        <w:rPr>
          <w:color w:val="000000"/>
          <w:sz w:val="22"/>
          <w:szCs w:val="22"/>
        </w:rPr>
      </w:pPr>
      <w:r w:rsidRPr="00A57CCF">
        <w:rPr>
          <w:color w:val="000000"/>
          <w:sz w:val="22"/>
          <w:szCs w:val="22"/>
        </w:rPr>
        <w:t xml:space="preserve">Why must the strings in the electric guitar be made of steel? </w:t>
      </w:r>
    </w:p>
    <w:p w:rsidR="001E34E0" w:rsidRPr="00A57CCF" w:rsidRDefault="001E34E0" w:rsidP="00C00ED7">
      <w:pPr>
        <w:pStyle w:val="NoSpacing"/>
        <w:numPr>
          <w:ilvl w:val="1"/>
          <w:numId w:val="143"/>
        </w:numPr>
        <w:rPr>
          <w:color w:val="000000"/>
          <w:sz w:val="22"/>
          <w:szCs w:val="22"/>
        </w:rPr>
      </w:pPr>
      <w:r w:rsidRPr="00A57CCF">
        <w:rPr>
          <w:color w:val="000000"/>
          <w:sz w:val="22"/>
          <w:szCs w:val="22"/>
        </w:rPr>
        <w:t xml:space="preserve">Why does the current produced in a coil of the electric guitar vary? </w:t>
      </w:r>
    </w:p>
    <w:p w:rsidR="001E34E0" w:rsidRPr="00C409CE" w:rsidRDefault="001E34E0" w:rsidP="00C00ED7">
      <w:pPr>
        <w:pStyle w:val="NoSpacing"/>
        <w:numPr>
          <w:ilvl w:val="1"/>
          <w:numId w:val="143"/>
        </w:numPr>
        <w:rPr>
          <w:color w:val="000000"/>
          <w:sz w:val="22"/>
          <w:szCs w:val="22"/>
        </w:rPr>
      </w:pPr>
      <w:r w:rsidRPr="00A57CCF">
        <w:rPr>
          <w:color w:val="000000"/>
          <w:sz w:val="22"/>
          <w:szCs w:val="22"/>
        </w:rPr>
        <w:t xml:space="preserve">What is the effect on the sound produced when the number of turns in a coil is increased? </w:t>
      </w:r>
    </w:p>
    <w:p w:rsidR="001E34E0" w:rsidRPr="00A57CCF" w:rsidRDefault="001E34E0" w:rsidP="001E34E0">
      <w:pPr>
        <w:pStyle w:val="NoSpacing"/>
        <w:ind w:left="360"/>
        <w:rPr>
          <w:sz w:val="22"/>
          <w:szCs w:val="22"/>
          <w:lang w:val="en-IE"/>
        </w:rPr>
      </w:pPr>
    </w:p>
    <w:p w:rsidR="001E34E0" w:rsidRPr="006E6710" w:rsidRDefault="001E34E0" w:rsidP="00C00ED7">
      <w:pPr>
        <w:pStyle w:val="NoSpacing"/>
        <w:numPr>
          <w:ilvl w:val="0"/>
          <w:numId w:val="134"/>
        </w:numPr>
        <w:rPr>
          <w:sz w:val="22"/>
          <w:szCs w:val="22"/>
        </w:rPr>
      </w:pPr>
      <w:r w:rsidRPr="006E6710">
        <w:rPr>
          <w:color w:val="000000"/>
          <w:sz w:val="22"/>
          <w:szCs w:val="22"/>
        </w:rPr>
        <w:t>The peak voltage of the mains electricity is 325 V. Calculate the rms voltage of the mains.</w:t>
      </w:r>
    </w:p>
    <w:p w:rsidR="001E34E0" w:rsidRPr="00A57CCF" w:rsidRDefault="001E34E0" w:rsidP="001E34E0">
      <w:pPr>
        <w:pStyle w:val="NoSpacing"/>
        <w:rPr>
          <w:sz w:val="22"/>
          <w:szCs w:val="22"/>
        </w:rPr>
      </w:pPr>
    </w:p>
    <w:p w:rsidR="001E34E0" w:rsidRPr="006E6710" w:rsidRDefault="001E34E0" w:rsidP="00C00ED7">
      <w:pPr>
        <w:pStyle w:val="NoSpacing"/>
        <w:numPr>
          <w:ilvl w:val="0"/>
          <w:numId w:val="134"/>
        </w:numPr>
        <w:rPr>
          <w:sz w:val="22"/>
          <w:szCs w:val="22"/>
        </w:rPr>
      </w:pPr>
      <w:r w:rsidRPr="006E6710">
        <w:rPr>
          <w:sz w:val="22"/>
          <w:szCs w:val="22"/>
        </w:rPr>
        <w:t xml:space="preserve">Sketch a voltage-time graph of the 230 V supply. </w:t>
      </w:r>
    </w:p>
    <w:p w:rsidR="001E34E0" w:rsidRPr="00A57CCF" w:rsidRDefault="001E34E0" w:rsidP="001E34E0">
      <w:pPr>
        <w:pStyle w:val="NoSpacing"/>
        <w:ind w:left="360"/>
        <w:rPr>
          <w:sz w:val="22"/>
          <w:szCs w:val="22"/>
        </w:rPr>
      </w:pPr>
    </w:p>
    <w:p w:rsidR="001E34E0" w:rsidRPr="00A57CCF" w:rsidRDefault="001E34E0" w:rsidP="00C00ED7">
      <w:pPr>
        <w:pStyle w:val="NoSpacing"/>
        <w:numPr>
          <w:ilvl w:val="0"/>
          <w:numId w:val="134"/>
        </w:numPr>
        <w:rPr>
          <w:sz w:val="22"/>
          <w:szCs w:val="22"/>
          <w:lang w:eastAsia="en-IE"/>
        </w:rPr>
      </w:pPr>
      <w:r w:rsidRPr="00A57CCF">
        <w:rPr>
          <w:sz w:val="22"/>
          <w:szCs w:val="22"/>
          <w:lang w:eastAsia="en-IE"/>
        </w:rPr>
        <w:t xml:space="preserve">Electricity produced in a generating station is a.c. What is meant by a.c.? </w:t>
      </w:r>
    </w:p>
    <w:p w:rsidR="001E34E0" w:rsidRPr="00A57CCF" w:rsidRDefault="001E34E0" w:rsidP="001E34E0">
      <w:pPr>
        <w:pStyle w:val="NoSpacing"/>
        <w:rPr>
          <w:sz w:val="22"/>
          <w:szCs w:val="22"/>
        </w:rPr>
      </w:pPr>
    </w:p>
    <w:p w:rsidR="001E34E0" w:rsidRPr="006E6710" w:rsidRDefault="001E34E0" w:rsidP="00C00ED7">
      <w:pPr>
        <w:pStyle w:val="NoSpacing"/>
        <w:numPr>
          <w:ilvl w:val="0"/>
          <w:numId w:val="134"/>
        </w:numPr>
        <w:rPr>
          <w:sz w:val="22"/>
          <w:szCs w:val="22"/>
        </w:rPr>
      </w:pPr>
      <w:r w:rsidRPr="006E6710">
        <w:rPr>
          <w:color w:val="000000"/>
          <w:sz w:val="22"/>
          <w:szCs w:val="22"/>
        </w:rPr>
        <w:t>Sketch a graph to show the relationship between current and time for</w:t>
      </w:r>
    </w:p>
    <w:p w:rsidR="001E34E0" w:rsidRPr="00A57CCF" w:rsidRDefault="001E34E0" w:rsidP="00C00ED7">
      <w:pPr>
        <w:pStyle w:val="NoSpacing"/>
        <w:numPr>
          <w:ilvl w:val="0"/>
          <w:numId w:val="142"/>
        </w:numPr>
        <w:rPr>
          <w:color w:val="000000"/>
          <w:sz w:val="22"/>
          <w:szCs w:val="22"/>
        </w:rPr>
      </w:pPr>
      <w:r w:rsidRPr="00A57CCF">
        <w:rPr>
          <w:color w:val="000000"/>
          <w:sz w:val="22"/>
          <w:szCs w:val="22"/>
        </w:rPr>
        <w:t>alternating current</w:t>
      </w:r>
    </w:p>
    <w:p w:rsidR="001E34E0" w:rsidRPr="00A57CCF" w:rsidRDefault="001E34E0" w:rsidP="00C00ED7">
      <w:pPr>
        <w:pStyle w:val="NoSpacing"/>
        <w:numPr>
          <w:ilvl w:val="0"/>
          <w:numId w:val="142"/>
        </w:numPr>
        <w:rPr>
          <w:color w:val="000000"/>
          <w:sz w:val="22"/>
          <w:szCs w:val="22"/>
        </w:rPr>
      </w:pPr>
      <w:r w:rsidRPr="00A57CCF">
        <w:rPr>
          <w:color w:val="000000"/>
          <w:sz w:val="22"/>
          <w:szCs w:val="22"/>
        </w:rPr>
        <w:t xml:space="preserve">direct current. </w:t>
      </w:r>
    </w:p>
    <w:p w:rsidR="001E34E0" w:rsidRPr="00A57CCF" w:rsidRDefault="001E34E0" w:rsidP="001E34E0">
      <w:pPr>
        <w:pStyle w:val="NoSpacing"/>
        <w:rPr>
          <w:sz w:val="22"/>
          <w:szCs w:val="22"/>
        </w:rPr>
      </w:pPr>
    </w:p>
    <w:p w:rsidR="001E34E0" w:rsidRPr="00A57CCF" w:rsidRDefault="001E34E0" w:rsidP="00C00ED7">
      <w:pPr>
        <w:pStyle w:val="NoSpacing"/>
        <w:numPr>
          <w:ilvl w:val="0"/>
          <w:numId w:val="134"/>
        </w:numPr>
        <w:rPr>
          <w:sz w:val="22"/>
          <w:szCs w:val="22"/>
          <w:lang w:eastAsia="en-IE"/>
        </w:rPr>
      </w:pPr>
      <w:r>
        <w:rPr>
          <w:sz w:val="22"/>
          <w:szCs w:val="22"/>
          <w:lang w:eastAsia="en-IE"/>
        </w:rPr>
        <w:t>W</w:t>
      </w:r>
      <w:r w:rsidRPr="00A57CCF">
        <w:rPr>
          <w:sz w:val="22"/>
          <w:szCs w:val="22"/>
          <w:lang w:eastAsia="en-IE"/>
        </w:rPr>
        <w:t xml:space="preserve">hat is a diode? </w:t>
      </w:r>
    </w:p>
    <w:p w:rsidR="001E34E0" w:rsidRPr="00A57CCF" w:rsidRDefault="001E34E0" w:rsidP="001E34E0">
      <w:pPr>
        <w:pStyle w:val="NoSpacing"/>
        <w:ind w:left="360"/>
        <w:rPr>
          <w:sz w:val="22"/>
          <w:szCs w:val="22"/>
          <w:lang w:eastAsia="en-IE"/>
        </w:rPr>
      </w:pPr>
    </w:p>
    <w:p w:rsidR="001E34E0" w:rsidRPr="006E6710" w:rsidRDefault="001E34E0" w:rsidP="00C00ED7">
      <w:pPr>
        <w:pStyle w:val="NoSpacing"/>
        <w:numPr>
          <w:ilvl w:val="0"/>
          <w:numId w:val="134"/>
        </w:numPr>
        <w:rPr>
          <w:sz w:val="22"/>
          <w:szCs w:val="22"/>
          <w:lang w:eastAsia="en-IE"/>
        </w:rPr>
      </w:pPr>
      <w:r w:rsidRPr="006E6710">
        <w:rPr>
          <w:sz w:val="22"/>
          <w:szCs w:val="22"/>
          <w:lang w:eastAsia="en-IE"/>
        </w:rPr>
        <w:t>Give an example of a device that contains a rectifier.</w:t>
      </w:r>
    </w:p>
    <w:p w:rsidR="001E34E0" w:rsidRPr="00A57CCF" w:rsidRDefault="001E34E0" w:rsidP="001E34E0">
      <w:pPr>
        <w:pStyle w:val="NoSpacing"/>
        <w:ind w:left="360"/>
        <w:rPr>
          <w:sz w:val="22"/>
          <w:szCs w:val="22"/>
          <w:lang w:eastAsia="en-IE"/>
        </w:rPr>
      </w:pPr>
    </w:p>
    <w:p w:rsidR="001E34E0" w:rsidRPr="006E6710" w:rsidRDefault="001E34E0" w:rsidP="00C00ED7">
      <w:pPr>
        <w:pStyle w:val="NoSpacing"/>
        <w:numPr>
          <w:ilvl w:val="0"/>
          <w:numId w:val="134"/>
        </w:numPr>
        <w:rPr>
          <w:sz w:val="22"/>
          <w:szCs w:val="22"/>
          <w:lang w:eastAsia="en-IE"/>
        </w:rPr>
      </w:pPr>
      <w:r w:rsidRPr="006E6710">
        <w:rPr>
          <w:sz w:val="22"/>
          <w:szCs w:val="22"/>
          <w:lang w:eastAsia="en-IE"/>
        </w:rPr>
        <w:t xml:space="preserve">Name a device that is based on electromagnetic induction. </w:t>
      </w:r>
    </w:p>
    <w:p w:rsidR="001E34E0" w:rsidRPr="00A57CCF" w:rsidRDefault="001E34E0" w:rsidP="001E34E0">
      <w:pPr>
        <w:pStyle w:val="NoSpacing"/>
        <w:ind w:left="360"/>
        <w:rPr>
          <w:sz w:val="22"/>
          <w:szCs w:val="22"/>
          <w:lang w:val="en-IE"/>
        </w:rPr>
      </w:pPr>
    </w:p>
    <w:p w:rsidR="001E34E0" w:rsidRPr="00A57CCF" w:rsidRDefault="008645F0" w:rsidP="00C00ED7">
      <w:pPr>
        <w:pStyle w:val="NoSpacing"/>
        <w:numPr>
          <w:ilvl w:val="0"/>
          <w:numId w:val="134"/>
        </w:numPr>
        <w:rPr>
          <w:sz w:val="22"/>
          <w:szCs w:val="22"/>
          <w:lang w:val="en-IE"/>
        </w:rPr>
      </w:pPr>
      <w:r>
        <w:rPr>
          <w:noProof/>
          <w:lang w:val="en-IE" w:eastAsia="en-IE"/>
        </w:rPr>
        <w:drawing>
          <wp:anchor distT="0" distB="0" distL="114300" distR="114300" simplePos="0" relativeHeight="251745792" behindDoc="0" locked="0" layoutInCell="1" allowOverlap="1" wp14:anchorId="50E6CA1A" wp14:editId="40E42D33">
            <wp:simplePos x="0" y="0"/>
            <wp:positionH relativeFrom="column">
              <wp:posOffset>4762500</wp:posOffset>
            </wp:positionH>
            <wp:positionV relativeFrom="paragraph">
              <wp:posOffset>85725</wp:posOffset>
            </wp:positionV>
            <wp:extent cx="689610" cy="127635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89610" cy="1276350"/>
                    </a:xfrm>
                    <a:prstGeom prst="rect">
                      <a:avLst/>
                    </a:prstGeom>
                  </pic:spPr>
                </pic:pic>
              </a:graphicData>
            </a:graphic>
            <wp14:sizeRelH relativeFrom="page">
              <wp14:pctWidth>0</wp14:pctWidth>
            </wp14:sizeRelH>
            <wp14:sizeRelV relativeFrom="page">
              <wp14:pctHeight>0</wp14:pctHeight>
            </wp14:sizeRelV>
          </wp:anchor>
        </w:drawing>
      </w:r>
    </w:p>
    <w:p w:rsidR="001E34E0" w:rsidRPr="00A57CCF" w:rsidRDefault="001E34E0" w:rsidP="00C00ED7">
      <w:pPr>
        <w:pStyle w:val="NoSpacing"/>
        <w:numPr>
          <w:ilvl w:val="0"/>
          <w:numId w:val="145"/>
        </w:numPr>
        <w:rPr>
          <w:sz w:val="22"/>
          <w:szCs w:val="22"/>
          <w:lang w:val="en-IE"/>
        </w:rPr>
      </w:pPr>
      <w:r w:rsidRPr="00A57CCF">
        <w:rPr>
          <w:sz w:val="22"/>
          <w:szCs w:val="22"/>
          <w:lang w:val="en-IE"/>
        </w:rPr>
        <w:t>A bar magnet is attached to a string and allowed to swing as shown in the diagram. A copper sheet is then placed underneath the magnet. Explain why the amplitude of the swings decreases rapidly.</w:t>
      </w:r>
    </w:p>
    <w:p w:rsidR="001E34E0" w:rsidRPr="00A57CCF" w:rsidRDefault="001E34E0" w:rsidP="00C00ED7">
      <w:pPr>
        <w:pStyle w:val="NoSpacing"/>
        <w:numPr>
          <w:ilvl w:val="0"/>
          <w:numId w:val="145"/>
        </w:numPr>
        <w:rPr>
          <w:sz w:val="22"/>
          <w:szCs w:val="22"/>
          <w:lang w:val="en-IE"/>
        </w:rPr>
      </w:pPr>
      <w:r w:rsidRPr="00A57CCF">
        <w:rPr>
          <w:sz w:val="22"/>
          <w:szCs w:val="22"/>
          <w:lang w:val="en-IE"/>
        </w:rPr>
        <w:t>What is th</w:t>
      </w:r>
      <w:r w:rsidR="008645F0">
        <w:rPr>
          <w:sz w:val="22"/>
          <w:szCs w:val="22"/>
          <w:lang w:val="en-IE"/>
        </w:rPr>
        <w:t>e</w:t>
      </w:r>
      <w:r w:rsidRPr="00A57CCF">
        <w:rPr>
          <w:sz w:val="22"/>
          <w:szCs w:val="22"/>
          <w:lang w:val="en-IE"/>
        </w:rPr>
        <w:t xml:space="preserve"> main energy conversion that takes place as the magnet slows down? </w:t>
      </w:r>
    </w:p>
    <w:p w:rsidR="001E34E0" w:rsidRDefault="001E34E0" w:rsidP="001E34E0">
      <w:pPr>
        <w:pStyle w:val="NoSpacing"/>
        <w:ind w:left="360"/>
        <w:rPr>
          <w:sz w:val="22"/>
          <w:szCs w:val="22"/>
        </w:rPr>
      </w:pPr>
    </w:p>
    <w:p w:rsidR="008645F0" w:rsidRDefault="008645F0" w:rsidP="001E34E0">
      <w:pPr>
        <w:pStyle w:val="NoSpacing"/>
        <w:ind w:left="360"/>
        <w:rPr>
          <w:sz w:val="22"/>
          <w:szCs w:val="22"/>
        </w:rPr>
      </w:pPr>
    </w:p>
    <w:p w:rsidR="001E34E0" w:rsidRDefault="001E34E0" w:rsidP="001E34E0">
      <w:pPr>
        <w:pStyle w:val="NoSpacing"/>
        <w:ind w:left="360"/>
        <w:rPr>
          <w:sz w:val="22"/>
          <w:szCs w:val="22"/>
        </w:rPr>
      </w:pPr>
    </w:p>
    <w:p w:rsidR="008645F0" w:rsidRDefault="008645F0" w:rsidP="001E34E0">
      <w:pPr>
        <w:pStyle w:val="NoSpacing"/>
        <w:ind w:left="360"/>
        <w:rPr>
          <w:sz w:val="22"/>
          <w:szCs w:val="22"/>
        </w:rPr>
      </w:pPr>
    </w:p>
    <w:p w:rsidR="008645F0" w:rsidRPr="00A57CCF" w:rsidRDefault="008645F0" w:rsidP="001E34E0">
      <w:pPr>
        <w:pStyle w:val="NoSpacing"/>
        <w:ind w:left="360"/>
        <w:rPr>
          <w:sz w:val="22"/>
          <w:szCs w:val="22"/>
        </w:rPr>
      </w:pPr>
    </w:p>
    <w:p w:rsidR="001E34E0" w:rsidRPr="00A57CCF" w:rsidRDefault="001E34E0" w:rsidP="00C00ED7">
      <w:pPr>
        <w:pStyle w:val="NoSpacing"/>
        <w:numPr>
          <w:ilvl w:val="0"/>
          <w:numId w:val="134"/>
        </w:numPr>
        <w:rPr>
          <w:sz w:val="22"/>
          <w:szCs w:val="22"/>
        </w:rPr>
      </w:pPr>
    </w:p>
    <w:p w:rsidR="001E34E0" w:rsidRPr="00A57CCF" w:rsidRDefault="008645F0" w:rsidP="00C00ED7">
      <w:pPr>
        <w:pStyle w:val="NoSpacing"/>
        <w:numPr>
          <w:ilvl w:val="0"/>
          <w:numId w:val="139"/>
        </w:numPr>
        <w:rPr>
          <w:sz w:val="22"/>
          <w:szCs w:val="22"/>
        </w:rPr>
      </w:pPr>
      <w:r>
        <w:rPr>
          <w:noProof/>
          <w:sz w:val="22"/>
          <w:szCs w:val="22"/>
          <w:lang w:val="en-IE" w:eastAsia="en-IE"/>
        </w:rPr>
        <w:drawing>
          <wp:anchor distT="0" distB="0" distL="114300" distR="114300" simplePos="0" relativeHeight="251746816" behindDoc="0" locked="0" layoutInCell="1" allowOverlap="1" wp14:anchorId="0CA6CAA2" wp14:editId="75B858CD">
            <wp:simplePos x="0" y="0"/>
            <wp:positionH relativeFrom="column">
              <wp:posOffset>3560445</wp:posOffset>
            </wp:positionH>
            <wp:positionV relativeFrom="paragraph">
              <wp:posOffset>-327660</wp:posOffset>
            </wp:positionV>
            <wp:extent cx="1896110" cy="106934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611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4E0" w:rsidRPr="00A57CCF">
        <w:rPr>
          <w:sz w:val="22"/>
          <w:szCs w:val="22"/>
        </w:rPr>
        <w:t xml:space="preserve">In an experiment, a coil was connected in series with an ammeter and an a.c. power supply as shown in the diagram. Explain why the current was </w:t>
      </w:r>
      <w:r w:rsidR="001E34E0" w:rsidRPr="00A57CCF">
        <w:rPr>
          <w:sz w:val="22"/>
          <w:szCs w:val="22"/>
        </w:rPr>
        <w:lastRenderedPageBreak/>
        <w:t xml:space="preserve">reduced when an iron core was inserted in the coil. </w:t>
      </w:r>
    </w:p>
    <w:p w:rsidR="001E34E0" w:rsidRPr="00A57CCF" w:rsidRDefault="001E34E0" w:rsidP="00C00ED7">
      <w:pPr>
        <w:pStyle w:val="NoSpacing"/>
        <w:numPr>
          <w:ilvl w:val="0"/>
          <w:numId w:val="139"/>
        </w:numPr>
        <w:rPr>
          <w:sz w:val="22"/>
          <w:szCs w:val="22"/>
        </w:rPr>
      </w:pPr>
      <w:r w:rsidRPr="00A57CCF">
        <w:rPr>
          <w:sz w:val="22"/>
          <w:szCs w:val="22"/>
        </w:rPr>
        <w:t>Give an application of the principle shown by this experiment.</w:t>
      </w:r>
    </w:p>
    <w:p w:rsidR="001E34E0" w:rsidRDefault="001E34E0" w:rsidP="001E34E0">
      <w:pPr>
        <w:pStyle w:val="NoSpacing"/>
        <w:ind w:left="360"/>
        <w:rPr>
          <w:color w:val="000000"/>
          <w:sz w:val="22"/>
          <w:szCs w:val="22"/>
        </w:rPr>
      </w:pPr>
    </w:p>
    <w:p w:rsidR="001E34E0" w:rsidRDefault="001E34E0" w:rsidP="001E34E0">
      <w:pPr>
        <w:pStyle w:val="NoSpacing"/>
        <w:ind w:left="360"/>
        <w:rPr>
          <w:color w:val="000000"/>
          <w:sz w:val="22"/>
          <w:szCs w:val="22"/>
        </w:rPr>
      </w:pPr>
    </w:p>
    <w:p w:rsidR="001E34E0" w:rsidRPr="00A57CCF" w:rsidRDefault="008645F0" w:rsidP="001E34E0">
      <w:pPr>
        <w:pStyle w:val="NoSpacing"/>
        <w:ind w:left="360"/>
        <w:rPr>
          <w:color w:val="000000"/>
          <w:sz w:val="22"/>
          <w:szCs w:val="22"/>
        </w:rPr>
      </w:pPr>
      <w:r>
        <w:rPr>
          <w:noProof/>
          <w:sz w:val="22"/>
          <w:szCs w:val="22"/>
          <w:lang w:val="en-IE" w:eastAsia="en-IE"/>
        </w:rPr>
        <w:drawing>
          <wp:anchor distT="0" distB="0" distL="114300" distR="114300" simplePos="0" relativeHeight="251747840" behindDoc="0" locked="0" layoutInCell="1" allowOverlap="1" wp14:anchorId="3C33BA44" wp14:editId="277D9E0B">
            <wp:simplePos x="0" y="0"/>
            <wp:positionH relativeFrom="column">
              <wp:posOffset>4257040</wp:posOffset>
            </wp:positionH>
            <wp:positionV relativeFrom="paragraph">
              <wp:posOffset>156210</wp:posOffset>
            </wp:positionV>
            <wp:extent cx="1204595" cy="13023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459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E0" w:rsidRPr="00A57CCF" w:rsidRDefault="001E34E0" w:rsidP="00C00ED7">
      <w:pPr>
        <w:pStyle w:val="NoSpacing"/>
        <w:numPr>
          <w:ilvl w:val="0"/>
          <w:numId w:val="134"/>
        </w:numPr>
        <w:rPr>
          <w:color w:val="000000"/>
          <w:sz w:val="22"/>
          <w:szCs w:val="22"/>
        </w:rPr>
      </w:pPr>
    </w:p>
    <w:p w:rsidR="001E34E0" w:rsidRPr="00A57CCF" w:rsidRDefault="001E34E0" w:rsidP="00C00ED7">
      <w:pPr>
        <w:pStyle w:val="NoSpacing"/>
        <w:numPr>
          <w:ilvl w:val="0"/>
          <w:numId w:val="140"/>
        </w:numPr>
        <w:rPr>
          <w:color w:val="000000"/>
          <w:sz w:val="22"/>
          <w:szCs w:val="22"/>
        </w:rPr>
      </w:pPr>
      <w:r w:rsidRPr="00A57CCF">
        <w:rPr>
          <w:color w:val="000000"/>
          <w:sz w:val="22"/>
          <w:szCs w:val="22"/>
        </w:rPr>
        <w:t xml:space="preserve">A small magnet is attached to a spring as shown in the diagram. The magnet is set oscillating up and down. Describe the current flowing in the circuit. </w:t>
      </w:r>
    </w:p>
    <w:p w:rsidR="001E34E0" w:rsidRPr="00A57CCF" w:rsidRDefault="001E34E0" w:rsidP="00C00ED7">
      <w:pPr>
        <w:pStyle w:val="NoSpacing"/>
        <w:numPr>
          <w:ilvl w:val="0"/>
          <w:numId w:val="140"/>
        </w:numPr>
        <w:rPr>
          <w:color w:val="000000"/>
          <w:sz w:val="22"/>
          <w:szCs w:val="22"/>
        </w:rPr>
      </w:pPr>
      <w:r w:rsidRPr="00A57CCF">
        <w:rPr>
          <w:color w:val="000000"/>
          <w:sz w:val="22"/>
          <w:szCs w:val="22"/>
        </w:rPr>
        <w:t xml:space="preserve">If the switch at A is open, the magnet will take longer to come to rest. Explain why. </w:t>
      </w:r>
    </w:p>
    <w:p w:rsidR="001E34E0" w:rsidRDefault="001E34E0" w:rsidP="001E34E0">
      <w:pPr>
        <w:pStyle w:val="NoSpacing"/>
        <w:ind w:left="360"/>
        <w:rPr>
          <w:sz w:val="22"/>
          <w:szCs w:val="22"/>
        </w:rPr>
      </w:pPr>
    </w:p>
    <w:p w:rsidR="001E34E0" w:rsidRDefault="001E34E0" w:rsidP="001E34E0">
      <w:pPr>
        <w:pStyle w:val="NoSpacing"/>
        <w:ind w:left="360"/>
        <w:rPr>
          <w:sz w:val="22"/>
          <w:szCs w:val="22"/>
        </w:rPr>
      </w:pPr>
    </w:p>
    <w:p w:rsidR="001E34E0" w:rsidRDefault="001E34E0" w:rsidP="001E34E0">
      <w:pPr>
        <w:pStyle w:val="NoSpacing"/>
        <w:ind w:left="360"/>
        <w:rPr>
          <w:sz w:val="22"/>
          <w:szCs w:val="22"/>
        </w:rPr>
      </w:pPr>
    </w:p>
    <w:p w:rsidR="001E34E0" w:rsidRDefault="001E34E0" w:rsidP="001E34E0">
      <w:pPr>
        <w:pStyle w:val="NoSpacing"/>
        <w:ind w:left="360"/>
        <w:rPr>
          <w:sz w:val="22"/>
          <w:szCs w:val="22"/>
        </w:rPr>
      </w:pPr>
    </w:p>
    <w:p w:rsidR="001E34E0" w:rsidRPr="00A57CCF" w:rsidRDefault="001E34E0" w:rsidP="001E34E0">
      <w:pPr>
        <w:pStyle w:val="NoSpacing"/>
        <w:ind w:left="360"/>
        <w:rPr>
          <w:sz w:val="22"/>
          <w:szCs w:val="22"/>
        </w:rPr>
      </w:pPr>
      <w:r>
        <w:rPr>
          <w:noProof/>
          <w:sz w:val="22"/>
          <w:szCs w:val="22"/>
          <w:lang w:val="en-IE" w:eastAsia="en-IE"/>
        </w:rPr>
        <w:drawing>
          <wp:anchor distT="0" distB="0" distL="114300" distR="114300" simplePos="0" relativeHeight="251748864" behindDoc="0" locked="0" layoutInCell="1" allowOverlap="1" wp14:anchorId="1924CF96" wp14:editId="343C5AD3">
            <wp:simplePos x="0" y="0"/>
            <wp:positionH relativeFrom="column">
              <wp:posOffset>4246245</wp:posOffset>
            </wp:positionH>
            <wp:positionV relativeFrom="paragraph">
              <wp:posOffset>7620</wp:posOffset>
            </wp:positionV>
            <wp:extent cx="1038225" cy="12338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822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E0" w:rsidRPr="00A57CCF" w:rsidRDefault="001E34E0" w:rsidP="00C00ED7">
      <w:pPr>
        <w:pStyle w:val="NoSpacing"/>
        <w:numPr>
          <w:ilvl w:val="0"/>
          <w:numId w:val="134"/>
        </w:numPr>
        <w:rPr>
          <w:sz w:val="22"/>
          <w:szCs w:val="22"/>
        </w:rPr>
      </w:pPr>
    </w:p>
    <w:p w:rsidR="001E34E0" w:rsidRPr="00A57CCF" w:rsidRDefault="001E34E0" w:rsidP="00C00ED7">
      <w:pPr>
        <w:pStyle w:val="NoSpacing"/>
        <w:numPr>
          <w:ilvl w:val="0"/>
          <w:numId w:val="146"/>
        </w:numPr>
        <w:rPr>
          <w:sz w:val="22"/>
          <w:szCs w:val="22"/>
        </w:rPr>
      </w:pPr>
      <w:r w:rsidRPr="00A57CCF">
        <w:rPr>
          <w:sz w:val="22"/>
          <w:szCs w:val="22"/>
        </w:rPr>
        <w:t xml:space="preserve">A light aluminium ring is suspended from a long thread as shown in the diagram. </w:t>
      </w:r>
    </w:p>
    <w:p w:rsidR="001E34E0" w:rsidRPr="00A57CCF" w:rsidRDefault="001E34E0" w:rsidP="001E34E0">
      <w:pPr>
        <w:pStyle w:val="NoSpacing"/>
        <w:ind w:left="360"/>
        <w:rPr>
          <w:sz w:val="22"/>
          <w:szCs w:val="22"/>
        </w:rPr>
      </w:pPr>
      <w:r w:rsidRPr="00A57CCF">
        <w:rPr>
          <w:sz w:val="22"/>
          <w:szCs w:val="22"/>
        </w:rPr>
        <w:t xml:space="preserve">When a strong magnet is moved away from it, the ring follows the magnet. </w:t>
      </w:r>
    </w:p>
    <w:p w:rsidR="001E34E0" w:rsidRPr="00A57CCF" w:rsidRDefault="001E34E0" w:rsidP="001E34E0">
      <w:pPr>
        <w:pStyle w:val="NoSpacing"/>
        <w:ind w:left="360"/>
        <w:rPr>
          <w:sz w:val="22"/>
          <w:szCs w:val="22"/>
        </w:rPr>
      </w:pPr>
      <w:r w:rsidRPr="00A57CCF">
        <w:rPr>
          <w:sz w:val="22"/>
          <w:szCs w:val="22"/>
        </w:rPr>
        <w:t>Explain why.</w:t>
      </w:r>
    </w:p>
    <w:p w:rsidR="001E34E0" w:rsidRPr="00A57CCF" w:rsidRDefault="001E34E0" w:rsidP="00C00ED7">
      <w:pPr>
        <w:pStyle w:val="NoSpacing"/>
        <w:numPr>
          <w:ilvl w:val="0"/>
          <w:numId w:val="146"/>
        </w:numPr>
        <w:rPr>
          <w:sz w:val="22"/>
          <w:szCs w:val="22"/>
        </w:rPr>
      </w:pPr>
      <w:r w:rsidRPr="00A57CCF">
        <w:rPr>
          <w:sz w:val="22"/>
          <w:szCs w:val="22"/>
        </w:rPr>
        <w:t xml:space="preserve">What would happen if the magnet were moved towards the ring? </w:t>
      </w:r>
    </w:p>
    <w:p w:rsidR="001E34E0" w:rsidRPr="00A57CCF" w:rsidRDefault="001E34E0" w:rsidP="001E34E0">
      <w:pPr>
        <w:pStyle w:val="NoSpacing"/>
        <w:ind w:left="360"/>
        <w:rPr>
          <w:sz w:val="22"/>
          <w:szCs w:val="22"/>
        </w:rPr>
      </w:pPr>
    </w:p>
    <w:p w:rsidR="001E34E0" w:rsidRPr="00A57CCF" w:rsidRDefault="001E34E0" w:rsidP="00C00ED7">
      <w:pPr>
        <w:pStyle w:val="NoSpacing"/>
        <w:numPr>
          <w:ilvl w:val="0"/>
          <w:numId w:val="134"/>
        </w:numPr>
        <w:rPr>
          <w:sz w:val="22"/>
          <w:szCs w:val="22"/>
        </w:rPr>
      </w:pPr>
    </w:p>
    <w:p w:rsidR="001E34E0" w:rsidRPr="00A57CCF" w:rsidRDefault="001E34E0" w:rsidP="00C00ED7">
      <w:pPr>
        <w:pStyle w:val="NoSpacing"/>
        <w:numPr>
          <w:ilvl w:val="0"/>
          <w:numId w:val="147"/>
        </w:numPr>
        <w:rPr>
          <w:sz w:val="22"/>
          <w:szCs w:val="22"/>
        </w:rPr>
      </w:pPr>
      <w:r w:rsidRPr="00A57CCF">
        <w:rPr>
          <w:sz w:val="22"/>
          <w:szCs w:val="22"/>
        </w:rPr>
        <w:t xml:space="preserve">A resistor is connected in series with an ammeter and an ac power supply. A current flows in the circuit. The resistor is then replaced with a coil. The resistance of the circuit does not change. </w:t>
      </w:r>
    </w:p>
    <w:p w:rsidR="001E34E0" w:rsidRPr="00A57CCF" w:rsidRDefault="001E34E0" w:rsidP="001E34E0">
      <w:pPr>
        <w:pStyle w:val="NoSpacing"/>
        <w:ind w:left="720"/>
        <w:rPr>
          <w:sz w:val="22"/>
          <w:szCs w:val="22"/>
        </w:rPr>
      </w:pPr>
      <w:r w:rsidRPr="00A57CCF">
        <w:rPr>
          <w:sz w:val="22"/>
          <w:szCs w:val="22"/>
        </w:rPr>
        <w:t xml:space="preserve">What is the effect on the current flowing in the circuit? </w:t>
      </w:r>
    </w:p>
    <w:p w:rsidR="001E34E0" w:rsidRPr="00A57CCF" w:rsidRDefault="001E34E0" w:rsidP="00C00ED7">
      <w:pPr>
        <w:pStyle w:val="NoSpacing"/>
        <w:numPr>
          <w:ilvl w:val="0"/>
          <w:numId w:val="147"/>
        </w:numPr>
        <w:rPr>
          <w:bCs/>
          <w:sz w:val="22"/>
          <w:szCs w:val="22"/>
        </w:rPr>
      </w:pPr>
      <w:r w:rsidRPr="00A57CCF">
        <w:rPr>
          <w:bCs/>
          <w:sz w:val="22"/>
          <w:szCs w:val="22"/>
        </w:rPr>
        <w:t xml:space="preserve">Justify your answer </w:t>
      </w:r>
    </w:p>
    <w:p w:rsidR="001E34E0" w:rsidRPr="00A57CCF" w:rsidRDefault="001E34E0" w:rsidP="001E34E0">
      <w:pPr>
        <w:pStyle w:val="NoSpacing"/>
        <w:ind w:left="360"/>
        <w:rPr>
          <w:sz w:val="22"/>
          <w:szCs w:val="22"/>
          <w:lang w:val="en-IE"/>
        </w:rPr>
      </w:pPr>
    </w:p>
    <w:p w:rsidR="001E34E0" w:rsidRDefault="001E34E0" w:rsidP="00C00ED7">
      <w:pPr>
        <w:pStyle w:val="NoSpacing"/>
        <w:numPr>
          <w:ilvl w:val="0"/>
          <w:numId w:val="134"/>
        </w:numPr>
        <w:rPr>
          <w:sz w:val="22"/>
          <w:szCs w:val="22"/>
          <w:lang w:val="en-IE"/>
        </w:rPr>
      </w:pPr>
      <w:r w:rsidRPr="006E6710">
        <w:rPr>
          <w:sz w:val="22"/>
          <w:szCs w:val="22"/>
          <w:lang w:val="en-IE"/>
        </w:rPr>
        <w:t>What is a transformer used for?</w:t>
      </w:r>
    </w:p>
    <w:p w:rsidR="00A2609F" w:rsidRDefault="00A2609F" w:rsidP="00A2609F">
      <w:pPr>
        <w:widowControl/>
        <w:autoSpaceDE w:val="0"/>
        <w:autoSpaceDN w:val="0"/>
        <w:adjustRightInd w:val="0"/>
        <w:rPr>
          <w:rFonts w:ascii="TimesNewRoman" w:hAnsi="TimesNewRoman" w:cs="TimesNewRoman"/>
          <w:sz w:val="24"/>
          <w:szCs w:val="24"/>
          <w:lang w:val="en-IE"/>
        </w:rPr>
      </w:pPr>
    </w:p>
    <w:p w:rsidR="00A2609F" w:rsidRPr="006E6710" w:rsidRDefault="00A2609F" w:rsidP="00C00ED7">
      <w:pPr>
        <w:pStyle w:val="NoSpacing"/>
        <w:numPr>
          <w:ilvl w:val="0"/>
          <w:numId w:val="134"/>
        </w:numPr>
        <w:rPr>
          <w:sz w:val="22"/>
          <w:szCs w:val="22"/>
          <w:lang w:val="en-IE"/>
        </w:rPr>
      </w:pPr>
      <w:r>
        <w:rPr>
          <w:rFonts w:ascii="TimesNewRoman" w:hAnsi="TimesNewRoman" w:cs="TimesNewRoman"/>
          <w:lang w:val="en-IE"/>
        </w:rPr>
        <w:t>A transformer is used to change the voltage of an electrical supply. Whatt is the principle of operation of a transformer?</w:t>
      </w:r>
    </w:p>
    <w:p w:rsidR="001E34E0" w:rsidRPr="00A57CCF" w:rsidRDefault="001E34E0" w:rsidP="001E34E0">
      <w:pPr>
        <w:pStyle w:val="NoSpacing"/>
        <w:ind w:left="360"/>
        <w:rPr>
          <w:bCs/>
          <w:sz w:val="22"/>
          <w:szCs w:val="22"/>
        </w:rPr>
      </w:pPr>
      <w:r>
        <w:rPr>
          <w:bCs/>
          <w:noProof/>
          <w:lang w:val="en-IE" w:eastAsia="en-IE"/>
        </w:rPr>
        <w:drawing>
          <wp:anchor distT="0" distB="0" distL="114300" distR="114300" simplePos="0" relativeHeight="251749888" behindDoc="0" locked="0" layoutInCell="1" allowOverlap="1" wp14:anchorId="0A752660" wp14:editId="4B4DDC8F">
            <wp:simplePos x="0" y="0"/>
            <wp:positionH relativeFrom="column">
              <wp:posOffset>3646170</wp:posOffset>
            </wp:positionH>
            <wp:positionV relativeFrom="paragraph">
              <wp:posOffset>142875</wp:posOffset>
            </wp:positionV>
            <wp:extent cx="2151380" cy="11474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5138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E0" w:rsidRPr="006E6710" w:rsidRDefault="001E34E0" w:rsidP="00C00ED7">
      <w:pPr>
        <w:pStyle w:val="NoSpacing"/>
        <w:numPr>
          <w:ilvl w:val="0"/>
          <w:numId w:val="134"/>
        </w:numPr>
        <w:ind w:left="357"/>
        <w:rPr>
          <w:rFonts w:eastAsia="Calibri"/>
          <w:color w:val="000000"/>
          <w:sz w:val="22"/>
          <w:szCs w:val="22"/>
          <w:lang w:val="en-IE" w:eastAsia="en-IE"/>
        </w:rPr>
      </w:pPr>
      <w:r w:rsidRPr="006E6710">
        <w:rPr>
          <w:rFonts w:eastAsia="Calibri"/>
          <w:color w:val="000000"/>
          <w:sz w:val="22"/>
          <w:szCs w:val="22"/>
          <w:lang w:val="en-IE" w:eastAsia="en-IE"/>
        </w:rPr>
        <w:t xml:space="preserve">The transformer is a device based on the principle of electromagnetic induction. </w:t>
      </w:r>
    </w:p>
    <w:p w:rsidR="001E34E0" w:rsidRPr="00A2609F" w:rsidRDefault="001E34E0" w:rsidP="001E34E0">
      <w:pPr>
        <w:ind w:left="357"/>
        <w:rPr>
          <w:rFonts w:ascii="Times New Roman" w:eastAsia="Calibri" w:hAnsi="Times New Roman" w:cs="Times New Roman"/>
          <w:color w:val="000000"/>
          <w:lang w:eastAsia="en-IE"/>
        </w:rPr>
      </w:pPr>
      <w:r w:rsidRPr="00A2609F">
        <w:rPr>
          <w:rFonts w:ascii="Times New Roman" w:eastAsia="Calibri" w:hAnsi="Times New Roman" w:cs="Times New Roman"/>
          <w:color w:val="000000"/>
          <w:lang w:eastAsia="en-IE"/>
        </w:rPr>
        <w:t xml:space="preserve">Name two devices that use transformers. </w:t>
      </w:r>
    </w:p>
    <w:p w:rsidR="001E34E0" w:rsidRPr="00A57CCF" w:rsidRDefault="001E34E0" w:rsidP="001E34E0">
      <w:pPr>
        <w:pStyle w:val="NoSpacing"/>
        <w:ind w:left="360"/>
        <w:rPr>
          <w:bCs/>
          <w:sz w:val="22"/>
          <w:szCs w:val="22"/>
        </w:rPr>
      </w:pPr>
    </w:p>
    <w:p w:rsidR="001E34E0" w:rsidRPr="006E6710" w:rsidRDefault="001E34E0" w:rsidP="00C00ED7">
      <w:pPr>
        <w:pStyle w:val="NoSpacing"/>
        <w:numPr>
          <w:ilvl w:val="0"/>
          <w:numId w:val="134"/>
        </w:numPr>
        <w:rPr>
          <w:sz w:val="22"/>
          <w:szCs w:val="22"/>
          <w:lang w:eastAsia="en-IE"/>
        </w:rPr>
      </w:pPr>
      <w:r>
        <w:rPr>
          <w:sz w:val="22"/>
          <w:szCs w:val="22"/>
          <w:lang w:eastAsia="en-IE"/>
        </w:rPr>
        <w:t>N</w:t>
      </w:r>
      <w:r w:rsidRPr="006E6710">
        <w:rPr>
          <w:sz w:val="22"/>
          <w:szCs w:val="22"/>
          <w:lang w:eastAsia="en-IE"/>
        </w:rPr>
        <w:t xml:space="preserve">ame the parts of the transformer labelled A, B and C in the diagram. </w:t>
      </w:r>
    </w:p>
    <w:p w:rsidR="001E34E0" w:rsidRPr="00A57CCF" w:rsidRDefault="001E34E0" w:rsidP="001E34E0">
      <w:pPr>
        <w:ind w:left="357"/>
        <w:rPr>
          <w:rFonts w:eastAsia="Calibri"/>
          <w:lang w:eastAsia="en-IE"/>
        </w:rPr>
      </w:pPr>
    </w:p>
    <w:p w:rsidR="001E34E0" w:rsidRPr="00697291" w:rsidRDefault="001E34E0" w:rsidP="00C00ED7">
      <w:pPr>
        <w:widowControl/>
        <w:numPr>
          <w:ilvl w:val="0"/>
          <w:numId w:val="134"/>
        </w:numPr>
        <w:ind w:left="357"/>
        <w:rPr>
          <w:rFonts w:ascii="Times New Roman" w:eastAsia="Calibri" w:hAnsi="Times New Roman" w:cs="Times New Roman"/>
          <w:color w:val="000000"/>
          <w:lang w:eastAsia="en-IE"/>
        </w:rPr>
      </w:pPr>
      <w:r w:rsidRPr="00697291">
        <w:rPr>
          <w:rFonts w:ascii="Times New Roman" w:eastAsia="Calibri" w:hAnsi="Times New Roman" w:cs="Times New Roman"/>
          <w:color w:val="000000"/>
          <w:lang w:eastAsia="en-IE"/>
        </w:rPr>
        <w:t xml:space="preserve">How is the iron core in a transformer designed to make the transformer more efficient? </w:t>
      </w:r>
    </w:p>
    <w:p w:rsidR="001E34E0" w:rsidRPr="00697291" w:rsidRDefault="001E34E0" w:rsidP="001E34E0">
      <w:pPr>
        <w:ind w:left="357"/>
        <w:rPr>
          <w:rFonts w:ascii="Times New Roman" w:eastAsia="Calibri" w:hAnsi="Times New Roman" w:cs="Times New Roman"/>
          <w:color w:val="000000"/>
          <w:lang w:eastAsia="en-IE"/>
        </w:rPr>
      </w:pPr>
    </w:p>
    <w:p w:rsidR="001E34E0" w:rsidRPr="00697291" w:rsidRDefault="001E34E0" w:rsidP="00C00ED7">
      <w:pPr>
        <w:widowControl/>
        <w:numPr>
          <w:ilvl w:val="0"/>
          <w:numId w:val="134"/>
        </w:numPr>
        <w:ind w:left="357"/>
        <w:rPr>
          <w:rFonts w:ascii="Times New Roman" w:eastAsia="Calibri" w:hAnsi="Times New Roman" w:cs="Times New Roman"/>
          <w:lang w:eastAsia="en-IE"/>
        </w:rPr>
      </w:pPr>
      <w:r w:rsidRPr="00697291">
        <w:rPr>
          <w:rFonts w:ascii="Times New Roman" w:eastAsia="Calibri" w:hAnsi="Times New Roman" w:cs="Times New Roman"/>
          <w:color w:val="000000"/>
          <w:lang w:eastAsia="en-IE"/>
        </w:rPr>
        <w:t>The efficiency of a transformer is 90%. What does this mean?</w:t>
      </w:r>
    </w:p>
    <w:p w:rsidR="001E34E0" w:rsidRPr="00697291" w:rsidRDefault="001E34E0" w:rsidP="001E34E0">
      <w:pPr>
        <w:pStyle w:val="NoSpacing"/>
        <w:ind w:left="360"/>
        <w:rPr>
          <w:sz w:val="22"/>
          <w:szCs w:val="22"/>
        </w:rPr>
      </w:pPr>
    </w:p>
    <w:p w:rsidR="001E34E0" w:rsidRPr="006E6710" w:rsidRDefault="001E34E0" w:rsidP="00C00ED7">
      <w:pPr>
        <w:pStyle w:val="NoSpacing"/>
        <w:numPr>
          <w:ilvl w:val="0"/>
          <w:numId w:val="134"/>
        </w:numPr>
        <w:rPr>
          <w:sz w:val="22"/>
          <w:szCs w:val="22"/>
          <w:lang w:val="en-IE"/>
        </w:rPr>
      </w:pPr>
      <w:r w:rsidRPr="00697291">
        <w:rPr>
          <w:sz w:val="22"/>
          <w:szCs w:val="22"/>
          <w:lang w:val="en-IE"/>
        </w:rPr>
        <w:t>State one energy conversion that takes place in an electrical generator</w:t>
      </w:r>
      <w:r w:rsidRPr="006E6710">
        <w:rPr>
          <w:sz w:val="22"/>
          <w:szCs w:val="22"/>
          <w:lang w:val="en-IE"/>
        </w:rPr>
        <w:t xml:space="preserve">. </w:t>
      </w:r>
    </w:p>
    <w:p w:rsidR="001E34E0" w:rsidRPr="00A57CCF" w:rsidRDefault="001E34E0" w:rsidP="001E34E0">
      <w:pPr>
        <w:pStyle w:val="NoSpacing"/>
        <w:ind w:left="360"/>
        <w:rPr>
          <w:sz w:val="22"/>
          <w:szCs w:val="22"/>
        </w:rPr>
      </w:pPr>
    </w:p>
    <w:p w:rsidR="001E34E0" w:rsidRPr="006E6710" w:rsidRDefault="001E34E0" w:rsidP="00C00ED7">
      <w:pPr>
        <w:pStyle w:val="NoSpacing"/>
        <w:numPr>
          <w:ilvl w:val="0"/>
          <w:numId w:val="134"/>
        </w:numPr>
        <w:rPr>
          <w:rFonts w:eastAsia="Calibri"/>
          <w:color w:val="000000"/>
          <w:sz w:val="22"/>
          <w:szCs w:val="22"/>
          <w:lang w:val="en-IE" w:eastAsia="en-IE"/>
        </w:rPr>
      </w:pPr>
      <w:r w:rsidRPr="006E6710">
        <w:rPr>
          <w:rFonts w:eastAsia="Calibri"/>
          <w:color w:val="000000"/>
          <w:sz w:val="22"/>
          <w:szCs w:val="22"/>
          <w:lang w:val="en-IE" w:eastAsia="en-IE"/>
        </w:rPr>
        <w:t xml:space="preserve">The mains electricity supply (230 V) is connected to the input coil of a transformer which has 400 turns. The output coil has 100 turns. What is the reading on the voltmeter? </w:t>
      </w:r>
    </w:p>
    <w:p w:rsidR="001E34E0" w:rsidRPr="00A57CCF" w:rsidRDefault="001E34E0" w:rsidP="001E34E0">
      <w:pPr>
        <w:pStyle w:val="NoSpacing"/>
        <w:ind w:left="360"/>
        <w:rPr>
          <w:sz w:val="22"/>
          <w:szCs w:val="22"/>
        </w:rPr>
      </w:pPr>
    </w:p>
    <w:p w:rsidR="001E34E0" w:rsidRPr="006E6710" w:rsidRDefault="001E34E0" w:rsidP="00C00ED7">
      <w:pPr>
        <w:pStyle w:val="NoSpacing"/>
        <w:numPr>
          <w:ilvl w:val="0"/>
          <w:numId w:val="134"/>
        </w:numPr>
        <w:rPr>
          <w:sz w:val="22"/>
          <w:szCs w:val="22"/>
          <w:lang w:eastAsia="en-IE"/>
        </w:rPr>
      </w:pPr>
      <w:r w:rsidRPr="006E6710">
        <w:rPr>
          <w:sz w:val="22"/>
          <w:szCs w:val="22"/>
          <w:lang w:eastAsia="en-IE"/>
        </w:rPr>
        <w:t>The input coil of a transformer has 400 turns of wire and is connected to a 230 V a.c. supply while the output coil as 1200 turns.. What is the voltage across the output coil?</w:t>
      </w:r>
    </w:p>
    <w:p w:rsidR="001E34E0" w:rsidRPr="00A57CCF" w:rsidRDefault="001E34E0" w:rsidP="001E34E0">
      <w:pPr>
        <w:pStyle w:val="NoSpacing"/>
        <w:ind w:left="360"/>
        <w:rPr>
          <w:color w:val="000000"/>
          <w:sz w:val="22"/>
          <w:szCs w:val="22"/>
          <w:lang w:eastAsia="en-IE"/>
        </w:rPr>
      </w:pPr>
    </w:p>
    <w:p w:rsidR="001E34E0" w:rsidRPr="006E6710" w:rsidRDefault="001E34E0" w:rsidP="00C00ED7">
      <w:pPr>
        <w:pStyle w:val="NoSpacing"/>
        <w:numPr>
          <w:ilvl w:val="0"/>
          <w:numId w:val="134"/>
        </w:numPr>
        <w:rPr>
          <w:color w:val="000000"/>
          <w:sz w:val="22"/>
          <w:szCs w:val="22"/>
          <w:lang w:eastAsia="en-IE"/>
        </w:rPr>
      </w:pPr>
      <w:r w:rsidRPr="006E6710">
        <w:rPr>
          <w:color w:val="000000"/>
          <w:sz w:val="22"/>
          <w:szCs w:val="22"/>
          <w:lang w:eastAsia="en-IE"/>
        </w:rPr>
        <w:t>The input voltage is 230 V. The input coil</w:t>
      </w:r>
      <w:r w:rsidRPr="006E6710">
        <w:rPr>
          <w:bCs/>
          <w:color w:val="000000"/>
          <w:sz w:val="22"/>
          <w:szCs w:val="22"/>
          <w:lang w:eastAsia="en-IE"/>
        </w:rPr>
        <w:t xml:space="preserve"> </w:t>
      </w:r>
      <w:r w:rsidRPr="006E6710">
        <w:rPr>
          <w:color w:val="000000"/>
          <w:sz w:val="22"/>
          <w:szCs w:val="22"/>
          <w:lang w:eastAsia="en-IE"/>
        </w:rPr>
        <w:t>has 4600 turns and the output coil</w:t>
      </w:r>
      <w:r w:rsidRPr="006E6710">
        <w:rPr>
          <w:bCs/>
          <w:color w:val="000000"/>
          <w:sz w:val="22"/>
          <w:szCs w:val="22"/>
          <w:lang w:eastAsia="en-IE"/>
        </w:rPr>
        <w:t xml:space="preserve"> </w:t>
      </w:r>
      <w:r w:rsidRPr="006E6710">
        <w:rPr>
          <w:color w:val="000000"/>
          <w:sz w:val="22"/>
          <w:szCs w:val="22"/>
          <w:lang w:eastAsia="en-IE"/>
        </w:rPr>
        <w:t>has 120 turns.</w:t>
      </w:r>
    </w:p>
    <w:p w:rsidR="001E34E0" w:rsidRPr="00A57CCF" w:rsidRDefault="001E34E0" w:rsidP="001E34E0">
      <w:pPr>
        <w:pStyle w:val="NoSpacing"/>
        <w:ind w:left="360"/>
        <w:rPr>
          <w:color w:val="000000"/>
          <w:sz w:val="22"/>
          <w:szCs w:val="22"/>
          <w:lang w:eastAsia="en-IE"/>
        </w:rPr>
      </w:pPr>
      <w:r w:rsidRPr="00A57CCF">
        <w:rPr>
          <w:color w:val="000000"/>
          <w:sz w:val="22"/>
          <w:szCs w:val="22"/>
          <w:lang w:eastAsia="en-IE"/>
        </w:rPr>
        <w:t>Calculate the output voltage.</w:t>
      </w:r>
    </w:p>
    <w:p w:rsidR="00A647AA" w:rsidRPr="00A647AA" w:rsidRDefault="00A647AA" w:rsidP="00A647AA">
      <w:pPr>
        <w:sectPr w:rsidR="00A647AA" w:rsidRPr="00A647AA" w:rsidSect="003567FA">
          <w:headerReference w:type="default" r:id="rId143"/>
          <w:pgSz w:w="11907" w:h="16840"/>
          <w:pgMar w:top="720" w:right="720" w:bottom="720" w:left="720" w:header="0" w:footer="0" w:gutter="0"/>
          <w:cols w:space="720"/>
          <w:docGrid w:linePitch="299"/>
        </w:sectPr>
      </w:pPr>
    </w:p>
    <w:p w:rsidR="00326228" w:rsidRDefault="004B6062" w:rsidP="008540CB">
      <w:pPr>
        <w:pStyle w:val="Heading2"/>
        <w:jc w:val="center"/>
      </w:pPr>
      <w:bookmarkStart w:id="179" w:name="Modern_Physics_SA"/>
      <w:bookmarkStart w:id="180" w:name="_Toc345780649"/>
      <w:bookmarkStart w:id="181" w:name="_Toc345790197"/>
      <w:bookmarkEnd w:id="179"/>
      <w:r>
        <w:lastRenderedPageBreak/>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rPr>
          <w:spacing w:val="1"/>
        </w:rPr>
        <w:t>M</w:t>
      </w:r>
      <w:r>
        <w:t>o</w:t>
      </w:r>
      <w:r>
        <w:rPr>
          <w:spacing w:val="-1"/>
        </w:rPr>
        <w:t>d</w:t>
      </w:r>
      <w:r>
        <w:rPr>
          <w:spacing w:val="1"/>
        </w:rPr>
        <w:t>er</w:t>
      </w:r>
      <w:r>
        <w:t>n</w:t>
      </w:r>
      <w:r>
        <w:rPr>
          <w:spacing w:val="-3"/>
        </w:rPr>
        <w:t xml:space="preserve"> </w:t>
      </w:r>
      <w:r>
        <w:t>P</w:t>
      </w:r>
      <w:r>
        <w:rPr>
          <w:spacing w:val="-1"/>
        </w:rPr>
        <w:t>h</w:t>
      </w:r>
      <w:r>
        <w:rPr>
          <w:spacing w:val="2"/>
        </w:rPr>
        <w:t>y</w:t>
      </w:r>
      <w:r>
        <w:rPr>
          <w:spacing w:val="-1"/>
        </w:rPr>
        <w:t>s</w:t>
      </w:r>
      <w:r>
        <w:t>i</w:t>
      </w:r>
      <w:r>
        <w:rPr>
          <w:spacing w:val="1"/>
        </w:rPr>
        <w:t>cs</w:t>
      </w:r>
      <w:bookmarkEnd w:id="180"/>
      <w:bookmarkEnd w:id="181"/>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82" w:name="_Toc345757670"/>
      <w:bookmarkStart w:id="183" w:name="_Toc345780650"/>
      <w:bookmarkStart w:id="184" w:name="_Toc345790198"/>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82"/>
      <w:bookmarkEnd w:id="183"/>
      <w:bookmarkEnd w:id="184"/>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641344" behindDoc="1" locked="0" layoutInCell="1" allowOverlap="1">
                <wp:simplePos x="0" y="0"/>
                <wp:positionH relativeFrom="page">
                  <wp:posOffset>5702935</wp:posOffset>
                </wp:positionH>
                <wp:positionV relativeFrom="paragraph">
                  <wp:posOffset>1018540</wp:posOffset>
                </wp:positionV>
                <wp:extent cx="260350" cy="259715"/>
                <wp:effectExtent l="6985" t="8890" r="8890" b="7620"/>
                <wp:wrapNone/>
                <wp:docPr id="17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1" y="1604"/>
                          <a:chExt cx="410" cy="409"/>
                        </a:xfrm>
                      </wpg:grpSpPr>
                      <wpg:grpSp>
                        <wpg:cNvPr id="172" name="Group 54"/>
                        <wpg:cNvGrpSpPr>
                          <a:grpSpLocks/>
                        </wpg:cNvGrpSpPr>
                        <wpg:grpSpPr bwMode="auto">
                          <a:xfrm>
                            <a:off x="8991" y="1614"/>
                            <a:ext cx="390" cy="389"/>
                            <a:chOff x="8991" y="1614"/>
                            <a:chExt cx="390" cy="389"/>
                          </a:xfrm>
                        </wpg:grpSpPr>
                        <wps:wsp>
                          <wps:cNvPr id="173" name="Freeform 55"/>
                          <wps:cNvSpPr>
                            <a:spLocks/>
                          </wps:cNvSpPr>
                          <wps:spPr bwMode="auto">
                            <a:xfrm>
                              <a:off x="8991" y="1614"/>
                              <a:ext cx="390" cy="389"/>
                            </a:xfrm>
                            <a:custGeom>
                              <a:avLst/>
                              <a:gdLst>
                                <a:gd name="T0" fmla="+- 0 9168 8991"/>
                                <a:gd name="T1" fmla="*/ T0 w 390"/>
                                <a:gd name="T2" fmla="+- 0 1614 1614"/>
                                <a:gd name="T3" fmla="*/ 1614 h 389"/>
                                <a:gd name="T4" fmla="+- 0 9103 8991"/>
                                <a:gd name="T5" fmla="*/ T4 w 390"/>
                                <a:gd name="T6" fmla="+- 0 1632 1614"/>
                                <a:gd name="T7" fmla="*/ 1632 h 389"/>
                                <a:gd name="T8" fmla="+- 0 9050 8991"/>
                                <a:gd name="T9" fmla="*/ T8 w 390"/>
                                <a:gd name="T10" fmla="+- 0 1669 1614"/>
                                <a:gd name="T11" fmla="*/ 1669 h 389"/>
                                <a:gd name="T12" fmla="+- 0 9011 8991"/>
                                <a:gd name="T13" fmla="*/ T12 w 390"/>
                                <a:gd name="T14" fmla="+- 0 1722 1614"/>
                                <a:gd name="T15" fmla="*/ 1722 h 389"/>
                                <a:gd name="T16" fmla="+- 0 8992 8991"/>
                                <a:gd name="T17" fmla="*/ T16 w 390"/>
                                <a:gd name="T18" fmla="+- 0 1786 1614"/>
                                <a:gd name="T19" fmla="*/ 1786 h 389"/>
                                <a:gd name="T20" fmla="+- 0 8991 8991"/>
                                <a:gd name="T21" fmla="*/ T20 w 390"/>
                                <a:gd name="T22" fmla="+- 0 1809 1614"/>
                                <a:gd name="T23" fmla="*/ 1809 h 389"/>
                                <a:gd name="T24" fmla="+- 0 8992 8991"/>
                                <a:gd name="T25" fmla="*/ T24 w 390"/>
                                <a:gd name="T26" fmla="+- 0 1830 1614"/>
                                <a:gd name="T27" fmla="*/ 1830 h 389"/>
                                <a:gd name="T28" fmla="+- 0 9010 8991"/>
                                <a:gd name="T29" fmla="*/ T28 w 390"/>
                                <a:gd name="T30" fmla="+- 0 1893 1614"/>
                                <a:gd name="T31" fmla="*/ 1893 h 389"/>
                                <a:gd name="T32" fmla="+- 0 9048 8991"/>
                                <a:gd name="T33" fmla="*/ T32 w 390"/>
                                <a:gd name="T34" fmla="+- 0 1946 1614"/>
                                <a:gd name="T35" fmla="*/ 1946 h 389"/>
                                <a:gd name="T36" fmla="+- 0 9101 8991"/>
                                <a:gd name="T37" fmla="*/ T36 w 390"/>
                                <a:gd name="T38" fmla="+- 0 1984 1614"/>
                                <a:gd name="T39" fmla="*/ 1984 h 389"/>
                                <a:gd name="T40" fmla="+- 0 9166 8991"/>
                                <a:gd name="T41" fmla="*/ T40 w 390"/>
                                <a:gd name="T42" fmla="+- 0 2002 1614"/>
                                <a:gd name="T43" fmla="*/ 2002 h 389"/>
                                <a:gd name="T44" fmla="+- 0 9190 8991"/>
                                <a:gd name="T45" fmla="*/ T44 w 390"/>
                                <a:gd name="T46" fmla="+- 0 2004 1614"/>
                                <a:gd name="T47" fmla="*/ 2004 h 389"/>
                                <a:gd name="T48" fmla="+- 0 9212 8991"/>
                                <a:gd name="T49" fmla="*/ T48 w 390"/>
                                <a:gd name="T50" fmla="+- 0 2002 1614"/>
                                <a:gd name="T51" fmla="*/ 2002 h 389"/>
                                <a:gd name="T52" fmla="+- 0 9274 8991"/>
                                <a:gd name="T53" fmla="*/ T52 w 390"/>
                                <a:gd name="T54" fmla="+- 0 1982 1614"/>
                                <a:gd name="T55" fmla="*/ 1982 h 389"/>
                                <a:gd name="T56" fmla="+- 0 9325 8991"/>
                                <a:gd name="T57" fmla="*/ T56 w 390"/>
                                <a:gd name="T58" fmla="+- 0 1944 1614"/>
                                <a:gd name="T59" fmla="*/ 1944 h 389"/>
                                <a:gd name="T60" fmla="+- 0 9362 8991"/>
                                <a:gd name="T61" fmla="*/ T60 w 390"/>
                                <a:gd name="T62" fmla="+- 0 1890 1614"/>
                                <a:gd name="T63" fmla="*/ 1890 h 389"/>
                                <a:gd name="T64" fmla="+- 0 9379 8991"/>
                                <a:gd name="T65" fmla="*/ T64 w 390"/>
                                <a:gd name="T66" fmla="+- 0 1823 1614"/>
                                <a:gd name="T67" fmla="*/ 1823 h 389"/>
                                <a:gd name="T68" fmla="+- 0 9381 8991"/>
                                <a:gd name="T69" fmla="*/ T68 w 390"/>
                                <a:gd name="T70" fmla="+- 0 1798 1614"/>
                                <a:gd name="T71" fmla="*/ 1798 h 389"/>
                                <a:gd name="T72" fmla="+- 0 9378 8991"/>
                                <a:gd name="T73" fmla="*/ T72 w 390"/>
                                <a:gd name="T74" fmla="+- 0 1776 1614"/>
                                <a:gd name="T75" fmla="*/ 1776 h 389"/>
                                <a:gd name="T76" fmla="+- 0 9357 8991"/>
                                <a:gd name="T77" fmla="*/ T76 w 390"/>
                                <a:gd name="T78" fmla="+- 0 1717 1614"/>
                                <a:gd name="T79" fmla="*/ 1717 h 389"/>
                                <a:gd name="T80" fmla="+- 0 9318 8991"/>
                                <a:gd name="T81" fmla="*/ T80 w 390"/>
                                <a:gd name="T82" fmla="+- 0 1667 1614"/>
                                <a:gd name="T83" fmla="*/ 1667 h 389"/>
                                <a:gd name="T84" fmla="+- 0 9262 8991"/>
                                <a:gd name="T85" fmla="*/ T84 w 390"/>
                                <a:gd name="T86" fmla="+- 0 1633 1614"/>
                                <a:gd name="T87" fmla="*/ 1633 h 389"/>
                                <a:gd name="T88" fmla="+- 0 9193 8991"/>
                                <a:gd name="T89" fmla="*/ T88 w 390"/>
                                <a:gd name="T90" fmla="+- 0 1616 1614"/>
                                <a:gd name="T91" fmla="*/ 1616 h 389"/>
                                <a:gd name="T92" fmla="+- 0 9168 8991"/>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52"/>
                        <wpg:cNvGrpSpPr>
                          <a:grpSpLocks/>
                        </wpg:cNvGrpSpPr>
                        <wpg:grpSpPr bwMode="auto">
                          <a:xfrm>
                            <a:off x="8991" y="1614"/>
                            <a:ext cx="390" cy="389"/>
                            <a:chOff x="8991" y="1614"/>
                            <a:chExt cx="390" cy="389"/>
                          </a:xfrm>
                        </wpg:grpSpPr>
                        <wps:wsp>
                          <wps:cNvPr id="175" name="Freeform 53"/>
                          <wps:cNvSpPr>
                            <a:spLocks/>
                          </wps:cNvSpPr>
                          <wps:spPr bwMode="auto">
                            <a:xfrm>
                              <a:off x="8991" y="1614"/>
                              <a:ext cx="390" cy="389"/>
                            </a:xfrm>
                            <a:custGeom>
                              <a:avLst/>
                              <a:gdLst>
                                <a:gd name="T0" fmla="+- 0 8991 8991"/>
                                <a:gd name="T1" fmla="*/ T0 w 390"/>
                                <a:gd name="T2" fmla="+- 0 1809 1614"/>
                                <a:gd name="T3" fmla="*/ 1809 h 389"/>
                                <a:gd name="T4" fmla="+- 0 9003 8991"/>
                                <a:gd name="T5" fmla="*/ T4 w 390"/>
                                <a:gd name="T6" fmla="+- 0 1742 1614"/>
                                <a:gd name="T7" fmla="*/ 1742 h 389"/>
                                <a:gd name="T8" fmla="+- 0 9035 8991"/>
                                <a:gd name="T9" fmla="*/ T8 w 390"/>
                                <a:gd name="T10" fmla="+- 0 1685 1614"/>
                                <a:gd name="T11" fmla="*/ 1685 h 389"/>
                                <a:gd name="T12" fmla="+- 0 9084 8991"/>
                                <a:gd name="T13" fmla="*/ T12 w 390"/>
                                <a:gd name="T14" fmla="+- 0 1642 1614"/>
                                <a:gd name="T15" fmla="*/ 1642 h 389"/>
                                <a:gd name="T16" fmla="+- 0 9145 8991"/>
                                <a:gd name="T17" fmla="*/ T16 w 390"/>
                                <a:gd name="T18" fmla="+- 0 1618 1614"/>
                                <a:gd name="T19" fmla="*/ 1618 h 389"/>
                                <a:gd name="T20" fmla="+- 0 9168 8991"/>
                                <a:gd name="T21" fmla="*/ T20 w 390"/>
                                <a:gd name="T22" fmla="+- 0 1614 1614"/>
                                <a:gd name="T23" fmla="*/ 1614 h 389"/>
                                <a:gd name="T24" fmla="+- 0 9193 8991"/>
                                <a:gd name="T25" fmla="*/ T24 w 390"/>
                                <a:gd name="T26" fmla="+- 0 1616 1614"/>
                                <a:gd name="T27" fmla="*/ 1616 h 389"/>
                                <a:gd name="T28" fmla="+- 0 9262 8991"/>
                                <a:gd name="T29" fmla="*/ T28 w 390"/>
                                <a:gd name="T30" fmla="+- 0 1633 1614"/>
                                <a:gd name="T31" fmla="*/ 1633 h 389"/>
                                <a:gd name="T32" fmla="+- 0 9318 8991"/>
                                <a:gd name="T33" fmla="*/ T32 w 390"/>
                                <a:gd name="T34" fmla="+- 0 1667 1614"/>
                                <a:gd name="T35" fmla="*/ 1667 h 389"/>
                                <a:gd name="T36" fmla="+- 0 9357 8991"/>
                                <a:gd name="T37" fmla="*/ T36 w 390"/>
                                <a:gd name="T38" fmla="+- 0 1717 1614"/>
                                <a:gd name="T39" fmla="*/ 1717 h 389"/>
                                <a:gd name="T40" fmla="+- 0 9378 8991"/>
                                <a:gd name="T41" fmla="*/ T40 w 390"/>
                                <a:gd name="T42" fmla="+- 0 1776 1614"/>
                                <a:gd name="T43" fmla="*/ 1776 h 389"/>
                                <a:gd name="T44" fmla="+- 0 9381 8991"/>
                                <a:gd name="T45" fmla="*/ T44 w 390"/>
                                <a:gd name="T46" fmla="+- 0 1798 1614"/>
                                <a:gd name="T47" fmla="*/ 1798 h 389"/>
                                <a:gd name="T48" fmla="+- 0 9379 8991"/>
                                <a:gd name="T49" fmla="*/ T48 w 390"/>
                                <a:gd name="T50" fmla="+- 0 1823 1614"/>
                                <a:gd name="T51" fmla="*/ 1823 h 389"/>
                                <a:gd name="T52" fmla="+- 0 9362 8991"/>
                                <a:gd name="T53" fmla="*/ T52 w 390"/>
                                <a:gd name="T54" fmla="+- 0 1890 1614"/>
                                <a:gd name="T55" fmla="*/ 1890 h 389"/>
                                <a:gd name="T56" fmla="+- 0 9325 8991"/>
                                <a:gd name="T57" fmla="*/ T56 w 390"/>
                                <a:gd name="T58" fmla="+- 0 1944 1614"/>
                                <a:gd name="T59" fmla="*/ 1944 h 389"/>
                                <a:gd name="T60" fmla="+- 0 9274 8991"/>
                                <a:gd name="T61" fmla="*/ T60 w 390"/>
                                <a:gd name="T62" fmla="+- 0 1982 1614"/>
                                <a:gd name="T63" fmla="*/ 1982 h 389"/>
                                <a:gd name="T64" fmla="+- 0 9212 8991"/>
                                <a:gd name="T65" fmla="*/ T64 w 390"/>
                                <a:gd name="T66" fmla="+- 0 2002 1614"/>
                                <a:gd name="T67" fmla="*/ 2002 h 389"/>
                                <a:gd name="T68" fmla="+- 0 9190 8991"/>
                                <a:gd name="T69" fmla="*/ T68 w 390"/>
                                <a:gd name="T70" fmla="+- 0 2004 1614"/>
                                <a:gd name="T71" fmla="*/ 2004 h 389"/>
                                <a:gd name="T72" fmla="+- 0 9166 8991"/>
                                <a:gd name="T73" fmla="*/ T72 w 390"/>
                                <a:gd name="T74" fmla="+- 0 2002 1614"/>
                                <a:gd name="T75" fmla="*/ 2002 h 389"/>
                                <a:gd name="T76" fmla="+- 0 9101 8991"/>
                                <a:gd name="T77" fmla="*/ T76 w 390"/>
                                <a:gd name="T78" fmla="+- 0 1984 1614"/>
                                <a:gd name="T79" fmla="*/ 1984 h 389"/>
                                <a:gd name="T80" fmla="+- 0 9048 8991"/>
                                <a:gd name="T81" fmla="*/ T80 w 390"/>
                                <a:gd name="T82" fmla="+- 0 1946 1614"/>
                                <a:gd name="T83" fmla="*/ 1946 h 389"/>
                                <a:gd name="T84" fmla="+- 0 9010 8991"/>
                                <a:gd name="T85" fmla="*/ T84 w 390"/>
                                <a:gd name="T86" fmla="+- 0 1893 1614"/>
                                <a:gd name="T87" fmla="*/ 1893 h 389"/>
                                <a:gd name="T88" fmla="+- 0 8992 8991"/>
                                <a:gd name="T89" fmla="*/ T88 w 390"/>
                                <a:gd name="T90" fmla="+- 0 1830 1614"/>
                                <a:gd name="T91" fmla="*/ 1830 h 389"/>
                                <a:gd name="T92" fmla="+- 0 8991 8991"/>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519E4B" id="Group 51" o:spid="_x0000_s1026" style="position:absolute;margin-left:449.05pt;margin-top:80.2pt;width:20.5pt;height:20.45pt;z-index:-251675136;mso-position-horizontal-relative:page" coordorigin="8981,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">
                <v:group id="Group 54" o:spid="_x0000_s1027" style="position:absolute;left:8991;top:1614;width:390;height:389" coordorigin="8991,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5" o:spid="_x0000_s1028" style="position:absolute;left:8991;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52" o:spid="_x0000_s1029" style="position:absolute;left:8991;top:1614;width:390;height:389" coordorigin="8991,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53" o:spid="_x0000_s1030" style="position:absolute;left:8991;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42368" behindDoc="1" locked="0" layoutInCell="1" allowOverlap="1">
                <wp:simplePos x="0" y="0"/>
                <wp:positionH relativeFrom="page">
                  <wp:posOffset>4927600</wp:posOffset>
                </wp:positionH>
                <wp:positionV relativeFrom="paragraph">
                  <wp:posOffset>1021080</wp:posOffset>
                </wp:positionV>
                <wp:extent cx="257175" cy="256540"/>
                <wp:effectExtent l="12700" t="11430" r="6350" b="8255"/>
                <wp:wrapNone/>
                <wp:docPr id="1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0" y="1608"/>
                          <a:chExt cx="405" cy="404"/>
                        </a:xfrm>
                      </wpg:grpSpPr>
                      <wpg:grpSp>
                        <wpg:cNvPr id="167" name="Group 49"/>
                        <wpg:cNvGrpSpPr>
                          <a:grpSpLocks/>
                        </wpg:cNvGrpSpPr>
                        <wpg:grpSpPr bwMode="auto">
                          <a:xfrm>
                            <a:off x="7768" y="1616"/>
                            <a:ext cx="390" cy="389"/>
                            <a:chOff x="7768" y="1616"/>
                            <a:chExt cx="390" cy="389"/>
                          </a:xfrm>
                        </wpg:grpSpPr>
                        <wps:wsp>
                          <wps:cNvPr id="168" name="Freeform 50"/>
                          <wps:cNvSpPr>
                            <a:spLocks/>
                          </wps:cNvSpPr>
                          <wps:spPr bwMode="auto">
                            <a:xfrm>
                              <a:off x="7768" y="1616"/>
                              <a:ext cx="390" cy="389"/>
                            </a:xfrm>
                            <a:custGeom>
                              <a:avLst/>
                              <a:gdLst>
                                <a:gd name="T0" fmla="+- 0 7945 7768"/>
                                <a:gd name="T1" fmla="*/ T0 w 390"/>
                                <a:gd name="T2" fmla="+- 0 1616 1616"/>
                                <a:gd name="T3" fmla="*/ 1616 h 389"/>
                                <a:gd name="T4" fmla="+- 0 7880 7768"/>
                                <a:gd name="T5" fmla="*/ T4 w 390"/>
                                <a:gd name="T6" fmla="+- 0 1633 1616"/>
                                <a:gd name="T7" fmla="*/ 1633 h 389"/>
                                <a:gd name="T8" fmla="+- 0 7827 7768"/>
                                <a:gd name="T9" fmla="*/ T8 w 390"/>
                                <a:gd name="T10" fmla="+- 0 1670 1616"/>
                                <a:gd name="T11" fmla="*/ 1670 h 389"/>
                                <a:gd name="T12" fmla="+- 0 7788 7768"/>
                                <a:gd name="T13" fmla="*/ T12 w 390"/>
                                <a:gd name="T14" fmla="+- 0 1723 1616"/>
                                <a:gd name="T15" fmla="*/ 1723 h 389"/>
                                <a:gd name="T16" fmla="+- 0 7769 7768"/>
                                <a:gd name="T17" fmla="*/ T16 w 390"/>
                                <a:gd name="T18" fmla="+- 0 1787 1616"/>
                                <a:gd name="T19" fmla="*/ 1787 h 389"/>
                                <a:gd name="T20" fmla="+- 0 7768 7768"/>
                                <a:gd name="T21" fmla="*/ T20 w 390"/>
                                <a:gd name="T22" fmla="+- 0 1810 1616"/>
                                <a:gd name="T23" fmla="*/ 1810 h 389"/>
                                <a:gd name="T24" fmla="+- 0 7769 7768"/>
                                <a:gd name="T25" fmla="*/ T24 w 390"/>
                                <a:gd name="T26" fmla="+- 0 1831 1616"/>
                                <a:gd name="T27" fmla="*/ 1831 h 389"/>
                                <a:gd name="T28" fmla="+- 0 7787 7768"/>
                                <a:gd name="T29" fmla="*/ T28 w 390"/>
                                <a:gd name="T30" fmla="+- 0 1894 1616"/>
                                <a:gd name="T31" fmla="*/ 1894 h 389"/>
                                <a:gd name="T32" fmla="+- 0 7825 7768"/>
                                <a:gd name="T33" fmla="*/ T32 w 390"/>
                                <a:gd name="T34" fmla="+- 0 1947 1616"/>
                                <a:gd name="T35" fmla="*/ 1947 h 389"/>
                                <a:gd name="T36" fmla="+- 0 7878 7768"/>
                                <a:gd name="T37" fmla="*/ T36 w 390"/>
                                <a:gd name="T38" fmla="+- 0 1985 1616"/>
                                <a:gd name="T39" fmla="*/ 1985 h 389"/>
                                <a:gd name="T40" fmla="+- 0 7943 7768"/>
                                <a:gd name="T41" fmla="*/ T40 w 390"/>
                                <a:gd name="T42" fmla="+- 0 2003 1616"/>
                                <a:gd name="T43" fmla="*/ 2003 h 389"/>
                                <a:gd name="T44" fmla="+- 0 7967 7768"/>
                                <a:gd name="T45" fmla="*/ T44 w 390"/>
                                <a:gd name="T46" fmla="+- 0 2005 1616"/>
                                <a:gd name="T47" fmla="*/ 2005 h 389"/>
                                <a:gd name="T48" fmla="+- 0 7989 7768"/>
                                <a:gd name="T49" fmla="*/ T48 w 390"/>
                                <a:gd name="T50" fmla="+- 0 2003 1616"/>
                                <a:gd name="T51" fmla="*/ 2003 h 389"/>
                                <a:gd name="T52" fmla="+- 0 8051 7768"/>
                                <a:gd name="T53" fmla="*/ T52 w 390"/>
                                <a:gd name="T54" fmla="+- 0 1983 1616"/>
                                <a:gd name="T55" fmla="*/ 1983 h 389"/>
                                <a:gd name="T56" fmla="+- 0 8102 7768"/>
                                <a:gd name="T57" fmla="*/ T56 w 390"/>
                                <a:gd name="T58" fmla="+- 0 1945 1616"/>
                                <a:gd name="T59" fmla="*/ 1945 h 389"/>
                                <a:gd name="T60" fmla="+- 0 8139 7768"/>
                                <a:gd name="T61" fmla="*/ T60 w 390"/>
                                <a:gd name="T62" fmla="+- 0 1891 1616"/>
                                <a:gd name="T63" fmla="*/ 1891 h 389"/>
                                <a:gd name="T64" fmla="+- 0 8156 7768"/>
                                <a:gd name="T65" fmla="*/ T64 w 390"/>
                                <a:gd name="T66" fmla="+- 0 1824 1616"/>
                                <a:gd name="T67" fmla="*/ 1824 h 389"/>
                                <a:gd name="T68" fmla="+- 0 8158 7768"/>
                                <a:gd name="T69" fmla="*/ T68 w 390"/>
                                <a:gd name="T70" fmla="+- 0 1799 1616"/>
                                <a:gd name="T71" fmla="*/ 1799 h 389"/>
                                <a:gd name="T72" fmla="+- 0 8155 7768"/>
                                <a:gd name="T73" fmla="*/ T72 w 390"/>
                                <a:gd name="T74" fmla="+- 0 1777 1616"/>
                                <a:gd name="T75" fmla="*/ 1777 h 389"/>
                                <a:gd name="T76" fmla="+- 0 8134 7768"/>
                                <a:gd name="T77" fmla="*/ T76 w 390"/>
                                <a:gd name="T78" fmla="+- 0 1718 1616"/>
                                <a:gd name="T79" fmla="*/ 1718 h 389"/>
                                <a:gd name="T80" fmla="+- 0 8095 7768"/>
                                <a:gd name="T81" fmla="*/ T80 w 390"/>
                                <a:gd name="T82" fmla="+- 0 1668 1616"/>
                                <a:gd name="T83" fmla="*/ 1668 h 389"/>
                                <a:gd name="T84" fmla="+- 0 8039 7768"/>
                                <a:gd name="T85" fmla="*/ T84 w 390"/>
                                <a:gd name="T86" fmla="+- 0 1634 1616"/>
                                <a:gd name="T87" fmla="*/ 1634 h 389"/>
                                <a:gd name="T88" fmla="+- 0 7970 7768"/>
                                <a:gd name="T89" fmla="*/ T88 w 390"/>
                                <a:gd name="T90" fmla="+- 0 1617 1616"/>
                                <a:gd name="T91" fmla="*/ 1617 h 389"/>
                                <a:gd name="T92" fmla="+- 0 7945 7768"/>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47"/>
                        <wpg:cNvGrpSpPr>
                          <a:grpSpLocks/>
                        </wpg:cNvGrpSpPr>
                        <wpg:grpSpPr bwMode="auto">
                          <a:xfrm>
                            <a:off x="7768" y="1616"/>
                            <a:ext cx="390" cy="389"/>
                            <a:chOff x="7768" y="1616"/>
                            <a:chExt cx="390" cy="389"/>
                          </a:xfrm>
                        </wpg:grpSpPr>
                        <wps:wsp>
                          <wps:cNvPr id="170" name="Freeform 48"/>
                          <wps:cNvSpPr>
                            <a:spLocks/>
                          </wps:cNvSpPr>
                          <wps:spPr bwMode="auto">
                            <a:xfrm>
                              <a:off x="7768" y="1616"/>
                              <a:ext cx="390" cy="389"/>
                            </a:xfrm>
                            <a:custGeom>
                              <a:avLst/>
                              <a:gdLst>
                                <a:gd name="T0" fmla="+- 0 7768 7768"/>
                                <a:gd name="T1" fmla="*/ T0 w 390"/>
                                <a:gd name="T2" fmla="+- 0 1810 1616"/>
                                <a:gd name="T3" fmla="*/ 1810 h 389"/>
                                <a:gd name="T4" fmla="+- 0 7780 7768"/>
                                <a:gd name="T5" fmla="*/ T4 w 390"/>
                                <a:gd name="T6" fmla="+- 0 1743 1616"/>
                                <a:gd name="T7" fmla="*/ 1743 h 389"/>
                                <a:gd name="T8" fmla="+- 0 7812 7768"/>
                                <a:gd name="T9" fmla="*/ T8 w 390"/>
                                <a:gd name="T10" fmla="+- 0 1686 1616"/>
                                <a:gd name="T11" fmla="*/ 1686 h 389"/>
                                <a:gd name="T12" fmla="+- 0 7861 7768"/>
                                <a:gd name="T13" fmla="*/ T12 w 390"/>
                                <a:gd name="T14" fmla="+- 0 1643 1616"/>
                                <a:gd name="T15" fmla="*/ 1643 h 389"/>
                                <a:gd name="T16" fmla="+- 0 7922 7768"/>
                                <a:gd name="T17" fmla="*/ T16 w 390"/>
                                <a:gd name="T18" fmla="+- 0 1619 1616"/>
                                <a:gd name="T19" fmla="*/ 1619 h 389"/>
                                <a:gd name="T20" fmla="+- 0 7945 7768"/>
                                <a:gd name="T21" fmla="*/ T20 w 390"/>
                                <a:gd name="T22" fmla="+- 0 1616 1616"/>
                                <a:gd name="T23" fmla="*/ 1616 h 389"/>
                                <a:gd name="T24" fmla="+- 0 7970 7768"/>
                                <a:gd name="T25" fmla="*/ T24 w 390"/>
                                <a:gd name="T26" fmla="+- 0 1617 1616"/>
                                <a:gd name="T27" fmla="*/ 1617 h 389"/>
                                <a:gd name="T28" fmla="+- 0 8039 7768"/>
                                <a:gd name="T29" fmla="*/ T28 w 390"/>
                                <a:gd name="T30" fmla="+- 0 1634 1616"/>
                                <a:gd name="T31" fmla="*/ 1634 h 389"/>
                                <a:gd name="T32" fmla="+- 0 8095 7768"/>
                                <a:gd name="T33" fmla="*/ T32 w 390"/>
                                <a:gd name="T34" fmla="+- 0 1668 1616"/>
                                <a:gd name="T35" fmla="*/ 1668 h 389"/>
                                <a:gd name="T36" fmla="+- 0 8134 7768"/>
                                <a:gd name="T37" fmla="*/ T36 w 390"/>
                                <a:gd name="T38" fmla="+- 0 1718 1616"/>
                                <a:gd name="T39" fmla="*/ 1718 h 389"/>
                                <a:gd name="T40" fmla="+- 0 8155 7768"/>
                                <a:gd name="T41" fmla="*/ T40 w 390"/>
                                <a:gd name="T42" fmla="+- 0 1777 1616"/>
                                <a:gd name="T43" fmla="*/ 1777 h 389"/>
                                <a:gd name="T44" fmla="+- 0 8158 7768"/>
                                <a:gd name="T45" fmla="*/ T44 w 390"/>
                                <a:gd name="T46" fmla="+- 0 1799 1616"/>
                                <a:gd name="T47" fmla="*/ 1799 h 389"/>
                                <a:gd name="T48" fmla="+- 0 8156 7768"/>
                                <a:gd name="T49" fmla="*/ T48 w 390"/>
                                <a:gd name="T50" fmla="+- 0 1824 1616"/>
                                <a:gd name="T51" fmla="*/ 1824 h 389"/>
                                <a:gd name="T52" fmla="+- 0 8139 7768"/>
                                <a:gd name="T53" fmla="*/ T52 w 390"/>
                                <a:gd name="T54" fmla="+- 0 1891 1616"/>
                                <a:gd name="T55" fmla="*/ 1891 h 389"/>
                                <a:gd name="T56" fmla="+- 0 8102 7768"/>
                                <a:gd name="T57" fmla="*/ T56 w 390"/>
                                <a:gd name="T58" fmla="+- 0 1945 1616"/>
                                <a:gd name="T59" fmla="*/ 1945 h 389"/>
                                <a:gd name="T60" fmla="+- 0 8051 7768"/>
                                <a:gd name="T61" fmla="*/ T60 w 390"/>
                                <a:gd name="T62" fmla="+- 0 1983 1616"/>
                                <a:gd name="T63" fmla="*/ 1983 h 389"/>
                                <a:gd name="T64" fmla="+- 0 7989 7768"/>
                                <a:gd name="T65" fmla="*/ T64 w 390"/>
                                <a:gd name="T66" fmla="+- 0 2003 1616"/>
                                <a:gd name="T67" fmla="*/ 2003 h 389"/>
                                <a:gd name="T68" fmla="+- 0 7967 7768"/>
                                <a:gd name="T69" fmla="*/ T68 w 390"/>
                                <a:gd name="T70" fmla="+- 0 2005 1616"/>
                                <a:gd name="T71" fmla="*/ 2005 h 389"/>
                                <a:gd name="T72" fmla="+- 0 7943 7768"/>
                                <a:gd name="T73" fmla="*/ T72 w 390"/>
                                <a:gd name="T74" fmla="+- 0 2003 1616"/>
                                <a:gd name="T75" fmla="*/ 2003 h 389"/>
                                <a:gd name="T76" fmla="+- 0 7878 7768"/>
                                <a:gd name="T77" fmla="*/ T76 w 390"/>
                                <a:gd name="T78" fmla="+- 0 1985 1616"/>
                                <a:gd name="T79" fmla="*/ 1985 h 389"/>
                                <a:gd name="T80" fmla="+- 0 7825 7768"/>
                                <a:gd name="T81" fmla="*/ T80 w 390"/>
                                <a:gd name="T82" fmla="+- 0 1947 1616"/>
                                <a:gd name="T83" fmla="*/ 1947 h 389"/>
                                <a:gd name="T84" fmla="+- 0 7787 7768"/>
                                <a:gd name="T85" fmla="*/ T84 w 390"/>
                                <a:gd name="T86" fmla="+- 0 1894 1616"/>
                                <a:gd name="T87" fmla="*/ 1894 h 389"/>
                                <a:gd name="T88" fmla="+- 0 7769 7768"/>
                                <a:gd name="T89" fmla="*/ T88 w 390"/>
                                <a:gd name="T90" fmla="+- 0 1831 1616"/>
                                <a:gd name="T91" fmla="*/ 1831 h 389"/>
                                <a:gd name="T92" fmla="+- 0 7768 7768"/>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E8E4F" id="Group 46" o:spid="_x0000_s1026" style="position:absolute;margin-left:388pt;margin-top:80.4pt;width:20.25pt;height:20.2pt;z-index:-251674112;mso-position-horizontal-relative:page" coordorigin="7760,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">
                <v:group id="Group 49" o:spid="_x0000_s1027" style="position:absolute;left:7768;top:1616;width:390;height:389" coordorigin="7768,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0" o:spid="_x0000_s1028" style="position:absolute;left:7768;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47" o:spid="_x0000_s1029" style="position:absolute;left:7768;top:1616;width:390;height:389" coordorigin="7768,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8" o:spid="_x0000_s1030" style="position:absolute;left:7768;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43392" behindDoc="1" locked="0" layoutInCell="1" allowOverlap="1">
                <wp:simplePos x="0" y="0"/>
                <wp:positionH relativeFrom="page">
                  <wp:posOffset>6394450</wp:posOffset>
                </wp:positionH>
                <wp:positionV relativeFrom="paragraph">
                  <wp:posOffset>1020445</wp:posOffset>
                </wp:positionV>
                <wp:extent cx="257175" cy="256540"/>
                <wp:effectExtent l="12700" t="10795" r="6350" b="8890"/>
                <wp:wrapNone/>
                <wp:docPr id="16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0" y="1607"/>
                          <a:chExt cx="405" cy="404"/>
                        </a:xfrm>
                      </wpg:grpSpPr>
                      <wpg:grpSp>
                        <wpg:cNvPr id="162" name="Group 44"/>
                        <wpg:cNvGrpSpPr>
                          <a:grpSpLocks/>
                        </wpg:cNvGrpSpPr>
                        <wpg:grpSpPr bwMode="auto">
                          <a:xfrm>
                            <a:off x="10078" y="1614"/>
                            <a:ext cx="390" cy="389"/>
                            <a:chOff x="10078" y="1614"/>
                            <a:chExt cx="390" cy="389"/>
                          </a:xfrm>
                        </wpg:grpSpPr>
                        <wps:wsp>
                          <wps:cNvPr id="163" name="Freeform 45"/>
                          <wps:cNvSpPr>
                            <a:spLocks/>
                          </wps:cNvSpPr>
                          <wps:spPr bwMode="auto">
                            <a:xfrm>
                              <a:off x="10078" y="1614"/>
                              <a:ext cx="390" cy="389"/>
                            </a:xfrm>
                            <a:custGeom>
                              <a:avLst/>
                              <a:gdLst>
                                <a:gd name="T0" fmla="+- 0 10255 10078"/>
                                <a:gd name="T1" fmla="*/ T0 w 390"/>
                                <a:gd name="T2" fmla="+- 0 1614 1614"/>
                                <a:gd name="T3" fmla="*/ 1614 h 389"/>
                                <a:gd name="T4" fmla="+- 0 10190 10078"/>
                                <a:gd name="T5" fmla="*/ T4 w 390"/>
                                <a:gd name="T6" fmla="+- 0 1632 1614"/>
                                <a:gd name="T7" fmla="*/ 1632 h 389"/>
                                <a:gd name="T8" fmla="+- 0 10137 10078"/>
                                <a:gd name="T9" fmla="*/ T8 w 390"/>
                                <a:gd name="T10" fmla="+- 0 1669 1614"/>
                                <a:gd name="T11" fmla="*/ 1669 h 389"/>
                                <a:gd name="T12" fmla="+- 0 10098 10078"/>
                                <a:gd name="T13" fmla="*/ T12 w 390"/>
                                <a:gd name="T14" fmla="+- 0 1722 1614"/>
                                <a:gd name="T15" fmla="*/ 1722 h 389"/>
                                <a:gd name="T16" fmla="+- 0 10079 10078"/>
                                <a:gd name="T17" fmla="*/ T16 w 390"/>
                                <a:gd name="T18" fmla="+- 0 1786 1614"/>
                                <a:gd name="T19" fmla="*/ 1786 h 389"/>
                                <a:gd name="T20" fmla="+- 0 10078 10078"/>
                                <a:gd name="T21" fmla="*/ T20 w 390"/>
                                <a:gd name="T22" fmla="+- 0 1809 1614"/>
                                <a:gd name="T23" fmla="*/ 1809 h 389"/>
                                <a:gd name="T24" fmla="+- 0 10079 10078"/>
                                <a:gd name="T25" fmla="*/ T24 w 390"/>
                                <a:gd name="T26" fmla="+- 0 1830 1614"/>
                                <a:gd name="T27" fmla="*/ 1830 h 389"/>
                                <a:gd name="T28" fmla="+- 0 10097 10078"/>
                                <a:gd name="T29" fmla="*/ T28 w 390"/>
                                <a:gd name="T30" fmla="+- 0 1893 1614"/>
                                <a:gd name="T31" fmla="*/ 1893 h 389"/>
                                <a:gd name="T32" fmla="+- 0 10135 10078"/>
                                <a:gd name="T33" fmla="*/ T32 w 390"/>
                                <a:gd name="T34" fmla="+- 0 1946 1614"/>
                                <a:gd name="T35" fmla="*/ 1946 h 389"/>
                                <a:gd name="T36" fmla="+- 0 10188 10078"/>
                                <a:gd name="T37" fmla="*/ T36 w 390"/>
                                <a:gd name="T38" fmla="+- 0 1984 1614"/>
                                <a:gd name="T39" fmla="*/ 1984 h 389"/>
                                <a:gd name="T40" fmla="+- 0 10253 10078"/>
                                <a:gd name="T41" fmla="*/ T40 w 390"/>
                                <a:gd name="T42" fmla="+- 0 2002 1614"/>
                                <a:gd name="T43" fmla="*/ 2002 h 389"/>
                                <a:gd name="T44" fmla="+- 0 10277 10078"/>
                                <a:gd name="T45" fmla="*/ T44 w 390"/>
                                <a:gd name="T46" fmla="+- 0 2004 1614"/>
                                <a:gd name="T47" fmla="*/ 2004 h 389"/>
                                <a:gd name="T48" fmla="+- 0 10299 10078"/>
                                <a:gd name="T49" fmla="*/ T48 w 390"/>
                                <a:gd name="T50" fmla="+- 0 2002 1614"/>
                                <a:gd name="T51" fmla="*/ 2002 h 389"/>
                                <a:gd name="T52" fmla="+- 0 10361 10078"/>
                                <a:gd name="T53" fmla="*/ T52 w 390"/>
                                <a:gd name="T54" fmla="+- 0 1982 1614"/>
                                <a:gd name="T55" fmla="*/ 1982 h 389"/>
                                <a:gd name="T56" fmla="+- 0 10412 10078"/>
                                <a:gd name="T57" fmla="*/ T56 w 390"/>
                                <a:gd name="T58" fmla="+- 0 1944 1614"/>
                                <a:gd name="T59" fmla="*/ 1944 h 389"/>
                                <a:gd name="T60" fmla="+- 0 10449 10078"/>
                                <a:gd name="T61" fmla="*/ T60 w 390"/>
                                <a:gd name="T62" fmla="+- 0 1890 1614"/>
                                <a:gd name="T63" fmla="*/ 1890 h 389"/>
                                <a:gd name="T64" fmla="+- 0 10466 10078"/>
                                <a:gd name="T65" fmla="*/ T64 w 390"/>
                                <a:gd name="T66" fmla="+- 0 1823 1614"/>
                                <a:gd name="T67" fmla="*/ 1823 h 389"/>
                                <a:gd name="T68" fmla="+- 0 10468 10078"/>
                                <a:gd name="T69" fmla="*/ T68 w 390"/>
                                <a:gd name="T70" fmla="+- 0 1798 1614"/>
                                <a:gd name="T71" fmla="*/ 1798 h 389"/>
                                <a:gd name="T72" fmla="+- 0 10465 10078"/>
                                <a:gd name="T73" fmla="*/ T72 w 390"/>
                                <a:gd name="T74" fmla="+- 0 1776 1614"/>
                                <a:gd name="T75" fmla="*/ 1776 h 389"/>
                                <a:gd name="T76" fmla="+- 0 10444 10078"/>
                                <a:gd name="T77" fmla="*/ T76 w 390"/>
                                <a:gd name="T78" fmla="+- 0 1717 1614"/>
                                <a:gd name="T79" fmla="*/ 1717 h 389"/>
                                <a:gd name="T80" fmla="+- 0 10405 10078"/>
                                <a:gd name="T81" fmla="*/ T80 w 390"/>
                                <a:gd name="T82" fmla="+- 0 1667 1614"/>
                                <a:gd name="T83" fmla="*/ 1667 h 389"/>
                                <a:gd name="T84" fmla="+- 0 10349 10078"/>
                                <a:gd name="T85" fmla="*/ T84 w 390"/>
                                <a:gd name="T86" fmla="+- 0 1633 1614"/>
                                <a:gd name="T87" fmla="*/ 1633 h 389"/>
                                <a:gd name="T88" fmla="+- 0 10280 10078"/>
                                <a:gd name="T89" fmla="*/ T88 w 390"/>
                                <a:gd name="T90" fmla="+- 0 1616 1614"/>
                                <a:gd name="T91" fmla="*/ 1616 h 389"/>
                                <a:gd name="T92" fmla="+- 0 10255 10078"/>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2"/>
                        <wpg:cNvGrpSpPr>
                          <a:grpSpLocks/>
                        </wpg:cNvGrpSpPr>
                        <wpg:grpSpPr bwMode="auto">
                          <a:xfrm>
                            <a:off x="10078" y="1614"/>
                            <a:ext cx="390" cy="389"/>
                            <a:chOff x="10078" y="1614"/>
                            <a:chExt cx="390" cy="389"/>
                          </a:xfrm>
                        </wpg:grpSpPr>
                        <wps:wsp>
                          <wps:cNvPr id="165" name="Freeform 43"/>
                          <wps:cNvSpPr>
                            <a:spLocks/>
                          </wps:cNvSpPr>
                          <wps:spPr bwMode="auto">
                            <a:xfrm>
                              <a:off x="10078" y="1614"/>
                              <a:ext cx="390" cy="389"/>
                            </a:xfrm>
                            <a:custGeom>
                              <a:avLst/>
                              <a:gdLst>
                                <a:gd name="T0" fmla="+- 0 10078 10078"/>
                                <a:gd name="T1" fmla="*/ T0 w 390"/>
                                <a:gd name="T2" fmla="+- 0 1809 1614"/>
                                <a:gd name="T3" fmla="*/ 1809 h 389"/>
                                <a:gd name="T4" fmla="+- 0 10090 10078"/>
                                <a:gd name="T5" fmla="*/ T4 w 390"/>
                                <a:gd name="T6" fmla="+- 0 1742 1614"/>
                                <a:gd name="T7" fmla="*/ 1742 h 389"/>
                                <a:gd name="T8" fmla="+- 0 10122 10078"/>
                                <a:gd name="T9" fmla="*/ T8 w 390"/>
                                <a:gd name="T10" fmla="+- 0 1685 1614"/>
                                <a:gd name="T11" fmla="*/ 1685 h 389"/>
                                <a:gd name="T12" fmla="+- 0 10171 10078"/>
                                <a:gd name="T13" fmla="*/ T12 w 390"/>
                                <a:gd name="T14" fmla="+- 0 1642 1614"/>
                                <a:gd name="T15" fmla="*/ 1642 h 389"/>
                                <a:gd name="T16" fmla="+- 0 10232 10078"/>
                                <a:gd name="T17" fmla="*/ T16 w 390"/>
                                <a:gd name="T18" fmla="+- 0 1618 1614"/>
                                <a:gd name="T19" fmla="*/ 1618 h 389"/>
                                <a:gd name="T20" fmla="+- 0 10255 10078"/>
                                <a:gd name="T21" fmla="*/ T20 w 390"/>
                                <a:gd name="T22" fmla="+- 0 1614 1614"/>
                                <a:gd name="T23" fmla="*/ 1614 h 389"/>
                                <a:gd name="T24" fmla="+- 0 10280 10078"/>
                                <a:gd name="T25" fmla="*/ T24 w 390"/>
                                <a:gd name="T26" fmla="+- 0 1616 1614"/>
                                <a:gd name="T27" fmla="*/ 1616 h 389"/>
                                <a:gd name="T28" fmla="+- 0 10349 10078"/>
                                <a:gd name="T29" fmla="*/ T28 w 390"/>
                                <a:gd name="T30" fmla="+- 0 1633 1614"/>
                                <a:gd name="T31" fmla="*/ 1633 h 389"/>
                                <a:gd name="T32" fmla="+- 0 10405 10078"/>
                                <a:gd name="T33" fmla="*/ T32 w 390"/>
                                <a:gd name="T34" fmla="+- 0 1667 1614"/>
                                <a:gd name="T35" fmla="*/ 1667 h 389"/>
                                <a:gd name="T36" fmla="+- 0 10444 10078"/>
                                <a:gd name="T37" fmla="*/ T36 w 390"/>
                                <a:gd name="T38" fmla="+- 0 1717 1614"/>
                                <a:gd name="T39" fmla="*/ 1717 h 389"/>
                                <a:gd name="T40" fmla="+- 0 10465 10078"/>
                                <a:gd name="T41" fmla="*/ T40 w 390"/>
                                <a:gd name="T42" fmla="+- 0 1776 1614"/>
                                <a:gd name="T43" fmla="*/ 1776 h 389"/>
                                <a:gd name="T44" fmla="+- 0 10468 10078"/>
                                <a:gd name="T45" fmla="*/ T44 w 390"/>
                                <a:gd name="T46" fmla="+- 0 1798 1614"/>
                                <a:gd name="T47" fmla="*/ 1798 h 389"/>
                                <a:gd name="T48" fmla="+- 0 10466 10078"/>
                                <a:gd name="T49" fmla="*/ T48 w 390"/>
                                <a:gd name="T50" fmla="+- 0 1823 1614"/>
                                <a:gd name="T51" fmla="*/ 1823 h 389"/>
                                <a:gd name="T52" fmla="+- 0 10449 10078"/>
                                <a:gd name="T53" fmla="*/ T52 w 390"/>
                                <a:gd name="T54" fmla="+- 0 1890 1614"/>
                                <a:gd name="T55" fmla="*/ 1890 h 389"/>
                                <a:gd name="T56" fmla="+- 0 10412 10078"/>
                                <a:gd name="T57" fmla="*/ T56 w 390"/>
                                <a:gd name="T58" fmla="+- 0 1944 1614"/>
                                <a:gd name="T59" fmla="*/ 1944 h 389"/>
                                <a:gd name="T60" fmla="+- 0 10361 10078"/>
                                <a:gd name="T61" fmla="*/ T60 w 390"/>
                                <a:gd name="T62" fmla="+- 0 1982 1614"/>
                                <a:gd name="T63" fmla="*/ 1982 h 389"/>
                                <a:gd name="T64" fmla="+- 0 10299 10078"/>
                                <a:gd name="T65" fmla="*/ T64 w 390"/>
                                <a:gd name="T66" fmla="+- 0 2002 1614"/>
                                <a:gd name="T67" fmla="*/ 2002 h 389"/>
                                <a:gd name="T68" fmla="+- 0 10277 10078"/>
                                <a:gd name="T69" fmla="*/ T68 w 390"/>
                                <a:gd name="T70" fmla="+- 0 2004 1614"/>
                                <a:gd name="T71" fmla="*/ 2004 h 389"/>
                                <a:gd name="T72" fmla="+- 0 10253 10078"/>
                                <a:gd name="T73" fmla="*/ T72 w 390"/>
                                <a:gd name="T74" fmla="+- 0 2002 1614"/>
                                <a:gd name="T75" fmla="*/ 2002 h 389"/>
                                <a:gd name="T76" fmla="+- 0 10188 10078"/>
                                <a:gd name="T77" fmla="*/ T76 w 390"/>
                                <a:gd name="T78" fmla="+- 0 1984 1614"/>
                                <a:gd name="T79" fmla="*/ 1984 h 389"/>
                                <a:gd name="T80" fmla="+- 0 10135 10078"/>
                                <a:gd name="T81" fmla="*/ T80 w 390"/>
                                <a:gd name="T82" fmla="+- 0 1946 1614"/>
                                <a:gd name="T83" fmla="*/ 1946 h 389"/>
                                <a:gd name="T84" fmla="+- 0 10097 10078"/>
                                <a:gd name="T85" fmla="*/ T84 w 390"/>
                                <a:gd name="T86" fmla="+- 0 1893 1614"/>
                                <a:gd name="T87" fmla="*/ 1893 h 389"/>
                                <a:gd name="T88" fmla="+- 0 10079 10078"/>
                                <a:gd name="T89" fmla="*/ T88 w 390"/>
                                <a:gd name="T90" fmla="+- 0 1830 1614"/>
                                <a:gd name="T91" fmla="*/ 1830 h 389"/>
                                <a:gd name="T92" fmla="+- 0 10078 10078"/>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11239" id="Group 41" o:spid="_x0000_s1026" style="position:absolute;margin-left:503.5pt;margin-top:80.35pt;width:20.25pt;height:20.2pt;z-index:-251673088;mso-position-horizontal-relative:page" coordorigin="10070,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">
                <v:group id="Group 44" o:spid="_x0000_s1027" style="position:absolute;left:10078;top:1614;width:390;height:389" coordorigin="10078,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45" o:spid="_x0000_s1028" style="position:absolute;left:10078;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42" o:spid="_x0000_s1029" style="position:absolute;left:10078;top:1614;width:390;height:389" coordorigin="10078,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3" o:spid="_x0000_s1030" style="position:absolute;left:10078;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6"/>
        <w:gridCol w:w="5376"/>
        <w:gridCol w:w="1147"/>
        <w:gridCol w:w="1066"/>
        <w:gridCol w:w="1013"/>
      </w:tblGrid>
      <w:tr w:rsidR="00326228">
        <w:trPr>
          <w:trHeight w:hRule="exact" w:val="1114"/>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The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El</w:t>
            </w:r>
            <w:r>
              <w:rPr>
                <w:rFonts w:ascii="Times New Roman" w:eastAsia="Times New Roman" w:hAnsi="Times New Roman" w:cs="Times New Roman"/>
                <w:b/>
                <w:bCs/>
                <w:color w:val="548DD4"/>
                <w:spacing w:val="-1"/>
                <w:sz w:val="24"/>
                <w:szCs w:val="24"/>
              </w:rPr>
              <w:t>ectr</w:t>
            </w:r>
            <w:r>
              <w:rPr>
                <w:rFonts w:ascii="Times New Roman" w:eastAsia="Times New Roman" w:hAnsi="Times New Roman" w:cs="Times New Roman"/>
                <w:b/>
                <w:bCs/>
                <w:color w:val="548DD4"/>
                <w:sz w:val="24"/>
                <w:szCs w:val="24"/>
              </w:rPr>
              <w: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ro</w:t>
            </w:r>
            <w:r>
              <w:rPr>
                <w:rFonts w:ascii="Times New Roman" w:eastAsia="Times New Roman" w:hAnsi="Times New Roman" w:cs="Times New Roman"/>
                <w:sz w:val="24"/>
                <w:szCs w:val="24"/>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7"/>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r</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units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eV</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1"/>
                <w:sz w:val="24"/>
                <w:szCs w:val="24"/>
              </w:rPr>
              <w:t xml:space="preserve"> GeV</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585"/>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Th</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ionic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E</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ission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mionic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mission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tho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tube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thode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tube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its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CG</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G</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511"/>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P</w:t>
            </w:r>
            <w:r>
              <w:rPr>
                <w:rFonts w:ascii="Times New Roman" w:eastAsia="Times New Roman" w:hAnsi="Times New Roman" w:cs="Times New Roman"/>
                <w:b/>
                <w:bCs/>
                <w:color w:val="548DD4"/>
                <w:sz w:val="24"/>
                <w:szCs w:val="24"/>
              </w:rPr>
              <w:t>ho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pacing w:val="2"/>
                <w:sz w:val="24"/>
                <w:szCs w:val="24"/>
              </w:rPr>
              <w:t>l</w:t>
            </w:r>
            <w:r>
              <w:rPr>
                <w:rFonts w:ascii="Times New Roman" w:eastAsia="Times New Roman" w:hAnsi="Times New Roman" w:cs="Times New Roman"/>
                <w:b/>
                <w:bCs/>
                <w:color w:val="548DD4"/>
                <w:spacing w:val="-1"/>
                <w:sz w:val="24"/>
                <w:szCs w:val="24"/>
              </w:rPr>
              <w:t>ec</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ic</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E</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ission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fect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photo</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hf</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ll – its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144"/>
          <w:pgSz w:w="11907" w:h="16840"/>
          <w:pgMar w:top="1840" w:right="1220" w:bottom="280" w:left="1040" w:header="1484" w:footer="0" w:gutter="0"/>
          <w:cols w:space="720"/>
        </w:sectPr>
      </w:pPr>
    </w:p>
    <w:p w:rsidR="00326228" w:rsidRDefault="00326228">
      <w:pPr>
        <w:spacing w:before="1" w:line="100" w:lineRule="exact"/>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816"/>
        <w:gridCol w:w="5376"/>
        <w:gridCol w:w="1147"/>
        <w:gridCol w:w="1066"/>
        <w:gridCol w:w="1013"/>
      </w:tblGrid>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ine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shold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qu</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cy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Eins</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 pho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ectr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1740"/>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10" w:lineRule="exact"/>
              <w:rPr>
                <w:sz w:val="11"/>
                <w:szCs w:val="11"/>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appli</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o</w:t>
            </w:r>
            <w:r>
              <w:rPr>
                <w:rFonts w:ascii="Calibri" w:eastAsia="Calibri" w:hAnsi="Calibri" w:cs="Calibri"/>
              </w:rPr>
              <w:t xml:space="preserve">f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e</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ri</w:t>
            </w:r>
            <w:r>
              <w:rPr>
                <w:rFonts w:ascii="Calibri" w:eastAsia="Calibri" w:hAnsi="Calibri" w:cs="Calibri"/>
              </w:rPr>
              <w:t xml:space="preserve">c </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ces</w:t>
            </w:r>
          </w:p>
          <w:p w:rsidR="00326228" w:rsidRDefault="004B6062">
            <w:pPr>
              <w:pStyle w:val="TableParagraph"/>
              <w:ind w:left="102"/>
              <w:rPr>
                <w:rFonts w:ascii="Calibri" w:eastAsia="Calibri" w:hAnsi="Calibri" w:cs="Calibri"/>
              </w:rPr>
            </w:pPr>
            <w:r>
              <w:rPr>
                <w:rFonts w:ascii="Calibri" w:eastAsia="Calibri" w:hAnsi="Calibri" w:cs="Calibri"/>
                <w:spacing w:val="-1"/>
              </w:rPr>
              <w:t>i</w:t>
            </w:r>
            <w:r>
              <w:rPr>
                <w:rFonts w:ascii="Calibri" w:eastAsia="Calibri" w:hAnsi="Calibri" w:cs="Calibri"/>
              </w:rPr>
              <w:t>n</w:t>
            </w:r>
          </w:p>
          <w:p w:rsidR="00326228" w:rsidRDefault="004B6062">
            <w:pPr>
              <w:pStyle w:val="ListParagraph"/>
              <w:numPr>
                <w:ilvl w:val="0"/>
                <w:numId w:val="3"/>
              </w:numPr>
              <w:tabs>
                <w:tab w:val="left" w:pos="1542"/>
              </w:tabs>
              <w:ind w:left="1542"/>
              <w:rPr>
                <w:rFonts w:ascii="Calibri" w:eastAsia="Calibri" w:hAnsi="Calibri" w:cs="Calibri"/>
              </w:rPr>
            </w:pPr>
            <w:r>
              <w:rPr>
                <w:rFonts w:ascii="Calibri" w:eastAsia="Calibri" w:hAnsi="Calibri" w:cs="Calibri"/>
                <w:spacing w:val="-1"/>
              </w:rPr>
              <w:t>Burgla</w:t>
            </w:r>
            <w:r>
              <w:rPr>
                <w:rFonts w:ascii="Calibri" w:eastAsia="Calibri" w:hAnsi="Calibri" w:cs="Calibri"/>
              </w:rPr>
              <w:t xml:space="preserve">r </w:t>
            </w:r>
            <w:r>
              <w:rPr>
                <w:rFonts w:ascii="Calibri" w:eastAsia="Calibri" w:hAnsi="Calibri" w:cs="Calibri"/>
                <w:spacing w:val="-1"/>
              </w:rPr>
              <w:t>alar</w:t>
            </w:r>
            <w:r>
              <w:rPr>
                <w:rFonts w:ascii="Calibri" w:eastAsia="Calibri" w:hAnsi="Calibri" w:cs="Calibri"/>
                <w:spacing w:val="1"/>
              </w:rPr>
              <w:t>m</w:t>
            </w:r>
            <w:r>
              <w:rPr>
                <w:rFonts w:ascii="Calibri" w:eastAsia="Calibri" w:hAnsi="Calibri" w:cs="Calibri"/>
              </w:rPr>
              <w:t>s</w:t>
            </w:r>
          </w:p>
          <w:p w:rsidR="00326228" w:rsidRDefault="004B6062">
            <w:pPr>
              <w:pStyle w:val="ListParagraph"/>
              <w:numPr>
                <w:ilvl w:val="0"/>
                <w:numId w:val="3"/>
              </w:numPr>
              <w:tabs>
                <w:tab w:val="left" w:pos="1542"/>
              </w:tabs>
              <w:ind w:left="1542" w:hanging="360"/>
              <w:rPr>
                <w:rFonts w:ascii="Calibri" w:eastAsia="Calibri" w:hAnsi="Calibri" w:cs="Calibri"/>
              </w:rPr>
            </w:pPr>
            <w:r>
              <w:rPr>
                <w:rFonts w:ascii="Calibri" w:eastAsia="Calibri" w:hAnsi="Calibri" w:cs="Calibri"/>
                <w:spacing w:val="-1"/>
              </w:rPr>
              <w:t>Au</w:t>
            </w:r>
            <w:r>
              <w:rPr>
                <w:rFonts w:ascii="Calibri" w:eastAsia="Calibri" w:hAnsi="Calibri" w:cs="Calibri"/>
              </w:rPr>
              <w:t>t</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rPr>
              <w:t xml:space="preserve">c </w:t>
            </w:r>
            <w:r>
              <w:rPr>
                <w:rFonts w:ascii="Calibri" w:eastAsia="Calibri" w:hAnsi="Calibri" w:cs="Calibri"/>
                <w:spacing w:val="-4"/>
              </w:rPr>
              <w:t>d</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spacing w:val="-1"/>
              </w:rPr>
              <w:t>rs</w:t>
            </w:r>
          </w:p>
          <w:p w:rsidR="00326228" w:rsidRDefault="004B6062">
            <w:pPr>
              <w:pStyle w:val="ListParagraph"/>
              <w:numPr>
                <w:ilvl w:val="0"/>
                <w:numId w:val="3"/>
              </w:numPr>
              <w:tabs>
                <w:tab w:val="left" w:pos="1542"/>
              </w:tabs>
              <w:spacing w:line="267" w:lineRule="exact"/>
              <w:ind w:left="1542"/>
              <w:rPr>
                <w:rFonts w:ascii="Calibri" w:eastAsia="Calibri" w:hAnsi="Calibri" w:cs="Calibri"/>
              </w:rPr>
            </w:pPr>
            <w:r>
              <w:rPr>
                <w:rFonts w:ascii="Calibri" w:eastAsia="Calibri" w:hAnsi="Calibri" w:cs="Calibri"/>
                <w:spacing w:val="-1"/>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2"/>
              </w:rPr>
              <w:t>o</w:t>
            </w:r>
            <w:r>
              <w:rPr>
                <w:rFonts w:ascii="Calibri" w:eastAsia="Calibri" w:hAnsi="Calibri" w:cs="Calibri"/>
              </w:rPr>
              <w:t xml:space="preserve">f </w:t>
            </w:r>
            <w:r>
              <w:rPr>
                <w:rFonts w:ascii="Calibri" w:eastAsia="Calibri" w:hAnsi="Calibri" w:cs="Calibri"/>
                <w:spacing w:val="-1"/>
              </w:rPr>
              <w:t>burn</w:t>
            </w:r>
            <w:r>
              <w:rPr>
                <w:rFonts w:ascii="Calibri" w:eastAsia="Calibri" w:hAnsi="Calibri" w:cs="Calibri"/>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p>
          <w:p w:rsidR="00326228" w:rsidRDefault="004B6062">
            <w:pPr>
              <w:pStyle w:val="ListParagraph"/>
              <w:numPr>
                <w:ilvl w:val="0"/>
                <w:numId w:val="3"/>
              </w:numPr>
              <w:tabs>
                <w:tab w:val="left" w:pos="1542"/>
              </w:tabs>
              <w:ind w:left="1542" w:hanging="360"/>
              <w:rPr>
                <w:rFonts w:ascii="Calibri" w:eastAsia="Calibri" w:hAnsi="Calibri" w:cs="Calibri"/>
              </w:rPr>
            </w:pPr>
            <w:r>
              <w:rPr>
                <w:rFonts w:ascii="Calibri" w:eastAsia="Calibri" w:hAnsi="Calibri" w:cs="Calibri"/>
                <w:spacing w:val="-1"/>
              </w:rPr>
              <w:t>S</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ra</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fil</w:t>
            </w:r>
            <w:r>
              <w:rPr>
                <w:rFonts w:ascii="Calibri" w:eastAsia="Calibri" w:hAnsi="Calibri" w:cs="Calibri"/>
                <w:spacing w:val="-2"/>
              </w:rPr>
              <w:t>m</w:t>
            </w:r>
            <w:r>
              <w:rPr>
                <w:rFonts w:ascii="Calibri" w:eastAsia="Calibri" w:hAnsi="Calibri" w:cs="Calibri"/>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using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mula</w:t>
            </w:r>
          </w:p>
          <w:p w:rsidR="00326228" w:rsidRDefault="004B6062">
            <w:pPr>
              <w:pStyle w:val="TableParagraph"/>
              <w:tabs>
                <w:tab w:val="left" w:pos="1590"/>
                <w:tab w:val="left" w:pos="3951"/>
              </w:tabs>
              <w:ind w:left="162"/>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Q</w:t>
            </w: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hf</w:t>
            </w:r>
          </w:p>
          <w:p w:rsidR="00326228" w:rsidRDefault="004B6062">
            <w:pPr>
              <w:pStyle w:val="TableParagraph"/>
              <w:tabs>
                <w:tab w:val="left" w:pos="1489"/>
              </w:tabs>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hf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2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right="5"/>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X-R</w:t>
            </w:r>
            <w:r>
              <w:rPr>
                <w:rFonts w:ascii="Times New Roman" w:eastAsia="Times New Roman" w:hAnsi="Times New Roman" w:cs="Times New Roman"/>
                <w:b/>
                <w:bCs/>
                <w:color w:val="548DD4"/>
                <w:sz w:val="24"/>
                <w:szCs w:val="24"/>
              </w:rPr>
              <w:t>ays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thode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tube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photo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7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4"/>
              </w:rPr>
              <w:t>n</w:t>
            </w:r>
            <w:r>
              <w:rPr>
                <w:rFonts w:ascii="Calibri" w:eastAsia="Calibri" w:hAnsi="Calibri" w:cs="Calibri"/>
              </w:rPr>
              <w:t>et</w:t>
            </w:r>
            <w:r>
              <w:rPr>
                <w:rFonts w:ascii="Calibri" w:eastAsia="Calibri" w:hAnsi="Calibri" w:cs="Calibri"/>
                <w:spacing w:val="-1"/>
              </w:rPr>
              <w:t>ra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4"/>
              </w:rPr>
              <w:t>p</w:t>
            </w:r>
            <w:r>
              <w:rPr>
                <w:rFonts w:ascii="Calibri" w:eastAsia="Calibri" w:hAnsi="Calibri" w:cs="Calibri"/>
                <w:spacing w:val="-2"/>
              </w:rPr>
              <w:t>o</w:t>
            </w:r>
            <w:r>
              <w:rPr>
                <w:rFonts w:ascii="Calibri" w:eastAsia="Calibri" w:hAnsi="Calibri" w:cs="Calibri"/>
              </w:rPr>
              <w:t>wer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w:t>
            </w:r>
            <w:r>
              <w:rPr>
                <w:rFonts w:ascii="Calibri" w:eastAsia="Calibri" w:hAnsi="Calibri" w:cs="Calibri"/>
              </w:rPr>
              <w:t>t</w:t>
            </w:r>
            <w:r>
              <w:rPr>
                <w:rFonts w:ascii="Calibri" w:eastAsia="Calibri" w:hAnsi="Calibri" w:cs="Calibri"/>
                <w:spacing w:val="-3"/>
              </w:rPr>
              <w:t>i</w:t>
            </w:r>
            <w:r>
              <w:rPr>
                <w:rFonts w:ascii="Calibri" w:eastAsia="Calibri" w:hAnsi="Calibri" w:cs="Calibri"/>
              </w:rPr>
              <w:t xml:space="preserve">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u</w:t>
            </w:r>
            <w:r>
              <w:rPr>
                <w:rFonts w:ascii="Calibri" w:eastAsia="Calibri" w:hAnsi="Calibri" w:cs="Calibri"/>
                <w:spacing w:val="-3"/>
              </w:rPr>
              <w:t>s</w:t>
            </w:r>
            <w:r>
              <w:rPr>
                <w:rFonts w:ascii="Calibri" w:eastAsia="Calibri" w:hAnsi="Calibri" w:cs="Calibri"/>
              </w:rPr>
              <w:t>es</w:t>
            </w:r>
            <w:r>
              <w:rPr>
                <w:rFonts w:ascii="Calibri" w:eastAsia="Calibri" w:hAnsi="Calibri" w:cs="Calibri"/>
                <w:spacing w:val="48"/>
              </w:rPr>
              <w:t xml:space="preserve"> </w:t>
            </w:r>
            <w:r>
              <w:rPr>
                <w:rFonts w:ascii="Calibri" w:eastAsia="Calibri" w:hAnsi="Calibri" w:cs="Calibri"/>
                <w:spacing w:val="-2"/>
              </w:rPr>
              <w:t>o</w:t>
            </w:r>
            <w:r>
              <w:rPr>
                <w:rFonts w:ascii="Calibri" w:eastAsia="Calibri" w:hAnsi="Calibri" w:cs="Calibri"/>
              </w:rPr>
              <w:t>f X</w:t>
            </w:r>
          </w:p>
          <w:p w:rsidR="00326228" w:rsidRDefault="004B6062">
            <w:pPr>
              <w:pStyle w:val="TableParagraph"/>
              <w:ind w:left="102"/>
              <w:rPr>
                <w:rFonts w:ascii="Calibri" w:eastAsia="Calibri" w:hAnsi="Calibri" w:cs="Calibri"/>
              </w:rPr>
            </w:pPr>
            <w:r>
              <w:rPr>
                <w:rFonts w:ascii="Calibri" w:eastAsia="Calibri" w:hAnsi="Calibri" w:cs="Calibri"/>
              </w:rPr>
              <w:t>R</w:t>
            </w:r>
            <w:r>
              <w:rPr>
                <w:rFonts w:ascii="Calibri" w:eastAsia="Calibri" w:hAnsi="Calibri" w:cs="Calibri"/>
                <w:spacing w:val="-1"/>
              </w:rPr>
              <w:t>a</w:t>
            </w:r>
            <w:r>
              <w:rPr>
                <w:rFonts w:ascii="Calibri" w:eastAsia="Calibri" w:hAnsi="Calibri" w:cs="Calibri"/>
              </w:rPr>
              <w:t>ys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6"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697291" w:rsidRDefault="00697291"/>
    <w:p w:rsidR="00697291" w:rsidRDefault="00697291" w:rsidP="00697291">
      <w:pPr>
        <w:pStyle w:val="Heading3"/>
      </w:pPr>
      <w:bookmarkStart w:id="185" w:name="_Toc345780651"/>
      <w:bookmarkStart w:id="186" w:name="_Toc345790199"/>
      <w:r>
        <w:t>Past Exam Questions:</w:t>
      </w:r>
      <w:bookmarkEnd w:id="185"/>
      <w:bookmarkEnd w:id="186"/>
    </w:p>
    <w:p w:rsidR="00697291" w:rsidRDefault="00697291" w:rsidP="00697291"/>
    <w:p w:rsidR="00697291" w:rsidRDefault="00697291" w:rsidP="00697291"/>
    <w:p w:rsidR="00697291" w:rsidRPr="00CE7DA7" w:rsidRDefault="00697291" w:rsidP="00C00ED7">
      <w:pPr>
        <w:pStyle w:val="NoSpacing"/>
        <w:numPr>
          <w:ilvl w:val="0"/>
          <w:numId w:val="151"/>
        </w:numPr>
        <w:rPr>
          <w:sz w:val="22"/>
          <w:szCs w:val="22"/>
        </w:rPr>
      </w:pPr>
      <w:r w:rsidRPr="006B6A2E">
        <w:rPr>
          <w:color w:val="000000"/>
          <w:sz w:val="22"/>
          <w:szCs w:val="22"/>
        </w:rPr>
        <w:t>List two properties of the electron.</w:t>
      </w:r>
      <w:r w:rsidR="00CE7DA7">
        <w:rPr>
          <w:color w:val="000000"/>
          <w:sz w:val="22"/>
          <w:szCs w:val="22"/>
        </w:rPr>
        <w:t xml:space="preserve"> </w:t>
      </w:r>
    </w:p>
    <w:p w:rsidR="00697291" w:rsidRPr="009E1024" w:rsidRDefault="00697291" w:rsidP="00697291">
      <w:pPr>
        <w:pStyle w:val="NoSpacing"/>
        <w:ind w:left="360"/>
        <w:rPr>
          <w:color w:val="000000"/>
          <w:spacing w:val="-3"/>
          <w:sz w:val="22"/>
          <w:szCs w:val="22"/>
        </w:rPr>
      </w:pPr>
    </w:p>
    <w:p w:rsidR="00697291" w:rsidRPr="006B6A2E" w:rsidRDefault="00697291" w:rsidP="00C00ED7">
      <w:pPr>
        <w:pStyle w:val="NoSpacing"/>
        <w:numPr>
          <w:ilvl w:val="0"/>
          <w:numId w:val="151"/>
        </w:numPr>
        <w:rPr>
          <w:color w:val="000000"/>
          <w:spacing w:val="-3"/>
          <w:sz w:val="22"/>
          <w:szCs w:val="22"/>
        </w:rPr>
      </w:pPr>
      <w:r w:rsidRPr="006B6A2E">
        <w:rPr>
          <w:color w:val="000000"/>
          <w:sz w:val="22"/>
          <w:szCs w:val="22"/>
          <w:lang w:eastAsia="en-IE"/>
        </w:rPr>
        <w:t>Name another subatomic particle.</w:t>
      </w:r>
    </w:p>
    <w:p w:rsidR="00697291" w:rsidRPr="009E1024" w:rsidRDefault="00697291" w:rsidP="00697291">
      <w:pPr>
        <w:pStyle w:val="NoSpacing"/>
        <w:ind w:left="360"/>
        <w:rPr>
          <w:color w:val="000000"/>
          <w:sz w:val="22"/>
          <w:szCs w:val="22"/>
        </w:rPr>
      </w:pPr>
    </w:p>
    <w:p w:rsidR="00697291" w:rsidRPr="006B6A2E" w:rsidRDefault="00697291" w:rsidP="00C00ED7">
      <w:pPr>
        <w:pStyle w:val="NoSpacing"/>
        <w:numPr>
          <w:ilvl w:val="0"/>
          <w:numId w:val="151"/>
        </w:numPr>
        <w:rPr>
          <w:color w:val="000000"/>
          <w:sz w:val="22"/>
          <w:szCs w:val="22"/>
        </w:rPr>
      </w:pPr>
      <w:r w:rsidRPr="006B6A2E">
        <w:rPr>
          <w:color w:val="000000"/>
          <w:sz w:val="22"/>
          <w:szCs w:val="22"/>
        </w:rPr>
        <w:t xml:space="preserve">Name the Irishman who gave the electron its name in the nineteenth century. </w:t>
      </w:r>
    </w:p>
    <w:p w:rsidR="00697291" w:rsidRPr="009E1024" w:rsidRDefault="00697291" w:rsidP="00697291">
      <w:pPr>
        <w:pStyle w:val="NoSpacing"/>
        <w:ind w:left="360"/>
        <w:rPr>
          <w:color w:val="000000"/>
          <w:spacing w:val="-4"/>
          <w:sz w:val="22"/>
          <w:szCs w:val="22"/>
        </w:rPr>
      </w:pPr>
    </w:p>
    <w:p w:rsidR="00697291" w:rsidRPr="006B6A2E" w:rsidRDefault="00697291" w:rsidP="00C00ED7">
      <w:pPr>
        <w:widowControl/>
        <w:numPr>
          <w:ilvl w:val="0"/>
          <w:numId w:val="151"/>
        </w:numPr>
        <w:rPr>
          <w:rFonts w:eastAsia="Calibri"/>
          <w:lang w:eastAsia="en-IE"/>
        </w:rPr>
      </w:pPr>
      <w:r w:rsidRPr="006B6A2E">
        <w:rPr>
          <w:rFonts w:eastAsia="Calibri"/>
        </w:rPr>
        <w:t>What is thermionic emission?</w:t>
      </w:r>
    </w:p>
    <w:p w:rsidR="00697291" w:rsidRPr="009E1024" w:rsidRDefault="00697291" w:rsidP="00697291">
      <w:pPr>
        <w:pStyle w:val="NoSpacing"/>
        <w:rPr>
          <w:sz w:val="22"/>
          <w:szCs w:val="22"/>
        </w:rPr>
      </w:pPr>
    </w:p>
    <w:p w:rsidR="00697291" w:rsidRDefault="00697291" w:rsidP="00C00ED7">
      <w:pPr>
        <w:widowControl/>
        <w:numPr>
          <w:ilvl w:val="0"/>
          <w:numId w:val="151"/>
        </w:numPr>
        <w:rPr>
          <w:rFonts w:eastAsia="Calibri"/>
          <w:lang w:eastAsia="en-IE"/>
        </w:rPr>
      </w:pPr>
      <w:r w:rsidRPr="006B6A2E">
        <w:rPr>
          <w:rFonts w:eastAsia="Calibri"/>
        </w:rPr>
        <w:t xml:space="preserve">Give two ways of deflecting a beam of electrons. </w:t>
      </w:r>
    </w:p>
    <w:p w:rsidR="00697291" w:rsidRPr="006B6A2E" w:rsidRDefault="00697291" w:rsidP="00697291">
      <w:pPr>
        <w:rPr>
          <w:rFonts w:eastAsia="Calibri"/>
          <w:lang w:eastAsia="en-IE"/>
        </w:rPr>
      </w:pPr>
    </w:p>
    <w:p w:rsidR="00697291" w:rsidRPr="006B6A2E" w:rsidRDefault="00697291" w:rsidP="00C00ED7">
      <w:pPr>
        <w:pStyle w:val="NoSpacing"/>
        <w:numPr>
          <w:ilvl w:val="0"/>
          <w:numId w:val="151"/>
        </w:numPr>
        <w:rPr>
          <w:sz w:val="22"/>
          <w:szCs w:val="22"/>
        </w:rPr>
      </w:pPr>
      <w:r>
        <w:rPr>
          <w:sz w:val="22"/>
          <w:szCs w:val="22"/>
        </w:rPr>
        <w:t xml:space="preserve"> </w:t>
      </w:r>
      <w:r w:rsidRPr="006B6A2E">
        <w:rPr>
          <w:color w:val="000000"/>
          <w:sz w:val="22"/>
          <w:szCs w:val="22"/>
          <w:lang w:eastAsia="en-IE"/>
        </w:rPr>
        <w:t xml:space="preserve">What are cathode rays? </w:t>
      </w:r>
    </w:p>
    <w:p w:rsidR="00697291" w:rsidRPr="009E1024" w:rsidRDefault="00CE7DA7" w:rsidP="00697291">
      <w:pPr>
        <w:pStyle w:val="NoSpacing"/>
        <w:ind w:left="360"/>
        <w:rPr>
          <w:sz w:val="22"/>
          <w:szCs w:val="22"/>
        </w:rPr>
      </w:pPr>
      <w:r>
        <w:rPr>
          <w:noProof/>
          <w:lang w:val="en-IE" w:eastAsia="en-IE"/>
        </w:rPr>
        <w:drawing>
          <wp:inline distT="0" distB="0" distL="0" distR="0" wp14:anchorId="05132FD2" wp14:editId="4C1E44E9">
            <wp:extent cx="49434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43475" cy="1638300"/>
                    </a:xfrm>
                    <a:prstGeom prst="rect">
                      <a:avLst/>
                    </a:prstGeom>
                  </pic:spPr>
                </pic:pic>
              </a:graphicData>
            </a:graphic>
          </wp:inline>
        </w:drawing>
      </w:r>
    </w:p>
    <w:p w:rsidR="00697291" w:rsidRPr="009E1024" w:rsidRDefault="00697291" w:rsidP="00C00ED7">
      <w:pPr>
        <w:pStyle w:val="NoSpacing"/>
        <w:numPr>
          <w:ilvl w:val="0"/>
          <w:numId w:val="151"/>
        </w:numPr>
        <w:rPr>
          <w:sz w:val="22"/>
          <w:szCs w:val="22"/>
        </w:rPr>
      </w:pPr>
    </w:p>
    <w:p w:rsidR="00697291" w:rsidRPr="00CE7DA7" w:rsidRDefault="00697291" w:rsidP="00C00ED7">
      <w:pPr>
        <w:pStyle w:val="NoSpacing"/>
        <w:numPr>
          <w:ilvl w:val="0"/>
          <w:numId w:val="154"/>
        </w:numPr>
        <w:rPr>
          <w:color w:val="000000"/>
          <w:sz w:val="22"/>
          <w:szCs w:val="22"/>
          <w:lang w:eastAsia="en-IE"/>
        </w:rPr>
      </w:pPr>
      <w:r w:rsidRPr="00CE7DA7">
        <w:rPr>
          <w:color w:val="000000"/>
          <w:sz w:val="22"/>
          <w:szCs w:val="22"/>
          <w:lang w:eastAsia="en-IE"/>
        </w:rPr>
        <w:t>The diagram shows a simple cathode ray tube.</w:t>
      </w:r>
    </w:p>
    <w:p w:rsidR="00697291" w:rsidRPr="00CE7DA7" w:rsidRDefault="00697291" w:rsidP="00697291">
      <w:pPr>
        <w:pStyle w:val="NoSpacing"/>
        <w:ind w:left="360"/>
        <w:rPr>
          <w:color w:val="000000"/>
          <w:sz w:val="22"/>
          <w:szCs w:val="22"/>
          <w:lang w:eastAsia="en-IE"/>
        </w:rPr>
      </w:pPr>
      <w:r w:rsidRPr="00CE7DA7">
        <w:rPr>
          <w:color w:val="000000"/>
          <w:sz w:val="22"/>
          <w:szCs w:val="22"/>
          <w:lang w:eastAsia="en-IE"/>
        </w:rPr>
        <w:t xml:space="preserve">Name the parts labelled A, B and C. </w:t>
      </w:r>
    </w:p>
    <w:p w:rsidR="00697291" w:rsidRPr="00CE7DA7" w:rsidRDefault="00697291" w:rsidP="00C00ED7">
      <w:pPr>
        <w:pStyle w:val="NoSpacing"/>
        <w:numPr>
          <w:ilvl w:val="0"/>
          <w:numId w:val="154"/>
        </w:numPr>
        <w:rPr>
          <w:color w:val="000000"/>
          <w:sz w:val="22"/>
          <w:szCs w:val="22"/>
          <w:lang w:eastAsia="en-IE"/>
        </w:rPr>
      </w:pPr>
      <w:r w:rsidRPr="00CE7DA7">
        <w:rPr>
          <w:color w:val="000000"/>
          <w:sz w:val="22"/>
          <w:szCs w:val="22"/>
          <w:lang w:eastAsia="en-IE"/>
        </w:rPr>
        <w:lastRenderedPageBreak/>
        <w:t>Electrons are emitted from A, accelerated across the tube and strike the screen. Explain how the electrons are emitted from A.</w:t>
      </w:r>
    </w:p>
    <w:p w:rsidR="00CE7DA7" w:rsidRPr="00CE7DA7" w:rsidRDefault="00CE7DA7" w:rsidP="00C00ED7">
      <w:pPr>
        <w:pStyle w:val="NoSpacing"/>
        <w:numPr>
          <w:ilvl w:val="0"/>
          <w:numId w:val="154"/>
        </w:numPr>
        <w:rPr>
          <w:color w:val="000000"/>
          <w:sz w:val="22"/>
          <w:szCs w:val="22"/>
          <w:lang w:eastAsia="en-IE"/>
        </w:rPr>
      </w:pPr>
      <w:r w:rsidRPr="00CE7DA7">
        <w:rPr>
          <w:sz w:val="22"/>
          <w:szCs w:val="22"/>
          <w:lang w:val="en-IE"/>
        </w:rPr>
        <w:t>Give the function of any two of these labelled parts</w:t>
      </w:r>
    </w:p>
    <w:p w:rsidR="00CE7DA7" w:rsidRPr="00CE7DA7" w:rsidRDefault="00CE7DA7" w:rsidP="00C00ED7">
      <w:pPr>
        <w:pStyle w:val="NoSpacing"/>
        <w:numPr>
          <w:ilvl w:val="0"/>
          <w:numId w:val="154"/>
        </w:numPr>
        <w:rPr>
          <w:color w:val="000000"/>
          <w:sz w:val="22"/>
          <w:szCs w:val="22"/>
          <w:lang w:eastAsia="en-IE"/>
        </w:rPr>
      </w:pPr>
      <w:r w:rsidRPr="00CE7DA7">
        <w:rPr>
          <w:sz w:val="22"/>
          <w:szCs w:val="22"/>
          <w:lang w:val="en-IE"/>
        </w:rPr>
        <w:t>How can the beam of electrons be deflected?</w:t>
      </w:r>
    </w:p>
    <w:p w:rsidR="00CE7DA7" w:rsidRPr="00CE7DA7" w:rsidRDefault="00CE7DA7" w:rsidP="00C00ED7">
      <w:pPr>
        <w:pStyle w:val="NoSpacing"/>
        <w:numPr>
          <w:ilvl w:val="0"/>
          <w:numId w:val="154"/>
        </w:numPr>
        <w:rPr>
          <w:color w:val="000000"/>
          <w:sz w:val="22"/>
          <w:szCs w:val="22"/>
          <w:lang w:eastAsia="en-IE"/>
        </w:rPr>
      </w:pPr>
      <w:r w:rsidRPr="00CE7DA7">
        <w:rPr>
          <w:sz w:val="22"/>
          <w:szCs w:val="22"/>
          <w:lang w:val="en-IE"/>
        </w:rPr>
        <w:t xml:space="preserve">What happens at </w:t>
      </w:r>
      <w:r w:rsidRPr="00CE7DA7">
        <w:rPr>
          <w:b/>
          <w:bCs/>
          <w:sz w:val="22"/>
          <w:szCs w:val="22"/>
          <w:lang w:val="en-IE"/>
        </w:rPr>
        <w:t xml:space="preserve">C </w:t>
      </w:r>
      <w:r w:rsidRPr="00CE7DA7">
        <w:rPr>
          <w:sz w:val="22"/>
          <w:szCs w:val="22"/>
          <w:lang w:val="en-IE"/>
        </w:rPr>
        <w:t>when the electrons hit it?</w:t>
      </w:r>
    </w:p>
    <w:p w:rsidR="00CE7DA7" w:rsidRPr="00CE7DA7" w:rsidRDefault="00CE7DA7" w:rsidP="00C00ED7">
      <w:pPr>
        <w:pStyle w:val="NoSpacing"/>
        <w:numPr>
          <w:ilvl w:val="0"/>
          <w:numId w:val="154"/>
        </w:numPr>
        <w:rPr>
          <w:color w:val="000000"/>
          <w:sz w:val="22"/>
          <w:szCs w:val="22"/>
          <w:lang w:eastAsia="en-IE"/>
        </w:rPr>
      </w:pPr>
      <w:r w:rsidRPr="00CE7DA7">
        <w:rPr>
          <w:sz w:val="22"/>
          <w:szCs w:val="22"/>
          <w:lang w:val="en-IE"/>
        </w:rPr>
        <w:t>Why is a vacuum needed in a cathode ray tube?</w:t>
      </w:r>
    </w:p>
    <w:p w:rsidR="00697291" w:rsidRPr="00CE7DA7" w:rsidRDefault="00697291" w:rsidP="00697291">
      <w:pPr>
        <w:pStyle w:val="NoSpacing"/>
        <w:ind w:left="360"/>
        <w:rPr>
          <w:sz w:val="22"/>
          <w:szCs w:val="22"/>
        </w:rPr>
      </w:pPr>
    </w:p>
    <w:p w:rsidR="00697291" w:rsidRPr="009E1024" w:rsidRDefault="00697291" w:rsidP="00C00ED7">
      <w:pPr>
        <w:widowControl/>
        <w:numPr>
          <w:ilvl w:val="0"/>
          <w:numId w:val="151"/>
        </w:numPr>
        <w:rPr>
          <w:rFonts w:eastAsia="Calibri"/>
          <w:lang w:eastAsia="en-IE"/>
        </w:rPr>
      </w:pPr>
      <w:r>
        <w:rPr>
          <w:rFonts w:eastAsia="Calibri"/>
          <w:noProof/>
          <w:lang w:val="en-IE" w:eastAsia="en-IE"/>
        </w:rPr>
        <w:drawing>
          <wp:anchor distT="0" distB="0" distL="114300" distR="114300" simplePos="0" relativeHeight="251751936" behindDoc="0" locked="0" layoutInCell="1" allowOverlap="1" wp14:anchorId="40466C45" wp14:editId="68B473CC">
            <wp:simplePos x="0" y="0"/>
            <wp:positionH relativeFrom="column">
              <wp:posOffset>3030220</wp:posOffset>
            </wp:positionH>
            <wp:positionV relativeFrom="paragraph">
              <wp:posOffset>80645</wp:posOffset>
            </wp:positionV>
            <wp:extent cx="2520315" cy="87566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20315"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291" w:rsidRPr="009E1024" w:rsidRDefault="00697291" w:rsidP="00C00ED7">
      <w:pPr>
        <w:widowControl/>
        <w:numPr>
          <w:ilvl w:val="0"/>
          <w:numId w:val="153"/>
        </w:numPr>
        <w:rPr>
          <w:rFonts w:eastAsia="Calibri"/>
          <w:lang w:eastAsia="en-IE"/>
        </w:rPr>
      </w:pPr>
      <w:r w:rsidRPr="009E1024">
        <w:rPr>
          <w:rFonts w:eastAsia="Calibri"/>
          <w:lang w:eastAsia="en-IE"/>
        </w:rPr>
        <w:t xml:space="preserve">The diagram shows a simple cathode ray tube. </w:t>
      </w:r>
    </w:p>
    <w:p w:rsidR="00697291" w:rsidRPr="009E1024" w:rsidRDefault="00697291" w:rsidP="00697291">
      <w:pPr>
        <w:ind w:left="357"/>
        <w:rPr>
          <w:rFonts w:eastAsia="Calibri"/>
          <w:lang w:eastAsia="en-IE"/>
        </w:rPr>
      </w:pPr>
      <w:r w:rsidRPr="009E1024">
        <w:rPr>
          <w:rFonts w:eastAsia="Calibri"/>
          <w:lang w:eastAsia="en-IE"/>
        </w:rPr>
        <w:t xml:space="preserve">Name the parts labeled A, B, C and D in the diagram. </w:t>
      </w:r>
    </w:p>
    <w:p w:rsidR="00697291" w:rsidRPr="009E1024" w:rsidRDefault="00697291" w:rsidP="00C00ED7">
      <w:pPr>
        <w:widowControl/>
        <w:numPr>
          <w:ilvl w:val="0"/>
          <w:numId w:val="153"/>
        </w:numPr>
        <w:rPr>
          <w:rFonts w:eastAsia="Calibri"/>
          <w:lang w:eastAsia="en-IE"/>
        </w:rPr>
      </w:pPr>
      <w:r w:rsidRPr="009E1024">
        <w:rPr>
          <w:rFonts w:eastAsia="Calibri"/>
          <w:lang w:eastAsia="en-IE"/>
        </w:rPr>
        <w:t xml:space="preserve">Give the function of any two of these parts. </w:t>
      </w:r>
    </w:p>
    <w:p w:rsidR="00697291" w:rsidRPr="009E1024" w:rsidRDefault="00697291" w:rsidP="00697291">
      <w:pPr>
        <w:ind w:left="357"/>
        <w:rPr>
          <w:rFonts w:eastAsia="Calibri"/>
          <w:lang w:eastAsia="en-IE"/>
        </w:rPr>
      </w:pPr>
    </w:p>
    <w:p w:rsidR="00697291" w:rsidRPr="009E1024" w:rsidRDefault="00697291" w:rsidP="00697291">
      <w:pPr>
        <w:ind w:left="357"/>
        <w:rPr>
          <w:rFonts w:eastAsia="Calibri"/>
          <w:lang w:eastAsia="en-IE"/>
        </w:rPr>
      </w:pPr>
    </w:p>
    <w:p w:rsidR="00697291" w:rsidRPr="00730049" w:rsidRDefault="00697291" w:rsidP="00C00ED7">
      <w:pPr>
        <w:widowControl/>
        <w:numPr>
          <w:ilvl w:val="0"/>
          <w:numId w:val="151"/>
        </w:numPr>
        <w:rPr>
          <w:color w:val="000000"/>
          <w:lang w:eastAsia="en-IE"/>
        </w:rPr>
      </w:pPr>
      <w:r w:rsidRPr="00730049">
        <w:rPr>
          <w:color w:val="000000"/>
          <w:lang w:eastAsia="en-IE"/>
        </w:rPr>
        <w:t xml:space="preserve">Why is there a high voltage between </w:t>
      </w:r>
      <w:r w:rsidRPr="00730049">
        <w:rPr>
          <w:bCs/>
          <w:color w:val="000000"/>
          <w:lang w:eastAsia="en-IE"/>
        </w:rPr>
        <w:t xml:space="preserve">A </w:t>
      </w:r>
      <w:r w:rsidRPr="00730049">
        <w:rPr>
          <w:color w:val="000000"/>
          <w:lang w:eastAsia="en-IE"/>
        </w:rPr>
        <w:t xml:space="preserve">and </w:t>
      </w:r>
      <w:r w:rsidRPr="00730049">
        <w:rPr>
          <w:bCs/>
          <w:color w:val="000000"/>
          <w:lang w:eastAsia="en-IE"/>
        </w:rPr>
        <w:t>B</w:t>
      </w:r>
      <w:r w:rsidRPr="00730049">
        <w:rPr>
          <w:color w:val="000000"/>
          <w:lang w:eastAsia="en-IE"/>
        </w:rPr>
        <w:t>?</w:t>
      </w:r>
    </w:p>
    <w:p w:rsidR="00697291" w:rsidRDefault="00697291" w:rsidP="00697291">
      <w:pPr>
        <w:ind w:left="360"/>
        <w:rPr>
          <w:rFonts w:eastAsia="Calibri"/>
          <w:lang w:eastAsia="en-IE"/>
        </w:rPr>
      </w:pPr>
    </w:p>
    <w:p w:rsidR="00697291" w:rsidRDefault="00CE7DA7" w:rsidP="00697291">
      <w:pPr>
        <w:ind w:left="360"/>
        <w:rPr>
          <w:rFonts w:eastAsia="Calibri"/>
          <w:lang w:eastAsia="en-IE"/>
        </w:rPr>
      </w:pPr>
      <w:r>
        <w:rPr>
          <w:noProof/>
          <w:lang w:val="en-IE" w:eastAsia="en-IE"/>
        </w:rPr>
        <w:drawing>
          <wp:inline distT="0" distB="0" distL="0" distR="0" wp14:anchorId="6DCB460D" wp14:editId="2A4B64F9">
            <wp:extent cx="4943475" cy="16383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43475" cy="1638300"/>
                    </a:xfrm>
                    <a:prstGeom prst="rect">
                      <a:avLst/>
                    </a:prstGeom>
                  </pic:spPr>
                </pic:pic>
              </a:graphicData>
            </a:graphic>
          </wp:inline>
        </w:drawing>
      </w:r>
    </w:p>
    <w:p w:rsidR="00697291" w:rsidRDefault="00697291" w:rsidP="00697291">
      <w:pPr>
        <w:ind w:left="360"/>
        <w:rPr>
          <w:rFonts w:eastAsia="Calibri"/>
          <w:lang w:eastAsia="en-IE"/>
        </w:rPr>
      </w:pPr>
    </w:p>
    <w:p w:rsidR="00697291" w:rsidRDefault="00697291" w:rsidP="00697291">
      <w:pPr>
        <w:ind w:left="360"/>
        <w:rPr>
          <w:rFonts w:eastAsia="Calibri"/>
          <w:lang w:eastAsia="en-IE"/>
        </w:rPr>
      </w:pPr>
    </w:p>
    <w:p w:rsidR="00697291" w:rsidRPr="009E1024" w:rsidRDefault="00697291" w:rsidP="00697291">
      <w:pPr>
        <w:ind w:left="360"/>
        <w:rPr>
          <w:rFonts w:eastAsia="Calibri"/>
          <w:lang w:eastAsia="en-IE"/>
        </w:rPr>
      </w:pPr>
    </w:p>
    <w:p w:rsidR="00697291" w:rsidRPr="00730049" w:rsidRDefault="00697291" w:rsidP="00C00ED7">
      <w:pPr>
        <w:widowControl/>
        <w:numPr>
          <w:ilvl w:val="0"/>
          <w:numId w:val="151"/>
        </w:numPr>
        <w:rPr>
          <w:rFonts w:eastAsia="Calibri"/>
          <w:lang w:eastAsia="en-IE"/>
        </w:rPr>
      </w:pPr>
      <w:r w:rsidRPr="00730049">
        <w:rPr>
          <w:rFonts w:eastAsia="Calibri"/>
          <w:lang w:eastAsia="en-IE"/>
        </w:rPr>
        <w:t xml:space="preserve">Give a use of a cathode ray tube. </w:t>
      </w:r>
    </w:p>
    <w:p w:rsidR="00697291" w:rsidRPr="009E1024" w:rsidRDefault="00697291" w:rsidP="00697291">
      <w:pPr>
        <w:pStyle w:val="NoSpacing"/>
        <w:rPr>
          <w:sz w:val="22"/>
          <w:szCs w:val="22"/>
        </w:rPr>
      </w:pPr>
    </w:p>
    <w:p w:rsidR="00697291" w:rsidRDefault="00697291" w:rsidP="00C00ED7">
      <w:pPr>
        <w:pStyle w:val="NoSpacing"/>
        <w:numPr>
          <w:ilvl w:val="0"/>
          <w:numId w:val="151"/>
        </w:numPr>
        <w:rPr>
          <w:sz w:val="22"/>
          <w:szCs w:val="22"/>
        </w:rPr>
      </w:pPr>
      <w:r w:rsidRPr="006B6A2E">
        <w:rPr>
          <w:sz w:val="22"/>
          <w:szCs w:val="22"/>
        </w:rPr>
        <w:t xml:space="preserve">How are electrons accelerated in a cathode ray tube? </w:t>
      </w:r>
    </w:p>
    <w:p w:rsidR="00697291" w:rsidRPr="006B6A2E" w:rsidRDefault="00697291" w:rsidP="00697291">
      <w:pPr>
        <w:pStyle w:val="NoSpacing"/>
        <w:ind w:left="360"/>
        <w:rPr>
          <w:sz w:val="22"/>
          <w:szCs w:val="22"/>
        </w:rPr>
      </w:pPr>
    </w:p>
    <w:p w:rsidR="00697291" w:rsidRDefault="00697291" w:rsidP="00C00ED7">
      <w:pPr>
        <w:pStyle w:val="NoSpacing"/>
        <w:numPr>
          <w:ilvl w:val="0"/>
          <w:numId w:val="151"/>
        </w:numPr>
        <w:rPr>
          <w:color w:val="000000"/>
          <w:sz w:val="22"/>
          <w:szCs w:val="22"/>
          <w:lang w:eastAsia="en-IE"/>
        </w:rPr>
      </w:pPr>
      <w:r w:rsidRPr="006B6A2E">
        <w:rPr>
          <w:color w:val="000000"/>
          <w:sz w:val="22"/>
          <w:szCs w:val="22"/>
          <w:lang w:eastAsia="en-IE"/>
        </w:rPr>
        <w:t>What happens when the electrons hit the screen?</w:t>
      </w:r>
    </w:p>
    <w:p w:rsidR="00697291" w:rsidRPr="006B6A2E" w:rsidRDefault="00697291" w:rsidP="00697291">
      <w:pPr>
        <w:pStyle w:val="NoSpacing"/>
        <w:ind w:left="360"/>
        <w:rPr>
          <w:color w:val="000000"/>
          <w:sz w:val="22"/>
          <w:szCs w:val="22"/>
          <w:lang w:eastAsia="en-IE"/>
        </w:rPr>
      </w:pPr>
    </w:p>
    <w:p w:rsidR="00697291" w:rsidRPr="006B6A2E" w:rsidRDefault="00697291" w:rsidP="00C00ED7">
      <w:pPr>
        <w:pStyle w:val="NoSpacing"/>
        <w:numPr>
          <w:ilvl w:val="0"/>
          <w:numId w:val="151"/>
        </w:numPr>
        <w:rPr>
          <w:color w:val="000000"/>
          <w:sz w:val="22"/>
          <w:szCs w:val="22"/>
        </w:rPr>
      </w:pPr>
      <w:r w:rsidRPr="006B6A2E">
        <w:rPr>
          <w:color w:val="000000"/>
          <w:sz w:val="22"/>
          <w:szCs w:val="22"/>
        </w:rPr>
        <w:t>What happens to the energy of the electron when it hits the screen of the CRT?</w:t>
      </w:r>
    </w:p>
    <w:p w:rsidR="00697291" w:rsidRPr="009E1024" w:rsidRDefault="00697291" w:rsidP="00697291">
      <w:pPr>
        <w:pStyle w:val="NoSpacing"/>
        <w:ind w:left="360"/>
        <w:rPr>
          <w:color w:val="000000"/>
          <w:sz w:val="22"/>
          <w:szCs w:val="22"/>
        </w:rPr>
      </w:pPr>
    </w:p>
    <w:p w:rsidR="00697291" w:rsidRPr="009E1024" w:rsidRDefault="00697291" w:rsidP="00C00ED7">
      <w:pPr>
        <w:pStyle w:val="NoSpacing"/>
        <w:numPr>
          <w:ilvl w:val="0"/>
          <w:numId w:val="151"/>
        </w:numPr>
        <w:rPr>
          <w:color w:val="000000"/>
          <w:sz w:val="22"/>
          <w:szCs w:val="22"/>
        </w:rPr>
      </w:pPr>
    </w:p>
    <w:p w:rsidR="00697291" w:rsidRPr="009E1024" w:rsidRDefault="00697291" w:rsidP="00C00ED7">
      <w:pPr>
        <w:pStyle w:val="NoSpacing"/>
        <w:numPr>
          <w:ilvl w:val="0"/>
          <w:numId w:val="136"/>
        </w:numPr>
        <w:rPr>
          <w:color w:val="000000"/>
          <w:sz w:val="22"/>
          <w:szCs w:val="22"/>
        </w:rPr>
      </w:pPr>
      <w:r w:rsidRPr="009E1024">
        <w:rPr>
          <w:color w:val="000000"/>
          <w:sz w:val="22"/>
          <w:szCs w:val="22"/>
        </w:rPr>
        <w:t>An electron is emitted from the cathode and accelerated through a potential difference of 4kV in a cathode ray tube (CRT) as shown in the diagram.</w:t>
      </w:r>
    </w:p>
    <w:p w:rsidR="00697291" w:rsidRPr="009E1024" w:rsidRDefault="00697291" w:rsidP="00697291">
      <w:pPr>
        <w:pStyle w:val="NoSpacing"/>
        <w:ind w:left="360"/>
        <w:rPr>
          <w:color w:val="000000"/>
          <w:sz w:val="22"/>
          <w:szCs w:val="22"/>
        </w:rPr>
      </w:pPr>
      <w:r w:rsidRPr="009E1024">
        <w:rPr>
          <w:color w:val="000000"/>
          <w:sz w:val="22"/>
          <w:szCs w:val="22"/>
        </w:rPr>
        <w:t xml:space="preserve">How much energy does the electron gain? </w:t>
      </w:r>
    </w:p>
    <w:p w:rsidR="00697291" w:rsidRPr="009E1024" w:rsidRDefault="00697291" w:rsidP="00C00ED7">
      <w:pPr>
        <w:pStyle w:val="NoSpacing"/>
        <w:numPr>
          <w:ilvl w:val="0"/>
          <w:numId w:val="136"/>
        </w:numPr>
        <w:rPr>
          <w:color w:val="000000"/>
          <w:sz w:val="22"/>
          <w:szCs w:val="22"/>
        </w:rPr>
      </w:pPr>
      <w:r w:rsidRPr="009E1024">
        <w:rPr>
          <w:color w:val="000000"/>
          <w:sz w:val="22"/>
          <w:szCs w:val="22"/>
        </w:rPr>
        <w:t xml:space="preserve">What is the speed of the electron at the anode?  </w:t>
      </w:r>
    </w:p>
    <w:p w:rsidR="00697291" w:rsidRPr="009E1024" w:rsidRDefault="00697291" w:rsidP="00C00ED7">
      <w:pPr>
        <w:pStyle w:val="NoSpacing"/>
        <w:numPr>
          <w:ilvl w:val="0"/>
          <w:numId w:val="136"/>
        </w:numPr>
        <w:rPr>
          <w:color w:val="000000"/>
          <w:sz w:val="22"/>
          <w:szCs w:val="22"/>
        </w:rPr>
      </w:pPr>
      <w:r>
        <w:rPr>
          <w:noProof/>
          <w:sz w:val="22"/>
          <w:szCs w:val="22"/>
          <w:lang w:val="en-IE" w:eastAsia="en-IE"/>
        </w:rPr>
        <w:drawing>
          <wp:anchor distT="0" distB="0" distL="114300" distR="114300" simplePos="0" relativeHeight="251753984" behindDoc="0" locked="0" layoutInCell="1" allowOverlap="1" wp14:anchorId="296D6EDD" wp14:editId="6642D5EC">
            <wp:simplePos x="0" y="0"/>
            <wp:positionH relativeFrom="column">
              <wp:posOffset>3874770</wp:posOffset>
            </wp:positionH>
            <wp:positionV relativeFrom="paragraph">
              <wp:posOffset>139700</wp:posOffset>
            </wp:positionV>
            <wp:extent cx="1788795" cy="87439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lum bright="-20000" contrast="20000"/>
                      <a:extLst>
                        <a:ext uri="{28A0092B-C50C-407E-A947-70E740481C1C}">
                          <a14:useLocalDpi xmlns:a14="http://schemas.microsoft.com/office/drawing/2010/main" val="0"/>
                        </a:ext>
                      </a:extLst>
                    </a:blip>
                    <a:srcRect/>
                    <a:stretch>
                      <a:fillRect/>
                    </a:stretch>
                  </pic:blipFill>
                  <pic:spPr bwMode="auto">
                    <a:xfrm>
                      <a:off x="0" y="0"/>
                      <a:ext cx="178879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024">
        <w:rPr>
          <w:color w:val="000000"/>
          <w:sz w:val="22"/>
          <w:szCs w:val="22"/>
        </w:rPr>
        <w:t>After leaving the anode, the electron travels at a constant speed and enters a magnetic field at right angles, where it is deflected. The flux density of the magnetic field is 5 × 10</w:t>
      </w:r>
      <w:r w:rsidRPr="009E1024">
        <w:rPr>
          <w:color w:val="000000"/>
          <w:sz w:val="22"/>
          <w:szCs w:val="22"/>
          <w:vertAlign w:val="superscript"/>
        </w:rPr>
        <w:t>–2</w:t>
      </w:r>
      <w:r w:rsidRPr="009E1024">
        <w:rPr>
          <w:color w:val="000000"/>
          <w:sz w:val="22"/>
          <w:szCs w:val="22"/>
        </w:rPr>
        <w:t xml:space="preserve"> T.</w:t>
      </w:r>
    </w:p>
    <w:p w:rsidR="00697291" w:rsidRPr="009E1024" w:rsidRDefault="00697291" w:rsidP="00697291">
      <w:pPr>
        <w:pStyle w:val="NoSpacing"/>
        <w:ind w:left="360"/>
        <w:rPr>
          <w:color w:val="000000"/>
          <w:sz w:val="22"/>
          <w:szCs w:val="22"/>
        </w:rPr>
      </w:pPr>
      <w:r w:rsidRPr="009E1024">
        <w:rPr>
          <w:color w:val="000000"/>
          <w:sz w:val="22"/>
          <w:szCs w:val="22"/>
        </w:rPr>
        <w:t>Calculate the force acting on the electron.</w:t>
      </w:r>
    </w:p>
    <w:p w:rsidR="00697291" w:rsidRPr="009E1024" w:rsidRDefault="00697291" w:rsidP="00C00ED7">
      <w:pPr>
        <w:pStyle w:val="NoSpacing"/>
        <w:numPr>
          <w:ilvl w:val="0"/>
          <w:numId w:val="136"/>
        </w:numPr>
        <w:rPr>
          <w:color w:val="000000"/>
          <w:sz w:val="22"/>
          <w:szCs w:val="22"/>
        </w:rPr>
      </w:pPr>
      <w:r w:rsidRPr="009E1024">
        <w:rPr>
          <w:color w:val="000000"/>
          <w:sz w:val="22"/>
          <w:szCs w:val="22"/>
        </w:rPr>
        <w:t>Calculate</w:t>
      </w:r>
      <w:r w:rsidRPr="009E1024">
        <w:rPr>
          <w:sz w:val="22"/>
          <w:szCs w:val="22"/>
        </w:rPr>
        <w:t xml:space="preserve"> the radius of the circular path followed by the electron, in the magnetic field.</w:t>
      </w:r>
    </w:p>
    <w:p w:rsidR="00697291" w:rsidRPr="009E1024" w:rsidRDefault="00697291" w:rsidP="00697291">
      <w:pPr>
        <w:pStyle w:val="NoSpacing"/>
        <w:ind w:left="360"/>
        <w:rPr>
          <w:color w:val="000000"/>
          <w:spacing w:val="-4"/>
          <w:sz w:val="22"/>
          <w:szCs w:val="22"/>
        </w:rPr>
      </w:pPr>
    </w:p>
    <w:p w:rsidR="00697291" w:rsidRPr="009E1024" w:rsidRDefault="00697291" w:rsidP="00697291">
      <w:pPr>
        <w:pStyle w:val="NoSpacing"/>
        <w:rPr>
          <w:color w:val="000000"/>
          <w:sz w:val="22"/>
          <w:szCs w:val="22"/>
        </w:rPr>
      </w:pPr>
    </w:p>
    <w:p w:rsidR="00697291" w:rsidRPr="006B6A2E" w:rsidRDefault="00697291" w:rsidP="00C00ED7">
      <w:pPr>
        <w:pStyle w:val="NoSpacing"/>
        <w:numPr>
          <w:ilvl w:val="0"/>
          <w:numId w:val="151"/>
        </w:numPr>
        <w:rPr>
          <w:sz w:val="22"/>
          <w:szCs w:val="22"/>
          <w:lang w:eastAsia="en-IE"/>
        </w:rPr>
      </w:pPr>
      <w:r>
        <w:t>What is thermionic emission?</w:t>
      </w:r>
    </w:p>
    <w:p w:rsidR="00697291" w:rsidRDefault="00697291" w:rsidP="00697291">
      <w:pPr>
        <w:pStyle w:val="NoSpacing"/>
        <w:ind w:left="360"/>
        <w:rPr>
          <w:sz w:val="22"/>
          <w:szCs w:val="22"/>
          <w:lang w:eastAsia="en-IE"/>
        </w:rPr>
      </w:pPr>
    </w:p>
    <w:p w:rsidR="00697291" w:rsidRPr="006B6A2E" w:rsidRDefault="00697291" w:rsidP="00C00ED7">
      <w:pPr>
        <w:pStyle w:val="NoSpacing"/>
        <w:numPr>
          <w:ilvl w:val="0"/>
          <w:numId w:val="151"/>
        </w:numPr>
        <w:rPr>
          <w:sz w:val="22"/>
          <w:szCs w:val="22"/>
          <w:lang w:eastAsia="en-IE"/>
        </w:rPr>
      </w:pPr>
      <w:r w:rsidRPr="006B6A2E">
        <w:rPr>
          <w:sz w:val="22"/>
          <w:szCs w:val="22"/>
          <w:lang w:eastAsia="en-IE"/>
        </w:rPr>
        <w:t>Which one of the following is emitted from a metal surface when suitable light shines on the metal?</w:t>
      </w:r>
    </w:p>
    <w:p w:rsidR="00697291" w:rsidRPr="009E1024" w:rsidRDefault="00697291" w:rsidP="00697291">
      <w:pPr>
        <w:pStyle w:val="NoSpacing"/>
        <w:ind w:left="357"/>
        <w:rPr>
          <w:bCs/>
          <w:sz w:val="22"/>
          <w:szCs w:val="22"/>
          <w:lang w:eastAsia="en-IE"/>
        </w:rPr>
      </w:pPr>
      <w:r w:rsidRPr="009E1024">
        <w:rPr>
          <w:bCs/>
          <w:sz w:val="22"/>
          <w:szCs w:val="22"/>
          <w:lang w:eastAsia="en-IE"/>
        </w:rPr>
        <w:lastRenderedPageBreak/>
        <w:t xml:space="preserve">protons </w:t>
      </w:r>
      <w:r w:rsidRPr="009E1024">
        <w:rPr>
          <w:bCs/>
          <w:sz w:val="22"/>
          <w:szCs w:val="22"/>
          <w:lang w:eastAsia="en-IE"/>
        </w:rPr>
        <w:tab/>
        <w:t xml:space="preserve">neutrons </w:t>
      </w:r>
      <w:r w:rsidRPr="009E1024">
        <w:rPr>
          <w:bCs/>
          <w:sz w:val="22"/>
          <w:szCs w:val="22"/>
          <w:lang w:eastAsia="en-IE"/>
        </w:rPr>
        <w:tab/>
        <w:t xml:space="preserve">electrons </w:t>
      </w:r>
      <w:r w:rsidRPr="009E1024">
        <w:rPr>
          <w:bCs/>
          <w:sz w:val="22"/>
          <w:szCs w:val="22"/>
          <w:lang w:eastAsia="en-IE"/>
        </w:rPr>
        <w:tab/>
        <w:t>atoms</w:t>
      </w:r>
    </w:p>
    <w:p w:rsidR="00697291" w:rsidRPr="009E1024" w:rsidRDefault="00697291" w:rsidP="00697291">
      <w:pPr>
        <w:pStyle w:val="NoSpacing"/>
        <w:ind w:left="360"/>
        <w:rPr>
          <w:sz w:val="22"/>
          <w:szCs w:val="22"/>
        </w:rPr>
      </w:pPr>
    </w:p>
    <w:p w:rsidR="00697291" w:rsidRPr="006B6A2E" w:rsidRDefault="00697291" w:rsidP="00C00ED7">
      <w:pPr>
        <w:pStyle w:val="NoSpacing"/>
        <w:numPr>
          <w:ilvl w:val="0"/>
          <w:numId w:val="151"/>
        </w:numPr>
        <w:rPr>
          <w:sz w:val="22"/>
          <w:szCs w:val="22"/>
        </w:rPr>
      </w:pPr>
      <w:r w:rsidRPr="006B6A2E">
        <w:rPr>
          <w:sz w:val="22"/>
          <w:szCs w:val="22"/>
        </w:rPr>
        <w:t xml:space="preserve">Distinguish between photoelectric emission and thermionic emission. </w:t>
      </w:r>
    </w:p>
    <w:p w:rsidR="00697291" w:rsidRPr="009E1024" w:rsidRDefault="00697291" w:rsidP="00697291">
      <w:pPr>
        <w:pStyle w:val="NoSpacing"/>
        <w:ind w:left="360"/>
        <w:rPr>
          <w:sz w:val="22"/>
          <w:szCs w:val="22"/>
        </w:rPr>
      </w:pPr>
    </w:p>
    <w:p w:rsidR="00697291" w:rsidRPr="00141149" w:rsidRDefault="00697291" w:rsidP="00C00ED7">
      <w:pPr>
        <w:pStyle w:val="NoSpacing"/>
        <w:numPr>
          <w:ilvl w:val="0"/>
          <w:numId w:val="151"/>
        </w:numPr>
        <w:rPr>
          <w:sz w:val="22"/>
          <w:szCs w:val="22"/>
        </w:rPr>
      </w:pPr>
      <w:r w:rsidRPr="00141149">
        <w:rPr>
          <w:sz w:val="22"/>
          <w:szCs w:val="22"/>
          <w:lang w:val="en-IE"/>
        </w:rPr>
        <w:t xml:space="preserve">What is the photoelectric effect? </w:t>
      </w:r>
    </w:p>
    <w:p w:rsidR="00697291" w:rsidRPr="009E1024" w:rsidRDefault="00697291" w:rsidP="00697291">
      <w:pPr>
        <w:ind w:left="360"/>
        <w:rPr>
          <w:rFonts w:eastAsia="Calibri"/>
          <w:lang w:eastAsia="en-IE"/>
        </w:rPr>
      </w:pPr>
    </w:p>
    <w:p w:rsidR="00697291" w:rsidRPr="00141149" w:rsidRDefault="00697291" w:rsidP="00C00ED7">
      <w:pPr>
        <w:pStyle w:val="NoSpacing"/>
        <w:numPr>
          <w:ilvl w:val="0"/>
          <w:numId w:val="151"/>
        </w:numPr>
        <w:rPr>
          <w:color w:val="000000"/>
          <w:sz w:val="22"/>
          <w:szCs w:val="22"/>
        </w:rPr>
      </w:pPr>
      <w:r>
        <w:rPr>
          <w:color w:val="000000"/>
          <w:sz w:val="22"/>
          <w:szCs w:val="22"/>
        </w:rPr>
        <w:t>G</w:t>
      </w:r>
      <w:r w:rsidRPr="00141149">
        <w:rPr>
          <w:color w:val="000000"/>
          <w:sz w:val="22"/>
          <w:szCs w:val="22"/>
        </w:rPr>
        <w:t xml:space="preserve">ive two applications of the photoelectric effect. </w:t>
      </w:r>
    </w:p>
    <w:p w:rsidR="00697291" w:rsidRPr="009E1024" w:rsidRDefault="00697291" w:rsidP="00697291">
      <w:pPr>
        <w:ind w:left="360"/>
        <w:rPr>
          <w:rFonts w:eastAsia="Calibri"/>
          <w:lang w:eastAsia="en-IE"/>
        </w:rPr>
      </w:pPr>
    </w:p>
    <w:p w:rsidR="00697291" w:rsidRPr="00141149" w:rsidRDefault="00697291" w:rsidP="00C00ED7">
      <w:pPr>
        <w:widowControl/>
        <w:numPr>
          <w:ilvl w:val="0"/>
          <w:numId w:val="151"/>
        </w:numPr>
        <w:rPr>
          <w:rFonts w:eastAsia="Calibri"/>
          <w:lang w:eastAsia="en-IE"/>
        </w:rPr>
      </w:pPr>
      <w:r w:rsidRPr="00141149">
        <w:rPr>
          <w:rFonts w:eastAsia="Calibri"/>
          <w:lang w:eastAsia="en-IE"/>
        </w:rPr>
        <w:t>What is a photon?</w:t>
      </w:r>
    </w:p>
    <w:p w:rsidR="00697291" w:rsidRPr="009E1024" w:rsidRDefault="00697291" w:rsidP="00697291">
      <w:pPr>
        <w:pStyle w:val="NoSpacing"/>
        <w:ind w:left="360"/>
        <w:rPr>
          <w:sz w:val="22"/>
          <w:szCs w:val="22"/>
        </w:rPr>
      </w:pPr>
    </w:p>
    <w:p w:rsidR="00697291" w:rsidRPr="00141149" w:rsidRDefault="00697291" w:rsidP="00C00ED7">
      <w:pPr>
        <w:pStyle w:val="NoSpacing"/>
        <w:numPr>
          <w:ilvl w:val="0"/>
          <w:numId w:val="151"/>
        </w:numPr>
        <w:rPr>
          <w:iCs/>
          <w:sz w:val="22"/>
          <w:szCs w:val="22"/>
          <w:lang w:val="en-IE"/>
        </w:rPr>
      </w:pPr>
      <w:r>
        <w:rPr>
          <w:iCs/>
          <w:sz w:val="22"/>
          <w:szCs w:val="22"/>
          <w:lang w:val="en-IE"/>
        </w:rPr>
        <w:t>W</w:t>
      </w:r>
      <w:r w:rsidRPr="00141149">
        <w:rPr>
          <w:sz w:val="22"/>
          <w:szCs w:val="22"/>
          <w:lang w:val="en-IE"/>
        </w:rPr>
        <w:t xml:space="preserve">hy as the quantum theory of light revolutionary? </w:t>
      </w:r>
    </w:p>
    <w:p w:rsidR="00697291" w:rsidRPr="009E1024" w:rsidRDefault="00697291" w:rsidP="00697291">
      <w:pPr>
        <w:pStyle w:val="NoSpacing"/>
        <w:ind w:left="360"/>
        <w:rPr>
          <w:sz w:val="22"/>
          <w:szCs w:val="22"/>
        </w:rPr>
      </w:pPr>
    </w:p>
    <w:p w:rsidR="00697291" w:rsidRPr="00141149" w:rsidRDefault="00697291" w:rsidP="00C00ED7">
      <w:pPr>
        <w:pStyle w:val="NoSpacing"/>
        <w:numPr>
          <w:ilvl w:val="0"/>
          <w:numId w:val="151"/>
        </w:numPr>
        <w:rPr>
          <w:sz w:val="22"/>
          <w:szCs w:val="22"/>
        </w:rPr>
      </w:pPr>
      <w:r w:rsidRPr="00141149">
        <w:rPr>
          <w:sz w:val="22"/>
          <w:szCs w:val="22"/>
        </w:rPr>
        <w:t xml:space="preserve">Describe an experiment to demonstrate the photoelectric effect. </w:t>
      </w:r>
    </w:p>
    <w:p w:rsidR="00697291" w:rsidRPr="009E1024" w:rsidRDefault="00697291" w:rsidP="00697291">
      <w:pPr>
        <w:pStyle w:val="NoSpacing"/>
        <w:ind w:left="360"/>
        <w:rPr>
          <w:sz w:val="22"/>
          <w:szCs w:val="22"/>
        </w:rPr>
      </w:pPr>
    </w:p>
    <w:p w:rsidR="00697291" w:rsidRPr="00141149" w:rsidRDefault="00697291" w:rsidP="00C00ED7">
      <w:pPr>
        <w:pStyle w:val="NoSpacing"/>
        <w:numPr>
          <w:ilvl w:val="0"/>
          <w:numId w:val="151"/>
        </w:numPr>
        <w:rPr>
          <w:sz w:val="22"/>
          <w:szCs w:val="22"/>
        </w:rPr>
      </w:pPr>
      <w:r w:rsidRPr="009E1024">
        <w:rPr>
          <w:sz w:val="22"/>
          <w:szCs w:val="22"/>
        </w:rPr>
        <w:t xml:space="preserve"> </w:t>
      </w:r>
      <w:r w:rsidRPr="00141149">
        <w:rPr>
          <w:sz w:val="22"/>
          <w:szCs w:val="22"/>
        </w:rPr>
        <w:t xml:space="preserve">Outline Einstein’s explanation of the photoelectric effect. </w:t>
      </w:r>
    </w:p>
    <w:p w:rsidR="00697291" w:rsidRPr="009E1024" w:rsidRDefault="00697291" w:rsidP="00697291">
      <w:pPr>
        <w:pStyle w:val="NoSpacing"/>
        <w:ind w:left="360"/>
        <w:rPr>
          <w:sz w:val="22"/>
          <w:szCs w:val="22"/>
          <w:lang w:val="en-IE"/>
        </w:rPr>
      </w:pPr>
    </w:p>
    <w:p w:rsidR="00697291" w:rsidRPr="00141149" w:rsidRDefault="00697291" w:rsidP="00C00ED7">
      <w:pPr>
        <w:pStyle w:val="NoSpacing"/>
        <w:numPr>
          <w:ilvl w:val="0"/>
          <w:numId w:val="151"/>
        </w:numPr>
        <w:rPr>
          <w:color w:val="000000"/>
          <w:sz w:val="22"/>
          <w:szCs w:val="22"/>
        </w:rPr>
      </w:pPr>
      <w:r w:rsidRPr="00141149">
        <w:rPr>
          <w:color w:val="000000"/>
          <w:sz w:val="22"/>
          <w:szCs w:val="22"/>
        </w:rPr>
        <w:t xml:space="preserve">Write down an expression for Einstein’s photoelectric law. </w:t>
      </w:r>
    </w:p>
    <w:p w:rsidR="00697291" w:rsidRPr="009E1024" w:rsidRDefault="00697291" w:rsidP="00697291">
      <w:pPr>
        <w:pStyle w:val="NoSpacing"/>
        <w:ind w:left="360"/>
        <w:rPr>
          <w:sz w:val="22"/>
          <w:szCs w:val="22"/>
          <w:lang w:val="en-IE"/>
        </w:rPr>
      </w:pPr>
    </w:p>
    <w:p w:rsidR="00697291" w:rsidRPr="00141149" w:rsidRDefault="00697291" w:rsidP="00C00ED7">
      <w:pPr>
        <w:pStyle w:val="NoSpacing"/>
        <w:numPr>
          <w:ilvl w:val="0"/>
          <w:numId w:val="151"/>
        </w:numPr>
        <w:rPr>
          <w:sz w:val="22"/>
          <w:szCs w:val="22"/>
          <w:lang w:val="en-IE"/>
        </w:rPr>
      </w:pPr>
      <w:r w:rsidRPr="00141149">
        <w:rPr>
          <w:sz w:val="22"/>
          <w:szCs w:val="22"/>
          <w:lang w:val="en-IE"/>
        </w:rPr>
        <w:t>High-energy radiation of frequency 3.3 × 10</w:t>
      </w:r>
      <w:r w:rsidRPr="00141149">
        <w:rPr>
          <w:sz w:val="22"/>
          <w:szCs w:val="22"/>
          <w:vertAlign w:val="superscript"/>
          <w:lang w:val="en-IE"/>
        </w:rPr>
        <w:t>14</w:t>
      </w:r>
      <w:r w:rsidRPr="00141149">
        <w:rPr>
          <w:sz w:val="22"/>
          <w:szCs w:val="22"/>
          <w:lang w:val="en-IE"/>
        </w:rPr>
        <w:t xml:space="preserve"> Hz is used in medicine. </w:t>
      </w:r>
    </w:p>
    <w:p w:rsidR="00697291" w:rsidRPr="009E1024" w:rsidRDefault="00697291" w:rsidP="00697291">
      <w:pPr>
        <w:pStyle w:val="NoSpacing"/>
        <w:ind w:left="360"/>
        <w:rPr>
          <w:iCs/>
          <w:sz w:val="22"/>
          <w:szCs w:val="22"/>
          <w:lang w:val="en-IE"/>
        </w:rPr>
      </w:pPr>
      <w:r w:rsidRPr="009E1024">
        <w:rPr>
          <w:sz w:val="22"/>
          <w:szCs w:val="22"/>
          <w:lang w:val="en-IE"/>
        </w:rPr>
        <w:t xml:space="preserve">What is the energy of a photon of this radiation? </w:t>
      </w:r>
    </w:p>
    <w:p w:rsidR="00697291" w:rsidRPr="009E1024" w:rsidRDefault="00697291" w:rsidP="00697291">
      <w:pPr>
        <w:pStyle w:val="NoSpacing"/>
        <w:ind w:left="360"/>
        <w:rPr>
          <w:sz w:val="22"/>
          <w:szCs w:val="22"/>
        </w:rPr>
      </w:pPr>
    </w:p>
    <w:p w:rsidR="00697291" w:rsidRPr="009E1024" w:rsidRDefault="00697291" w:rsidP="00C00ED7">
      <w:pPr>
        <w:pStyle w:val="NoSpacing"/>
        <w:numPr>
          <w:ilvl w:val="0"/>
          <w:numId w:val="151"/>
        </w:numPr>
        <w:rPr>
          <w:sz w:val="22"/>
          <w:szCs w:val="22"/>
        </w:rPr>
      </w:pPr>
      <w:r w:rsidRPr="009E1024">
        <w:rPr>
          <w:sz w:val="22"/>
          <w:szCs w:val="22"/>
        </w:rPr>
        <w:t xml:space="preserve"> </w:t>
      </w:r>
    </w:p>
    <w:p w:rsidR="00697291" w:rsidRPr="009E1024" w:rsidRDefault="00697291" w:rsidP="00C00ED7">
      <w:pPr>
        <w:pStyle w:val="NoSpacing"/>
        <w:numPr>
          <w:ilvl w:val="0"/>
          <w:numId w:val="150"/>
        </w:numPr>
        <w:rPr>
          <w:sz w:val="22"/>
          <w:szCs w:val="22"/>
        </w:rPr>
      </w:pPr>
      <w:r w:rsidRPr="009E1024">
        <w:rPr>
          <w:sz w:val="22"/>
          <w:szCs w:val="22"/>
        </w:rPr>
        <w:t>Zinc metal is illuminated with ultraviolet light of wavelength 240 nm. The work function of zinc is 4.3 eV. Calculate the threshold frequency of zinc.</w:t>
      </w:r>
    </w:p>
    <w:p w:rsidR="00697291" w:rsidRPr="009E1024" w:rsidRDefault="00697291" w:rsidP="00C00ED7">
      <w:pPr>
        <w:pStyle w:val="NoSpacing"/>
        <w:numPr>
          <w:ilvl w:val="0"/>
          <w:numId w:val="150"/>
        </w:numPr>
        <w:rPr>
          <w:sz w:val="22"/>
          <w:szCs w:val="22"/>
        </w:rPr>
      </w:pPr>
      <w:r w:rsidRPr="009E1024">
        <w:rPr>
          <w:sz w:val="22"/>
          <w:szCs w:val="22"/>
        </w:rPr>
        <w:t>Cal</w:t>
      </w:r>
      <w:r>
        <w:rPr>
          <w:sz w:val="22"/>
          <w:szCs w:val="22"/>
        </w:rPr>
        <w:t>c</w:t>
      </w:r>
      <w:r w:rsidRPr="009E1024">
        <w:rPr>
          <w:sz w:val="22"/>
          <w:szCs w:val="22"/>
        </w:rPr>
        <w:t xml:space="preserve">ulate the maximum kinetic energy of an emitted electron. </w:t>
      </w:r>
    </w:p>
    <w:p w:rsidR="00697291" w:rsidRPr="009E1024" w:rsidRDefault="00697291" w:rsidP="00697291">
      <w:pPr>
        <w:pStyle w:val="NoSpacing"/>
        <w:ind w:left="360"/>
        <w:rPr>
          <w:sz w:val="22"/>
          <w:szCs w:val="22"/>
        </w:rPr>
      </w:pPr>
    </w:p>
    <w:p w:rsidR="00697291" w:rsidRPr="009E1024" w:rsidRDefault="00697291" w:rsidP="00C00ED7">
      <w:pPr>
        <w:pStyle w:val="NoSpacing"/>
        <w:numPr>
          <w:ilvl w:val="0"/>
          <w:numId w:val="151"/>
        </w:numPr>
        <w:rPr>
          <w:sz w:val="22"/>
          <w:szCs w:val="22"/>
        </w:rPr>
      </w:pPr>
    </w:p>
    <w:p w:rsidR="00697291" w:rsidRPr="009E1024" w:rsidRDefault="00697291" w:rsidP="00C00ED7">
      <w:pPr>
        <w:pStyle w:val="NoSpacing"/>
        <w:numPr>
          <w:ilvl w:val="0"/>
          <w:numId w:val="158"/>
        </w:numPr>
        <w:rPr>
          <w:sz w:val="22"/>
          <w:szCs w:val="22"/>
        </w:rPr>
      </w:pPr>
      <w:r w:rsidRPr="009E1024">
        <w:rPr>
          <w:sz w:val="22"/>
          <w:szCs w:val="22"/>
        </w:rPr>
        <w:t xml:space="preserve">A freshly cleaned piece of zinc metal is placed on the cap of a negatively charged gold leaf electroscope and illuminated with ultraviolet radiation. </w:t>
      </w:r>
    </w:p>
    <w:p w:rsidR="00697291" w:rsidRPr="009E1024" w:rsidRDefault="00697291" w:rsidP="00697291">
      <w:pPr>
        <w:pStyle w:val="NoSpacing"/>
        <w:ind w:left="360"/>
        <w:rPr>
          <w:sz w:val="22"/>
          <w:szCs w:val="22"/>
        </w:rPr>
      </w:pPr>
      <w:r w:rsidRPr="009E1024">
        <w:rPr>
          <w:sz w:val="22"/>
          <w:szCs w:val="22"/>
        </w:rPr>
        <w:t xml:space="preserve">Explain why the leaves of the electroscope collapse. </w:t>
      </w:r>
    </w:p>
    <w:p w:rsidR="00697291" w:rsidRPr="009E1024" w:rsidRDefault="00697291" w:rsidP="00C00ED7">
      <w:pPr>
        <w:pStyle w:val="NoSpacing"/>
        <w:numPr>
          <w:ilvl w:val="0"/>
          <w:numId w:val="158"/>
        </w:numPr>
        <w:rPr>
          <w:sz w:val="22"/>
          <w:szCs w:val="22"/>
        </w:rPr>
      </w:pPr>
      <w:r w:rsidRPr="009E1024">
        <w:rPr>
          <w:sz w:val="22"/>
          <w:szCs w:val="22"/>
        </w:rPr>
        <w:t>Explain why the leaves do not collapse when the zinc is covered by a piece of ordinary glass.</w:t>
      </w:r>
    </w:p>
    <w:p w:rsidR="00697291" w:rsidRPr="009E1024" w:rsidRDefault="00697291" w:rsidP="00C00ED7">
      <w:pPr>
        <w:pStyle w:val="NoSpacing"/>
        <w:numPr>
          <w:ilvl w:val="0"/>
          <w:numId w:val="158"/>
        </w:numPr>
        <w:rPr>
          <w:sz w:val="22"/>
          <w:szCs w:val="22"/>
        </w:rPr>
      </w:pPr>
      <w:r w:rsidRPr="009E1024">
        <w:rPr>
          <w:sz w:val="22"/>
          <w:szCs w:val="22"/>
        </w:rPr>
        <w:t>Explain why the leaves do not collapse when the zinc is illuminated with green light.</w:t>
      </w:r>
    </w:p>
    <w:p w:rsidR="00697291" w:rsidRPr="009E1024" w:rsidRDefault="00697291" w:rsidP="00C00ED7">
      <w:pPr>
        <w:pStyle w:val="NoSpacing"/>
        <w:numPr>
          <w:ilvl w:val="0"/>
          <w:numId w:val="158"/>
        </w:numPr>
        <w:rPr>
          <w:sz w:val="22"/>
          <w:szCs w:val="22"/>
        </w:rPr>
      </w:pPr>
      <w:r w:rsidRPr="009E1024">
        <w:rPr>
          <w:sz w:val="22"/>
          <w:szCs w:val="22"/>
        </w:rPr>
        <w:t xml:space="preserve">Explain why the leaves do not collapse when the electroscope is charged positively. </w:t>
      </w:r>
    </w:p>
    <w:p w:rsidR="00697291" w:rsidRPr="009E1024" w:rsidRDefault="00697291" w:rsidP="00697291">
      <w:pPr>
        <w:pStyle w:val="NoSpacing"/>
        <w:ind w:left="360"/>
        <w:rPr>
          <w:sz w:val="22"/>
          <w:szCs w:val="22"/>
        </w:rPr>
      </w:pPr>
    </w:p>
    <w:p w:rsidR="00697291" w:rsidRPr="007A7E00" w:rsidRDefault="00697291" w:rsidP="00C00ED7">
      <w:pPr>
        <w:pStyle w:val="NoSpacing"/>
        <w:numPr>
          <w:ilvl w:val="0"/>
          <w:numId w:val="151"/>
        </w:numPr>
        <w:ind w:left="357"/>
        <w:rPr>
          <w:iCs/>
          <w:sz w:val="22"/>
          <w:szCs w:val="22"/>
          <w:lang w:eastAsia="en-IE"/>
        </w:rPr>
      </w:pPr>
      <w:r>
        <w:rPr>
          <w:noProof/>
          <w:sz w:val="22"/>
          <w:szCs w:val="22"/>
          <w:lang w:val="en-IE" w:eastAsia="en-IE"/>
        </w:rPr>
        <w:drawing>
          <wp:anchor distT="0" distB="0" distL="114300" distR="114300" simplePos="0" relativeHeight="251755008" behindDoc="0" locked="0" layoutInCell="1" allowOverlap="1" wp14:anchorId="2D159D12" wp14:editId="31378951">
            <wp:simplePos x="0" y="0"/>
            <wp:positionH relativeFrom="column">
              <wp:posOffset>4179570</wp:posOffset>
            </wp:positionH>
            <wp:positionV relativeFrom="paragraph">
              <wp:posOffset>174625</wp:posOffset>
            </wp:positionV>
            <wp:extent cx="1405255" cy="90043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0525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E00">
        <w:rPr>
          <w:sz w:val="22"/>
          <w:szCs w:val="22"/>
          <w:lang w:eastAsia="en-IE"/>
        </w:rPr>
        <w:t>In an experiment to demonstrate the photoelectric effect, a piece of zinc is placed on a gold leaf electroscope, as shown. The zinc is given a negative charge causing the gold leaf to deflect.</w:t>
      </w:r>
    </w:p>
    <w:p w:rsidR="00697291" w:rsidRPr="009E1024" w:rsidRDefault="00697291" w:rsidP="00C00ED7">
      <w:pPr>
        <w:pStyle w:val="NoSpacing"/>
        <w:numPr>
          <w:ilvl w:val="0"/>
          <w:numId w:val="155"/>
        </w:numPr>
        <w:rPr>
          <w:sz w:val="22"/>
          <w:szCs w:val="22"/>
          <w:lang w:eastAsia="en-IE"/>
        </w:rPr>
      </w:pPr>
      <w:r w:rsidRPr="009E1024">
        <w:rPr>
          <w:sz w:val="22"/>
          <w:szCs w:val="22"/>
          <w:lang w:eastAsia="en-IE"/>
        </w:rPr>
        <w:t>Explain why the gold leaf deflects when the zinc is given a negative charge.</w:t>
      </w:r>
    </w:p>
    <w:p w:rsidR="00697291" w:rsidRPr="009E1024" w:rsidRDefault="00697291" w:rsidP="00C00ED7">
      <w:pPr>
        <w:pStyle w:val="NoSpacing"/>
        <w:numPr>
          <w:ilvl w:val="0"/>
          <w:numId w:val="155"/>
        </w:numPr>
        <w:rPr>
          <w:sz w:val="22"/>
          <w:szCs w:val="22"/>
          <w:lang w:eastAsia="en-IE"/>
        </w:rPr>
      </w:pPr>
      <w:r w:rsidRPr="009E1024">
        <w:rPr>
          <w:sz w:val="22"/>
          <w:szCs w:val="22"/>
          <w:lang w:eastAsia="en-IE"/>
        </w:rPr>
        <w:t xml:space="preserve">Ultraviolet radiation is then shone on the charged zinc and the gold leaf falls. Explain why. </w:t>
      </w:r>
    </w:p>
    <w:p w:rsidR="00697291" w:rsidRPr="009E1024" w:rsidRDefault="00697291" w:rsidP="00C00ED7">
      <w:pPr>
        <w:pStyle w:val="NoSpacing"/>
        <w:numPr>
          <w:ilvl w:val="0"/>
          <w:numId w:val="155"/>
        </w:numPr>
        <w:rPr>
          <w:sz w:val="22"/>
          <w:szCs w:val="22"/>
          <w:lang w:eastAsia="en-IE"/>
        </w:rPr>
      </w:pPr>
      <w:r w:rsidRPr="009E1024">
        <w:rPr>
          <w:sz w:val="22"/>
          <w:szCs w:val="22"/>
          <w:lang w:eastAsia="en-IE"/>
        </w:rPr>
        <w:t xml:space="preserve">What is observed when the experiment is repeated using infrared radiation? </w:t>
      </w:r>
    </w:p>
    <w:p w:rsidR="00697291" w:rsidRPr="009E1024" w:rsidRDefault="00697291" w:rsidP="00697291">
      <w:pPr>
        <w:pStyle w:val="NoSpacing"/>
        <w:ind w:left="360"/>
        <w:rPr>
          <w:sz w:val="22"/>
          <w:szCs w:val="22"/>
        </w:rPr>
      </w:pPr>
    </w:p>
    <w:p w:rsidR="00697291" w:rsidRPr="009E1024" w:rsidRDefault="00697291" w:rsidP="00697291">
      <w:pPr>
        <w:pStyle w:val="NoSpacing"/>
        <w:jc w:val="center"/>
        <w:rPr>
          <w:bCs/>
          <w:color w:val="000000"/>
          <w:sz w:val="22"/>
          <w:szCs w:val="22"/>
        </w:rPr>
      </w:pPr>
    </w:p>
    <w:p w:rsidR="00697291" w:rsidRPr="009E1024" w:rsidRDefault="00697291" w:rsidP="00C00ED7">
      <w:pPr>
        <w:pStyle w:val="NoSpacing"/>
        <w:numPr>
          <w:ilvl w:val="0"/>
          <w:numId w:val="151"/>
        </w:numPr>
        <w:rPr>
          <w:sz w:val="22"/>
          <w:szCs w:val="22"/>
        </w:rPr>
      </w:pPr>
    </w:p>
    <w:p w:rsidR="00697291" w:rsidRPr="009E1024" w:rsidRDefault="00697291" w:rsidP="00C00ED7">
      <w:pPr>
        <w:widowControl/>
        <w:numPr>
          <w:ilvl w:val="0"/>
          <w:numId w:val="156"/>
        </w:numPr>
        <w:rPr>
          <w:rFonts w:eastAsia="Calibri"/>
          <w:lang w:eastAsia="en-IE"/>
        </w:rPr>
      </w:pPr>
      <w:r>
        <w:rPr>
          <w:rFonts w:eastAsia="Calibri"/>
          <w:noProof/>
          <w:lang w:val="en-IE" w:eastAsia="en-IE"/>
        </w:rPr>
        <w:drawing>
          <wp:anchor distT="0" distB="0" distL="114300" distR="114300" simplePos="0" relativeHeight="251756032" behindDoc="0" locked="0" layoutInCell="1" allowOverlap="1" wp14:anchorId="3A9BB0BB" wp14:editId="01D7DAA4">
            <wp:simplePos x="0" y="0"/>
            <wp:positionH relativeFrom="column">
              <wp:posOffset>4018280</wp:posOffset>
            </wp:positionH>
            <wp:positionV relativeFrom="paragraph">
              <wp:posOffset>150495</wp:posOffset>
            </wp:positionV>
            <wp:extent cx="1666875" cy="136271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6687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024">
        <w:rPr>
          <w:rFonts w:eastAsia="Calibri"/>
          <w:lang w:eastAsia="en-IE"/>
        </w:rPr>
        <w:t xml:space="preserve">The diagram shows a photocell connected in series with a sensitive galvanometer and a battery. </w:t>
      </w:r>
    </w:p>
    <w:p w:rsidR="00697291" w:rsidRPr="009E1024" w:rsidRDefault="00697291" w:rsidP="00697291">
      <w:pPr>
        <w:ind w:left="360"/>
        <w:rPr>
          <w:rFonts w:eastAsia="Calibri"/>
          <w:lang w:eastAsia="en-IE"/>
        </w:rPr>
      </w:pPr>
      <w:r w:rsidRPr="009E1024">
        <w:rPr>
          <w:rFonts w:eastAsia="Calibri"/>
          <w:lang w:eastAsia="en-IE"/>
        </w:rPr>
        <w:t>Name the parts labelled A and B.</w:t>
      </w:r>
    </w:p>
    <w:p w:rsidR="00697291" w:rsidRPr="009E1024" w:rsidRDefault="00697291" w:rsidP="00C00ED7">
      <w:pPr>
        <w:widowControl/>
        <w:numPr>
          <w:ilvl w:val="0"/>
          <w:numId w:val="156"/>
        </w:numPr>
        <w:rPr>
          <w:rFonts w:eastAsia="Calibri"/>
          <w:lang w:eastAsia="en-IE"/>
        </w:rPr>
      </w:pPr>
      <w:r w:rsidRPr="009E1024">
        <w:rPr>
          <w:rFonts w:eastAsia="Calibri"/>
          <w:lang w:eastAsia="en-IE"/>
        </w:rPr>
        <w:t>What happens at A when light falls on it?</w:t>
      </w:r>
    </w:p>
    <w:p w:rsidR="00697291" w:rsidRPr="009E1024" w:rsidRDefault="00697291" w:rsidP="00C00ED7">
      <w:pPr>
        <w:widowControl/>
        <w:numPr>
          <w:ilvl w:val="0"/>
          <w:numId w:val="156"/>
        </w:numPr>
        <w:rPr>
          <w:rFonts w:eastAsia="Calibri"/>
          <w:lang w:eastAsia="en-IE"/>
        </w:rPr>
      </w:pPr>
      <w:r w:rsidRPr="009E1024">
        <w:rPr>
          <w:rFonts w:eastAsia="Calibri"/>
          <w:lang w:eastAsia="en-IE"/>
        </w:rPr>
        <w:t>What happens in the circuit when the light falling on A gets brighter?</w:t>
      </w:r>
    </w:p>
    <w:p w:rsidR="00697291" w:rsidRPr="009E1024" w:rsidRDefault="00697291" w:rsidP="00697291">
      <w:pPr>
        <w:ind w:left="360"/>
        <w:rPr>
          <w:rFonts w:eastAsia="Calibri"/>
          <w:lang w:eastAsia="en-IE"/>
        </w:rPr>
      </w:pPr>
    </w:p>
    <w:p w:rsidR="00697291" w:rsidRPr="009E1024" w:rsidRDefault="00697291" w:rsidP="00697291">
      <w:pPr>
        <w:pStyle w:val="NoSpacing"/>
        <w:ind w:left="360"/>
        <w:rPr>
          <w:sz w:val="22"/>
          <w:szCs w:val="22"/>
        </w:rPr>
      </w:pPr>
    </w:p>
    <w:p w:rsidR="003567FA" w:rsidRDefault="003567FA" w:rsidP="00C00ED7">
      <w:pPr>
        <w:pStyle w:val="NoSpacing"/>
        <w:numPr>
          <w:ilvl w:val="0"/>
          <w:numId w:val="151"/>
        </w:numPr>
        <w:rPr>
          <w:sz w:val="22"/>
          <w:szCs w:val="22"/>
          <w:lang w:eastAsia="en-IE"/>
        </w:rPr>
      </w:pPr>
    </w:p>
    <w:p w:rsidR="003567FA" w:rsidRDefault="00697291" w:rsidP="00C00ED7">
      <w:pPr>
        <w:pStyle w:val="NoSpacing"/>
        <w:numPr>
          <w:ilvl w:val="0"/>
          <w:numId w:val="151"/>
        </w:numPr>
        <w:rPr>
          <w:sz w:val="22"/>
          <w:szCs w:val="22"/>
          <w:lang w:eastAsia="en-IE"/>
        </w:rPr>
      </w:pPr>
      <w:r>
        <w:rPr>
          <w:noProof/>
          <w:sz w:val="22"/>
          <w:szCs w:val="22"/>
          <w:lang w:val="en-IE" w:eastAsia="en-IE"/>
        </w:rPr>
        <w:lastRenderedPageBreak/>
        <w:drawing>
          <wp:anchor distT="0" distB="0" distL="114300" distR="114300" simplePos="0" relativeHeight="251757056" behindDoc="0" locked="0" layoutInCell="1" allowOverlap="1" wp14:anchorId="50EB7DD9" wp14:editId="7547D77B">
            <wp:simplePos x="0" y="0"/>
            <wp:positionH relativeFrom="column">
              <wp:posOffset>4531995</wp:posOffset>
            </wp:positionH>
            <wp:positionV relativeFrom="paragraph">
              <wp:posOffset>163830</wp:posOffset>
            </wp:positionV>
            <wp:extent cx="1152525" cy="8001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024">
        <w:rPr>
          <w:sz w:val="22"/>
          <w:szCs w:val="22"/>
          <w:lang w:eastAsia="en-IE"/>
        </w:rPr>
        <w:t xml:space="preserve">A photocell is connected to a sensitive galvanometer as shown in </w:t>
      </w:r>
    </w:p>
    <w:p w:rsidR="003567FA" w:rsidRDefault="003567FA" w:rsidP="003567FA">
      <w:pPr>
        <w:pStyle w:val="NoSpacing"/>
        <w:rPr>
          <w:sz w:val="22"/>
          <w:szCs w:val="22"/>
          <w:lang w:eastAsia="en-IE"/>
        </w:rPr>
      </w:pPr>
    </w:p>
    <w:p w:rsidR="003567FA" w:rsidRDefault="003567FA" w:rsidP="003567FA">
      <w:pPr>
        <w:pStyle w:val="NoSpacing"/>
        <w:rPr>
          <w:sz w:val="22"/>
          <w:szCs w:val="22"/>
          <w:lang w:eastAsia="en-IE"/>
        </w:rPr>
      </w:pPr>
    </w:p>
    <w:p w:rsidR="00697291" w:rsidRPr="009E1024" w:rsidRDefault="00697291" w:rsidP="00C00ED7">
      <w:pPr>
        <w:pStyle w:val="NoSpacing"/>
        <w:numPr>
          <w:ilvl w:val="0"/>
          <w:numId w:val="151"/>
        </w:numPr>
        <w:rPr>
          <w:sz w:val="22"/>
          <w:szCs w:val="22"/>
          <w:lang w:eastAsia="en-IE"/>
        </w:rPr>
      </w:pPr>
      <w:r w:rsidRPr="009E1024">
        <w:rPr>
          <w:sz w:val="22"/>
          <w:szCs w:val="22"/>
          <w:lang w:eastAsia="en-IE"/>
        </w:rPr>
        <w:t>the diagram.</w:t>
      </w:r>
    </w:p>
    <w:p w:rsidR="00697291" w:rsidRPr="009E1024" w:rsidRDefault="00697291" w:rsidP="00697291">
      <w:pPr>
        <w:pStyle w:val="NoSpacing"/>
        <w:ind w:left="357"/>
        <w:rPr>
          <w:sz w:val="22"/>
          <w:szCs w:val="22"/>
          <w:lang w:eastAsia="en-IE"/>
        </w:rPr>
      </w:pPr>
      <w:r w:rsidRPr="009E1024">
        <w:rPr>
          <w:sz w:val="22"/>
          <w:szCs w:val="22"/>
          <w:lang w:eastAsia="en-IE"/>
        </w:rPr>
        <w:t>When light from the torch falls on the photocell, a current is detected by the galvanometer.</w:t>
      </w:r>
    </w:p>
    <w:p w:rsidR="00697291" w:rsidRPr="009E1024" w:rsidRDefault="00697291" w:rsidP="00C00ED7">
      <w:pPr>
        <w:pStyle w:val="NoSpacing"/>
        <w:numPr>
          <w:ilvl w:val="0"/>
          <w:numId w:val="157"/>
        </w:numPr>
        <w:rPr>
          <w:sz w:val="22"/>
          <w:szCs w:val="22"/>
          <w:lang w:eastAsia="en-IE"/>
        </w:rPr>
      </w:pPr>
      <w:r w:rsidRPr="009E1024">
        <w:rPr>
          <w:sz w:val="22"/>
          <w:szCs w:val="22"/>
          <w:lang w:eastAsia="en-IE"/>
        </w:rPr>
        <w:t xml:space="preserve">Name the parts of the photocell labelled </w:t>
      </w:r>
      <w:r w:rsidRPr="009E1024">
        <w:rPr>
          <w:bCs/>
          <w:sz w:val="22"/>
          <w:szCs w:val="22"/>
          <w:lang w:eastAsia="en-IE"/>
        </w:rPr>
        <w:t xml:space="preserve">A </w:t>
      </w:r>
      <w:r w:rsidRPr="009E1024">
        <w:rPr>
          <w:sz w:val="22"/>
          <w:szCs w:val="22"/>
          <w:lang w:eastAsia="en-IE"/>
        </w:rPr>
        <w:t xml:space="preserve">and </w:t>
      </w:r>
      <w:r w:rsidRPr="009E1024">
        <w:rPr>
          <w:bCs/>
          <w:sz w:val="22"/>
          <w:szCs w:val="22"/>
          <w:lang w:eastAsia="en-IE"/>
        </w:rPr>
        <w:t>B</w:t>
      </w:r>
      <w:r w:rsidRPr="009E1024">
        <w:rPr>
          <w:sz w:val="22"/>
          <w:szCs w:val="22"/>
          <w:lang w:eastAsia="en-IE"/>
        </w:rPr>
        <w:t xml:space="preserve">. </w:t>
      </w:r>
    </w:p>
    <w:p w:rsidR="00697291" w:rsidRPr="009E1024" w:rsidRDefault="00697291" w:rsidP="00C00ED7">
      <w:pPr>
        <w:pStyle w:val="NoSpacing"/>
        <w:numPr>
          <w:ilvl w:val="0"/>
          <w:numId w:val="157"/>
        </w:numPr>
        <w:rPr>
          <w:sz w:val="22"/>
          <w:szCs w:val="22"/>
          <w:lang w:eastAsia="en-IE"/>
        </w:rPr>
      </w:pPr>
      <w:r w:rsidRPr="009E1024">
        <w:rPr>
          <w:sz w:val="22"/>
          <w:szCs w:val="22"/>
          <w:lang w:eastAsia="en-IE"/>
        </w:rPr>
        <w:t>How can you vary the brightness of the light falling on the photocell?</w:t>
      </w:r>
    </w:p>
    <w:p w:rsidR="00697291" w:rsidRPr="009E1024" w:rsidRDefault="00697291" w:rsidP="00C00ED7">
      <w:pPr>
        <w:pStyle w:val="NoSpacing"/>
        <w:numPr>
          <w:ilvl w:val="0"/>
          <w:numId w:val="157"/>
        </w:numPr>
        <w:rPr>
          <w:sz w:val="22"/>
          <w:szCs w:val="22"/>
          <w:lang w:eastAsia="en-IE"/>
        </w:rPr>
      </w:pPr>
      <w:r w:rsidRPr="009E1024">
        <w:rPr>
          <w:sz w:val="22"/>
          <w:szCs w:val="22"/>
          <w:lang w:eastAsia="en-IE"/>
        </w:rPr>
        <w:t xml:space="preserve">How does the brightness of the light affect the current? </w:t>
      </w:r>
    </w:p>
    <w:p w:rsidR="00697291" w:rsidRPr="009E1024" w:rsidRDefault="00697291" w:rsidP="00697291">
      <w:pPr>
        <w:pStyle w:val="NoSpacing"/>
        <w:ind w:left="360"/>
        <w:rPr>
          <w:sz w:val="22"/>
          <w:szCs w:val="22"/>
        </w:rPr>
      </w:pPr>
    </w:p>
    <w:p w:rsidR="00697291" w:rsidRDefault="00697291" w:rsidP="00C00ED7">
      <w:pPr>
        <w:pStyle w:val="NoSpacing"/>
        <w:numPr>
          <w:ilvl w:val="0"/>
          <w:numId w:val="151"/>
        </w:numPr>
        <w:rPr>
          <w:sz w:val="22"/>
          <w:szCs w:val="22"/>
        </w:rPr>
      </w:pPr>
      <w:r w:rsidRPr="009E1024">
        <w:rPr>
          <w:sz w:val="22"/>
          <w:szCs w:val="22"/>
          <w:lang w:eastAsia="en-IE"/>
        </w:rPr>
        <w:t>An investigation was carried out to establish the relationship between the current flowing in a photocell and the frequency of the light incident on it. The graph illustrates the relationship.</w:t>
      </w:r>
    </w:p>
    <w:p w:rsidR="00697291" w:rsidRDefault="00697291" w:rsidP="00697291">
      <w:pPr>
        <w:pStyle w:val="NoSpacing"/>
        <w:rPr>
          <w:sz w:val="22"/>
          <w:szCs w:val="22"/>
          <w:lang w:eastAsia="en-IE"/>
        </w:rPr>
      </w:pPr>
      <w:r>
        <w:rPr>
          <w:noProof/>
          <w:sz w:val="22"/>
          <w:szCs w:val="22"/>
          <w:lang w:val="en-IE" w:eastAsia="en-IE"/>
        </w:rPr>
        <w:drawing>
          <wp:anchor distT="0" distB="0" distL="114300" distR="114300" simplePos="0" relativeHeight="251758080" behindDoc="0" locked="0" layoutInCell="1" allowOverlap="1" wp14:anchorId="60227EDF" wp14:editId="266A0E26">
            <wp:simplePos x="0" y="0"/>
            <wp:positionH relativeFrom="column">
              <wp:posOffset>1666875</wp:posOffset>
            </wp:positionH>
            <wp:positionV relativeFrom="paragraph">
              <wp:posOffset>121920</wp:posOffset>
            </wp:positionV>
            <wp:extent cx="1050925" cy="116205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509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Pr="009E1024" w:rsidRDefault="00697291" w:rsidP="00697291">
      <w:pPr>
        <w:pStyle w:val="NoSpacing"/>
        <w:rPr>
          <w:sz w:val="22"/>
          <w:szCs w:val="22"/>
        </w:rPr>
      </w:pP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 xml:space="preserve">Draw a labelled diagram of the structure of a photocell. </w:t>
      </w: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Using the graph, calculate the work function of the metal.</w:t>
      </w:r>
    </w:p>
    <w:p w:rsidR="00697291" w:rsidRDefault="00697291" w:rsidP="00697291">
      <w:pPr>
        <w:pStyle w:val="NoSpacing"/>
        <w:rPr>
          <w:sz w:val="22"/>
          <w:szCs w:val="22"/>
          <w:lang w:eastAsia="en-IE"/>
        </w:rPr>
      </w:pPr>
    </w:p>
    <w:p w:rsidR="00697291" w:rsidRDefault="00697291" w:rsidP="00697291">
      <w:pPr>
        <w:pStyle w:val="NoSpacing"/>
        <w:rPr>
          <w:sz w:val="22"/>
          <w:szCs w:val="22"/>
          <w:lang w:eastAsia="en-IE"/>
        </w:rPr>
      </w:pP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What is the maximum speed of an emitted electron when light of wavelength 550 nm is incident on the photocell?</w:t>
      </w: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Explain why a current does not flow in the photocell when the frequency of the light is less than 5.2 × 10</w:t>
      </w:r>
      <w:r w:rsidRPr="009E1024">
        <w:rPr>
          <w:sz w:val="22"/>
          <w:szCs w:val="22"/>
          <w:vertAlign w:val="superscript"/>
          <w:lang w:eastAsia="en-IE"/>
        </w:rPr>
        <w:t>14</w:t>
      </w:r>
      <w:r w:rsidRPr="009E1024">
        <w:rPr>
          <w:sz w:val="22"/>
          <w:szCs w:val="22"/>
          <w:lang w:eastAsia="en-IE"/>
        </w:rPr>
        <w:t xml:space="preserve"> Hz</w:t>
      </w:r>
      <w:r w:rsidRPr="009E1024">
        <w:rPr>
          <w:i/>
          <w:iCs/>
          <w:sz w:val="22"/>
          <w:szCs w:val="22"/>
          <w:lang w:eastAsia="en-IE"/>
        </w:rPr>
        <w:t>.</w:t>
      </w: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The relationship between the current flowing in a photocell and the intensity of the light incident on the photocell was then investigated. Readings were taken and a graph was drawn to show the relationship.</w:t>
      </w:r>
    </w:p>
    <w:p w:rsidR="00697291" w:rsidRPr="009E1024" w:rsidRDefault="00697291" w:rsidP="00697291">
      <w:pPr>
        <w:pStyle w:val="NoSpacing"/>
        <w:ind w:left="357"/>
        <w:rPr>
          <w:sz w:val="22"/>
          <w:szCs w:val="22"/>
          <w:lang w:eastAsia="en-IE"/>
        </w:rPr>
      </w:pPr>
      <w:r w:rsidRPr="009E1024">
        <w:rPr>
          <w:sz w:val="22"/>
          <w:szCs w:val="22"/>
          <w:lang w:eastAsia="en-IE"/>
        </w:rPr>
        <w:t xml:space="preserve">Draw a sketch of the graph obtained. </w:t>
      </w: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How was the intensity of the light varied?</w:t>
      </w:r>
    </w:p>
    <w:p w:rsidR="00697291" w:rsidRPr="009E1024" w:rsidRDefault="00697291" w:rsidP="00C00ED7">
      <w:pPr>
        <w:pStyle w:val="NoSpacing"/>
        <w:numPr>
          <w:ilvl w:val="0"/>
          <w:numId w:val="149"/>
        </w:numPr>
        <w:ind w:left="357" w:hanging="357"/>
        <w:rPr>
          <w:sz w:val="22"/>
          <w:szCs w:val="22"/>
          <w:lang w:eastAsia="en-IE"/>
        </w:rPr>
      </w:pPr>
      <w:r w:rsidRPr="009E1024">
        <w:rPr>
          <w:sz w:val="22"/>
          <w:szCs w:val="22"/>
          <w:lang w:eastAsia="en-IE"/>
        </w:rPr>
        <w:t xml:space="preserve">What conclusion about the nature of light can be drawn from these investigations? </w:t>
      </w:r>
    </w:p>
    <w:p w:rsidR="00697291" w:rsidRPr="009E1024" w:rsidRDefault="00697291" w:rsidP="00697291">
      <w:pPr>
        <w:pStyle w:val="NoSpacing"/>
        <w:ind w:left="360"/>
        <w:rPr>
          <w:sz w:val="22"/>
          <w:szCs w:val="22"/>
        </w:rPr>
      </w:pPr>
    </w:p>
    <w:p w:rsidR="00697291" w:rsidRPr="009E1024" w:rsidRDefault="00697291" w:rsidP="00C00ED7">
      <w:pPr>
        <w:pStyle w:val="NoSpacing"/>
        <w:numPr>
          <w:ilvl w:val="0"/>
          <w:numId w:val="151"/>
        </w:numPr>
        <w:rPr>
          <w:sz w:val="22"/>
          <w:szCs w:val="22"/>
        </w:rPr>
      </w:pPr>
      <w:r w:rsidRPr="009E1024">
        <w:rPr>
          <w:sz w:val="22"/>
          <w:szCs w:val="22"/>
        </w:rPr>
        <w:t xml:space="preserve">Give two applications of a photocell. </w:t>
      </w:r>
    </w:p>
    <w:p w:rsidR="00697291" w:rsidRPr="009E1024" w:rsidRDefault="00697291" w:rsidP="00697291">
      <w:pPr>
        <w:pStyle w:val="NoSpacing"/>
        <w:ind w:left="360"/>
        <w:rPr>
          <w:rFonts w:ascii="TimesNewRoman" w:eastAsia="Calibri" w:hAnsi="TimesNewRoman" w:cs="TimesNewRoman"/>
          <w:sz w:val="22"/>
          <w:szCs w:val="22"/>
          <w:lang w:val="en-IE" w:eastAsia="en-IE"/>
        </w:rPr>
      </w:pPr>
    </w:p>
    <w:p w:rsidR="00697291" w:rsidRPr="00141149" w:rsidRDefault="00697291" w:rsidP="00C00ED7">
      <w:pPr>
        <w:pStyle w:val="NoSpacing"/>
        <w:numPr>
          <w:ilvl w:val="0"/>
          <w:numId w:val="151"/>
        </w:numPr>
        <w:rPr>
          <w:bCs/>
          <w:color w:val="000000"/>
          <w:sz w:val="22"/>
          <w:szCs w:val="22"/>
        </w:rPr>
      </w:pPr>
      <w:r w:rsidRPr="00141149">
        <w:rPr>
          <w:color w:val="000000"/>
          <w:sz w:val="22"/>
          <w:szCs w:val="22"/>
        </w:rPr>
        <w:t xml:space="preserve">What are X-rays? </w:t>
      </w:r>
    </w:p>
    <w:p w:rsidR="00697291" w:rsidRPr="009E1024" w:rsidRDefault="00697291" w:rsidP="00697291">
      <w:pPr>
        <w:pStyle w:val="NoSpacing"/>
        <w:ind w:left="360"/>
        <w:rPr>
          <w:color w:val="000000"/>
          <w:sz w:val="22"/>
          <w:szCs w:val="22"/>
        </w:rPr>
      </w:pPr>
    </w:p>
    <w:p w:rsidR="00697291" w:rsidRPr="00141149" w:rsidRDefault="00697291" w:rsidP="00C00ED7">
      <w:pPr>
        <w:pStyle w:val="NoSpacing"/>
        <w:numPr>
          <w:ilvl w:val="0"/>
          <w:numId w:val="151"/>
        </w:numPr>
        <w:rPr>
          <w:sz w:val="22"/>
          <w:szCs w:val="22"/>
          <w:lang w:eastAsia="en-IE"/>
        </w:rPr>
      </w:pPr>
      <w:r w:rsidRPr="00141149">
        <w:rPr>
          <w:sz w:val="22"/>
          <w:szCs w:val="22"/>
          <w:lang w:eastAsia="en-IE"/>
        </w:rPr>
        <w:t>Give three properties of X-rays</w:t>
      </w:r>
    </w:p>
    <w:p w:rsidR="00697291" w:rsidRDefault="00697291" w:rsidP="00697291">
      <w:pPr>
        <w:pStyle w:val="NoSpacing"/>
        <w:ind w:left="360"/>
        <w:rPr>
          <w:sz w:val="22"/>
          <w:szCs w:val="22"/>
          <w:lang w:eastAsia="en-IE"/>
        </w:rPr>
      </w:pPr>
    </w:p>
    <w:p w:rsidR="00697291" w:rsidRPr="00141149" w:rsidRDefault="00697291" w:rsidP="00C00ED7">
      <w:pPr>
        <w:pStyle w:val="NoSpacing"/>
        <w:numPr>
          <w:ilvl w:val="0"/>
          <w:numId w:val="151"/>
        </w:numPr>
        <w:rPr>
          <w:sz w:val="22"/>
          <w:szCs w:val="22"/>
          <w:lang w:eastAsia="en-IE"/>
        </w:rPr>
      </w:pPr>
      <w:r w:rsidRPr="0048579E">
        <w:t xml:space="preserve">How do </w:t>
      </w:r>
      <w:r>
        <w:t>X-rays</w:t>
      </w:r>
      <w:r w:rsidRPr="0048579E">
        <w:t xml:space="preserve"> differ from light rays?</w:t>
      </w:r>
    </w:p>
    <w:p w:rsidR="00697291" w:rsidRDefault="00697291" w:rsidP="00697291">
      <w:pPr>
        <w:pStyle w:val="NoSpacing"/>
        <w:ind w:left="360"/>
        <w:rPr>
          <w:sz w:val="22"/>
          <w:szCs w:val="22"/>
          <w:lang w:eastAsia="en-IE"/>
        </w:rPr>
      </w:pPr>
    </w:p>
    <w:p w:rsidR="00697291" w:rsidRPr="00141149" w:rsidRDefault="00697291" w:rsidP="00C00ED7">
      <w:pPr>
        <w:pStyle w:val="NoSpacing"/>
        <w:numPr>
          <w:ilvl w:val="0"/>
          <w:numId w:val="151"/>
        </w:numPr>
        <w:rPr>
          <w:sz w:val="22"/>
          <w:szCs w:val="22"/>
          <w:lang w:eastAsia="en-IE"/>
        </w:rPr>
      </w:pPr>
      <w:r w:rsidRPr="00141149">
        <w:rPr>
          <w:sz w:val="22"/>
          <w:szCs w:val="22"/>
          <w:lang w:eastAsia="en-IE"/>
        </w:rPr>
        <w:t>Give three uses of X-rays.</w:t>
      </w:r>
    </w:p>
    <w:p w:rsidR="00697291" w:rsidRPr="009E1024" w:rsidRDefault="00697291" w:rsidP="00697291">
      <w:pPr>
        <w:pStyle w:val="NoSpacing"/>
        <w:ind w:left="360"/>
        <w:rPr>
          <w:color w:val="000000"/>
          <w:sz w:val="22"/>
          <w:szCs w:val="22"/>
        </w:rPr>
      </w:pPr>
    </w:p>
    <w:p w:rsidR="00697291" w:rsidRPr="00141149" w:rsidRDefault="00697291" w:rsidP="00C00ED7">
      <w:pPr>
        <w:pStyle w:val="NoSpacing"/>
        <w:numPr>
          <w:ilvl w:val="0"/>
          <w:numId w:val="151"/>
        </w:numPr>
        <w:rPr>
          <w:color w:val="000000"/>
          <w:sz w:val="22"/>
          <w:szCs w:val="22"/>
        </w:rPr>
      </w:pPr>
      <w:r w:rsidRPr="00141149">
        <w:rPr>
          <w:color w:val="000000"/>
          <w:sz w:val="22"/>
          <w:szCs w:val="22"/>
        </w:rPr>
        <w:t>Who discovered X-rays?</w:t>
      </w:r>
    </w:p>
    <w:p w:rsidR="00697291" w:rsidRPr="009E1024" w:rsidRDefault="00697291" w:rsidP="00697291">
      <w:pPr>
        <w:pStyle w:val="NoSpacing"/>
        <w:ind w:left="360"/>
        <w:rPr>
          <w:color w:val="000000"/>
          <w:sz w:val="22"/>
          <w:szCs w:val="22"/>
        </w:rPr>
      </w:pPr>
    </w:p>
    <w:p w:rsidR="00697291" w:rsidRPr="00CE7DA7" w:rsidRDefault="00697291" w:rsidP="00C00ED7">
      <w:pPr>
        <w:widowControl/>
        <w:numPr>
          <w:ilvl w:val="0"/>
          <w:numId w:val="151"/>
        </w:numPr>
        <w:rPr>
          <w:rFonts w:ascii="Times New Roman" w:eastAsia="Calibri" w:hAnsi="Times New Roman" w:cs="Times New Roman"/>
          <w:lang w:eastAsia="en-IE"/>
        </w:rPr>
      </w:pPr>
      <w:r w:rsidRPr="00697291">
        <w:rPr>
          <w:rFonts w:ascii="Times New Roman" w:hAnsi="Times New Roman" w:cs="Times New Roman"/>
        </w:rPr>
        <w:t>Draw a labelled diagram of an X-ray tube.</w:t>
      </w:r>
    </w:p>
    <w:p w:rsidR="00CE7DA7" w:rsidRPr="00697291" w:rsidRDefault="00CE7DA7" w:rsidP="00C00ED7">
      <w:pPr>
        <w:widowControl/>
        <w:numPr>
          <w:ilvl w:val="0"/>
          <w:numId w:val="151"/>
        </w:numPr>
        <w:rPr>
          <w:rFonts w:ascii="Times New Roman" w:eastAsia="Calibri" w:hAnsi="Times New Roman" w:cs="Times New Roman"/>
          <w:lang w:eastAsia="en-IE"/>
        </w:rPr>
      </w:pPr>
      <w:r>
        <w:rPr>
          <w:rFonts w:ascii="TimesNewRoman" w:hAnsi="TimesNewRoman" w:cs="TimesNewRoman"/>
          <w:sz w:val="24"/>
          <w:szCs w:val="24"/>
          <w:lang w:val="en-IE"/>
        </w:rPr>
        <w:t>Give one safety precaution taken by a radiographer when using an X-ray machine.</w:t>
      </w:r>
    </w:p>
    <w:p w:rsidR="00697291" w:rsidRPr="009E1024" w:rsidRDefault="00697291" w:rsidP="00697291">
      <w:pPr>
        <w:pStyle w:val="NoSpacing"/>
        <w:ind w:left="360"/>
        <w:rPr>
          <w:color w:val="000000"/>
          <w:sz w:val="22"/>
          <w:szCs w:val="22"/>
        </w:rPr>
      </w:pPr>
    </w:p>
    <w:p w:rsidR="00697291" w:rsidRPr="00141149" w:rsidRDefault="00697291" w:rsidP="00C00ED7">
      <w:pPr>
        <w:pStyle w:val="NoSpacing"/>
        <w:numPr>
          <w:ilvl w:val="0"/>
          <w:numId w:val="151"/>
        </w:numPr>
        <w:rPr>
          <w:color w:val="000000"/>
          <w:sz w:val="22"/>
          <w:szCs w:val="22"/>
        </w:rPr>
      </w:pPr>
      <w:r w:rsidRPr="00141149">
        <w:rPr>
          <w:sz w:val="22"/>
          <w:szCs w:val="22"/>
          <w:lang w:eastAsia="en-IE"/>
        </w:rPr>
        <w:t xml:space="preserve">How are X-rays produced? </w:t>
      </w:r>
    </w:p>
    <w:p w:rsidR="00697291" w:rsidRPr="009E1024" w:rsidRDefault="00697291" w:rsidP="00697291">
      <w:pPr>
        <w:pStyle w:val="NoSpacing"/>
        <w:ind w:left="360"/>
        <w:rPr>
          <w:color w:val="000000"/>
          <w:sz w:val="22"/>
          <w:szCs w:val="22"/>
        </w:rPr>
      </w:pPr>
    </w:p>
    <w:p w:rsidR="00697291" w:rsidRDefault="00697291" w:rsidP="00C00ED7">
      <w:pPr>
        <w:pStyle w:val="NoSpacing"/>
        <w:numPr>
          <w:ilvl w:val="0"/>
          <w:numId w:val="151"/>
        </w:numPr>
        <w:rPr>
          <w:color w:val="000000"/>
          <w:sz w:val="22"/>
          <w:szCs w:val="22"/>
        </w:rPr>
      </w:pPr>
      <w:r w:rsidRPr="00141149">
        <w:rPr>
          <w:color w:val="000000"/>
          <w:sz w:val="22"/>
          <w:szCs w:val="22"/>
        </w:rPr>
        <w:t>How are the electrons emitted from the cathode?</w:t>
      </w:r>
    </w:p>
    <w:p w:rsidR="00697291" w:rsidRPr="00141149" w:rsidRDefault="00697291" w:rsidP="00697291">
      <w:pPr>
        <w:pStyle w:val="NoSpacing"/>
        <w:ind w:left="360"/>
        <w:rPr>
          <w:color w:val="000000"/>
          <w:sz w:val="22"/>
          <w:szCs w:val="22"/>
        </w:rPr>
      </w:pPr>
    </w:p>
    <w:p w:rsidR="00697291" w:rsidRPr="00141149" w:rsidRDefault="00697291" w:rsidP="00C00ED7">
      <w:pPr>
        <w:pStyle w:val="NoSpacing"/>
        <w:numPr>
          <w:ilvl w:val="0"/>
          <w:numId w:val="151"/>
        </w:numPr>
        <w:rPr>
          <w:color w:val="000000"/>
          <w:sz w:val="22"/>
          <w:szCs w:val="22"/>
        </w:rPr>
      </w:pPr>
      <w:r>
        <w:rPr>
          <w:color w:val="000000"/>
          <w:sz w:val="22"/>
          <w:szCs w:val="22"/>
        </w:rPr>
        <w:lastRenderedPageBreak/>
        <w:t>H</w:t>
      </w:r>
      <w:r w:rsidRPr="00141149">
        <w:rPr>
          <w:color w:val="000000"/>
          <w:sz w:val="22"/>
          <w:szCs w:val="22"/>
        </w:rPr>
        <w:t xml:space="preserve">ow are the electrons accelerated? </w:t>
      </w:r>
    </w:p>
    <w:p w:rsidR="00697291" w:rsidRPr="009E1024" w:rsidRDefault="00697291" w:rsidP="00697291">
      <w:pPr>
        <w:pStyle w:val="NoSpacing"/>
        <w:ind w:left="360"/>
        <w:rPr>
          <w:sz w:val="22"/>
          <w:szCs w:val="22"/>
        </w:rPr>
      </w:pPr>
    </w:p>
    <w:p w:rsidR="00697291" w:rsidRPr="00141149" w:rsidRDefault="00697291" w:rsidP="00C00ED7">
      <w:pPr>
        <w:pStyle w:val="NoSpacing"/>
        <w:numPr>
          <w:ilvl w:val="0"/>
          <w:numId w:val="151"/>
        </w:numPr>
        <w:rPr>
          <w:iCs/>
          <w:sz w:val="22"/>
          <w:szCs w:val="22"/>
          <w:lang w:eastAsia="en-IE"/>
        </w:rPr>
      </w:pPr>
      <w:r w:rsidRPr="00141149">
        <w:rPr>
          <w:sz w:val="22"/>
          <w:szCs w:val="22"/>
          <w:lang w:eastAsia="en-IE"/>
        </w:rPr>
        <w:t>What is the function of the high voltage across the X-ray tube?</w:t>
      </w:r>
    </w:p>
    <w:p w:rsidR="00697291" w:rsidRPr="009E1024" w:rsidRDefault="00697291" w:rsidP="00697291">
      <w:pPr>
        <w:pStyle w:val="NoSpacing"/>
        <w:ind w:left="360"/>
        <w:rPr>
          <w:sz w:val="22"/>
          <w:szCs w:val="22"/>
          <w:lang w:eastAsia="en-IE"/>
        </w:rPr>
      </w:pPr>
    </w:p>
    <w:p w:rsidR="00697291" w:rsidRPr="00141149" w:rsidRDefault="00697291" w:rsidP="00C00ED7">
      <w:pPr>
        <w:pStyle w:val="NoSpacing"/>
        <w:numPr>
          <w:ilvl w:val="0"/>
          <w:numId w:val="151"/>
        </w:numPr>
        <w:rPr>
          <w:iCs/>
          <w:sz w:val="22"/>
          <w:szCs w:val="22"/>
          <w:lang w:eastAsia="en-IE"/>
        </w:rPr>
      </w:pPr>
      <w:r w:rsidRPr="00141149">
        <w:rPr>
          <w:sz w:val="22"/>
          <w:szCs w:val="22"/>
          <w:lang w:eastAsia="en-IE"/>
        </w:rPr>
        <w:t>Name a suitable material for the target in the X-ray tube.</w:t>
      </w:r>
    </w:p>
    <w:p w:rsidR="00697291" w:rsidRPr="009E1024" w:rsidRDefault="00697291" w:rsidP="00697291">
      <w:pPr>
        <w:pStyle w:val="NoSpacing"/>
        <w:ind w:left="360"/>
        <w:rPr>
          <w:sz w:val="22"/>
          <w:szCs w:val="22"/>
          <w:lang w:eastAsia="en-IE"/>
        </w:rPr>
      </w:pPr>
    </w:p>
    <w:p w:rsidR="00697291" w:rsidRDefault="00697291" w:rsidP="00C00ED7">
      <w:pPr>
        <w:pStyle w:val="NoSpacing"/>
        <w:numPr>
          <w:ilvl w:val="0"/>
          <w:numId w:val="151"/>
        </w:numPr>
        <w:rPr>
          <w:color w:val="000000"/>
          <w:sz w:val="22"/>
          <w:szCs w:val="22"/>
          <w:lang w:eastAsia="en-IE"/>
        </w:rPr>
      </w:pPr>
      <w:r w:rsidRPr="00141149">
        <w:rPr>
          <w:color w:val="000000"/>
          <w:sz w:val="22"/>
          <w:szCs w:val="22"/>
          <w:lang w:eastAsia="en-IE"/>
        </w:rPr>
        <w:t xml:space="preserve">What happens when the electrons hit the target? </w:t>
      </w:r>
    </w:p>
    <w:p w:rsidR="00697291" w:rsidRPr="00141149" w:rsidRDefault="00697291" w:rsidP="00697291">
      <w:pPr>
        <w:pStyle w:val="NoSpacing"/>
        <w:rPr>
          <w:color w:val="000000"/>
          <w:sz w:val="22"/>
          <w:szCs w:val="22"/>
          <w:lang w:eastAsia="en-IE"/>
        </w:rPr>
      </w:pPr>
    </w:p>
    <w:p w:rsidR="00697291" w:rsidRPr="00141149" w:rsidRDefault="00697291" w:rsidP="00C00ED7">
      <w:pPr>
        <w:widowControl/>
        <w:numPr>
          <w:ilvl w:val="0"/>
          <w:numId w:val="151"/>
        </w:numPr>
        <w:rPr>
          <w:rFonts w:eastAsia="Calibri"/>
          <w:lang w:eastAsia="en-IE"/>
        </w:rPr>
      </w:pPr>
      <w:r w:rsidRPr="00141149">
        <w:rPr>
          <w:rFonts w:eastAsia="Calibri"/>
          <w:lang w:eastAsia="en-IE"/>
        </w:rPr>
        <w:t>Why is a lead-shield normally put around an X-ray tube?</w:t>
      </w:r>
    </w:p>
    <w:p w:rsidR="00697291" w:rsidRPr="009E1024" w:rsidRDefault="00697291" w:rsidP="00697291">
      <w:pPr>
        <w:ind w:left="360"/>
        <w:rPr>
          <w:rFonts w:eastAsia="Calibri"/>
          <w:lang w:eastAsia="en-IE"/>
        </w:rPr>
      </w:pPr>
    </w:p>
    <w:p w:rsidR="00697291" w:rsidRDefault="00697291" w:rsidP="00C00ED7">
      <w:pPr>
        <w:pStyle w:val="NoSpacing"/>
        <w:numPr>
          <w:ilvl w:val="0"/>
          <w:numId w:val="151"/>
        </w:numPr>
        <w:rPr>
          <w:color w:val="000000"/>
          <w:sz w:val="22"/>
          <w:szCs w:val="22"/>
          <w:lang w:eastAsia="en-IE"/>
        </w:rPr>
      </w:pPr>
    </w:p>
    <w:p w:rsidR="00697291" w:rsidRPr="00697291" w:rsidRDefault="00697291" w:rsidP="00C00ED7">
      <w:pPr>
        <w:pStyle w:val="NoSpacing"/>
        <w:numPr>
          <w:ilvl w:val="0"/>
          <w:numId w:val="159"/>
        </w:numPr>
        <w:rPr>
          <w:sz w:val="22"/>
          <w:szCs w:val="22"/>
        </w:rPr>
      </w:pPr>
      <w:r w:rsidRPr="00697291">
        <w:rPr>
          <w:sz w:val="22"/>
          <w:szCs w:val="22"/>
        </w:rPr>
        <w:t>When electrons hit the target in an X-ray tube, only a small percentage of their energy is converted into X-rays. What happens to the rest of their energy?</w:t>
      </w:r>
    </w:p>
    <w:p w:rsidR="00697291" w:rsidRPr="00697291" w:rsidRDefault="00697291" w:rsidP="00C00ED7">
      <w:pPr>
        <w:pStyle w:val="NoSpacing"/>
        <w:numPr>
          <w:ilvl w:val="0"/>
          <w:numId w:val="159"/>
        </w:numPr>
        <w:rPr>
          <w:sz w:val="22"/>
          <w:szCs w:val="22"/>
        </w:rPr>
      </w:pPr>
      <w:r w:rsidRPr="00697291">
        <w:rPr>
          <w:sz w:val="22"/>
          <w:szCs w:val="22"/>
        </w:rPr>
        <w:t>How does this influence the type of target used?</w:t>
      </w:r>
    </w:p>
    <w:p w:rsidR="00697291" w:rsidRPr="00697291" w:rsidRDefault="00697291" w:rsidP="00697291">
      <w:pPr>
        <w:pStyle w:val="NoSpacing"/>
        <w:ind w:left="360"/>
        <w:rPr>
          <w:color w:val="000000"/>
          <w:sz w:val="22"/>
          <w:szCs w:val="22"/>
          <w:lang w:eastAsia="en-IE"/>
        </w:rPr>
      </w:pPr>
    </w:p>
    <w:p w:rsidR="00697291" w:rsidRPr="00697291" w:rsidRDefault="00697291" w:rsidP="00C00ED7">
      <w:pPr>
        <w:pStyle w:val="NoSpacing"/>
        <w:numPr>
          <w:ilvl w:val="0"/>
          <w:numId w:val="151"/>
        </w:numPr>
        <w:rPr>
          <w:color w:val="000000"/>
          <w:sz w:val="22"/>
          <w:szCs w:val="22"/>
          <w:lang w:eastAsia="en-IE"/>
        </w:rPr>
      </w:pPr>
      <w:r w:rsidRPr="00697291">
        <w:rPr>
          <w:color w:val="000000"/>
          <w:sz w:val="22"/>
          <w:szCs w:val="22"/>
          <w:lang w:eastAsia="en-IE"/>
        </w:rPr>
        <w:t xml:space="preserve">Give one safety precaution when using X-rays. </w:t>
      </w:r>
    </w:p>
    <w:p w:rsidR="00697291" w:rsidRPr="00697291" w:rsidRDefault="00697291" w:rsidP="00697291">
      <w:pPr>
        <w:pStyle w:val="NoSpacing"/>
        <w:ind w:left="360"/>
        <w:rPr>
          <w:color w:val="000000"/>
          <w:sz w:val="22"/>
          <w:szCs w:val="22"/>
        </w:rPr>
      </w:pPr>
    </w:p>
    <w:p w:rsidR="00697291" w:rsidRPr="00697291" w:rsidRDefault="00697291" w:rsidP="00C00ED7">
      <w:pPr>
        <w:pStyle w:val="NoSpacing"/>
        <w:numPr>
          <w:ilvl w:val="0"/>
          <w:numId w:val="151"/>
        </w:numPr>
        <w:rPr>
          <w:color w:val="000000"/>
          <w:sz w:val="22"/>
          <w:szCs w:val="22"/>
        </w:rPr>
      </w:pPr>
    </w:p>
    <w:p w:rsidR="00697291" w:rsidRPr="00697291" w:rsidRDefault="00697291" w:rsidP="00C00ED7">
      <w:pPr>
        <w:pStyle w:val="NoSpacing"/>
        <w:numPr>
          <w:ilvl w:val="0"/>
          <w:numId w:val="152"/>
        </w:numPr>
        <w:rPr>
          <w:color w:val="000000"/>
          <w:sz w:val="22"/>
          <w:szCs w:val="22"/>
        </w:rPr>
      </w:pPr>
      <w:r w:rsidRPr="00697291">
        <w:rPr>
          <w:color w:val="000000"/>
          <w:sz w:val="22"/>
          <w:szCs w:val="22"/>
        </w:rPr>
        <w:t>Calculate the kinetic energy gained by an electron when it is accelerated through a potential difference of 50 kV in an X-ray tube.</w:t>
      </w:r>
    </w:p>
    <w:p w:rsidR="00697291" w:rsidRPr="00697291" w:rsidRDefault="00697291" w:rsidP="00C00ED7">
      <w:pPr>
        <w:pStyle w:val="NoSpacing"/>
        <w:numPr>
          <w:ilvl w:val="0"/>
          <w:numId w:val="152"/>
        </w:numPr>
        <w:rPr>
          <w:color w:val="000000"/>
          <w:sz w:val="22"/>
          <w:szCs w:val="22"/>
        </w:rPr>
      </w:pPr>
      <w:r w:rsidRPr="00697291">
        <w:rPr>
          <w:color w:val="000000"/>
          <w:sz w:val="22"/>
          <w:szCs w:val="22"/>
        </w:rPr>
        <w:t xml:space="preserve">Calculate the minimum wavelength of an X-ray emitted from the anode. </w:t>
      </w:r>
    </w:p>
    <w:p w:rsidR="00697291" w:rsidRPr="00697291" w:rsidRDefault="00697291" w:rsidP="00697291">
      <w:pPr>
        <w:pStyle w:val="NoSpacing"/>
        <w:rPr>
          <w:sz w:val="22"/>
          <w:szCs w:val="22"/>
        </w:rPr>
      </w:pPr>
    </w:p>
    <w:p w:rsidR="00697291" w:rsidRPr="00697291" w:rsidRDefault="00697291" w:rsidP="00C00ED7">
      <w:pPr>
        <w:pStyle w:val="NoSpacing"/>
        <w:numPr>
          <w:ilvl w:val="0"/>
          <w:numId w:val="151"/>
        </w:numPr>
        <w:rPr>
          <w:sz w:val="22"/>
          <w:szCs w:val="22"/>
        </w:rPr>
      </w:pPr>
    </w:p>
    <w:p w:rsidR="00697291" w:rsidRPr="006B6A2E" w:rsidRDefault="00697291" w:rsidP="00C00ED7">
      <w:pPr>
        <w:pStyle w:val="NoSpacing"/>
        <w:numPr>
          <w:ilvl w:val="0"/>
          <w:numId w:val="160"/>
        </w:numPr>
        <w:rPr>
          <w:sz w:val="22"/>
          <w:szCs w:val="22"/>
        </w:rPr>
      </w:pPr>
      <w:r w:rsidRPr="006B6A2E">
        <w:rPr>
          <w:sz w:val="22"/>
          <w:szCs w:val="22"/>
        </w:rPr>
        <w:t>A potential difference (voltage) of 40 kV is applied across an X-ray tube.</w:t>
      </w:r>
    </w:p>
    <w:p w:rsidR="00697291" w:rsidRPr="006B6A2E" w:rsidRDefault="00697291" w:rsidP="00697291">
      <w:pPr>
        <w:pStyle w:val="NoSpacing"/>
        <w:ind w:left="360"/>
        <w:rPr>
          <w:sz w:val="22"/>
          <w:szCs w:val="22"/>
        </w:rPr>
      </w:pPr>
      <w:r w:rsidRPr="006B6A2E">
        <w:rPr>
          <w:sz w:val="22"/>
          <w:szCs w:val="22"/>
        </w:rPr>
        <w:t>Calculate the maximum energy of an electron as it hits the target.</w:t>
      </w:r>
    </w:p>
    <w:p w:rsidR="00697291" w:rsidRPr="006B6A2E" w:rsidRDefault="00697291" w:rsidP="00C00ED7">
      <w:pPr>
        <w:pStyle w:val="NoSpacing"/>
        <w:numPr>
          <w:ilvl w:val="0"/>
          <w:numId w:val="160"/>
        </w:numPr>
        <w:rPr>
          <w:sz w:val="22"/>
          <w:szCs w:val="22"/>
        </w:rPr>
      </w:pPr>
      <w:r w:rsidRPr="006B6A2E">
        <w:rPr>
          <w:sz w:val="22"/>
          <w:szCs w:val="22"/>
        </w:rPr>
        <w:t>Calculate the frequency of the most energetic X-ray produced.</w:t>
      </w:r>
    </w:p>
    <w:p w:rsidR="00697291" w:rsidRDefault="00697291" w:rsidP="00697291">
      <w:pPr>
        <w:pStyle w:val="NoSpacing"/>
        <w:ind w:left="360"/>
        <w:rPr>
          <w:sz w:val="22"/>
          <w:szCs w:val="22"/>
        </w:rPr>
      </w:pPr>
    </w:p>
    <w:p w:rsidR="00697291" w:rsidRPr="00141149" w:rsidRDefault="00697291" w:rsidP="00C00ED7">
      <w:pPr>
        <w:pStyle w:val="NoSpacing"/>
        <w:numPr>
          <w:ilvl w:val="0"/>
          <w:numId w:val="151"/>
        </w:numPr>
        <w:rPr>
          <w:sz w:val="22"/>
          <w:szCs w:val="22"/>
        </w:rPr>
      </w:pPr>
      <w:r w:rsidRPr="00141149">
        <w:rPr>
          <w:sz w:val="22"/>
          <w:szCs w:val="22"/>
        </w:rPr>
        <w:t xml:space="preserve">Justify the statement “X-ray production may be considered as the inverse of the photoelectric effect.” </w:t>
      </w:r>
    </w:p>
    <w:p w:rsidR="00697291" w:rsidRPr="009E1024" w:rsidRDefault="00697291" w:rsidP="00697291">
      <w:pPr>
        <w:pStyle w:val="NoSpacing"/>
        <w:ind w:left="360"/>
        <w:rPr>
          <w:color w:val="000000"/>
          <w:sz w:val="22"/>
          <w:szCs w:val="22"/>
          <w:lang w:eastAsia="en-IE"/>
        </w:rPr>
      </w:pPr>
      <w:r>
        <w:rPr>
          <w:noProof/>
          <w:sz w:val="22"/>
          <w:szCs w:val="22"/>
          <w:lang w:val="en-IE" w:eastAsia="en-IE"/>
        </w:rPr>
        <w:drawing>
          <wp:anchor distT="0" distB="0" distL="114300" distR="114300" simplePos="0" relativeHeight="251759104" behindDoc="0" locked="0" layoutInCell="1" allowOverlap="1" wp14:anchorId="4DAD992D" wp14:editId="17DA373B">
            <wp:simplePos x="0" y="0"/>
            <wp:positionH relativeFrom="column">
              <wp:posOffset>2579370</wp:posOffset>
            </wp:positionH>
            <wp:positionV relativeFrom="paragraph">
              <wp:posOffset>31115</wp:posOffset>
            </wp:positionV>
            <wp:extent cx="3268345" cy="150241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6834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291" w:rsidRDefault="00697291" w:rsidP="00C00ED7">
      <w:pPr>
        <w:pStyle w:val="NoSpacing"/>
        <w:numPr>
          <w:ilvl w:val="0"/>
          <w:numId w:val="151"/>
        </w:numPr>
        <w:rPr>
          <w:color w:val="000000"/>
          <w:sz w:val="22"/>
          <w:szCs w:val="22"/>
          <w:lang w:eastAsia="en-IE"/>
        </w:rPr>
      </w:pPr>
      <w:r w:rsidRPr="0079208E">
        <w:rPr>
          <w:color w:val="000000"/>
          <w:sz w:val="22"/>
          <w:szCs w:val="22"/>
          <w:lang w:eastAsia="en-IE"/>
        </w:rPr>
        <w:t>The diagram shows a simple X-ray tube.</w:t>
      </w:r>
    </w:p>
    <w:p w:rsidR="00697291" w:rsidRDefault="00697291" w:rsidP="00697291">
      <w:pPr>
        <w:pStyle w:val="NoSpacing"/>
        <w:ind w:left="360"/>
        <w:rPr>
          <w:color w:val="000000"/>
          <w:sz w:val="22"/>
          <w:szCs w:val="22"/>
          <w:lang w:eastAsia="en-IE"/>
        </w:rPr>
      </w:pPr>
      <w:r w:rsidRPr="0079208E">
        <w:rPr>
          <w:color w:val="000000"/>
          <w:sz w:val="22"/>
          <w:szCs w:val="22"/>
          <w:lang w:eastAsia="en-IE"/>
        </w:rPr>
        <w:t xml:space="preserve">Name the parts labelled </w:t>
      </w:r>
      <w:r w:rsidRPr="0079208E">
        <w:rPr>
          <w:bCs/>
          <w:color w:val="000000"/>
          <w:sz w:val="22"/>
          <w:szCs w:val="22"/>
          <w:lang w:eastAsia="en-IE"/>
        </w:rPr>
        <w:t>A</w:t>
      </w:r>
      <w:r w:rsidRPr="0079208E">
        <w:rPr>
          <w:color w:val="000000"/>
          <w:sz w:val="22"/>
          <w:szCs w:val="22"/>
          <w:lang w:eastAsia="en-IE"/>
        </w:rPr>
        <w:t xml:space="preserve">, </w:t>
      </w:r>
      <w:r w:rsidRPr="0079208E">
        <w:rPr>
          <w:bCs/>
          <w:color w:val="000000"/>
          <w:sz w:val="22"/>
          <w:szCs w:val="22"/>
          <w:lang w:eastAsia="en-IE"/>
        </w:rPr>
        <w:t xml:space="preserve">B </w:t>
      </w:r>
      <w:r w:rsidRPr="0079208E">
        <w:rPr>
          <w:color w:val="000000"/>
          <w:sz w:val="22"/>
          <w:szCs w:val="22"/>
          <w:lang w:eastAsia="en-IE"/>
        </w:rPr>
        <w:t xml:space="preserve">and </w:t>
      </w:r>
      <w:r w:rsidRPr="0079208E">
        <w:rPr>
          <w:bCs/>
          <w:color w:val="000000"/>
          <w:sz w:val="22"/>
          <w:szCs w:val="22"/>
          <w:lang w:eastAsia="en-IE"/>
        </w:rPr>
        <w:t>C</w:t>
      </w:r>
      <w:r w:rsidRPr="0079208E">
        <w:rPr>
          <w:color w:val="000000"/>
          <w:sz w:val="22"/>
          <w:szCs w:val="22"/>
          <w:lang w:eastAsia="en-IE"/>
        </w:rPr>
        <w:t xml:space="preserve">. </w:t>
      </w:r>
    </w:p>
    <w:p w:rsidR="00697291" w:rsidRPr="00141149" w:rsidRDefault="00697291" w:rsidP="00697291">
      <w:pPr>
        <w:pStyle w:val="NoSpacing"/>
        <w:ind w:firstLine="360"/>
        <w:rPr>
          <w:color w:val="000000"/>
          <w:sz w:val="22"/>
          <w:szCs w:val="22"/>
          <w:lang w:eastAsia="en-IE"/>
        </w:rPr>
      </w:pPr>
      <w:r w:rsidRPr="00141149">
        <w:rPr>
          <w:bCs/>
          <w:sz w:val="22"/>
          <w:szCs w:val="22"/>
        </w:rPr>
        <w:t>What process occurs at the filament A?</w:t>
      </w:r>
    </w:p>
    <w:p w:rsidR="00697291" w:rsidRPr="00141149" w:rsidRDefault="00697291" w:rsidP="00697291">
      <w:pPr>
        <w:pStyle w:val="NoSpacing"/>
        <w:ind w:firstLine="360"/>
        <w:rPr>
          <w:color w:val="000000"/>
          <w:sz w:val="22"/>
          <w:szCs w:val="22"/>
          <w:lang w:eastAsia="en-IE"/>
        </w:rPr>
      </w:pPr>
      <w:r w:rsidRPr="00141149">
        <w:rPr>
          <w:bCs/>
          <w:sz w:val="22"/>
          <w:szCs w:val="22"/>
        </w:rPr>
        <w:t xml:space="preserve">Name a substance commonly used as the target B </w:t>
      </w:r>
    </w:p>
    <w:p w:rsidR="00697291" w:rsidRPr="00141149" w:rsidRDefault="00697291" w:rsidP="00697291">
      <w:pPr>
        <w:pStyle w:val="NoSpacing"/>
        <w:ind w:firstLine="360"/>
        <w:rPr>
          <w:color w:val="000000"/>
          <w:sz w:val="22"/>
          <w:szCs w:val="22"/>
          <w:lang w:eastAsia="en-IE"/>
        </w:rPr>
      </w:pPr>
      <w:r w:rsidRPr="00141149">
        <w:rPr>
          <w:bCs/>
          <w:sz w:val="22"/>
          <w:szCs w:val="22"/>
        </w:rPr>
        <w:t>State the function of the part marked C</w:t>
      </w:r>
    </w:p>
    <w:p w:rsidR="00697291" w:rsidRPr="0079208E" w:rsidRDefault="00697291" w:rsidP="00697291">
      <w:pPr>
        <w:pStyle w:val="NoSpacing"/>
        <w:ind w:left="360"/>
        <w:rPr>
          <w:color w:val="000000"/>
          <w:sz w:val="22"/>
          <w:szCs w:val="22"/>
          <w:lang w:eastAsia="en-IE"/>
        </w:rPr>
      </w:pPr>
    </w:p>
    <w:p w:rsidR="00697291" w:rsidRPr="007A7E00" w:rsidRDefault="00697291" w:rsidP="00697291"/>
    <w:p w:rsidR="00697291" w:rsidRDefault="00697291" w:rsidP="00697291"/>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X-rays are used to diagnose and treat medical conditions. The image shows an X-ray photograph.</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 What are X-rays?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 State a property of X-rays that makes them suitable for medical use.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(iii) Give a use, other than medical, for X-rays. (6)</w:t>
      </w:r>
    </w:p>
    <w:p w:rsidR="00083AF6" w:rsidRDefault="00083AF6" w:rsidP="00083AF6">
      <w:pPr>
        <w:widowControl/>
        <w:autoSpaceDE w:val="0"/>
        <w:autoSpaceDN w:val="0"/>
        <w:adjustRightInd w:val="0"/>
        <w:rPr>
          <w:rFonts w:ascii="TimesNewRoman" w:hAnsi="TimesNewRoman" w:cs="TimesNewRoman"/>
          <w:sz w:val="24"/>
          <w:szCs w:val="24"/>
          <w:lang w:val="en-IE"/>
        </w:rPr>
      </w:pP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In an X-ray tube a beam of electrons is used to produce X-rays.</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(iv) Draw a labelled diagram showing the main parts of an X-ray tube. (12)</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 How are electrons produced in an X-ray tube?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 What is the purpose of the high voltage in an X-ray tube?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(vii) What happens when the electrons hit the target in an X-ray tube? (6)</w:t>
      </w:r>
    </w:p>
    <w:p w:rsidR="00083AF6" w:rsidRDefault="00083AF6" w:rsidP="00083AF6">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(viii) Name a suitable material for use as the target. (4)</w:t>
      </w:r>
    </w:p>
    <w:p w:rsidR="00083AF6" w:rsidRDefault="00083AF6" w:rsidP="00083AF6">
      <w:pPr>
        <w:rPr>
          <w:rFonts w:ascii="TimesNewRoman" w:hAnsi="TimesNewRoman" w:cs="TimesNewRoman"/>
          <w:sz w:val="24"/>
          <w:szCs w:val="24"/>
          <w:lang w:val="en-IE"/>
        </w:rPr>
      </w:pPr>
      <w:r>
        <w:rPr>
          <w:rFonts w:ascii="TimesNewRoman" w:hAnsi="TimesNewRoman" w:cs="TimesNewRoman"/>
          <w:sz w:val="24"/>
          <w:szCs w:val="24"/>
          <w:lang w:val="en-IE"/>
        </w:rPr>
        <w:t>(ix) Give one safety precaution required when using X-rays. (4)</w:t>
      </w:r>
    </w:p>
    <w:p w:rsidR="0062383B" w:rsidRDefault="0062383B" w:rsidP="00083AF6">
      <w:pPr>
        <w:rPr>
          <w:rFonts w:ascii="TimesNewRoman" w:hAnsi="TimesNewRoman" w:cs="TimesNewRoman"/>
          <w:sz w:val="24"/>
          <w:szCs w:val="24"/>
          <w:lang w:val="en-IE"/>
        </w:rPr>
      </w:pPr>
    </w:p>
    <w:p w:rsidR="0062383B" w:rsidRDefault="0062383B" w:rsidP="0062383B">
      <w:r>
        <w:t>Nuclear fission occurs in the reactor of a nuclear power station like the one shown in the photograph.</w:t>
      </w:r>
    </w:p>
    <w:p w:rsidR="0062383B" w:rsidRDefault="0062383B" w:rsidP="0062383B">
      <w:r>
        <w:t>(i) What is nuclear fission? (6)</w:t>
      </w:r>
    </w:p>
    <w:p w:rsidR="0062383B" w:rsidRDefault="0062383B" w:rsidP="0062383B">
      <w:r>
        <w:t>(ii) Name a fuel used in a nuclear reactor. (6)</w:t>
      </w:r>
    </w:p>
    <w:p w:rsidR="0062383B" w:rsidRDefault="0062383B" w:rsidP="0062383B">
      <w:r>
        <w:t>(iii) How can the reaction in a nuclear reactor be controlled? (6)</w:t>
      </w:r>
    </w:p>
    <w:p w:rsidR="0062383B" w:rsidRDefault="0062383B" w:rsidP="0062383B">
      <w:r>
        <w:t>(iv) How is the energy produced in a reactor used to generate electricity? (6)</w:t>
      </w:r>
    </w:p>
    <w:p w:rsidR="0062383B" w:rsidRPr="00697291" w:rsidRDefault="0062383B" w:rsidP="0062383B">
      <w:pPr>
        <w:sectPr w:rsidR="0062383B" w:rsidRPr="00697291" w:rsidSect="00697291">
          <w:headerReference w:type="default" r:id="rId152"/>
          <w:pgSz w:w="11907" w:h="16840"/>
          <w:pgMar w:top="1440" w:right="1440" w:bottom="1440" w:left="1440" w:header="0" w:footer="0" w:gutter="0"/>
          <w:cols w:space="720"/>
          <w:docGrid w:linePitch="299"/>
        </w:sectPr>
      </w:pPr>
      <w:r>
        <w:t>(v) State a hazard of nuclear reactors. (4)</w:t>
      </w:r>
    </w:p>
    <w:p w:rsidR="00326228" w:rsidRDefault="004B6062" w:rsidP="008540CB">
      <w:pPr>
        <w:pStyle w:val="Heading2"/>
        <w:jc w:val="center"/>
      </w:pPr>
      <w:bookmarkStart w:id="187" w:name="The_Nucleus_SA"/>
      <w:bookmarkStart w:id="188" w:name="_Toc345780652"/>
      <w:bookmarkStart w:id="189" w:name="_Toc345790200"/>
      <w:bookmarkEnd w:id="187"/>
      <w:r>
        <w:lastRenderedPageBreak/>
        <w:t>Lear</w:t>
      </w:r>
      <w:r>
        <w:rPr>
          <w:spacing w:val="-1"/>
        </w:rPr>
        <w:t>n</w:t>
      </w:r>
      <w:r>
        <w:t>i</w:t>
      </w:r>
      <w:r>
        <w:rPr>
          <w:spacing w:val="-1"/>
        </w:rPr>
        <w:t>n</w:t>
      </w:r>
      <w:r>
        <w:t>g</w:t>
      </w:r>
      <w:r>
        <w:rPr>
          <w:spacing w:val="1"/>
        </w:rPr>
        <w:t xml:space="preserve"> </w:t>
      </w:r>
      <w:r w:rsidR="00C31A32">
        <w:t>Outcomes</w:t>
      </w:r>
      <w:r>
        <w:t xml:space="preserve"> –</w:t>
      </w:r>
      <w:r>
        <w:rPr>
          <w:spacing w:val="1"/>
        </w:rPr>
        <w:t xml:space="preserve"> </w:t>
      </w:r>
      <w:r>
        <w:rPr>
          <w:spacing w:val="-1"/>
        </w:rPr>
        <w:t>T</w:t>
      </w:r>
      <w:r>
        <w:rPr>
          <w:spacing w:val="-2"/>
        </w:rPr>
        <w:t>h</w:t>
      </w:r>
      <w:r>
        <w:t>e</w:t>
      </w:r>
      <w:r>
        <w:rPr>
          <w:spacing w:val="-1"/>
        </w:rPr>
        <w:t xml:space="preserve"> N</w:t>
      </w:r>
      <w:r>
        <w:rPr>
          <w:spacing w:val="-2"/>
        </w:rPr>
        <w:t>u</w:t>
      </w:r>
      <w:r>
        <w:t>cle</w:t>
      </w:r>
      <w:r>
        <w:rPr>
          <w:spacing w:val="-2"/>
        </w:rPr>
        <w:t>us</w:t>
      </w:r>
      <w:bookmarkEnd w:id="188"/>
      <w:bookmarkEnd w:id="189"/>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90" w:name="_Toc345757672"/>
      <w:bookmarkStart w:id="191" w:name="_Toc345780653"/>
      <w:bookmarkStart w:id="192" w:name="_Toc345790201"/>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90"/>
      <w:bookmarkEnd w:id="191"/>
      <w:bookmarkEnd w:id="192"/>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644416" behindDoc="1" locked="0" layoutInCell="1" allowOverlap="1">
                <wp:simplePos x="0" y="0"/>
                <wp:positionH relativeFrom="page">
                  <wp:posOffset>5704205</wp:posOffset>
                </wp:positionH>
                <wp:positionV relativeFrom="paragraph">
                  <wp:posOffset>1018540</wp:posOffset>
                </wp:positionV>
                <wp:extent cx="260350" cy="259715"/>
                <wp:effectExtent l="8255" t="8890" r="7620" b="7620"/>
                <wp:wrapNone/>
                <wp:docPr id="15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3" y="1604"/>
                          <a:chExt cx="410" cy="409"/>
                        </a:xfrm>
                      </wpg:grpSpPr>
                      <wpg:grpSp>
                        <wpg:cNvPr id="157" name="Group 39"/>
                        <wpg:cNvGrpSpPr>
                          <a:grpSpLocks/>
                        </wpg:cNvGrpSpPr>
                        <wpg:grpSpPr bwMode="auto">
                          <a:xfrm>
                            <a:off x="8993" y="1614"/>
                            <a:ext cx="390" cy="389"/>
                            <a:chOff x="8993" y="1614"/>
                            <a:chExt cx="390" cy="389"/>
                          </a:xfrm>
                        </wpg:grpSpPr>
                        <wps:wsp>
                          <wps:cNvPr id="158" name="Freeform 40"/>
                          <wps:cNvSpPr>
                            <a:spLocks/>
                          </wps:cNvSpPr>
                          <wps:spPr bwMode="auto">
                            <a:xfrm>
                              <a:off x="8993" y="1614"/>
                              <a:ext cx="390" cy="389"/>
                            </a:xfrm>
                            <a:custGeom>
                              <a:avLst/>
                              <a:gdLst>
                                <a:gd name="T0" fmla="+- 0 9170 8993"/>
                                <a:gd name="T1" fmla="*/ T0 w 390"/>
                                <a:gd name="T2" fmla="+- 0 1614 1614"/>
                                <a:gd name="T3" fmla="*/ 1614 h 389"/>
                                <a:gd name="T4" fmla="+- 0 9105 8993"/>
                                <a:gd name="T5" fmla="*/ T4 w 390"/>
                                <a:gd name="T6" fmla="+- 0 1632 1614"/>
                                <a:gd name="T7" fmla="*/ 1632 h 389"/>
                                <a:gd name="T8" fmla="+- 0 9052 8993"/>
                                <a:gd name="T9" fmla="*/ T8 w 390"/>
                                <a:gd name="T10" fmla="+- 0 1669 1614"/>
                                <a:gd name="T11" fmla="*/ 1669 h 389"/>
                                <a:gd name="T12" fmla="+- 0 9013 8993"/>
                                <a:gd name="T13" fmla="*/ T12 w 390"/>
                                <a:gd name="T14" fmla="+- 0 1722 1614"/>
                                <a:gd name="T15" fmla="*/ 1722 h 389"/>
                                <a:gd name="T16" fmla="+- 0 8994 8993"/>
                                <a:gd name="T17" fmla="*/ T16 w 390"/>
                                <a:gd name="T18" fmla="+- 0 1786 1614"/>
                                <a:gd name="T19" fmla="*/ 1786 h 389"/>
                                <a:gd name="T20" fmla="+- 0 8993 8993"/>
                                <a:gd name="T21" fmla="*/ T20 w 390"/>
                                <a:gd name="T22" fmla="+- 0 1809 1614"/>
                                <a:gd name="T23" fmla="*/ 1809 h 389"/>
                                <a:gd name="T24" fmla="+- 0 8994 8993"/>
                                <a:gd name="T25" fmla="*/ T24 w 390"/>
                                <a:gd name="T26" fmla="+- 0 1830 1614"/>
                                <a:gd name="T27" fmla="*/ 1830 h 389"/>
                                <a:gd name="T28" fmla="+- 0 9012 8993"/>
                                <a:gd name="T29" fmla="*/ T28 w 390"/>
                                <a:gd name="T30" fmla="+- 0 1893 1614"/>
                                <a:gd name="T31" fmla="*/ 1893 h 389"/>
                                <a:gd name="T32" fmla="+- 0 9050 8993"/>
                                <a:gd name="T33" fmla="*/ T32 w 390"/>
                                <a:gd name="T34" fmla="+- 0 1946 1614"/>
                                <a:gd name="T35" fmla="*/ 1946 h 389"/>
                                <a:gd name="T36" fmla="+- 0 9103 8993"/>
                                <a:gd name="T37" fmla="*/ T36 w 390"/>
                                <a:gd name="T38" fmla="+- 0 1984 1614"/>
                                <a:gd name="T39" fmla="*/ 1984 h 389"/>
                                <a:gd name="T40" fmla="+- 0 9168 8993"/>
                                <a:gd name="T41" fmla="*/ T40 w 390"/>
                                <a:gd name="T42" fmla="+- 0 2002 1614"/>
                                <a:gd name="T43" fmla="*/ 2002 h 389"/>
                                <a:gd name="T44" fmla="+- 0 9192 8993"/>
                                <a:gd name="T45" fmla="*/ T44 w 390"/>
                                <a:gd name="T46" fmla="+- 0 2004 1614"/>
                                <a:gd name="T47" fmla="*/ 2004 h 389"/>
                                <a:gd name="T48" fmla="+- 0 9214 8993"/>
                                <a:gd name="T49" fmla="*/ T48 w 390"/>
                                <a:gd name="T50" fmla="+- 0 2002 1614"/>
                                <a:gd name="T51" fmla="*/ 2002 h 389"/>
                                <a:gd name="T52" fmla="+- 0 9276 8993"/>
                                <a:gd name="T53" fmla="*/ T52 w 390"/>
                                <a:gd name="T54" fmla="+- 0 1982 1614"/>
                                <a:gd name="T55" fmla="*/ 1982 h 389"/>
                                <a:gd name="T56" fmla="+- 0 9327 8993"/>
                                <a:gd name="T57" fmla="*/ T56 w 390"/>
                                <a:gd name="T58" fmla="+- 0 1944 1614"/>
                                <a:gd name="T59" fmla="*/ 1944 h 389"/>
                                <a:gd name="T60" fmla="+- 0 9364 8993"/>
                                <a:gd name="T61" fmla="*/ T60 w 390"/>
                                <a:gd name="T62" fmla="+- 0 1890 1614"/>
                                <a:gd name="T63" fmla="*/ 1890 h 389"/>
                                <a:gd name="T64" fmla="+- 0 9381 8993"/>
                                <a:gd name="T65" fmla="*/ T64 w 390"/>
                                <a:gd name="T66" fmla="+- 0 1823 1614"/>
                                <a:gd name="T67" fmla="*/ 1823 h 389"/>
                                <a:gd name="T68" fmla="+- 0 9383 8993"/>
                                <a:gd name="T69" fmla="*/ T68 w 390"/>
                                <a:gd name="T70" fmla="+- 0 1798 1614"/>
                                <a:gd name="T71" fmla="*/ 1798 h 389"/>
                                <a:gd name="T72" fmla="+- 0 9380 8993"/>
                                <a:gd name="T73" fmla="*/ T72 w 390"/>
                                <a:gd name="T74" fmla="+- 0 1776 1614"/>
                                <a:gd name="T75" fmla="*/ 1776 h 389"/>
                                <a:gd name="T76" fmla="+- 0 9359 8993"/>
                                <a:gd name="T77" fmla="*/ T76 w 390"/>
                                <a:gd name="T78" fmla="+- 0 1717 1614"/>
                                <a:gd name="T79" fmla="*/ 1717 h 389"/>
                                <a:gd name="T80" fmla="+- 0 9320 8993"/>
                                <a:gd name="T81" fmla="*/ T80 w 390"/>
                                <a:gd name="T82" fmla="+- 0 1667 1614"/>
                                <a:gd name="T83" fmla="*/ 1667 h 389"/>
                                <a:gd name="T84" fmla="+- 0 9264 8993"/>
                                <a:gd name="T85" fmla="*/ T84 w 390"/>
                                <a:gd name="T86" fmla="+- 0 1633 1614"/>
                                <a:gd name="T87" fmla="*/ 1633 h 389"/>
                                <a:gd name="T88" fmla="+- 0 9195 8993"/>
                                <a:gd name="T89" fmla="*/ T88 w 390"/>
                                <a:gd name="T90" fmla="+- 0 1616 1614"/>
                                <a:gd name="T91" fmla="*/ 1616 h 389"/>
                                <a:gd name="T92" fmla="+- 0 9170 8993"/>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37"/>
                        <wpg:cNvGrpSpPr>
                          <a:grpSpLocks/>
                        </wpg:cNvGrpSpPr>
                        <wpg:grpSpPr bwMode="auto">
                          <a:xfrm>
                            <a:off x="8993" y="1614"/>
                            <a:ext cx="390" cy="389"/>
                            <a:chOff x="8993" y="1614"/>
                            <a:chExt cx="390" cy="389"/>
                          </a:xfrm>
                        </wpg:grpSpPr>
                        <wps:wsp>
                          <wps:cNvPr id="160" name="Freeform 38"/>
                          <wps:cNvSpPr>
                            <a:spLocks/>
                          </wps:cNvSpPr>
                          <wps:spPr bwMode="auto">
                            <a:xfrm>
                              <a:off x="8993" y="1614"/>
                              <a:ext cx="390" cy="389"/>
                            </a:xfrm>
                            <a:custGeom>
                              <a:avLst/>
                              <a:gdLst>
                                <a:gd name="T0" fmla="+- 0 8993 8993"/>
                                <a:gd name="T1" fmla="*/ T0 w 390"/>
                                <a:gd name="T2" fmla="+- 0 1809 1614"/>
                                <a:gd name="T3" fmla="*/ 1809 h 389"/>
                                <a:gd name="T4" fmla="+- 0 9005 8993"/>
                                <a:gd name="T5" fmla="*/ T4 w 390"/>
                                <a:gd name="T6" fmla="+- 0 1742 1614"/>
                                <a:gd name="T7" fmla="*/ 1742 h 389"/>
                                <a:gd name="T8" fmla="+- 0 9037 8993"/>
                                <a:gd name="T9" fmla="*/ T8 w 390"/>
                                <a:gd name="T10" fmla="+- 0 1685 1614"/>
                                <a:gd name="T11" fmla="*/ 1685 h 389"/>
                                <a:gd name="T12" fmla="+- 0 9086 8993"/>
                                <a:gd name="T13" fmla="*/ T12 w 390"/>
                                <a:gd name="T14" fmla="+- 0 1642 1614"/>
                                <a:gd name="T15" fmla="*/ 1642 h 389"/>
                                <a:gd name="T16" fmla="+- 0 9147 8993"/>
                                <a:gd name="T17" fmla="*/ T16 w 390"/>
                                <a:gd name="T18" fmla="+- 0 1618 1614"/>
                                <a:gd name="T19" fmla="*/ 1618 h 389"/>
                                <a:gd name="T20" fmla="+- 0 9170 8993"/>
                                <a:gd name="T21" fmla="*/ T20 w 390"/>
                                <a:gd name="T22" fmla="+- 0 1614 1614"/>
                                <a:gd name="T23" fmla="*/ 1614 h 389"/>
                                <a:gd name="T24" fmla="+- 0 9195 8993"/>
                                <a:gd name="T25" fmla="*/ T24 w 390"/>
                                <a:gd name="T26" fmla="+- 0 1616 1614"/>
                                <a:gd name="T27" fmla="*/ 1616 h 389"/>
                                <a:gd name="T28" fmla="+- 0 9264 8993"/>
                                <a:gd name="T29" fmla="*/ T28 w 390"/>
                                <a:gd name="T30" fmla="+- 0 1633 1614"/>
                                <a:gd name="T31" fmla="*/ 1633 h 389"/>
                                <a:gd name="T32" fmla="+- 0 9320 8993"/>
                                <a:gd name="T33" fmla="*/ T32 w 390"/>
                                <a:gd name="T34" fmla="+- 0 1667 1614"/>
                                <a:gd name="T35" fmla="*/ 1667 h 389"/>
                                <a:gd name="T36" fmla="+- 0 9359 8993"/>
                                <a:gd name="T37" fmla="*/ T36 w 390"/>
                                <a:gd name="T38" fmla="+- 0 1717 1614"/>
                                <a:gd name="T39" fmla="*/ 1717 h 389"/>
                                <a:gd name="T40" fmla="+- 0 9380 8993"/>
                                <a:gd name="T41" fmla="*/ T40 w 390"/>
                                <a:gd name="T42" fmla="+- 0 1776 1614"/>
                                <a:gd name="T43" fmla="*/ 1776 h 389"/>
                                <a:gd name="T44" fmla="+- 0 9383 8993"/>
                                <a:gd name="T45" fmla="*/ T44 w 390"/>
                                <a:gd name="T46" fmla="+- 0 1798 1614"/>
                                <a:gd name="T47" fmla="*/ 1798 h 389"/>
                                <a:gd name="T48" fmla="+- 0 9381 8993"/>
                                <a:gd name="T49" fmla="*/ T48 w 390"/>
                                <a:gd name="T50" fmla="+- 0 1823 1614"/>
                                <a:gd name="T51" fmla="*/ 1823 h 389"/>
                                <a:gd name="T52" fmla="+- 0 9364 8993"/>
                                <a:gd name="T53" fmla="*/ T52 w 390"/>
                                <a:gd name="T54" fmla="+- 0 1890 1614"/>
                                <a:gd name="T55" fmla="*/ 1890 h 389"/>
                                <a:gd name="T56" fmla="+- 0 9327 8993"/>
                                <a:gd name="T57" fmla="*/ T56 w 390"/>
                                <a:gd name="T58" fmla="+- 0 1944 1614"/>
                                <a:gd name="T59" fmla="*/ 1944 h 389"/>
                                <a:gd name="T60" fmla="+- 0 9276 8993"/>
                                <a:gd name="T61" fmla="*/ T60 w 390"/>
                                <a:gd name="T62" fmla="+- 0 1982 1614"/>
                                <a:gd name="T63" fmla="*/ 1982 h 389"/>
                                <a:gd name="T64" fmla="+- 0 9214 8993"/>
                                <a:gd name="T65" fmla="*/ T64 w 390"/>
                                <a:gd name="T66" fmla="+- 0 2002 1614"/>
                                <a:gd name="T67" fmla="*/ 2002 h 389"/>
                                <a:gd name="T68" fmla="+- 0 9192 8993"/>
                                <a:gd name="T69" fmla="*/ T68 w 390"/>
                                <a:gd name="T70" fmla="+- 0 2004 1614"/>
                                <a:gd name="T71" fmla="*/ 2004 h 389"/>
                                <a:gd name="T72" fmla="+- 0 9168 8993"/>
                                <a:gd name="T73" fmla="*/ T72 w 390"/>
                                <a:gd name="T74" fmla="+- 0 2002 1614"/>
                                <a:gd name="T75" fmla="*/ 2002 h 389"/>
                                <a:gd name="T76" fmla="+- 0 9103 8993"/>
                                <a:gd name="T77" fmla="*/ T76 w 390"/>
                                <a:gd name="T78" fmla="+- 0 1984 1614"/>
                                <a:gd name="T79" fmla="*/ 1984 h 389"/>
                                <a:gd name="T80" fmla="+- 0 9050 8993"/>
                                <a:gd name="T81" fmla="*/ T80 w 390"/>
                                <a:gd name="T82" fmla="+- 0 1946 1614"/>
                                <a:gd name="T83" fmla="*/ 1946 h 389"/>
                                <a:gd name="T84" fmla="+- 0 9012 8993"/>
                                <a:gd name="T85" fmla="*/ T84 w 390"/>
                                <a:gd name="T86" fmla="+- 0 1893 1614"/>
                                <a:gd name="T87" fmla="*/ 1893 h 389"/>
                                <a:gd name="T88" fmla="+- 0 8994 8993"/>
                                <a:gd name="T89" fmla="*/ T88 w 390"/>
                                <a:gd name="T90" fmla="+- 0 1830 1614"/>
                                <a:gd name="T91" fmla="*/ 1830 h 389"/>
                                <a:gd name="T92" fmla="+- 0 8993 8993"/>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878AEC" id="Group 36" o:spid="_x0000_s1026" style="position:absolute;margin-left:449.15pt;margin-top:80.2pt;width:20.5pt;height:20.45pt;z-index:-251672064;mso-position-horizontal-relative:page" coordorigin="8983,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">
                <v:group id="Group 39" o:spid="_x0000_s1027" style="position:absolute;left:8993;top:1614;width:390;height:389" coordorigin="8993,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0" o:spid="_x0000_s1028" style="position:absolute;left:8993;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7" o:spid="_x0000_s1029" style="position:absolute;left:8993;top:1614;width:390;height:389" coordorigin="8993,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8" o:spid="_x0000_s1030" style="position:absolute;left:8993;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45440" behindDoc="1" locked="0" layoutInCell="1" allowOverlap="1">
                <wp:simplePos x="0" y="0"/>
                <wp:positionH relativeFrom="page">
                  <wp:posOffset>4928870</wp:posOffset>
                </wp:positionH>
                <wp:positionV relativeFrom="paragraph">
                  <wp:posOffset>1021080</wp:posOffset>
                </wp:positionV>
                <wp:extent cx="257175" cy="256540"/>
                <wp:effectExtent l="13970" t="11430" r="5080" b="8255"/>
                <wp:wrapNone/>
                <wp:docPr id="15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3" y="1608"/>
                          <a:chExt cx="405" cy="404"/>
                        </a:xfrm>
                      </wpg:grpSpPr>
                      <wpg:grpSp>
                        <wpg:cNvPr id="152" name="Group 34"/>
                        <wpg:cNvGrpSpPr>
                          <a:grpSpLocks/>
                        </wpg:cNvGrpSpPr>
                        <wpg:grpSpPr bwMode="auto">
                          <a:xfrm>
                            <a:off x="7770" y="1616"/>
                            <a:ext cx="390" cy="389"/>
                            <a:chOff x="7770" y="1616"/>
                            <a:chExt cx="390" cy="389"/>
                          </a:xfrm>
                        </wpg:grpSpPr>
                        <wps:wsp>
                          <wps:cNvPr id="153" name="Freeform 35"/>
                          <wps:cNvSpPr>
                            <a:spLocks/>
                          </wps:cNvSpPr>
                          <wps:spPr bwMode="auto">
                            <a:xfrm>
                              <a:off x="7770" y="1616"/>
                              <a:ext cx="390" cy="389"/>
                            </a:xfrm>
                            <a:custGeom>
                              <a:avLst/>
                              <a:gdLst>
                                <a:gd name="T0" fmla="+- 0 7947 7770"/>
                                <a:gd name="T1" fmla="*/ T0 w 390"/>
                                <a:gd name="T2" fmla="+- 0 1616 1616"/>
                                <a:gd name="T3" fmla="*/ 1616 h 389"/>
                                <a:gd name="T4" fmla="+- 0 7882 7770"/>
                                <a:gd name="T5" fmla="*/ T4 w 390"/>
                                <a:gd name="T6" fmla="+- 0 1633 1616"/>
                                <a:gd name="T7" fmla="*/ 1633 h 389"/>
                                <a:gd name="T8" fmla="+- 0 7829 7770"/>
                                <a:gd name="T9" fmla="*/ T8 w 390"/>
                                <a:gd name="T10" fmla="+- 0 1670 1616"/>
                                <a:gd name="T11" fmla="*/ 1670 h 389"/>
                                <a:gd name="T12" fmla="+- 0 7790 7770"/>
                                <a:gd name="T13" fmla="*/ T12 w 390"/>
                                <a:gd name="T14" fmla="+- 0 1723 1616"/>
                                <a:gd name="T15" fmla="*/ 1723 h 389"/>
                                <a:gd name="T16" fmla="+- 0 7771 7770"/>
                                <a:gd name="T17" fmla="*/ T16 w 390"/>
                                <a:gd name="T18" fmla="+- 0 1787 1616"/>
                                <a:gd name="T19" fmla="*/ 1787 h 389"/>
                                <a:gd name="T20" fmla="+- 0 7770 7770"/>
                                <a:gd name="T21" fmla="*/ T20 w 390"/>
                                <a:gd name="T22" fmla="+- 0 1810 1616"/>
                                <a:gd name="T23" fmla="*/ 1810 h 389"/>
                                <a:gd name="T24" fmla="+- 0 7771 7770"/>
                                <a:gd name="T25" fmla="*/ T24 w 390"/>
                                <a:gd name="T26" fmla="+- 0 1831 1616"/>
                                <a:gd name="T27" fmla="*/ 1831 h 389"/>
                                <a:gd name="T28" fmla="+- 0 7789 7770"/>
                                <a:gd name="T29" fmla="*/ T28 w 390"/>
                                <a:gd name="T30" fmla="+- 0 1894 1616"/>
                                <a:gd name="T31" fmla="*/ 1894 h 389"/>
                                <a:gd name="T32" fmla="+- 0 7827 7770"/>
                                <a:gd name="T33" fmla="*/ T32 w 390"/>
                                <a:gd name="T34" fmla="+- 0 1947 1616"/>
                                <a:gd name="T35" fmla="*/ 1947 h 389"/>
                                <a:gd name="T36" fmla="+- 0 7880 7770"/>
                                <a:gd name="T37" fmla="*/ T36 w 390"/>
                                <a:gd name="T38" fmla="+- 0 1985 1616"/>
                                <a:gd name="T39" fmla="*/ 1985 h 389"/>
                                <a:gd name="T40" fmla="+- 0 7945 7770"/>
                                <a:gd name="T41" fmla="*/ T40 w 390"/>
                                <a:gd name="T42" fmla="+- 0 2003 1616"/>
                                <a:gd name="T43" fmla="*/ 2003 h 389"/>
                                <a:gd name="T44" fmla="+- 0 7969 7770"/>
                                <a:gd name="T45" fmla="*/ T44 w 390"/>
                                <a:gd name="T46" fmla="+- 0 2005 1616"/>
                                <a:gd name="T47" fmla="*/ 2005 h 389"/>
                                <a:gd name="T48" fmla="+- 0 7991 7770"/>
                                <a:gd name="T49" fmla="*/ T48 w 390"/>
                                <a:gd name="T50" fmla="+- 0 2003 1616"/>
                                <a:gd name="T51" fmla="*/ 2003 h 389"/>
                                <a:gd name="T52" fmla="+- 0 8053 7770"/>
                                <a:gd name="T53" fmla="*/ T52 w 390"/>
                                <a:gd name="T54" fmla="+- 0 1983 1616"/>
                                <a:gd name="T55" fmla="*/ 1983 h 389"/>
                                <a:gd name="T56" fmla="+- 0 8104 7770"/>
                                <a:gd name="T57" fmla="*/ T56 w 390"/>
                                <a:gd name="T58" fmla="+- 0 1945 1616"/>
                                <a:gd name="T59" fmla="*/ 1945 h 389"/>
                                <a:gd name="T60" fmla="+- 0 8141 7770"/>
                                <a:gd name="T61" fmla="*/ T60 w 390"/>
                                <a:gd name="T62" fmla="+- 0 1891 1616"/>
                                <a:gd name="T63" fmla="*/ 1891 h 389"/>
                                <a:gd name="T64" fmla="+- 0 8158 7770"/>
                                <a:gd name="T65" fmla="*/ T64 w 390"/>
                                <a:gd name="T66" fmla="+- 0 1824 1616"/>
                                <a:gd name="T67" fmla="*/ 1824 h 389"/>
                                <a:gd name="T68" fmla="+- 0 8160 7770"/>
                                <a:gd name="T69" fmla="*/ T68 w 390"/>
                                <a:gd name="T70" fmla="+- 0 1799 1616"/>
                                <a:gd name="T71" fmla="*/ 1799 h 389"/>
                                <a:gd name="T72" fmla="+- 0 8157 7770"/>
                                <a:gd name="T73" fmla="*/ T72 w 390"/>
                                <a:gd name="T74" fmla="+- 0 1777 1616"/>
                                <a:gd name="T75" fmla="*/ 1777 h 389"/>
                                <a:gd name="T76" fmla="+- 0 8136 7770"/>
                                <a:gd name="T77" fmla="*/ T76 w 390"/>
                                <a:gd name="T78" fmla="+- 0 1718 1616"/>
                                <a:gd name="T79" fmla="*/ 1718 h 389"/>
                                <a:gd name="T80" fmla="+- 0 8097 7770"/>
                                <a:gd name="T81" fmla="*/ T80 w 390"/>
                                <a:gd name="T82" fmla="+- 0 1668 1616"/>
                                <a:gd name="T83" fmla="*/ 1668 h 389"/>
                                <a:gd name="T84" fmla="+- 0 8041 7770"/>
                                <a:gd name="T85" fmla="*/ T84 w 390"/>
                                <a:gd name="T86" fmla="+- 0 1634 1616"/>
                                <a:gd name="T87" fmla="*/ 1634 h 389"/>
                                <a:gd name="T88" fmla="+- 0 7972 7770"/>
                                <a:gd name="T89" fmla="*/ T88 w 390"/>
                                <a:gd name="T90" fmla="+- 0 1617 1616"/>
                                <a:gd name="T91" fmla="*/ 1617 h 389"/>
                                <a:gd name="T92" fmla="+- 0 7947 7770"/>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2"/>
                        <wpg:cNvGrpSpPr>
                          <a:grpSpLocks/>
                        </wpg:cNvGrpSpPr>
                        <wpg:grpSpPr bwMode="auto">
                          <a:xfrm>
                            <a:off x="7770" y="1616"/>
                            <a:ext cx="390" cy="389"/>
                            <a:chOff x="7770" y="1616"/>
                            <a:chExt cx="390" cy="389"/>
                          </a:xfrm>
                        </wpg:grpSpPr>
                        <wps:wsp>
                          <wps:cNvPr id="155" name="Freeform 33"/>
                          <wps:cNvSpPr>
                            <a:spLocks/>
                          </wps:cNvSpPr>
                          <wps:spPr bwMode="auto">
                            <a:xfrm>
                              <a:off x="7770" y="1616"/>
                              <a:ext cx="390" cy="389"/>
                            </a:xfrm>
                            <a:custGeom>
                              <a:avLst/>
                              <a:gdLst>
                                <a:gd name="T0" fmla="+- 0 7770 7770"/>
                                <a:gd name="T1" fmla="*/ T0 w 390"/>
                                <a:gd name="T2" fmla="+- 0 1810 1616"/>
                                <a:gd name="T3" fmla="*/ 1810 h 389"/>
                                <a:gd name="T4" fmla="+- 0 7782 7770"/>
                                <a:gd name="T5" fmla="*/ T4 w 390"/>
                                <a:gd name="T6" fmla="+- 0 1743 1616"/>
                                <a:gd name="T7" fmla="*/ 1743 h 389"/>
                                <a:gd name="T8" fmla="+- 0 7814 7770"/>
                                <a:gd name="T9" fmla="*/ T8 w 390"/>
                                <a:gd name="T10" fmla="+- 0 1686 1616"/>
                                <a:gd name="T11" fmla="*/ 1686 h 389"/>
                                <a:gd name="T12" fmla="+- 0 7863 7770"/>
                                <a:gd name="T13" fmla="*/ T12 w 390"/>
                                <a:gd name="T14" fmla="+- 0 1643 1616"/>
                                <a:gd name="T15" fmla="*/ 1643 h 389"/>
                                <a:gd name="T16" fmla="+- 0 7924 7770"/>
                                <a:gd name="T17" fmla="*/ T16 w 390"/>
                                <a:gd name="T18" fmla="+- 0 1619 1616"/>
                                <a:gd name="T19" fmla="*/ 1619 h 389"/>
                                <a:gd name="T20" fmla="+- 0 7947 7770"/>
                                <a:gd name="T21" fmla="*/ T20 w 390"/>
                                <a:gd name="T22" fmla="+- 0 1616 1616"/>
                                <a:gd name="T23" fmla="*/ 1616 h 389"/>
                                <a:gd name="T24" fmla="+- 0 7972 7770"/>
                                <a:gd name="T25" fmla="*/ T24 w 390"/>
                                <a:gd name="T26" fmla="+- 0 1617 1616"/>
                                <a:gd name="T27" fmla="*/ 1617 h 389"/>
                                <a:gd name="T28" fmla="+- 0 8041 7770"/>
                                <a:gd name="T29" fmla="*/ T28 w 390"/>
                                <a:gd name="T30" fmla="+- 0 1634 1616"/>
                                <a:gd name="T31" fmla="*/ 1634 h 389"/>
                                <a:gd name="T32" fmla="+- 0 8097 7770"/>
                                <a:gd name="T33" fmla="*/ T32 w 390"/>
                                <a:gd name="T34" fmla="+- 0 1668 1616"/>
                                <a:gd name="T35" fmla="*/ 1668 h 389"/>
                                <a:gd name="T36" fmla="+- 0 8136 7770"/>
                                <a:gd name="T37" fmla="*/ T36 w 390"/>
                                <a:gd name="T38" fmla="+- 0 1718 1616"/>
                                <a:gd name="T39" fmla="*/ 1718 h 389"/>
                                <a:gd name="T40" fmla="+- 0 8157 7770"/>
                                <a:gd name="T41" fmla="*/ T40 w 390"/>
                                <a:gd name="T42" fmla="+- 0 1777 1616"/>
                                <a:gd name="T43" fmla="*/ 1777 h 389"/>
                                <a:gd name="T44" fmla="+- 0 8160 7770"/>
                                <a:gd name="T45" fmla="*/ T44 w 390"/>
                                <a:gd name="T46" fmla="+- 0 1799 1616"/>
                                <a:gd name="T47" fmla="*/ 1799 h 389"/>
                                <a:gd name="T48" fmla="+- 0 8158 7770"/>
                                <a:gd name="T49" fmla="*/ T48 w 390"/>
                                <a:gd name="T50" fmla="+- 0 1824 1616"/>
                                <a:gd name="T51" fmla="*/ 1824 h 389"/>
                                <a:gd name="T52" fmla="+- 0 8141 7770"/>
                                <a:gd name="T53" fmla="*/ T52 w 390"/>
                                <a:gd name="T54" fmla="+- 0 1891 1616"/>
                                <a:gd name="T55" fmla="*/ 1891 h 389"/>
                                <a:gd name="T56" fmla="+- 0 8104 7770"/>
                                <a:gd name="T57" fmla="*/ T56 w 390"/>
                                <a:gd name="T58" fmla="+- 0 1945 1616"/>
                                <a:gd name="T59" fmla="*/ 1945 h 389"/>
                                <a:gd name="T60" fmla="+- 0 8053 7770"/>
                                <a:gd name="T61" fmla="*/ T60 w 390"/>
                                <a:gd name="T62" fmla="+- 0 1983 1616"/>
                                <a:gd name="T63" fmla="*/ 1983 h 389"/>
                                <a:gd name="T64" fmla="+- 0 7991 7770"/>
                                <a:gd name="T65" fmla="*/ T64 w 390"/>
                                <a:gd name="T66" fmla="+- 0 2003 1616"/>
                                <a:gd name="T67" fmla="*/ 2003 h 389"/>
                                <a:gd name="T68" fmla="+- 0 7969 7770"/>
                                <a:gd name="T69" fmla="*/ T68 w 390"/>
                                <a:gd name="T70" fmla="+- 0 2005 1616"/>
                                <a:gd name="T71" fmla="*/ 2005 h 389"/>
                                <a:gd name="T72" fmla="+- 0 7945 7770"/>
                                <a:gd name="T73" fmla="*/ T72 w 390"/>
                                <a:gd name="T74" fmla="+- 0 2003 1616"/>
                                <a:gd name="T75" fmla="*/ 2003 h 389"/>
                                <a:gd name="T76" fmla="+- 0 7880 7770"/>
                                <a:gd name="T77" fmla="*/ T76 w 390"/>
                                <a:gd name="T78" fmla="+- 0 1985 1616"/>
                                <a:gd name="T79" fmla="*/ 1985 h 389"/>
                                <a:gd name="T80" fmla="+- 0 7827 7770"/>
                                <a:gd name="T81" fmla="*/ T80 w 390"/>
                                <a:gd name="T82" fmla="+- 0 1947 1616"/>
                                <a:gd name="T83" fmla="*/ 1947 h 389"/>
                                <a:gd name="T84" fmla="+- 0 7789 7770"/>
                                <a:gd name="T85" fmla="*/ T84 w 390"/>
                                <a:gd name="T86" fmla="+- 0 1894 1616"/>
                                <a:gd name="T87" fmla="*/ 1894 h 389"/>
                                <a:gd name="T88" fmla="+- 0 7771 7770"/>
                                <a:gd name="T89" fmla="*/ T88 w 390"/>
                                <a:gd name="T90" fmla="+- 0 1831 1616"/>
                                <a:gd name="T91" fmla="*/ 1831 h 389"/>
                                <a:gd name="T92" fmla="+- 0 7770 7770"/>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A7D863" id="Group 31" o:spid="_x0000_s1026" style="position:absolute;margin-left:388.1pt;margin-top:80.4pt;width:20.25pt;height:20.2pt;z-index:-251671040;mso-position-horizontal-relative:page" coordorigin="7763,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">
                <v:group id="Group 34" o:spid="_x0000_s1027" style="position:absolute;left:7770;top:1616;width:390;height:389" coordorigin="7770,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35" o:spid="_x0000_s1028" style="position:absolute;left:7770;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32" o:spid="_x0000_s1029" style="position:absolute;left:7770;top:1616;width:390;height:389" coordorigin="7770,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3" o:spid="_x0000_s1030" style="position:absolute;left:7770;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46464" behindDoc="1" locked="0" layoutInCell="1" allowOverlap="1">
                <wp:simplePos x="0" y="0"/>
                <wp:positionH relativeFrom="page">
                  <wp:posOffset>6395720</wp:posOffset>
                </wp:positionH>
                <wp:positionV relativeFrom="paragraph">
                  <wp:posOffset>1020445</wp:posOffset>
                </wp:positionV>
                <wp:extent cx="257175" cy="256540"/>
                <wp:effectExtent l="13970" t="10795" r="5080" b="8890"/>
                <wp:wrapNone/>
                <wp:docPr id="14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3" y="1607"/>
                          <a:chExt cx="405" cy="404"/>
                        </a:xfrm>
                      </wpg:grpSpPr>
                      <wpg:grpSp>
                        <wpg:cNvPr id="147" name="Group 29"/>
                        <wpg:cNvGrpSpPr>
                          <a:grpSpLocks/>
                        </wpg:cNvGrpSpPr>
                        <wpg:grpSpPr bwMode="auto">
                          <a:xfrm>
                            <a:off x="10080" y="1614"/>
                            <a:ext cx="390" cy="389"/>
                            <a:chOff x="10080" y="1614"/>
                            <a:chExt cx="390" cy="389"/>
                          </a:xfrm>
                        </wpg:grpSpPr>
                        <wps:wsp>
                          <wps:cNvPr id="148" name="Freeform 30"/>
                          <wps:cNvSpPr>
                            <a:spLocks/>
                          </wps:cNvSpPr>
                          <wps:spPr bwMode="auto">
                            <a:xfrm>
                              <a:off x="10080" y="1614"/>
                              <a:ext cx="390" cy="389"/>
                            </a:xfrm>
                            <a:custGeom>
                              <a:avLst/>
                              <a:gdLst>
                                <a:gd name="T0" fmla="+- 0 10257 10080"/>
                                <a:gd name="T1" fmla="*/ T0 w 390"/>
                                <a:gd name="T2" fmla="+- 0 1614 1614"/>
                                <a:gd name="T3" fmla="*/ 1614 h 389"/>
                                <a:gd name="T4" fmla="+- 0 10192 10080"/>
                                <a:gd name="T5" fmla="*/ T4 w 390"/>
                                <a:gd name="T6" fmla="+- 0 1632 1614"/>
                                <a:gd name="T7" fmla="*/ 1632 h 389"/>
                                <a:gd name="T8" fmla="+- 0 10139 10080"/>
                                <a:gd name="T9" fmla="*/ T8 w 390"/>
                                <a:gd name="T10" fmla="+- 0 1669 1614"/>
                                <a:gd name="T11" fmla="*/ 1669 h 389"/>
                                <a:gd name="T12" fmla="+- 0 10100 10080"/>
                                <a:gd name="T13" fmla="*/ T12 w 390"/>
                                <a:gd name="T14" fmla="+- 0 1722 1614"/>
                                <a:gd name="T15" fmla="*/ 1722 h 389"/>
                                <a:gd name="T16" fmla="+- 0 10081 10080"/>
                                <a:gd name="T17" fmla="*/ T16 w 390"/>
                                <a:gd name="T18" fmla="+- 0 1786 1614"/>
                                <a:gd name="T19" fmla="*/ 1786 h 389"/>
                                <a:gd name="T20" fmla="+- 0 10080 10080"/>
                                <a:gd name="T21" fmla="*/ T20 w 390"/>
                                <a:gd name="T22" fmla="+- 0 1809 1614"/>
                                <a:gd name="T23" fmla="*/ 1809 h 389"/>
                                <a:gd name="T24" fmla="+- 0 10081 10080"/>
                                <a:gd name="T25" fmla="*/ T24 w 390"/>
                                <a:gd name="T26" fmla="+- 0 1830 1614"/>
                                <a:gd name="T27" fmla="*/ 1830 h 389"/>
                                <a:gd name="T28" fmla="+- 0 10099 10080"/>
                                <a:gd name="T29" fmla="*/ T28 w 390"/>
                                <a:gd name="T30" fmla="+- 0 1893 1614"/>
                                <a:gd name="T31" fmla="*/ 1893 h 389"/>
                                <a:gd name="T32" fmla="+- 0 10137 10080"/>
                                <a:gd name="T33" fmla="*/ T32 w 390"/>
                                <a:gd name="T34" fmla="+- 0 1946 1614"/>
                                <a:gd name="T35" fmla="*/ 1946 h 389"/>
                                <a:gd name="T36" fmla="+- 0 10190 10080"/>
                                <a:gd name="T37" fmla="*/ T36 w 390"/>
                                <a:gd name="T38" fmla="+- 0 1984 1614"/>
                                <a:gd name="T39" fmla="*/ 1984 h 389"/>
                                <a:gd name="T40" fmla="+- 0 10255 10080"/>
                                <a:gd name="T41" fmla="*/ T40 w 390"/>
                                <a:gd name="T42" fmla="+- 0 2002 1614"/>
                                <a:gd name="T43" fmla="*/ 2002 h 389"/>
                                <a:gd name="T44" fmla="+- 0 10279 10080"/>
                                <a:gd name="T45" fmla="*/ T44 w 390"/>
                                <a:gd name="T46" fmla="+- 0 2004 1614"/>
                                <a:gd name="T47" fmla="*/ 2004 h 389"/>
                                <a:gd name="T48" fmla="+- 0 10301 10080"/>
                                <a:gd name="T49" fmla="*/ T48 w 390"/>
                                <a:gd name="T50" fmla="+- 0 2002 1614"/>
                                <a:gd name="T51" fmla="*/ 2002 h 389"/>
                                <a:gd name="T52" fmla="+- 0 10363 10080"/>
                                <a:gd name="T53" fmla="*/ T52 w 390"/>
                                <a:gd name="T54" fmla="+- 0 1982 1614"/>
                                <a:gd name="T55" fmla="*/ 1982 h 389"/>
                                <a:gd name="T56" fmla="+- 0 10414 10080"/>
                                <a:gd name="T57" fmla="*/ T56 w 390"/>
                                <a:gd name="T58" fmla="+- 0 1944 1614"/>
                                <a:gd name="T59" fmla="*/ 1944 h 389"/>
                                <a:gd name="T60" fmla="+- 0 10451 10080"/>
                                <a:gd name="T61" fmla="*/ T60 w 390"/>
                                <a:gd name="T62" fmla="+- 0 1890 1614"/>
                                <a:gd name="T63" fmla="*/ 1890 h 389"/>
                                <a:gd name="T64" fmla="+- 0 10468 10080"/>
                                <a:gd name="T65" fmla="*/ T64 w 390"/>
                                <a:gd name="T66" fmla="+- 0 1823 1614"/>
                                <a:gd name="T67" fmla="*/ 1823 h 389"/>
                                <a:gd name="T68" fmla="+- 0 10470 10080"/>
                                <a:gd name="T69" fmla="*/ T68 w 390"/>
                                <a:gd name="T70" fmla="+- 0 1798 1614"/>
                                <a:gd name="T71" fmla="*/ 1798 h 389"/>
                                <a:gd name="T72" fmla="+- 0 10467 10080"/>
                                <a:gd name="T73" fmla="*/ T72 w 390"/>
                                <a:gd name="T74" fmla="+- 0 1776 1614"/>
                                <a:gd name="T75" fmla="*/ 1776 h 389"/>
                                <a:gd name="T76" fmla="+- 0 10446 10080"/>
                                <a:gd name="T77" fmla="*/ T76 w 390"/>
                                <a:gd name="T78" fmla="+- 0 1717 1614"/>
                                <a:gd name="T79" fmla="*/ 1717 h 389"/>
                                <a:gd name="T80" fmla="+- 0 10407 10080"/>
                                <a:gd name="T81" fmla="*/ T80 w 390"/>
                                <a:gd name="T82" fmla="+- 0 1667 1614"/>
                                <a:gd name="T83" fmla="*/ 1667 h 389"/>
                                <a:gd name="T84" fmla="+- 0 10351 10080"/>
                                <a:gd name="T85" fmla="*/ T84 w 390"/>
                                <a:gd name="T86" fmla="+- 0 1633 1614"/>
                                <a:gd name="T87" fmla="*/ 1633 h 389"/>
                                <a:gd name="T88" fmla="+- 0 10282 10080"/>
                                <a:gd name="T89" fmla="*/ T88 w 390"/>
                                <a:gd name="T90" fmla="+- 0 1616 1614"/>
                                <a:gd name="T91" fmla="*/ 1616 h 389"/>
                                <a:gd name="T92" fmla="+- 0 10257 10080"/>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27"/>
                        <wpg:cNvGrpSpPr>
                          <a:grpSpLocks/>
                        </wpg:cNvGrpSpPr>
                        <wpg:grpSpPr bwMode="auto">
                          <a:xfrm>
                            <a:off x="10080" y="1614"/>
                            <a:ext cx="390" cy="389"/>
                            <a:chOff x="10080" y="1614"/>
                            <a:chExt cx="390" cy="389"/>
                          </a:xfrm>
                        </wpg:grpSpPr>
                        <wps:wsp>
                          <wps:cNvPr id="150" name="Freeform 28"/>
                          <wps:cNvSpPr>
                            <a:spLocks/>
                          </wps:cNvSpPr>
                          <wps:spPr bwMode="auto">
                            <a:xfrm>
                              <a:off x="10080" y="1614"/>
                              <a:ext cx="390" cy="389"/>
                            </a:xfrm>
                            <a:custGeom>
                              <a:avLst/>
                              <a:gdLst>
                                <a:gd name="T0" fmla="+- 0 10080 10080"/>
                                <a:gd name="T1" fmla="*/ T0 w 390"/>
                                <a:gd name="T2" fmla="+- 0 1809 1614"/>
                                <a:gd name="T3" fmla="*/ 1809 h 389"/>
                                <a:gd name="T4" fmla="+- 0 10092 10080"/>
                                <a:gd name="T5" fmla="*/ T4 w 390"/>
                                <a:gd name="T6" fmla="+- 0 1742 1614"/>
                                <a:gd name="T7" fmla="*/ 1742 h 389"/>
                                <a:gd name="T8" fmla="+- 0 10124 10080"/>
                                <a:gd name="T9" fmla="*/ T8 w 390"/>
                                <a:gd name="T10" fmla="+- 0 1685 1614"/>
                                <a:gd name="T11" fmla="*/ 1685 h 389"/>
                                <a:gd name="T12" fmla="+- 0 10173 10080"/>
                                <a:gd name="T13" fmla="*/ T12 w 390"/>
                                <a:gd name="T14" fmla="+- 0 1642 1614"/>
                                <a:gd name="T15" fmla="*/ 1642 h 389"/>
                                <a:gd name="T16" fmla="+- 0 10234 10080"/>
                                <a:gd name="T17" fmla="*/ T16 w 390"/>
                                <a:gd name="T18" fmla="+- 0 1618 1614"/>
                                <a:gd name="T19" fmla="*/ 1618 h 389"/>
                                <a:gd name="T20" fmla="+- 0 10257 10080"/>
                                <a:gd name="T21" fmla="*/ T20 w 390"/>
                                <a:gd name="T22" fmla="+- 0 1614 1614"/>
                                <a:gd name="T23" fmla="*/ 1614 h 389"/>
                                <a:gd name="T24" fmla="+- 0 10282 10080"/>
                                <a:gd name="T25" fmla="*/ T24 w 390"/>
                                <a:gd name="T26" fmla="+- 0 1616 1614"/>
                                <a:gd name="T27" fmla="*/ 1616 h 389"/>
                                <a:gd name="T28" fmla="+- 0 10351 10080"/>
                                <a:gd name="T29" fmla="*/ T28 w 390"/>
                                <a:gd name="T30" fmla="+- 0 1633 1614"/>
                                <a:gd name="T31" fmla="*/ 1633 h 389"/>
                                <a:gd name="T32" fmla="+- 0 10407 10080"/>
                                <a:gd name="T33" fmla="*/ T32 w 390"/>
                                <a:gd name="T34" fmla="+- 0 1667 1614"/>
                                <a:gd name="T35" fmla="*/ 1667 h 389"/>
                                <a:gd name="T36" fmla="+- 0 10446 10080"/>
                                <a:gd name="T37" fmla="*/ T36 w 390"/>
                                <a:gd name="T38" fmla="+- 0 1717 1614"/>
                                <a:gd name="T39" fmla="*/ 1717 h 389"/>
                                <a:gd name="T40" fmla="+- 0 10467 10080"/>
                                <a:gd name="T41" fmla="*/ T40 w 390"/>
                                <a:gd name="T42" fmla="+- 0 1776 1614"/>
                                <a:gd name="T43" fmla="*/ 1776 h 389"/>
                                <a:gd name="T44" fmla="+- 0 10470 10080"/>
                                <a:gd name="T45" fmla="*/ T44 w 390"/>
                                <a:gd name="T46" fmla="+- 0 1798 1614"/>
                                <a:gd name="T47" fmla="*/ 1798 h 389"/>
                                <a:gd name="T48" fmla="+- 0 10468 10080"/>
                                <a:gd name="T49" fmla="*/ T48 w 390"/>
                                <a:gd name="T50" fmla="+- 0 1823 1614"/>
                                <a:gd name="T51" fmla="*/ 1823 h 389"/>
                                <a:gd name="T52" fmla="+- 0 10451 10080"/>
                                <a:gd name="T53" fmla="*/ T52 w 390"/>
                                <a:gd name="T54" fmla="+- 0 1890 1614"/>
                                <a:gd name="T55" fmla="*/ 1890 h 389"/>
                                <a:gd name="T56" fmla="+- 0 10414 10080"/>
                                <a:gd name="T57" fmla="*/ T56 w 390"/>
                                <a:gd name="T58" fmla="+- 0 1944 1614"/>
                                <a:gd name="T59" fmla="*/ 1944 h 389"/>
                                <a:gd name="T60" fmla="+- 0 10363 10080"/>
                                <a:gd name="T61" fmla="*/ T60 w 390"/>
                                <a:gd name="T62" fmla="+- 0 1982 1614"/>
                                <a:gd name="T63" fmla="*/ 1982 h 389"/>
                                <a:gd name="T64" fmla="+- 0 10301 10080"/>
                                <a:gd name="T65" fmla="*/ T64 w 390"/>
                                <a:gd name="T66" fmla="+- 0 2002 1614"/>
                                <a:gd name="T67" fmla="*/ 2002 h 389"/>
                                <a:gd name="T68" fmla="+- 0 10279 10080"/>
                                <a:gd name="T69" fmla="*/ T68 w 390"/>
                                <a:gd name="T70" fmla="+- 0 2004 1614"/>
                                <a:gd name="T71" fmla="*/ 2004 h 389"/>
                                <a:gd name="T72" fmla="+- 0 10255 10080"/>
                                <a:gd name="T73" fmla="*/ T72 w 390"/>
                                <a:gd name="T74" fmla="+- 0 2002 1614"/>
                                <a:gd name="T75" fmla="*/ 2002 h 389"/>
                                <a:gd name="T76" fmla="+- 0 10190 10080"/>
                                <a:gd name="T77" fmla="*/ T76 w 390"/>
                                <a:gd name="T78" fmla="+- 0 1984 1614"/>
                                <a:gd name="T79" fmla="*/ 1984 h 389"/>
                                <a:gd name="T80" fmla="+- 0 10137 10080"/>
                                <a:gd name="T81" fmla="*/ T80 w 390"/>
                                <a:gd name="T82" fmla="+- 0 1946 1614"/>
                                <a:gd name="T83" fmla="*/ 1946 h 389"/>
                                <a:gd name="T84" fmla="+- 0 10099 10080"/>
                                <a:gd name="T85" fmla="*/ T84 w 390"/>
                                <a:gd name="T86" fmla="+- 0 1893 1614"/>
                                <a:gd name="T87" fmla="*/ 1893 h 389"/>
                                <a:gd name="T88" fmla="+- 0 10081 10080"/>
                                <a:gd name="T89" fmla="*/ T88 w 390"/>
                                <a:gd name="T90" fmla="+- 0 1830 1614"/>
                                <a:gd name="T91" fmla="*/ 1830 h 389"/>
                                <a:gd name="T92" fmla="+- 0 10080 10080"/>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8691E2" id="Group 26" o:spid="_x0000_s1026" style="position:absolute;margin-left:503.6pt;margin-top:80.35pt;width:20.25pt;height:20.2pt;z-index:-251670016;mso-position-horizontal-relative:page" coordorigin="10073,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">
                <v:group id="Group 29" o:spid="_x0000_s1027" style="position:absolute;left:10080;top:1614;width:390;height:389" coordorigin="10080,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0" o:spid="_x0000_s1028" style="position:absolute;left:10080;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27" o:spid="_x0000_s1029" style="position:absolute;left:10080;top:1614;width:390;height:389" coordorigin="10080,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8" o:spid="_x0000_s1030" style="position:absolute;left:10080;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6"/>
        <w:gridCol w:w="5378"/>
        <w:gridCol w:w="1147"/>
        <w:gridCol w:w="1063"/>
        <w:gridCol w:w="1013"/>
      </w:tblGrid>
      <w:tr w:rsidR="00326228">
        <w:trPr>
          <w:trHeight w:hRule="exact" w:val="1114"/>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3"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554"/>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S</w:t>
            </w:r>
            <w:r>
              <w:rPr>
                <w:rFonts w:ascii="Times New Roman" w:eastAsia="Times New Roman" w:hAnsi="Times New Roman" w:cs="Times New Roman"/>
                <w:b/>
                <w:bCs/>
                <w:color w:val="548DD4"/>
                <w:spacing w:val="-1"/>
                <w:sz w:val="24"/>
                <w:szCs w:val="24"/>
              </w:rPr>
              <w:t>tr</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he</w:t>
            </w:r>
            <w:r>
              <w:rPr>
                <w:rFonts w:ascii="Times New Roman" w:eastAsia="Times New Roman" w:hAnsi="Times New Roman" w:cs="Times New Roman"/>
                <w:b/>
                <w:bCs/>
                <w:color w:val="548DD4"/>
                <w:spacing w:val="-1"/>
                <w:sz w:val="24"/>
                <w:szCs w:val="24"/>
              </w:rPr>
              <w:t xml:space="preserve"> At</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z w:val="24"/>
                <w:szCs w:val="24"/>
              </w:rPr>
              <w:t>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Ruth</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mission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ru</w:t>
            </w:r>
            <w:r>
              <w:rPr>
                <w:rFonts w:ascii="Times New Roman" w:eastAsia="Times New Roman" w:hAnsi="Times New Roman" w:cs="Times New Roman"/>
                <w:sz w:val="24"/>
                <w:szCs w:val="24"/>
              </w:rPr>
              <w:t>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ffe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ontinuous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 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ene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1"/>
                <w:sz w:val="24"/>
                <w:szCs w:val="24"/>
              </w:rPr>
              <w:t>E</w:t>
            </w:r>
            <w:r>
              <w:rPr>
                <w:rFonts w:ascii="Times New Roman" w:eastAsia="Times New Roman" w:hAnsi="Times New Roman" w:cs="Times New Roman"/>
                <w:position w:val="-2"/>
                <w:sz w:val="16"/>
                <w:szCs w:val="16"/>
              </w:rPr>
              <w:t>2</w:t>
            </w:r>
            <w:r>
              <w:rPr>
                <w:rFonts w:ascii="Times New Roman" w:eastAsia="Times New Roman" w:hAnsi="Times New Roman" w:cs="Times New Roman"/>
                <w:spacing w:val="33"/>
                <w:position w:val="-2"/>
                <w:sz w:val="16"/>
                <w:szCs w:val="16"/>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1"/>
                <w:sz w:val="24"/>
                <w:szCs w:val="24"/>
              </w:rPr>
              <w:t>E</w:t>
            </w:r>
            <w:r>
              <w:rPr>
                <w:rFonts w:ascii="Times New Roman" w:eastAsia="Times New Roman" w:hAnsi="Times New Roman" w:cs="Times New Roman"/>
                <w:position w:val="-2"/>
                <w:sz w:val="16"/>
                <w:szCs w:val="16"/>
              </w:rPr>
              <w:t>1</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431"/>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S</w:t>
            </w:r>
            <w:r>
              <w:rPr>
                <w:rFonts w:ascii="Times New Roman" w:eastAsia="Times New Roman" w:hAnsi="Times New Roman" w:cs="Times New Roman"/>
                <w:b/>
                <w:bCs/>
                <w:color w:val="548DD4"/>
                <w:spacing w:val="-1"/>
                <w:sz w:val="24"/>
                <w:szCs w:val="24"/>
              </w:rPr>
              <w:t>tr</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e</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he</w:t>
            </w:r>
            <w:r>
              <w:rPr>
                <w:rFonts w:ascii="Times New Roman" w:eastAsia="Times New Roman" w:hAnsi="Times New Roman" w:cs="Times New Roman"/>
                <w:b/>
                <w:bCs/>
                <w:color w:val="548DD4"/>
                <w:spacing w:val="-1"/>
                <w:sz w:val="24"/>
                <w:szCs w:val="24"/>
              </w:rPr>
              <w:t xml:space="preserve"> N</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l</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pacing w:val="3"/>
                <w:sz w:val="24"/>
                <w:szCs w:val="24"/>
              </w:rPr>
              <w:t>u</w:t>
            </w:r>
            <w:r>
              <w:rPr>
                <w:rFonts w:ascii="Times New Roman" w:eastAsia="Times New Roman" w:hAnsi="Times New Roman" w:cs="Times New Roman"/>
                <w:b/>
                <w:bCs/>
                <w:color w:val="548DD4"/>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soto</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right="2"/>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adioa</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ivi</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ty</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nu</w:t>
            </w:r>
            <w:r>
              <w:rPr>
                <w:rFonts w:ascii="Calibri" w:eastAsia="Calibri" w:hAnsi="Calibri" w:cs="Calibri"/>
                <w:spacing w:val="-3"/>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radia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FE730C">
            <w:pPr>
              <w:pStyle w:val="TableParagraph"/>
              <w:spacing w:line="130" w:lineRule="exact"/>
              <w:rPr>
                <w:sz w:val="13"/>
                <w:szCs w:val="13"/>
              </w:rPr>
            </w:pPr>
            <w:r>
              <w:rPr>
                <w:noProof/>
                <w:lang w:val="en-IE" w:eastAsia="en-IE"/>
              </w:rPr>
              <mc:AlternateContent>
                <mc:Choice Requires="wpg">
                  <w:drawing>
                    <wp:anchor distT="0" distB="0" distL="114300" distR="114300" simplePos="0" relativeHeight="251647488" behindDoc="1" locked="0" layoutInCell="1" allowOverlap="1">
                      <wp:simplePos x="0" y="0"/>
                      <wp:positionH relativeFrom="page">
                        <wp:posOffset>4039870</wp:posOffset>
                      </wp:positionH>
                      <wp:positionV relativeFrom="page">
                        <wp:posOffset>6186170</wp:posOffset>
                      </wp:positionV>
                      <wp:extent cx="164465" cy="1270"/>
                      <wp:effectExtent l="10795" t="13970" r="15240" b="13335"/>
                      <wp:wrapNone/>
                      <wp:docPr id="1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1270"/>
                                <a:chOff x="6362" y="9742"/>
                                <a:chExt cx="259" cy="2"/>
                              </a:xfrm>
                            </wpg:grpSpPr>
                            <wps:wsp>
                              <wps:cNvPr id="145" name="Freeform 25"/>
                              <wps:cNvSpPr>
                                <a:spLocks/>
                              </wps:cNvSpPr>
                              <wps:spPr bwMode="auto">
                                <a:xfrm>
                                  <a:off x="6362" y="9742"/>
                                  <a:ext cx="259" cy="2"/>
                                </a:xfrm>
                                <a:custGeom>
                                  <a:avLst/>
                                  <a:gdLst>
                                    <a:gd name="T0" fmla="+- 0 6362 6362"/>
                                    <a:gd name="T1" fmla="*/ T0 w 259"/>
                                    <a:gd name="T2" fmla="+- 0 6622 6362"/>
                                    <a:gd name="T3" fmla="*/ T2 w 259"/>
                                  </a:gdLst>
                                  <a:ahLst/>
                                  <a:cxnLst>
                                    <a:cxn ang="0">
                                      <a:pos x="T1" y="0"/>
                                    </a:cxn>
                                    <a:cxn ang="0">
                                      <a:pos x="T3" y="0"/>
                                    </a:cxn>
                                  </a:cxnLst>
                                  <a:rect l="0" t="0" r="r" b="b"/>
                                  <a:pathLst>
                                    <a:path w="259">
                                      <a:moveTo>
                                        <a:pt x="0" y="0"/>
                                      </a:moveTo>
                                      <a:lnTo>
                                        <a:pt x="2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F3168" id="Group 24" o:spid="_x0000_s1026" style="position:absolute;margin-left:318.1pt;margin-top:487.1pt;width:12.95pt;height:.1pt;z-index:-251668992;mso-position-horizontal-relative:page;mso-position-vertical-relative:page" coordorigin="6362,9742" coordsize="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">
                      <v:shape id="Freeform 25" o:spid="_x0000_s1027" style="position:absolute;left:6362;top:9742;width:259;height:2;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" path="m,l260,e" filled="f" strokeweight=".82pt">
                        <v:path arrowok="t" o:connecttype="custom" o:connectlocs="0,0;260,0" o:connectangles="0,0"/>
                      </v:shape>
                      <w10:wrap anchorx="page" anchory="page"/>
                    </v:group>
                  </w:pict>
                </mc:Fallback>
              </mc:AlternateContent>
            </w: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ev</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kinds of</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mma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ionising</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Def</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 xml:space="preserve"> α</w:t>
            </w:r>
            <w:r>
              <w:rPr>
                <w:rFonts w:ascii="Times New Roman" w:eastAsia="Times New Roman" w:hAnsi="Times New Roman" w:cs="Times New Roman"/>
                <w:sz w:val="24"/>
                <w:szCs w:val="24"/>
              </w:rPr>
              <w:t>,β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α</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β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γ</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ra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2280"/>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9" w:line="180" w:lineRule="exact"/>
              <w:rPr>
                <w:sz w:val="18"/>
                <w:szCs w:val="18"/>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rad</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es </w:t>
            </w:r>
            <w:r>
              <w:rPr>
                <w:rFonts w:ascii="Calibri" w:eastAsia="Calibri" w:hAnsi="Calibri" w:cs="Calibri"/>
                <w:spacing w:val="-1"/>
              </w:rPr>
              <w:t>in</w:t>
            </w:r>
          </w:p>
          <w:p w:rsidR="00326228" w:rsidRDefault="004B6062">
            <w:pPr>
              <w:pStyle w:val="ListParagraph"/>
              <w:numPr>
                <w:ilvl w:val="0"/>
                <w:numId w:val="2"/>
              </w:numPr>
              <w:tabs>
                <w:tab w:val="left" w:pos="1542"/>
              </w:tabs>
              <w:ind w:left="1542"/>
              <w:rPr>
                <w:rFonts w:ascii="Calibri" w:eastAsia="Calibri" w:hAnsi="Calibri" w:cs="Calibri"/>
              </w:rPr>
            </w:pPr>
            <w:r>
              <w:rPr>
                <w:rFonts w:ascii="Calibri" w:eastAsia="Calibri" w:hAnsi="Calibri" w:cs="Calibri"/>
              </w:rPr>
              <w:t>Me</w:t>
            </w:r>
            <w:r>
              <w:rPr>
                <w:rFonts w:ascii="Calibri" w:eastAsia="Calibri" w:hAnsi="Calibri" w:cs="Calibri"/>
                <w:spacing w:val="-1"/>
              </w:rPr>
              <w:t>di</w:t>
            </w:r>
            <w:r>
              <w:rPr>
                <w:rFonts w:ascii="Calibri" w:eastAsia="Calibri" w:hAnsi="Calibri" w:cs="Calibri"/>
              </w:rPr>
              <w:t>c</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agin</w:t>
            </w:r>
            <w:r>
              <w:rPr>
                <w:rFonts w:ascii="Calibri" w:eastAsia="Calibri" w:hAnsi="Calibri" w:cs="Calibri"/>
              </w:rPr>
              <w:t>g</w:t>
            </w:r>
          </w:p>
          <w:p w:rsidR="00326228" w:rsidRDefault="004B6062">
            <w:pPr>
              <w:pStyle w:val="ListParagraph"/>
              <w:numPr>
                <w:ilvl w:val="0"/>
                <w:numId w:val="2"/>
              </w:numPr>
              <w:tabs>
                <w:tab w:val="left" w:pos="1542"/>
              </w:tabs>
              <w:spacing w:line="267" w:lineRule="exact"/>
              <w:ind w:left="1542" w:hanging="361"/>
              <w:rPr>
                <w:rFonts w:ascii="Calibri" w:eastAsia="Calibri" w:hAnsi="Calibri" w:cs="Calibri"/>
              </w:rPr>
            </w:pPr>
            <w:r>
              <w:rPr>
                <w:rFonts w:ascii="Calibri" w:eastAsia="Calibri" w:hAnsi="Calibri" w:cs="Calibri"/>
              </w:rPr>
              <w:t>Me</w:t>
            </w:r>
            <w:r>
              <w:rPr>
                <w:rFonts w:ascii="Calibri" w:eastAsia="Calibri" w:hAnsi="Calibri" w:cs="Calibri"/>
                <w:spacing w:val="-1"/>
              </w:rPr>
              <w:t>di</w:t>
            </w:r>
            <w:r>
              <w:rPr>
                <w:rFonts w:ascii="Calibri" w:eastAsia="Calibri" w:hAnsi="Calibri" w:cs="Calibri"/>
              </w:rPr>
              <w:t>c</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rap</w:t>
            </w:r>
            <w:r>
              <w:rPr>
                <w:rFonts w:ascii="Calibri" w:eastAsia="Calibri" w:hAnsi="Calibri" w:cs="Calibri"/>
              </w:rPr>
              <w:t>y</w:t>
            </w:r>
          </w:p>
          <w:p w:rsidR="00326228" w:rsidRDefault="004B6062">
            <w:pPr>
              <w:pStyle w:val="ListParagraph"/>
              <w:numPr>
                <w:ilvl w:val="0"/>
                <w:numId w:val="2"/>
              </w:numPr>
              <w:tabs>
                <w:tab w:val="left" w:pos="1542"/>
              </w:tabs>
              <w:ind w:left="1542" w:hanging="361"/>
              <w:rPr>
                <w:rFonts w:ascii="Calibri" w:eastAsia="Calibri" w:hAnsi="Calibri" w:cs="Calibri"/>
              </w:rPr>
            </w:pPr>
            <w:r>
              <w:rPr>
                <w:rFonts w:ascii="Calibri" w:eastAsia="Calibri" w:hAnsi="Calibri" w:cs="Calibri"/>
                <w:spacing w:val="-1"/>
              </w:rPr>
              <w:t>F</w:t>
            </w:r>
            <w:r>
              <w:rPr>
                <w:rFonts w:ascii="Calibri" w:eastAsia="Calibri" w:hAnsi="Calibri" w:cs="Calibri"/>
                <w:spacing w:val="1"/>
              </w:rPr>
              <w:t>oo</w:t>
            </w:r>
            <w:r>
              <w:rPr>
                <w:rFonts w:ascii="Calibri" w:eastAsia="Calibri" w:hAnsi="Calibri" w:cs="Calibri"/>
              </w:rPr>
              <w:t>d</w:t>
            </w:r>
            <w:r>
              <w:rPr>
                <w:rFonts w:ascii="Calibri" w:eastAsia="Calibri" w:hAnsi="Calibri" w:cs="Calibri"/>
                <w:spacing w:val="-1"/>
              </w:rPr>
              <w:t xml:space="preserve"> irradi</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p w:rsidR="00326228" w:rsidRDefault="004B6062">
            <w:pPr>
              <w:pStyle w:val="ListParagraph"/>
              <w:numPr>
                <w:ilvl w:val="0"/>
                <w:numId w:val="2"/>
              </w:numPr>
              <w:tabs>
                <w:tab w:val="left" w:pos="1542"/>
              </w:tabs>
              <w:ind w:left="1542" w:hanging="361"/>
              <w:rPr>
                <w:rFonts w:ascii="Calibri" w:eastAsia="Calibri" w:hAnsi="Calibri" w:cs="Calibri"/>
              </w:rPr>
            </w:pPr>
            <w:r>
              <w:rPr>
                <w:rFonts w:ascii="Calibri" w:eastAsia="Calibri" w:hAnsi="Calibri" w:cs="Calibri"/>
                <w:spacing w:val="-1"/>
              </w:rPr>
              <w:t>Agri</w:t>
            </w:r>
            <w:r>
              <w:rPr>
                <w:rFonts w:ascii="Calibri" w:eastAsia="Calibri" w:hAnsi="Calibri" w:cs="Calibri"/>
              </w:rPr>
              <w:t>c</w:t>
            </w:r>
            <w:r>
              <w:rPr>
                <w:rFonts w:ascii="Calibri" w:eastAsia="Calibri" w:hAnsi="Calibri" w:cs="Calibri"/>
                <w:spacing w:val="-1"/>
              </w:rPr>
              <w:t>ul</w:t>
            </w:r>
            <w:r>
              <w:rPr>
                <w:rFonts w:ascii="Calibri" w:eastAsia="Calibri" w:hAnsi="Calibri" w:cs="Calibri"/>
              </w:rPr>
              <w:t>t</w:t>
            </w:r>
            <w:r>
              <w:rPr>
                <w:rFonts w:ascii="Calibri" w:eastAsia="Calibri" w:hAnsi="Calibri" w:cs="Calibri"/>
                <w:spacing w:val="-1"/>
              </w:rPr>
              <w:t>ure</w:t>
            </w:r>
          </w:p>
          <w:p w:rsidR="00326228" w:rsidRDefault="004B6062">
            <w:pPr>
              <w:pStyle w:val="ListParagraph"/>
              <w:numPr>
                <w:ilvl w:val="0"/>
                <w:numId w:val="2"/>
              </w:numPr>
              <w:tabs>
                <w:tab w:val="left" w:pos="1542"/>
              </w:tabs>
              <w:ind w:left="1542"/>
              <w:rPr>
                <w:rFonts w:ascii="Calibri" w:eastAsia="Calibri" w:hAnsi="Calibri" w:cs="Calibri"/>
              </w:rPr>
            </w:pPr>
            <w:r>
              <w:rPr>
                <w:rFonts w:ascii="Calibri" w:eastAsia="Calibri" w:hAnsi="Calibri" w:cs="Calibri"/>
              </w:rPr>
              <w:t>R</w:t>
            </w:r>
            <w:r>
              <w:rPr>
                <w:rFonts w:ascii="Calibri" w:eastAsia="Calibri" w:hAnsi="Calibri" w:cs="Calibri"/>
                <w:spacing w:val="-1"/>
              </w:rPr>
              <w:t>adi</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ar</w:t>
            </w:r>
            <w:r>
              <w:rPr>
                <w:rFonts w:ascii="Calibri" w:eastAsia="Calibri" w:hAnsi="Calibri" w:cs="Calibri"/>
                <w:spacing w:val="-4"/>
              </w:rPr>
              <w:t>b</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da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p>
          <w:p w:rsidR="00326228" w:rsidRDefault="004B6062">
            <w:pPr>
              <w:pStyle w:val="ListParagraph"/>
              <w:numPr>
                <w:ilvl w:val="0"/>
                <w:numId w:val="2"/>
              </w:numPr>
              <w:tabs>
                <w:tab w:val="left" w:pos="1542"/>
              </w:tabs>
              <w:ind w:left="1542"/>
              <w:rPr>
                <w:rFonts w:ascii="Calibri" w:eastAsia="Calibri" w:hAnsi="Calibri" w:cs="Calibri"/>
              </w:rPr>
            </w:pPr>
            <w:r>
              <w:rPr>
                <w:rFonts w:ascii="Calibri" w:eastAsia="Calibri" w:hAnsi="Calibri" w:cs="Calibri"/>
                <w:spacing w:val="-1"/>
              </w:rPr>
              <w:t>S</w:t>
            </w:r>
            <w:r>
              <w:rPr>
                <w:rFonts w:ascii="Calibri" w:eastAsia="Calibri" w:hAnsi="Calibri" w:cs="Calibri"/>
                <w:spacing w:val="1"/>
              </w:rPr>
              <w:t>m</w:t>
            </w:r>
            <w:r>
              <w:rPr>
                <w:rFonts w:ascii="Calibri" w:eastAsia="Calibri" w:hAnsi="Calibri" w:cs="Calibri"/>
                <w:spacing w:val="-2"/>
              </w:rPr>
              <w:t>o</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ete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p>
          <w:p w:rsidR="00326228" w:rsidRDefault="004B6062">
            <w:pPr>
              <w:pStyle w:val="ListParagraph"/>
              <w:numPr>
                <w:ilvl w:val="0"/>
                <w:numId w:val="2"/>
              </w:numPr>
              <w:tabs>
                <w:tab w:val="left" w:pos="1542"/>
              </w:tabs>
              <w:ind w:left="1542"/>
              <w:rPr>
                <w:rFonts w:ascii="Calibri" w:eastAsia="Calibri" w:hAnsi="Calibri" w:cs="Calibri"/>
              </w:rPr>
            </w:pPr>
            <w:r>
              <w:rPr>
                <w:rFonts w:ascii="Calibri" w:eastAsia="Calibri" w:hAnsi="Calibri" w:cs="Calibri"/>
                <w:spacing w:val="-1"/>
              </w:rPr>
              <w:t>Indu</w:t>
            </w:r>
            <w:r>
              <w:rPr>
                <w:rFonts w:ascii="Calibri" w:eastAsia="Calibri" w:hAnsi="Calibri" w:cs="Calibri"/>
              </w:rPr>
              <w:t>st</w:t>
            </w:r>
            <w:r>
              <w:rPr>
                <w:rFonts w:ascii="Calibri" w:eastAsia="Calibri" w:hAnsi="Calibri" w:cs="Calibri"/>
                <w:spacing w:val="-1"/>
              </w:rPr>
              <w:t>ria</w:t>
            </w:r>
            <w:r>
              <w:rPr>
                <w:rFonts w:ascii="Calibri" w:eastAsia="Calibri" w:hAnsi="Calibri" w:cs="Calibri"/>
              </w:rPr>
              <w:t xml:space="preserve">l </w:t>
            </w:r>
            <w:r>
              <w:rPr>
                <w:rFonts w:ascii="Calibri" w:eastAsia="Calibri" w:hAnsi="Calibri" w:cs="Calibri"/>
                <w:spacing w:val="-1"/>
              </w:rPr>
              <w:t>appli</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li</w:t>
            </w:r>
            <w:r>
              <w:rPr>
                <w:rFonts w:ascii="Calibri" w:eastAsia="Calibri" w:hAnsi="Calibri" w:cs="Calibri"/>
                <w:spacing w:val="-2"/>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ra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p>
          <w:p w:rsidR="00326228" w:rsidRDefault="004B6062">
            <w:pPr>
              <w:pStyle w:val="TableParagraph"/>
              <w:ind w:left="102"/>
              <w:rPr>
                <w:rFonts w:ascii="Calibri" w:eastAsia="Calibri" w:hAnsi="Calibri" w:cs="Calibri"/>
              </w:rPr>
            </w:pP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nisin</w:t>
            </w:r>
            <w:r>
              <w:rPr>
                <w:rFonts w:ascii="Calibri" w:eastAsia="Calibri" w:hAnsi="Calibri" w:cs="Calibri"/>
              </w:rPr>
              <w:t>g</w:t>
            </w:r>
            <w:r>
              <w:rPr>
                <w:rFonts w:ascii="Calibri" w:eastAsia="Calibri" w:hAnsi="Calibri" w:cs="Calibri"/>
                <w:spacing w:val="-1"/>
              </w:rPr>
              <w:t xml:space="preserve"> radia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a </w:t>
            </w:r>
            <w:r>
              <w:rPr>
                <w:rFonts w:ascii="Calibri" w:eastAsia="Calibri" w:hAnsi="Calibri" w:cs="Calibri"/>
                <w:spacing w:val="-3"/>
              </w:rPr>
              <w:t>G</w:t>
            </w:r>
            <w:r>
              <w:rPr>
                <w:rFonts w:ascii="Calibri" w:eastAsia="Calibri" w:hAnsi="Calibri" w:cs="Calibri"/>
              </w:rPr>
              <w:t>e</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er M</w:t>
            </w:r>
            <w:r>
              <w:rPr>
                <w:rFonts w:ascii="Calibri" w:eastAsia="Calibri" w:hAnsi="Calibri" w:cs="Calibri"/>
                <w:spacing w:val="-1"/>
              </w:rPr>
              <w:t>ull</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ub</w:t>
            </w:r>
            <w:r>
              <w:rPr>
                <w:rFonts w:ascii="Calibri" w:eastAsia="Calibri" w:hAnsi="Calibri" w:cs="Calibri"/>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w:t>
            </w:r>
            <w:r>
              <w:rPr>
                <w:rFonts w:ascii="Calibri" w:eastAsia="Calibri" w:hAnsi="Calibri" w:cs="Calibri"/>
                <w:spacing w:val="-1"/>
              </w:rPr>
              <w:t>fin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qu</w:t>
            </w:r>
            <w:r>
              <w:rPr>
                <w:rFonts w:ascii="Calibri" w:eastAsia="Calibri" w:hAnsi="Calibri" w:cs="Calibri"/>
              </w:rPr>
              <w:t>e</w:t>
            </w:r>
            <w:r>
              <w:rPr>
                <w:rFonts w:ascii="Calibri" w:eastAsia="Calibri" w:hAnsi="Calibri" w:cs="Calibri"/>
                <w:spacing w:val="-1"/>
              </w:rPr>
              <w:t>r</w:t>
            </w:r>
            <w:r>
              <w:rPr>
                <w:rFonts w:ascii="Calibri" w:eastAsia="Calibri" w:hAnsi="Calibri" w:cs="Calibri"/>
              </w:rPr>
              <w:t>el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rPr>
              <w:t>w</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r</w:t>
            </w:r>
            <w:r>
              <w:rPr>
                <w:rFonts w:ascii="Calibri" w:eastAsia="Calibri" w:hAnsi="Calibri" w:cs="Calibri"/>
                <w:b/>
                <w:bCs/>
                <w:spacing w:val="-1"/>
              </w:rPr>
              <w:t>ad</w:t>
            </w:r>
            <w:r>
              <w:rPr>
                <w:rFonts w:ascii="Calibri" w:eastAsia="Calibri" w:hAnsi="Calibri" w:cs="Calibri"/>
                <w:b/>
                <w:bCs/>
                <w:spacing w:val="1"/>
              </w:rPr>
              <w:t>i</w:t>
            </w:r>
            <w:r>
              <w:rPr>
                <w:rFonts w:ascii="Calibri" w:eastAsia="Calibri" w:hAnsi="Calibri" w:cs="Calibri"/>
                <w:b/>
                <w:bCs/>
                <w:spacing w:val="-2"/>
              </w:rPr>
              <w:t>o</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v</w:t>
            </w:r>
            <w:r>
              <w:rPr>
                <w:rFonts w:ascii="Calibri" w:eastAsia="Calibri" w:hAnsi="Calibri" w:cs="Calibri"/>
                <w:b/>
                <w:bCs/>
              </w:rPr>
              <w:t>e</w:t>
            </w:r>
            <w:r>
              <w:rPr>
                <w:rFonts w:ascii="Calibri" w:eastAsia="Calibri" w:hAnsi="Calibri" w:cs="Calibri"/>
                <w:b/>
                <w:bCs/>
                <w:spacing w:val="-1"/>
              </w:rPr>
              <w:t xml:space="preserve"> de</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hal</w:t>
            </w:r>
            <w:r>
              <w:rPr>
                <w:rFonts w:ascii="Calibri" w:eastAsia="Calibri" w:hAnsi="Calibri" w:cs="Calibri"/>
              </w:rPr>
              <w:t xml:space="preserve">f - </w:t>
            </w:r>
            <w:r>
              <w:rPr>
                <w:rFonts w:ascii="Calibri" w:eastAsia="Calibri" w:hAnsi="Calibri" w:cs="Calibri"/>
                <w:spacing w:val="-1"/>
              </w:rPr>
              <w:t>lif</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hi</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et</w:t>
            </w:r>
            <w:r>
              <w:rPr>
                <w:rFonts w:ascii="Calibri" w:eastAsia="Calibri" w:hAnsi="Calibri" w:cs="Calibri"/>
                <w:spacing w:val="-2"/>
              </w:rPr>
              <w:t>w</w:t>
            </w:r>
            <w:r>
              <w:rPr>
                <w:rFonts w:ascii="Calibri" w:eastAsia="Calibri" w:hAnsi="Calibri" w:cs="Calibri"/>
              </w:rPr>
              <w:t>een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hal</w:t>
            </w:r>
            <w:r>
              <w:rPr>
                <w:rFonts w:ascii="Calibri" w:eastAsia="Calibri" w:hAnsi="Calibri" w:cs="Calibri"/>
              </w:rPr>
              <w:t xml:space="preserve">f - </w:t>
            </w:r>
            <w:r>
              <w:rPr>
                <w:rFonts w:ascii="Calibri" w:eastAsia="Calibri" w:hAnsi="Calibri" w:cs="Calibri"/>
                <w:spacing w:val="-1"/>
              </w:rPr>
              <w:t>lif</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
          <w:p w:rsidR="00326228" w:rsidRDefault="004B6062">
            <w:pPr>
              <w:pStyle w:val="TableParagraph"/>
              <w:ind w:left="102"/>
              <w:rPr>
                <w:rFonts w:ascii="Calibri" w:eastAsia="Calibri" w:hAnsi="Calibri" w:cs="Calibri"/>
              </w:rPr>
            </w:pPr>
            <w:r>
              <w:rPr>
                <w:rFonts w:ascii="Calibri" w:eastAsia="Calibri" w:hAnsi="Calibri" w:cs="Calibri"/>
                <w:spacing w:val="-1"/>
              </w:rPr>
              <w:t>d</w:t>
            </w:r>
            <w:r>
              <w:rPr>
                <w:rFonts w:ascii="Calibri" w:eastAsia="Calibri" w:hAnsi="Calibri" w:cs="Calibri"/>
              </w:rPr>
              <w:t>ec</w:t>
            </w:r>
            <w:r>
              <w:rPr>
                <w:rFonts w:ascii="Calibri" w:eastAsia="Calibri" w:hAnsi="Calibri" w:cs="Calibri"/>
                <w:spacing w:val="-1"/>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an</w:t>
            </w:r>
            <w:r>
              <w:rPr>
                <w:rFonts w:ascii="Calibri" w:eastAsia="Calibri" w:hAnsi="Calibri" w:cs="Calibri"/>
              </w:rPr>
              <w:t>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620E52">
        <w:trPr>
          <w:trHeight w:hRule="exact" w:val="728"/>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6" w:line="100" w:lineRule="exact"/>
              <w:rPr>
                <w:sz w:val="10"/>
                <w:szCs w:val="1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58" w:lineRule="exact"/>
              <w:ind w:right="724"/>
              <w:jc w:val="right"/>
              <w:rPr>
                <w:rFonts w:ascii="Cambria Math" w:eastAsia="Cambria Math" w:hAnsi="Cambria Math" w:cs="Cambria Math"/>
                <w:sz w:val="16"/>
                <w:szCs w:val="16"/>
              </w:rPr>
            </w:pPr>
            <w:r>
              <w:rPr>
                <w:rFonts w:ascii="Cambria Math" w:eastAsia="Cambria Math" w:hAnsi="Cambria Math" w:cs="Cambria Math"/>
                <w:sz w:val="16"/>
                <w:szCs w:val="16"/>
              </w:rPr>
              <w:t>𝒍</w:t>
            </w:r>
            <w:r>
              <w:rPr>
                <w:rFonts w:ascii="Cambria Math" w:eastAsia="Cambria Math" w:hAnsi="Cambria Math" w:cs="Cambria Math"/>
                <w:spacing w:val="-1"/>
                <w:sz w:val="16"/>
                <w:szCs w:val="16"/>
              </w:rPr>
              <w:t>𝒏</w:t>
            </w:r>
            <w:r w:rsidR="00620E52">
              <w:rPr>
                <w:rFonts w:ascii="Cambria Math" w:eastAsia="Cambria Math" w:hAnsi="Cambria Math" w:cs="Cambria Math"/>
                <w:spacing w:val="-1"/>
                <w:sz w:val="16"/>
                <w:szCs w:val="16"/>
              </w:rPr>
              <w:t>2</w:t>
            </w:r>
          </w:p>
          <w:p w:rsidR="00326228" w:rsidRDefault="004B6062" w:rsidP="00620E52">
            <w:pPr>
              <w:pStyle w:val="TableParagraph"/>
              <w:ind w:right="808"/>
              <w:jc w:val="right"/>
              <w:rPr>
                <w:rFonts w:ascii="Cambria Math" w:eastAsia="Cambria Math" w:hAnsi="Cambria Math" w:cs="Cambria Math"/>
                <w:sz w:val="16"/>
                <w:szCs w:val="16"/>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w:t>
            </w:r>
            <w:r>
              <w:rPr>
                <w:rFonts w:ascii="Calibri" w:eastAsia="Calibri" w:hAnsi="Calibri" w:cs="Calibri"/>
                <w:b/>
                <w:bCs/>
                <w:spacing w:val="-1"/>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ha</w:t>
            </w:r>
            <w:r>
              <w:rPr>
                <w:rFonts w:ascii="Calibri" w:eastAsia="Calibri" w:hAnsi="Calibri" w:cs="Calibri"/>
                <w:b/>
                <w:bCs/>
              </w:rPr>
              <w:t>lf -</w:t>
            </w:r>
            <w:r>
              <w:rPr>
                <w:rFonts w:ascii="Calibri" w:eastAsia="Calibri" w:hAnsi="Calibri" w:cs="Calibri"/>
                <w:b/>
                <w:bCs/>
                <w:spacing w:val="-3"/>
              </w:rPr>
              <w:t xml:space="preserve"> </w:t>
            </w:r>
            <w:r>
              <w:rPr>
                <w:rFonts w:ascii="Calibri" w:eastAsia="Calibri" w:hAnsi="Calibri" w:cs="Calibri"/>
                <w:b/>
                <w:bCs/>
              </w:rPr>
              <w:t>li</w:t>
            </w:r>
            <w:r>
              <w:rPr>
                <w:rFonts w:ascii="Calibri" w:eastAsia="Calibri" w:hAnsi="Calibri" w:cs="Calibri"/>
                <w:b/>
                <w:bCs/>
                <w:spacing w:val="-1"/>
              </w:rPr>
              <w:t>f</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4"/>
              </w:rPr>
              <w:t>u</w:t>
            </w:r>
            <w:r>
              <w:rPr>
                <w:rFonts w:ascii="Calibri" w:eastAsia="Calibri" w:hAnsi="Calibri" w:cs="Calibri"/>
                <w:b/>
                <w:bCs/>
              </w:rPr>
              <w:t>s</w:t>
            </w:r>
            <w:r>
              <w:rPr>
                <w:rFonts w:ascii="Calibri" w:eastAsia="Calibri" w:hAnsi="Calibri" w:cs="Calibri"/>
                <w:b/>
                <w:bCs/>
                <w:spacing w:val="-2"/>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4"/>
              </w:rPr>
              <w:t>u</w:t>
            </w:r>
            <w:r>
              <w:rPr>
                <w:rFonts w:ascii="Calibri" w:eastAsia="Calibri" w:hAnsi="Calibri" w:cs="Calibri"/>
                <w:b/>
                <w:bCs/>
              </w:rPr>
              <w:t>la</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½</w:t>
            </w:r>
            <w:r>
              <w:rPr>
                <w:rFonts w:ascii="Calibri" w:eastAsia="Calibri" w:hAnsi="Calibri" w:cs="Calibri"/>
                <w:b/>
                <w:bCs/>
                <w:spacing w:val="-1"/>
              </w:rPr>
              <w:t xml:space="preserve"> </w:t>
            </w:r>
            <w:r>
              <w:rPr>
                <w:rFonts w:ascii="Calibri" w:eastAsia="Calibri" w:hAnsi="Calibri" w:cs="Calibri"/>
                <w:b/>
                <w:bCs/>
              </w:rPr>
              <w:t xml:space="preserve">=  </w:t>
            </w:r>
            <w:r>
              <w:rPr>
                <w:rFonts w:ascii="Calibri" w:eastAsia="Calibri" w:hAnsi="Calibri" w:cs="Calibri"/>
                <w:b/>
                <w:bCs/>
                <w:spacing w:val="-17"/>
              </w:rPr>
              <w:t xml:space="preserve"> </w:t>
            </w:r>
            <w:r>
              <w:rPr>
                <w:rFonts w:ascii="Cambria Math" w:eastAsia="Cambria Math" w:hAnsi="Cambria Math" w:cs="Cambria Math"/>
                <w:position w:val="-10"/>
                <w:sz w:val="16"/>
                <w:szCs w:val="16"/>
              </w:rPr>
              <w:t>𝝀</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 xml:space="preserve">f </w:t>
            </w:r>
            <w:r>
              <w:rPr>
                <w:rFonts w:ascii="Calibri" w:eastAsia="Calibri" w:hAnsi="Calibri" w:cs="Calibri"/>
                <w:b/>
                <w:bCs/>
                <w:spacing w:val="-1"/>
              </w:rPr>
              <w:t>d</w:t>
            </w:r>
            <w:r>
              <w:rPr>
                <w:rFonts w:ascii="Calibri" w:eastAsia="Calibri" w:hAnsi="Calibri" w:cs="Calibri"/>
                <w:b/>
                <w:bCs/>
                <w:spacing w:val="-4"/>
              </w:rPr>
              <w:t>e</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2"/>
              </w:rPr>
              <w:t>λ</w:t>
            </w:r>
            <w:r>
              <w:rPr>
                <w:rFonts w:ascii="Calibri" w:eastAsia="Calibri" w:hAnsi="Calibri" w:cs="Calibri"/>
                <w:b/>
                <w:bCs/>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7"/>
              <w:ind w:left="1"/>
              <w:jc w:val="center"/>
              <w:rPr>
                <w:rFonts w:ascii="Calibri" w:eastAsia="Calibri" w:hAnsi="Calibri" w:cs="Calibri"/>
              </w:rPr>
            </w:pPr>
            <w:r>
              <w:rPr>
                <w:rFonts w:ascii="Calibri" w:eastAsia="Calibri" w:hAnsi="Calibri" w:cs="Calibri"/>
                <w:b/>
                <w:bCs/>
                <w:color w:val="548DD4"/>
              </w:rPr>
              <w:t>N</w:t>
            </w:r>
            <w:r>
              <w:rPr>
                <w:rFonts w:ascii="Calibri" w:eastAsia="Calibri" w:hAnsi="Calibri" w:cs="Calibri"/>
                <w:b/>
                <w:bCs/>
                <w:color w:val="548DD4"/>
                <w:spacing w:val="-1"/>
              </w:rPr>
              <w:t>u</w:t>
            </w:r>
            <w:r>
              <w:rPr>
                <w:rFonts w:ascii="Calibri" w:eastAsia="Calibri" w:hAnsi="Calibri" w:cs="Calibri"/>
                <w:b/>
                <w:bCs/>
                <w:color w:val="548DD4"/>
                <w:spacing w:val="-2"/>
              </w:rPr>
              <w:t>c</w:t>
            </w:r>
            <w:r>
              <w:rPr>
                <w:rFonts w:ascii="Calibri" w:eastAsia="Calibri" w:hAnsi="Calibri" w:cs="Calibri"/>
                <w:b/>
                <w:bCs/>
                <w:color w:val="548DD4"/>
              </w:rPr>
              <w:t>l</w:t>
            </w:r>
            <w:r>
              <w:rPr>
                <w:rFonts w:ascii="Calibri" w:eastAsia="Calibri" w:hAnsi="Calibri" w:cs="Calibri"/>
                <w:b/>
                <w:bCs/>
                <w:color w:val="548DD4"/>
                <w:spacing w:val="-1"/>
              </w:rPr>
              <w:t>e</w:t>
            </w:r>
            <w:r>
              <w:rPr>
                <w:rFonts w:ascii="Calibri" w:eastAsia="Calibri" w:hAnsi="Calibri" w:cs="Calibri"/>
                <w:b/>
                <w:bCs/>
                <w:color w:val="548DD4"/>
                <w:spacing w:val="-2"/>
              </w:rPr>
              <w:t>a</w:t>
            </w:r>
            <w:r>
              <w:rPr>
                <w:rFonts w:ascii="Calibri" w:eastAsia="Calibri" w:hAnsi="Calibri" w:cs="Calibri"/>
                <w:b/>
                <w:bCs/>
                <w:color w:val="548DD4"/>
              </w:rPr>
              <w:t>r</w:t>
            </w:r>
            <w:r>
              <w:rPr>
                <w:rFonts w:ascii="Calibri" w:eastAsia="Calibri" w:hAnsi="Calibri" w:cs="Calibri"/>
                <w:b/>
                <w:bCs/>
                <w:color w:val="548DD4"/>
                <w:spacing w:val="1"/>
              </w:rPr>
              <w:t xml:space="preserve"> </w:t>
            </w:r>
            <w:r>
              <w:rPr>
                <w:rFonts w:ascii="Calibri" w:eastAsia="Calibri" w:hAnsi="Calibri" w:cs="Calibri"/>
                <w:b/>
                <w:bCs/>
                <w:color w:val="548DD4"/>
              </w:rPr>
              <w:t>E</w:t>
            </w:r>
            <w:r>
              <w:rPr>
                <w:rFonts w:ascii="Calibri" w:eastAsia="Calibri" w:hAnsi="Calibri" w:cs="Calibri"/>
                <w:b/>
                <w:bCs/>
                <w:color w:val="548DD4"/>
                <w:spacing w:val="-1"/>
              </w:rPr>
              <w:t>ne</w:t>
            </w:r>
            <w:r>
              <w:rPr>
                <w:rFonts w:ascii="Calibri" w:eastAsia="Calibri" w:hAnsi="Calibri" w:cs="Calibri"/>
                <w:b/>
                <w:bCs/>
                <w:color w:val="548DD4"/>
                <w:spacing w:val="-2"/>
              </w:rPr>
              <w:t>r</w:t>
            </w:r>
            <w:r>
              <w:rPr>
                <w:rFonts w:ascii="Calibri" w:eastAsia="Calibri" w:hAnsi="Calibri" w:cs="Calibri"/>
                <w:b/>
                <w:bCs/>
                <w:color w:val="548DD4"/>
              </w:rPr>
              <w:t>gy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fu</w:t>
            </w:r>
            <w:r>
              <w:rPr>
                <w:rFonts w:ascii="Calibri" w:eastAsia="Calibri" w:hAnsi="Calibri" w:cs="Calibri"/>
              </w:rPr>
              <w:t>s</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fu</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un</w:t>
            </w:r>
            <w:r>
              <w:rPr>
                <w:rFonts w:ascii="Calibri" w:eastAsia="Calibri" w:hAnsi="Calibri" w:cs="Calibri"/>
              </w:rPr>
              <w:t>’s 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w:t>
            </w:r>
            <w:r>
              <w:rPr>
                <w:rFonts w:ascii="Calibri" w:eastAsia="Calibri" w:hAnsi="Calibri" w:cs="Calibri"/>
                <w:spacing w:val="-4"/>
              </w:rPr>
              <w:t>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n</w:t>
            </w:r>
          </w:p>
          <w:p w:rsidR="00326228" w:rsidRDefault="004B6062">
            <w:pPr>
              <w:pStyle w:val="TableParagraph"/>
              <w:ind w:left="102"/>
              <w:rPr>
                <w:rFonts w:ascii="Calibri" w:eastAsia="Calibri" w:hAnsi="Calibri" w:cs="Calibri"/>
              </w:rPr>
            </w:pPr>
            <w:r>
              <w:rPr>
                <w:rFonts w:ascii="Calibri" w:eastAsia="Calibri" w:hAnsi="Calibri" w:cs="Calibri"/>
                <w:spacing w:val="-1"/>
              </w:rPr>
              <w:t>nu</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ap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3"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prin</w:t>
            </w:r>
            <w:r>
              <w:rPr>
                <w:rFonts w:ascii="Calibri" w:eastAsia="Calibri" w:hAnsi="Calibri" w:cs="Calibri"/>
              </w:rPr>
              <w:t>c</w:t>
            </w:r>
            <w:r>
              <w:rPr>
                <w:rFonts w:ascii="Calibri" w:eastAsia="Calibri" w:hAnsi="Calibri" w:cs="Calibri"/>
                <w:spacing w:val="-1"/>
              </w:rPr>
              <w:t>ipl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a</w:t>
            </w:r>
            <w:r>
              <w:rPr>
                <w:rFonts w:ascii="Calibri" w:eastAsia="Calibri" w:hAnsi="Calibri" w:cs="Calibri"/>
              </w:rPr>
              <w:t>ss</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p>
          <w:p w:rsidR="00326228" w:rsidRDefault="004B6062">
            <w:pPr>
              <w:pStyle w:val="TableParagraph"/>
              <w:ind w:left="102"/>
              <w:rPr>
                <w:rFonts w:ascii="Calibri" w:eastAsia="Calibri" w:hAnsi="Calibri" w:cs="Calibri"/>
              </w:rPr>
            </w:pPr>
            <w:r>
              <w:rPr>
                <w:rFonts w:ascii="Calibri" w:eastAsia="Calibri" w:hAnsi="Calibri" w:cs="Calibri"/>
                <w:spacing w:val="-1"/>
              </w:rPr>
              <w:t>nu</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5"/>
              <w:ind w:left="102"/>
              <w:rPr>
                <w:rFonts w:ascii="Calibri" w:eastAsia="Calibri" w:hAnsi="Calibri" w:cs="Calibri"/>
                <w:sz w:val="14"/>
                <w:szCs w:val="14"/>
              </w:rPr>
            </w:pPr>
            <w:r>
              <w:rPr>
                <w:rFonts w:ascii="Calibri" w:eastAsia="Calibri" w:hAnsi="Calibri" w:cs="Calibri"/>
                <w:b/>
                <w:bCs/>
              </w:rPr>
              <w:t>P</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2"/>
              </w:rPr>
              <w:t>al</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u</w:t>
            </w:r>
            <w:r>
              <w:rPr>
                <w:rFonts w:ascii="Calibri" w:eastAsia="Calibri" w:hAnsi="Calibri" w:cs="Calibri"/>
                <w:b/>
                <w:bCs/>
              </w:rPr>
              <w:t>si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f</w:t>
            </w:r>
            <w:r>
              <w:rPr>
                <w:rFonts w:ascii="Calibri" w:eastAsia="Calibri" w:hAnsi="Calibri" w:cs="Calibri"/>
                <w:b/>
                <w:bCs/>
                <w:spacing w:val="-2"/>
              </w:rPr>
              <w:t>o</w:t>
            </w:r>
            <w:r>
              <w:rPr>
                <w:rFonts w:ascii="Calibri" w:eastAsia="Calibri" w:hAnsi="Calibri" w:cs="Calibri"/>
                <w:b/>
                <w:bCs/>
              </w:rPr>
              <w:t>rm</w:t>
            </w:r>
            <w:r>
              <w:rPr>
                <w:rFonts w:ascii="Calibri" w:eastAsia="Calibri" w:hAnsi="Calibri" w:cs="Calibri"/>
                <w:b/>
                <w:bCs/>
                <w:spacing w:val="-1"/>
              </w:rPr>
              <w:t>u</w:t>
            </w:r>
            <w:r>
              <w:rPr>
                <w:rFonts w:ascii="Calibri" w:eastAsia="Calibri" w:hAnsi="Calibri" w:cs="Calibri"/>
                <w:b/>
                <w:bCs/>
              </w:rPr>
              <w:t>la</w:t>
            </w:r>
            <w:r>
              <w:rPr>
                <w:rFonts w:ascii="Calibri" w:eastAsia="Calibri" w:hAnsi="Calibri" w:cs="Calibri"/>
                <w:b/>
                <w:bCs/>
                <w:spacing w:val="-3"/>
              </w:rPr>
              <w:t xml:space="preserve"> </w:t>
            </w:r>
            <w:r>
              <w:rPr>
                <w:rFonts w:ascii="Calibri" w:eastAsia="Calibri" w:hAnsi="Calibri" w:cs="Calibri"/>
                <w:b/>
                <w:bCs/>
              </w:rPr>
              <w:t>E =</w:t>
            </w:r>
            <w:r>
              <w:rPr>
                <w:rFonts w:ascii="Calibri" w:eastAsia="Calibri" w:hAnsi="Calibri" w:cs="Calibri"/>
                <w:b/>
                <w:bCs/>
                <w:spacing w:val="-2"/>
              </w:rPr>
              <w:t xml:space="preserve"> mc</w:t>
            </w:r>
            <w:r>
              <w:rPr>
                <w:rFonts w:ascii="Calibri" w:eastAsia="Calibri" w:hAnsi="Calibri" w:cs="Calibri"/>
                <w:b/>
                <w:bCs/>
                <w:position w:val="10"/>
                <w:sz w:val="14"/>
                <w:szCs w:val="14"/>
              </w:rPr>
              <w:t>2</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5"/>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1"/>
              </w:rPr>
              <w:t>ru</w:t>
            </w:r>
            <w:r>
              <w:rPr>
                <w:rFonts w:ascii="Calibri" w:eastAsia="Calibri" w:hAnsi="Calibri" w:cs="Calibri"/>
              </w:rPr>
              <w:t>ct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fun</w:t>
            </w:r>
            <w:r>
              <w:rPr>
                <w:rFonts w:ascii="Calibri" w:eastAsia="Calibri" w:hAnsi="Calibri" w:cs="Calibri"/>
              </w:rPr>
              <w:t>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fun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p>
          <w:p w:rsidR="00326228" w:rsidRDefault="004B6062">
            <w:pPr>
              <w:pStyle w:val="TableParagraph"/>
              <w:ind w:left="102"/>
              <w:rPr>
                <w:rFonts w:ascii="Calibri" w:eastAsia="Calibri" w:hAnsi="Calibri" w:cs="Calibri"/>
              </w:rPr>
            </w:pPr>
            <w:r>
              <w:rPr>
                <w:rFonts w:ascii="Calibri" w:eastAsia="Calibri" w:hAnsi="Calibri" w:cs="Calibri"/>
                <w:spacing w:val="-1"/>
              </w:rPr>
              <w:t>nu</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i</w:t>
            </w:r>
            <w:r>
              <w:rPr>
                <w:rFonts w:ascii="Calibri" w:eastAsia="Calibri" w:hAnsi="Calibri" w:cs="Calibri"/>
                <w:spacing w:val="1"/>
              </w:rPr>
              <w:t>m</w:t>
            </w:r>
            <w:r>
              <w:rPr>
                <w:rFonts w:ascii="Calibri" w:eastAsia="Calibri" w:hAnsi="Calibri" w:cs="Calibri"/>
                <w:spacing w:val="-1"/>
              </w:rPr>
              <w:t>pa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f</w:t>
            </w:r>
            <w:r>
              <w:rPr>
                <w:rFonts w:ascii="Calibri" w:eastAsia="Calibri" w:hAnsi="Calibri" w:cs="Calibri"/>
                <w:spacing w:val="-3"/>
              </w:rPr>
              <w:t>i</w:t>
            </w:r>
            <w:r>
              <w:rPr>
                <w:rFonts w:ascii="Calibri" w:eastAsia="Calibri" w:hAnsi="Calibri" w:cs="Calibri"/>
              </w:rPr>
              <w:t>ss</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rs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4"/>
              </w:rPr>
              <w:t>p</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o</w:t>
            </w:r>
            <w:r>
              <w:rPr>
                <w:rFonts w:ascii="Calibri" w:eastAsia="Calibri" w:hAnsi="Calibri" w:cs="Calibri"/>
              </w:rPr>
              <w:t xml:space="preserve">f </w:t>
            </w:r>
            <w:r>
              <w:rPr>
                <w:rFonts w:ascii="Calibri" w:eastAsia="Calibri" w:hAnsi="Calibri" w:cs="Calibri"/>
                <w:spacing w:val="-1"/>
              </w:rPr>
              <w:t>fu</w:t>
            </w:r>
            <w:r>
              <w:rPr>
                <w:rFonts w:ascii="Calibri" w:eastAsia="Calibri" w:hAnsi="Calibri" w:cs="Calibri"/>
              </w:rPr>
              <w:t>s</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r</w:t>
            </w:r>
            <w:r>
              <w:rPr>
                <w:rFonts w:ascii="Calibri" w:eastAsia="Calibri" w:hAnsi="Calibri" w:cs="Calibri"/>
                <w:spacing w:val="-2"/>
              </w:rPr>
              <w:t>e</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rs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rsidTr="00620E52">
        <w:trPr>
          <w:trHeight w:hRule="exact" w:val="689"/>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9"/>
              <w:ind w:left="102"/>
              <w:rPr>
                <w:rFonts w:ascii="Calibri" w:eastAsia="Calibri" w:hAnsi="Calibri" w:cs="Calibri"/>
              </w:rPr>
            </w:pP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4"/>
              </w:rPr>
              <w:t>d</w:t>
            </w:r>
            <w:r>
              <w:rPr>
                <w:rFonts w:ascii="Calibri" w:eastAsia="Calibri" w:hAnsi="Calibri" w:cs="Calibri"/>
                <w:spacing w:val="1"/>
              </w:rPr>
              <w:t>v</w:t>
            </w:r>
            <w:r>
              <w:rPr>
                <w:rFonts w:ascii="Calibri" w:eastAsia="Calibri" w:hAnsi="Calibri" w:cs="Calibri"/>
                <w:spacing w:val="-1"/>
              </w:rPr>
              <w:t>an</w:t>
            </w:r>
            <w:r>
              <w:rPr>
                <w:rFonts w:ascii="Calibri" w:eastAsia="Calibri" w:hAnsi="Calibri" w:cs="Calibri"/>
              </w:rPr>
              <w:t>t</w:t>
            </w:r>
            <w:r>
              <w:rPr>
                <w:rFonts w:ascii="Calibri" w:eastAsia="Calibri" w:hAnsi="Calibri" w:cs="Calibri"/>
                <w:spacing w:val="-1"/>
              </w:rPr>
              <w:t>ag</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fu</w:t>
            </w:r>
            <w:r>
              <w:rPr>
                <w:rFonts w:ascii="Calibri" w:eastAsia="Calibri" w:hAnsi="Calibri" w:cs="Calibri"/>
                <w:spacing w:val="-3"/>
              </w:rPr>
              <w:t>s</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fis</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s 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spacing w:val="-3"/>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sidR="00620E52">
              <w:rPr>
                <w:rFonts w:ascii="Calibri" w:eastAsia="Calibri" w:hAnsi="Calibri" w:cs="Calibri"/>
              </w:rPr>
              <w:t xml:space="preserve"> power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264" w:lineRule="exact"/>
              <w:ind w:left="102"/>
              <w:rPr>
                <w:rFonts w:ascii="Calibri" w:eastAsia="Calibri" w:hAnsi="Calibri" w:cs="Calibri"/>
              </w:rPr>
            </w:pP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0"/>
              <w:ind w:left="310"/>
              <w:rPr>
                <w:rFonts w:ascii="Calibri" w:eastAsia="Calibri" w:hAnsi="Calibri" w:cs="Calibri"/>
                <w:sz w:val="24"/>
                <w:szCs w:val="24"/>
              </w:rPr>
            </w:pPr>
            <w:r>
              <w:rPr>
                <w:rFonts w:ascii="Calibri" w:eastAsia="Calibri" w:hAnsi="Calibri" w:cs="Calibri"/>
                <w:b/>
                <w:bCs/>
                <w:color w:val="548DD4"/>
                <w:sz w:val="24"/>
                <w:szCs w:val="24"/>
              </w:rPr>
              <w:t>Ion</w:t>
            </w:r>
            <w:r>
              <w:rPr>
                <w:rFonts w:ascii="Calibri" w:eastAsia="Calibri" w:hAnsi="Calibri" w:cs="Calibri"/>
                <w:b/>
                <w:bCs/>
                <w:color w:val="548DD4"/>
                <w:spacing w:val="1"/>
                <w:sz w:val="24"/>
                <w:szCs w:val="24"/>
              </w:rPr>
              <w:t>i</w:t>
            </w:r>
            <w:r>
              <w:rPr>
                <w:rFonts w:ascii="Calibri" w:eastAsia="Calibri" w:hAnsi="Calibri" w:cs="Calibri"/>
                <w:b/>
                <w:bCs/>
                <w:color w:val="548DD4"/>
                <w:spacing w:val="-3"/>
                <w:sz w:val="24"/>
                <w:szCs w:val="24"/>
              </w:rPr>
              <w:t>s</w:t>
            </w:r>
            <w:r>
              <w:rPr>
                <w:rFonts w:ascii="Calibri" w:eastAsia="Calibri" w:hAnsi="Calibri" w:cs="Calibri"/>
                <w:b/>
                <w:bCs/>
                <w:color w:val="548DD4"/>
                <w:spacing w:val="1"/>
                <w:sz w:val="24"/>
                <w:szCs w:val="24"/>
              </w:rPr>
              <w:t>i</w:t>
            </w:r>
            <w:r>
              <w:rPr>
                <w:rFonts w:ascii="Calibri" w:eastAsia="Calibri" w:hAnsi="Calibri" w:cs="Calibri"/>
                <w:b/>
                <w:bCs/>
                <w:color w:val="548DD4"/>
                <w:sz w:val="24"/>
                <w:szCs w:val="24"/>
              </w:rPr>
              <w:t>ng</w:t>
            </w:r>
            <w:r>
              <w:rPr>
                <w:rFonts w:ascii="Calibri" w:eastAsia="Calibri" w:hAnsi="Calibri" w:cs="Calibri"/>
                <w:b/>
                <w:bCs/>
                <w:color w:val="548DD4"/>
                <w:spacing w:val="-6"/>
                <w:sz w:val="24"/>
                <w:szCs w:val="24"/>
              </w:rPr>
              <w:t xml:space="preserve"> </w:t>
            </w:r>
            <w:r>
              <w:rPr>
                <w:rFonts w:ascii="Calibri" w:eastAsia="Calibri" w:hAnsi="Calibri" w:cs="Calibri"/>
                <w:b/>
                <w:bCs/>
                <w:color w:val="548DD4"/>
                <w:spacing w:val="-1"/>
                <w:sz w:val="24"/>
                <w:szCs w:val="24"/>
              </w:rPr>
              <w:t>P</w:t>
            </w:r>
            <w:r>
              <w:rPr>
                <w:rFonts w:ascii="Calibri" w:eastAsia="Calibri" w:hAnsi="Calibri" w:cs="Calibri"/>
                <w:b/>
                <w:bCs/>
                <w:color w:val="548DD4"/>
                <w:spacing w:val="-2"/>
                <w:sz w:val="24"/>
                <w:szCs w:val="24"/>
              </w:rPr>
              <w:t>o</w:t>
            </w:r>
            <w:r>
              <w:rPr>
                <w:rFonts w:ascii="Calibri" w:eastAsia="Calibri" w:hAnsi="Calibri" w:cs="Calibri"/>
                <w:b/>
                <w:bCs/>
                <w:color w:val="548DD4"/>
                <w:spacing w:val="1"/>
                <w:sz w:val="24"/>
                <w:szCs w:val="24"/>
              </w:rPr>
              <w:t>w</w:t>
            </w:r>
            <w:r>
              <w:rPr>
                <w:rFonts w:ascii="Calibri" w:eastAsia="Calibri" w:hAnsi="Calibri" w:cs="Calibri"/>
                <w:b/>
                <w:bCs/>
                <w:color w:val="548DD4"/>
                <w:spacing w:val="-1"/>
                <w:sz w:val="24"/>
                <w:szCs w:val="24"/>
              </w:rPr>
              <w:t>e</w:t>
            </w:r>
            <w:r>
              <w:rPr>
                <w:rFonts w:ascii="Calibri" w:eastAsia="Calibri" w:hAnsi="Calibri" w:cs="Calibri"/>
                <w:b/>
                <w:bCs/>
                <w:color w:val="548DD4"/>
                <w:sz w:val="24"/>
                <w:szCs w:val="24"/>
              </w:rPr>
              <w:t>r</w:t>
            </w:r>
            <w:r>
              <w:rPr>
                <w:rFonts w:ascii="Calibri" w:eastAsia="Calibri" w:hAnsi="Calibri" w:cs="Calibri"/>
                <w:b/>
                <w:bCs/>
                <w:color w:val="548DD4"/>
                <w:spacing w:val="-4"/>
                <w:sz w:val="24"/>
                <w:szCs w:val="24"/>
              </w:rPr>
              <w:t xml:space="preserve"> </w:t>
            </w:r>
            <w:r>
              <w:rPr>
                <w:rFonts w:ascii="Calibri" w:eastAsia="Calibri" w:hAnsi="Calibri" w:cs="Calibri"/>
                <w:b/>
                <w:bCs/>
                <w:color w:val="548DD4"/>
                <w:spacing w:val="-2"/>
                <w:sz w:val="24"/>
                <w:szCs w:val="24"/>
              </w:rPr>
              <w:t>o</w:t>
            </w:r>
            <w:r>
              <w:rPr>
                <w:rFonts w:ascii="Calibri" w:eastAsia="Calibri" w:hAnsi="Calibri" w:cs="Calibri"/>
                <w:b/>
                <w:bCs/>
                <w:color w:val="548DD4"/>
                <w:sz w:val="24"/>
                <w:szCs w:val="24"/>
              </w:rPr>
              <w:t>f</w:t>
            </w:r>
            <w:r>
              <w:rPr>
                <w:rFonts w:ascii="Calibri" w:eastAsia="Calibri" w:hAnsi="Calibri" w:cs="Calibri"/>
                <w:b/>
                <w:bCs/>
                <w:color w:val="548DD4"/>
                <w:spacing w:val="-5"/>
                <w:sz w:val="24"/>
                <w:szCs w:val="24"/>
              </w:rPr>
              <w:t xml:space="preserve"> </w:t>
            </w:r>
            <w:r>
              <w:rPr>
                <w:rFonts w:ascii="Calibri" w:eastAsia="Calibri" w:hAnsi="Calibri" w:cs="Calibri"/>
                <w:b/>
                <w:bCs/>
                <w:color w:val="548DD4"/>
                <w:spacing w:val="-1"/>
                <w:sz w:val="24"/>
                <w:szCs w:val="24"/>
              </w:rPr>
              <w:t>Ra</w:t>
            </w:r>
            <w:r>
              <w:rPr>
                <w:rFonts w:ascii="Calibri" w:eastAsia="Calibri" w:hAnsi="Calibri" w:cs="Calibri"/>
                <w:b/>
                <w:bCs/>
                <w:color w:val="548DD4"/>
                <w:sz w:val="24"/>
                <w:szCs w:val="24"/>
              </w:rPr>
              <w:t>d</w:t>
            </w:r>
            <w:r>
              <w:rPr>
                <w:rFonts w:ascii="Calibri" w:eastAsia="Calibri" w:hAnsi="Calibri" w:cs="Calibri"/>
                <w:b/>
                <w:bCs/>
                <w:color w:val="548DD4"/>
                <w:spacing w:val="1"/>
                <w:sz w:val="24"/>
                <w:szCs w:val="24"/>
              </w:rPr>
              <w:t>i</w:t>
            </w:r>
            <w:r>
              <w:rPr>
                <w:rFonts w:ascii="Calibri" w:eastAsia="Calibri" w:hAnsi="Calibri" w:cs="Calibri"/>
                <w:b/>
                <w:bCs/>
                <w:color w:val="548DD4"/>
                <w:spacing w:val="-1"/>
                <w:sz w:val="24"/>
                <w:szCs w:val="24"/>
              </w:rPr>
              <w:t>a</w:t>
            </w:r>
            <w:r>
              <w:rPr>
                <w:rFonts w:ascii="Calibri" w:eastAsia="Calibri" w:hAnsi="Calibri" w:cs="Calibri"/>
                <w:b/>
                <w:bCs/>
                <w:color w:val="548DD4"/>
                <w:spacing w:val="-2"/>
                <w:sz w:val="24"/>
                <w:szCs w:val="24"/>
              </w:rPr>
              <w:t>t</w:t>
            </w:r>
            <w:r>
              <w:rPr>
                <w:rFonts w:ascii="Calibri" w:eastAsia="Calibri" w:hAnsi="Calibri" w:cs="Calibri"/>
                <w:b/>
                <w:bCs/>
                <w:color w:val="548DD4"/>
                <w:spacing w:val="1"/>
                <w:sz w:val="24"/>
                <w:szCs w:val="24"/>
              </w:rPr>
              <w:t>i</w:t>
            </w:r>
            <w:r>
              <w:rPr>
                <w:rFonts w:ascii="Calibri" w:eastAsia="Calibri" w:hAnsi="Calibri" w:cs="Calibri"/>
                <w:b/>
                <w:bCs/>
                <w:color w:val="548DD4"/>
                <w:sz w:val="24"/>
                <w:szCs w:val="24"/>
              </w:rPr>
              <w:t>on</w:t>
            </w:r>
            <w:r>
              <w:rPr>
                <w:rFonts w:ascii="Calibri" w:eastAsia="Calibri" w:hAnsi="Calibri" w:cs="Calibri"/>
                <w:b/>
                <w:bCs/>
                <w:color w:val="548DD4"/>
                <w:spacing w:val="-4"/>
                <w:sz w:val="24"/>
                <w:szCs w:val="24"/>
              </w:rPr>
              <w:t xml:space="preserve"> </w:t>
            </w:r>
            <w:r>
              <w:rPr>
                <w:rFonts w:ascii="Calibri" w:eastAsia="Calibri" w:hAnsi="Calibri" w:cs="Calibri"/>
                <w:b/>
                <w:bCs/>
                <w:color w:val="548DD4"/>
                <w:spacing w:val="-1"/>
                <w:sz w:val="24"/>
                <w:szCs w:val="24"/>
              </w:rPr>
              <w:t>a</w:t>
            </w:r>
            <w:r>
              <w:rPr>
                <w:rFonts w:ascii="Calibri" w:eastAsia="Calibri" w:hAnsi="Calibri" w:cs="Calibri"/>
                <w:b/>
                <w:bCs/>
                <w:color w:val="548DD4"/>
                <w:spacing w:val="-2"/>
                <w:sz w:val="24"/>
                <w:szCs w:val="24"/>
              </w:rPr>
              <w:t>n</w:t>
            </w:r>
            <w:r>
              <w:rPr>
                <w:rFonts w:ascii="Calibri" w:eastAsia="Calibri" w:hAnsi="Calibri" w:cs="Calibri"/>
                <w:b/>
                <w:bCs/>
                <w:color w:val="548DD4"/>
                <w:sz w:val="24"/>
                <w:szCs w:val="24"/>
              </w:rPr>
              <w:t>d</w:t>
            </w:r>
            <w:r>
              <w:rPr>
                <w:rFonts w:ascii="Calibri" w:eastAsia="Calibri" w:hAnsi="Calibri" w:cs="Calibri"/>
                <w:b/>
                <w:bCs/>
                <w:color w:val="548DD4"/>
                <w:spacing w:val="-5"/>
                <w:sz w:val="24"/>
                <w:szCs w:val="24"/>
              </w:rPr>
              <w:t xml:space="preserve"> </w:t>
            </w:r>
            <w:r>
              <w:rPr>
                <w:rFonts w:ascii="Calibri" w:eastAsia="Calibri" w:hAnsi="Calibri" w:cs="Calibri"/>
                <w:b/>
                <w:bCs/>
                <w:color w:val="548DD4"/>
                <w:spacing w:val="-1"/>
                <w:sz w:val="24"/>
                <w:szCs w:val="24"/>
              </w:rPr>
              <w:t>Hea</w:t>
            </w:r>
            <w:r>
              <w:rPr>
                <w:rFonts w:ascii="Calibri" w:eastAsia="Calibri" w:hAnsi="Calibri" w:cs="Calibri"/>
                <w:b/>
                <w:bCs/>
                <w:color w:val="548DD4"/>
                <w:spacing w:val="1"/>
                <w:sz w:val="24"/>
                <w:szCs w:val="24"/>
              </w:rPr>
              <w:t>l</w:t>
            </w:r>
            <w:r>
              <w:rPr>
                <w:rFonts w:ascii="Calibri" w:eastAsia="Calibri" w:hAnsi="Calibri" w:cs="Calibri"/>
                <w:b/>
                <w:bCs/>
                <w:color w:val="548DD4"/>
                <w:sz w:val="24"/>
                <w:szCs w:val="24"/>
              </w:rPr>
              <w:t>th</w:t>
            </w:r>
            <w:r>
              <w:rPr>
                <w:rFonts w:ascii="Calibri" w:eastAsia="Calibri" w:hAnsi="Calibri" w:cs="Calibri"/>
                <w:b/>
                <w:bCs/>
                <w:color w:val="548DD4"/>
                <w:spacing w:val="-7"/>
                <w:sz w:val="24"/>
                <w:szCs w:val="24"/>
              </w:rPr>
              <w:t xml:space="preserve"> </w:t>
            </w:r>
            <w:r>
              <w:rPr>
                <w:rFonts w:ascii="Calibri" w:eastAsia="Calibri" w:hAnsi="Calibri" w:cs="Calibri"/>
                <w:b/>
                <w:bCs/>
                <w:color w:val="548DD4"/>
                <w:spacing w:val="-1"/>
                <w:sz w:val="24"/>
                <w:szCs w:val="24"/>
              </w:rPr>
              <w:t>Ha</w:t>
            </w:r>
            <w:r>
              <w:rPr>
                <w:rFonts w:ascii="Calibri" w:eastAsia="Calibri" w:hAnsi="Calibri" w:cs="Calibri"/>
                <w:b/>
                <w:bCs/>
                <w:color w:val="548DD4"/>
                <w:sz w:val="24"/>
                <w:szCs w:val="24"/>
              </w:rPr>
              <w:t>z</w:t>
            </w:r>
            <w:r>
              <w:rPr>
                <w:rFonts w:ascii="Calibri" w:eastAsia="Calibri" w:hAnsi="Calibri" w:cs="Calibri"/>
                <w:b/>
                <w:bCs/>
                <w:color w:val="548DD4"/>
                <w:spacing w:val="-1"/>
                <w:sz w:val="24"/>
                <w:szCs w:val="24"/>
              </w:rPr>
              <w:t>a</w:t>
            </w:r>
            <w:r>
              <w:rPr>
                <w:rFonts w:ascii="Calibri" w:eastAsia="Calibri" w:hAnsi="Calibri" w:cs="Calibri"/>
                <w:b/>
                <w:bCs/>
                <w:color w:val="548DD4"/>
                <w:spacing w:val="1"/>
                <w:sz w:val="24"/>
                <w:szCs w:val="24"/>
              </w:rPr>
              <w:t>r</w:t>
            </w:r>
            <w:r>
              <w:rPr>
                <w:rFonts w:ascii="Calibri" w:eastAsia="Calibri" w:hAnsi="Calibri" w:cs="Calibri"/>
                <w:b/>
                <w:bCs/>
                <w:color w:val="548DD4"/>
                <w:sz w:val="24"/>
                <w:szCs w:val="24"/>
              </w:rPr>
              <w:t>ds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4"/>
              </w:rPr>
              <w:t>n</w:t>
            </w:r>
            <w:r>
              <w:rPr>
                <w:rFonts w:ascii="Calibri" w:eastAsia="Calibri" w:hAnsi="Calibri" w:cs="Calibri"/>
              </w:rPr>
              <w:t>e</w:t>
            </w:r>
            <w:r>
              <w:rPr>
                <w:rFonts w:ascii="Calibri" w:eastAsia="Calibri" w:hAnsi="Calibri" w:cs="Calibri"/>
                <w:spacing w:val="-1"/>
              </w:rPr>
              <w:t>ra</w:t>
            </w:r>
            <w:r>
              <w:rPr>
                <w:rFonts w:ascii="Calibri" w:eastAsia="Calibri" w:hAnsi="Calibri" w:cs="Calibri"/>
              </w:rPr>
              <w:t xml:space="preserve">l </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a</w:t>
            </w:r>
            <w:r>
              <w:rPr>
                <w:rFonts w:ascii="Calibri" w:eastAsia="Calibri" w:hAnsi="Calibri" w:cs="Calibri"/>
                <w:spacing w:val="-3"/>
              </w:rPr>
              <w:t>l</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1"/>
              </w:rPr>
              <w:t>hazard</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nisin</w:t>
            </w:r>
            <w:r>
              <w:rPr>
                <w:rFonts w:ascii="Calibri" w:eastAsia="Calibri" w:hAnsi="Calibri" w:cs="Calibri"/>
              </w:rPr>
              <w:t>g</w:t>
            </w:r>
            <w:r>
              <w:rPr>
                <w:rFonts w:ascii="Calibri" w:eastAsia="Calibri" w:hAnsi="Calibri" w:cs="Calibri"/>
                <w:spacing w:val="-1"/>
              </w:rPr>
              <w:t xml:space="preserve"> radia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p>
          <w:p w:rsidR="00326228" w:rsidRDefault="004B6062">
            <w:pPr>
              <w:pStyle w:val="TableParagraph"/>
              <w:ind w:left="102"/>
              <w:rPr>
                <w:rFonts w:ascii="Calibri" w:eastAsia="Calibri" w:hAnsi="Calibri" w:cs="Calibri"/>
              </w:rPr>
            </w:pP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spacing w:val="-1"/>
              </w:rPr>
              <w:t>ra</w:t>
            </w:r>
            <w:r>
              <w:rPr>
                <w:rFonts w:ascii="Calibri" w:eastAsia="Calibri" w:hAnsi="Calibri" w:cs="Calibri"/>
              </w:rPr>
              <w:t>ys</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nu</w:t>
            </w:r>
            <w:r>
              <w:rPr>
                <w:rFonts w:ascii="Calibri" w:eastAsia="Calibri" w:hAnsi="Calibri" w:cs="Calibri"/>
              </w:rPr>
              <w:t>c</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r </w:t>
            </w:r>
            <w:r>
              <w:rPr>
                <w:rFonts w:ascii="Calibri" w:eastAsia="Calibri" w:hAnsi="Calibri" w:cs="Calibri"/>
                <w:spacing w:val="-1"/>
              </w:rPr>
              <w:t>radia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Det</w:t>
            </w:r>
            <w:r>
              <w:rPr>
                <w:rFonts w:ascii="Calibri" w:eastAsia="Calibri" w:hAnsi="Calibri" w:cs="Calibri"/>
                <w:spacing w:val="-1"/>
              </w:rPr>
              <w:t>ai</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au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t</w:t>
            </w:r>
            <w:r>
              <w:rPr>
                <w:rFonts w:ascii="Calibri" w:eastAsia="Calibri" w:hAnsi="Calibri" w:cs="Calibri"/>
                <w:spacing w:val="-1"/>
              </w:rPr>
              <w:t>ha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ul</w:t>
            </w:r>
            <w:r>
              <w:rPr>
                <w:rFonts w:ascii="Calibri" w:eastAsia="Calibri" w:hAnsi="Calibri" w:cs="Calibri"/>
              </w:rPr>
              <w:t>d</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ken</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u</w:t>
            </w:r>
            <w:r>
              <w:rPr>
                <w:rFonts w:ascii="Calibri" w:eastAsia="Calibri" w:hAnsi="Calibri" w:cs="Calibri"/>
              </w:rPr>
              <w:t>s</w:t>
            </w:r>
            <w:r>
              <w:rPr>
                <w:rFonts w:ascii="Calibri" w:eastAsia="Calibri" w:hAnsi="Calibri" w:cs="Calibri"/>
                <w:spacing w:val="-1"/>
              </w:rPr>
              <w:t>i</w:t>
            </w:r>
            <w:r>
              <w:rPr>
                <w:rFonts w:ascii="Calibri" w:eastAsia="Calibri" w:hAnsi="Calibri" w:cs="Calibri"/>
                <w:spacing w:val="-4"/>
              </w:rPr>
              <w:t>n</w:t>
            </w:r>
            <w:r>
              <w:rPr>
                <w:rFonts w:ascii="Calibri" w:eastAsia="Calibri" w:hAnsi="Calibri" w:cs="Calibri"/>
              </w:rPr>
              <w:t>g</w:t>
            </w:r>
          </w:p>
          <w:p w:rsidR="00326228" w:rsidRDefault="004B6062">
            <w:pPr>
              <w:pStyle w:val="TableParagraph"/>
              <w:ind w:left="102"/>
              <w:rPr>
                <w:rFonts w:ascii="Calibri" w:eastAsia="Calibri" w:hAnsi="Calibri" w:cs="Calibri"/>
              </w:rPr>
            </w:pP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ces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nisin</w:t>
            </w:r>
            <w:r>
              <w:rPr>
                <w:rFonts w:ascii="Calibri" w:eastAsia="Calibri" w:hAnsi="Calibri" w:cs="Calibri"/>
              </w:rPr>
              <w:t>g</w:t>
            </w:r>
            <w:r>
              <w:rPr>
                <w:rFonts w:ascii="Calibri" w:eastAsia="Calibri" w:hAnsi="Calibri" w:cs="Calibri"/>
                <w:spacing w:val="-1"/>
              </w:rPr>
              <w:t xml:space="preserve"> radia</w:t>
            </w:r>
            <w:r>
              <w:rPr>
                <w:rFonts w:ascii="Calibri" w:eastAsia="Calibri" w:hAnsi="Calibri" w:cs="Calibri"/>
              </w:rPr>
              <w:t>t</w:t>
            </w:r>
            <w:r>
              <w:rPr>
                <w:rFonts w:ascii="Calibri" w:eastAsia="Calibri" w:hAnsi="Calibri" w:cs="Calibri"/>
                <w:spacing w:val="-3"/>
              </w:rPr>
              <w:t>i</w:t>
            </w:r>
            <w:r>
              <w:rPr>
                <w:rFonts w:ascii="Calibri" w:eastAsia="Calibri" w:hAnsi="Calibri" w:cs="Calibri"/>
                <w:spacing w:val="-2"/>
              </w:rPr>
              <w:t>o</w:t>
            </w:r>
            <w:r>
              <w:rPr>
                <w:rFonts w:ascii="Calibri" w:eastAsia="Calibri" w:hAnsi="Calibri" w:cs="Calibri"/>
              </w:rPr>
              <w:t>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7"/>
              <w:ind w:left="102"/>
              <w:rPr>
                <w:rFonts w:ascii="Calibri" w:eastAsia="Calibri" w:hAnsi="Calibri" w:cs="Calibri"/>
              </w:rPr>
            </w:pPr>
            <w:r>
              <w:rPr>
                <w:rFonts w:ascii="Calibri" w:eastAsia="Calibri" w:hAnsi="Calibri" w:cs="Calibri"/>
              </w:rPr>
              <w:t>Desc</w:t>
            </w:r>
            <w:r>
              <w:rPr>
                <w:rFonts w:ascii="Calibri" w:eastAsia="Calibri" w:hAnsi="Calibri" w:cs="Calibri"/>
                <w:spacing w:val="-1"/>
              </w:rPr>
              <w:t>ri</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ba</w:t>
            </w:r>
            <w:r>
              <w:rPr>
                <w:rFonts w:ascii="Calibri" w:eastAsia="Calibri" w:hAnsi="Calibri" w:cs="Calibri"/>
                <w:spacing w:val="-3"/>
              </w:rPr>
              <w:t>c</w:t>
            </w:r>
            <w:r>
              <w:rPr>
                <w:rFonts w:ascii="Calibri" w:eastAsia="Calibri" w:hAnsi="Calibri" w:cs="Calibri"/>
              </w:rPr>
              <w:t>k</w:t>
            </w:r>
            <w:r>
              <w:rPr>
                <w:rFonts w:ascii="Calibri" w:eastAsia="Calibri" w:hAnsi="Calibri" w:cs="Calibri"/>
                <w:spacing w:val="-1"/>
              </w:rPr>
              <w:t>gr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a</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ed</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40.</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rPr>
              <w:t>ect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rad</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6"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29"/>
              <w:ind w:left="102"/>
              <w:rPr>
                <w:rFonts w:ascii="Calibri" w:eastAsia="Calibri" w:hAnsi="Calibri" w:cs="Calibri"/>
              </w:rPr>
            </w:pPr>
            <w:r>
              <w:rPr>
                <w:rFonts w:ascii="Calibri" w:eastAsia="Calibri" w:hAnsi="Calibri" w:cs="Calibri"/>
              </w:rPr>
              <w:t>D</w:t>
            </w:r>
            <w:r>
              <w:rPr>
                <w:rFonts w:ascii="Calibri" w:eastAsia="Calibri" w:hAnsi="Calibri" w:cs="Calibri"/>
                <w:spacing w:val="-1"/>
              </w:rPr>
              <w:t>i</w:t>
            </w:r>
            <w:r>
              <w:rPr>
                <w:rFonts w:ascii="Calibri" w:eastAsia="Calibri" w:hAnsi="Calibri" w:cs="Calibri"/>
              </w:rPr>
              <w:t>sc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4"/>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ul</w:t>
            </w:r>
            <w:r>
              <w:rPr>
                <w:rFonts w:ascii="Calibri" w:eastAsia="Calibri" w:hAnsi="Calibri" w:cs="Calibri"/>
              </w:rPr>
              <w:t>d</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di</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o</w:t>
            </w:r>
            <w:r>
              <w:rPr>
                <w:rFonts w:ascii="Calibri" w:eastAsia="Calibri" w:hAnsi="Calibri" w:cs="Calibri"/>
              </w:rPr>
              <w:t>sed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667"/>
        </w:trPr>
        <w:tc>
          <w:tcPr>
            <w:tcW w:w="816"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80" w:lineRule="exact"/>
              <w:rPr>
                <w:sz w:val="18"/>
                <w:szCs w:val="1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37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spacing w:val="-1"/>
              </w:rPr>
              <w:t>In</w:t>
            </w:r>
            <w:r>
              <w:rPr>
                <w:rFonts w:ascii="Calibri" w:eastAsia="Calibri" w:hAnsi="Calibri" w:cs="Calibri"/>
                <w:spacing w:val="1"/>
              </w:rPr>
              <w:t>v</w:t>
            </w:r>
            <w:r>
              <w:rPr>
                <w:rFonts w:ascii="Calibri" w:eastAsia="Calibri" w:hAnsi="Calibri" w:cs="Calibri"/>
              </w:rPr>
              <w:t>est</w:t>
            </w:r>
            <w:r>
              <w:rPr>
                <w:rFonts w:ascii="Calibri" w:eastAsia="Calibri" w:hAnsi="Calibri" w:cs="Calibri"/>
                <w:spacing w:val="-1"/>
              </w:rPr>
              <w:t>iga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spacing w:val="-1"/>
              </w:rPr>
              <w:t>ir</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radia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3"/>
              </w:rPr>
              <w:t>f</w:t>
            </w:r>
            <w:r>
              <w:rPr>
                <w:rFonts w:ascii="Calibri" w:eastAsia="Calibri" w:hAnsi="Calibri" w:cs="Calibri"/>
              </w:rPr>
              <w:t>ects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p>
          <w:p w:rsidR="00326228" w:rsidRDefault="004B6062">
            <w:pPr>
              <w:pStyle w:val="TableParagraph"/>
              <w:ind w:left="102"/>
              <w:rPr>
                <w:rFonts w:ascii="Calibri" w:eastAsia="Calibri" w:hAnsi="Calibri" w:cs="Calibri"/>
              </w:rPr>
            </w:pPr>
            <w:r>
              <w:rPr>
                <w:rFonts w:ascii="Calibri" w:eastAsia="Calibri" w:hAnsi="Calibri" w:cs="Calibri"/>
                <w:spacing w:val="-1"/>
              </w:rPr>
              <w:t>hu</w:t>
            </w:r>
            <w:r>
              <w:rPr>
                <w:rFonts w:ascii="Calibri" w:eastAsia="Calibri" w:hAnsi="Calibri" w:cs="Calibri"/>
                <w:spacing w:val="1"/>
              </w:rPr>
              <w:t>m</w:t>
            </w:r>
            <w:r>
              <w:rPr>
                <w:rFonts w:ascii="Calibri" w:eastAsia="Calibri" w:hAnsi="Calibri" w:cs="Calibri"/>
                <w:spacing w:val="-1"/>
              </w:rPr>
              <w:t>an</w:t>
            </w:r>
            <w:r>
              <w:rPr>
                <w:rFonts w:ascii="Calibri" w:eastAsia="Calibri" w:hAnsi="Calibri" w:cs="Calibri"/>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3" w:type="dxa"/>
            <w:tcBorders>
              <w:top w:val="single" w:sz="5" w:space="0" w:color="000000"/>
              <w:left w:val="single" w:sz="5" w:space="0" w:color="000000"/>
              <w:bottom w:val="single" w:sz="5" w:space="0" w:color="000000"/>
              <w:right w:val="single" w:sz="5" w:space="0" w:color="000000"/>
            </w:tcBorders>
          </w:tcPr>
          <w:p w:rsidR="00326228" w:rsidRDefault="00326228"/>
        </w:tc>
        <w:tc>
          <w:tcPr>
            <w:tcW w:w="1013"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 w:rsidR="00620E52" w:rsidRDefault="00620E52"/>
    <w:p w:rsidR="00620E52" w:rsidRDefault="00620E52" w:rsidP="00620E52">
      <w:pPr>
        <w:pStyle w:val="Heading3"/>
      </w:pPr>
      <w:bookmarkStart w:id="193" w:name="_Toc345790202"/>
      <w:r>
        <w:t>Past Exam Questions:</w:t>
      </w:r>
      <w:bookmarkEnd w:id="193"/>
    </w:p>
    <w:p w:rsidR="00620E52" w:rsidRDefault="00620E52" w:rsidP="00620E52"/>
    <w:p w:rsidR="00620E52" w:rsidRPr="0076332B" w:rsidRDefault="00620E52" w:rsidP="00C00ED7">
      <w:pPr>
        <w:pStyle w:val="NoSpacing"/>
        <w:numPr>
          <w:ilvl w:val="0"/>
          <w:numId w:val="163"/>
        </w:numPr>
      </w:pPr>
    </w:p>
    <w:p w:rsidR="00620E52" w:rsidRPr="0076332B" w:rsidRDefault="00620E52" w:rsidP="00C00ED7">
      <w:pPr>
        <w:pStyle w:val="NoSpacing"/>
        <w:numPr>
          <w:ilvl w:val="0"/>
          <w:numId w:val="162"/>
        </w:numPr>
      </w:pPr>
      <w:r>
        <w:rPr>
          <w:noProof/>
          <w:lang w:val="en-IE" w:eastAsia="en-IE"/>
        </w:rPr>
        <w:drawing>
          <wp:anchor distT="0" distB="0" distL="114300" distR="114300" simplePos="0" relativeHeight="251760128" behindDoc="0" locked="0" layoutInCell="1" allowOverlap="1" wp14:anchorId="29858AC8" wp14:editId="0329E4EA">
            <wp:simplePos x="0" y="0"/>
            <wp:positionH relativeFrom="column">
              <wp:posOffset>2395855</wp:posOffset>
            </wp:positionH>
            <wp:positionV relativeFrom="paragraph">
              <wp:posOffset>67310</wp:posOffset>
            </wp:positionV>
            <wp:extent cx="3162935" cy="112712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6293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32B">
        <w:t>The diagram shows a simplified arrangement of an experiment carried out early in the 20</w:t>
      </w:r>
      <w:r w:rsidRPr="0076332B">
        <w:rPr>
          <w:vertAlign w:val="superscript"/>
        </w:rPr>
        <w:t>th</w:t>
      </w:r>
      <w:r w:rsidRPr="0076332B">
        <w:t xml:space="preserve"> century to investigate the structure of the atom. Name the scientist who carried out this experiment. </w:t>
      </w:r>
    </w:p>
    <w:p w:rsidR="00620E52" w:rsidRPr="0076332B" w:rsidRDefault="00620E52" w:rsidP="00C00ED7">
      <w:pPr>
        <w:pStyle w:val="NoSpacing"/>
        <w:numPr>
          <w:ilvl w:val="0"/>
          <w:numId w:val="162"/>
        </w:numPr>
      </w:pPr>
      <w:r w:rsidRPr="0076332B">
        <w:t xml:space="preserve">Describe what was observed in this experiment. </w:t>
      </w:r>
    </w:p>
    <w:p w:rsidR="00620E52" w:rsidRPr="0076332B" w:rsidRDefault="00620E52" w:rsidP="00C00ED7">
      <w:pPr>
        <w:pStyle w:val="NoSpacing"/>
        <w:numPr>
          <w:ilvl w:val="0"/>
          <w:numId w:val="162"/>
        </w:numPr>
      </w:pPr>
      <w:r w:rsidRPr="0076332B">
        <w:t xml:space="preserve">Why was it necessary to carry out this experiment in a vacuum? </w:t>
      </w:r>
    </w:p>
    <w:p w:rsidR="00620E52" w:rsidRPr="0076332B" w:rsidRDefault="00620E52" w:rsidP="00C00ED7">
      <w:pPr>
        <w:pStyle w:val="NoSpacing"/>
        <w:numPr>
          <w:ilvl w:val="0"/>
          <w:numId w:val="162"/>
        </w:numPr>
      </w:pPr>
      <w:r w:rsidRPr="0076332B">
        <w:t xml:space="preserve">What conclusion did the scientist form about the structure of the atom? </w:t>
      </w:r>
    </w:p>
    <w:p w:rsidR="00620E52" w:rsidRPr="0076332B" w:rsidRDefault="00620E52" w:rsidP="00620E52">
      <w:pPr>
        <w:pStyle w:val="NoSpacing"/>
        <w:ind w:left="360"/>
      </w:pPr>
    </w:p>
    <w:p w:rsidR="00620E52" w:rsidRPr="00863C23" w:rsidRDefault="00620E52" w:rsidP="00C00ED7">
      <w:pPr>
        <w:pStyle w:val="NoSpacing"/>
        <w:numPr>
          <w:ilvl w:val="0"/>
          <w:numId w:val="163"/>
        </w:numPr>
        <w:rPr>
          <w:i/>
          <w:iCs/>
          <w:color w:val="000000"/>
        </w:rPr>
      </w:pPr>
      <w:r w:rsidRPr="00863C23">
        <w:rPr>
          <w:color w:val="000000"/>
        </w:rPr>
        <w:t>Rutherford had bombarded gold foil with alpha particles. What conclusion did he form about the structure of the atom?</w:t>
      </w:r>
    </w:p>
    <w:p w:rsidR="00620E52" w:rsidRPr="0076332B" w:rsidRDefault="00620E52" w:rsidP="00620E52">
      <w:pPr>
        <w:pStyle w:val="NoSpacing"/>
        <w:jc w:val="both"/>
      </w:pPr>
    </w:p>
    <w:p w:rsidR="00620E52" w:rsidRPr="00863C23" w:rsidRDefault="00620E52" w:rsidP="00C00ED7">
      <w:pPr>
        <w:pStyle w:val="NoSpacing"/>
        <w:numPr>
          <w:ilvl w:val="0"/>
          <w:numId w:val="163"/>
        </w:numPr>
        <w:rPr>
          <w:color w:val="000000"/>
        </w:rPr>
      </w:pPr>
      <w:r w:rsidRPr="00863C23">
        <w:rPr>
          <w:color w:val="000000"/>
        </w:rPr>
        <w:t xml:space="preserve">What is the structure of an alpha particle? </w:t>
      </w:r>
    </w:p>
    <w:p w:rsidR="00620E52" w:rsidRPr="0076332B" w:rsidRDefault="00620E52" w:rsidP="00620E52">
      <w:pPr>
        <w:pStyle w:val="NoSpacing"/>
        <w:jc w:val="both"/>
      </w:pPr>
    </w:p>
    <w:p w:rsidR="00620E52" w:rsidRPr="0076332B" w:rsidRDefault="00620E52" w:rsidP="00C00ED7">
      <w:pPr>
        <w:pStyle w:val="NoSpacing"/>
        <w:numPr>
          <w:ilvl w:val="0"/>
          <w:numId w:val="163"/>
        </w:numPr>
        <w:ind w:left="357"/>
        <w:rPr>
          <w:lang w:eastAsia="en-IE"/>
        </w:rPr>
      </w:pPr>
      <w:r w:rsidRPr="0076332B">
        <w:rPr>
          <w:lang w:eastAsia="en-IE"/>
        </w:rPr>
        <w:t xml:space="preserve">How are the electrons arranged in the atom? </w:t>
      </w:r>
    </w:p>
    <w:p w:rsidR="00620E52" w:rsidRPr="0076332B" w:rsidRDefault="00620E52" w:rsidP="00620E52">
      <w:pPr>
        <w:pStyle w:val="NoSpacing"/>
        <w:jc w:val="both"/>
      </w:pPr>
    </w:p>
    <w:p w:rsidR="00620E52" w:rsidRPr="0076332B" w:rsidRDefault="00620E52" w:rsidP="00C00ED7">
      <w:pPr>
        <w:pStyle w:val="NoSpacing"/>
        <w:numPr>
          <w:ilvl w:val="0"/>
          <w:numId w:val="163"/>
        </w:numPr>
        <w:jc w:val="both"/>
      </w:pPr>
      <w:r w:rsidRPr="00863C23">
        <w:rPr>
          <w:color w:val="000000"/>
        </w:rPr>
        <w:t xml:space="preserve">Describe the Bohr model of the atom. </w:t>
      </w:r>
    </w:p>
    <w:p w:rsidR="00620E52" w:rsidRPr="0076332B" w:rsidRDefault="00620E52" w:rsidP="00620E52">
      <w:pPr>
        <w:pStyle w:val="NoSpacing"/>
        <w:jc w:val="both"/>
      </w:pPr>
    </w:p>
    <w:p w:rsidR="00620E52" w:rsidRPr="0076332B" w:rsidRDefault="00620E52" w:rsidP="00C00ED7">
      <w:pPr>
        <w:pStyle w:val="NoSpacing"/>
        <w:numPr>
          <w:ilvl w:val="0"/>
          <w:numId w:val="163"/>
        </w:numPr>
        <w:jc w:val="both"/>
      </w:pPr>
      <w:r w:rsidRPr="0076332B">
        <w:t xml:space="preserve">Describe how an emission line spectrum is produced. </w:t>
      </w:r>
    </w:p>
    <w:p w:rsidR="00620E52" w:rsidRPr="0076332B" w:rsidRDefault="00620E52" w:rsidP="00620E52">
      <w:pPr>
        <w:pStyle w:val="NoSpacing"/>
        <w:ind w:left="360"/>
        <w:jc w:val="both"/>
      </w:pPr>
      <w:r w:rsidRPr="0076332B">
        <w:t>When the gas is heated the electrons in the gas are move up to higher orbital level and as they fall back down they emit electromagnetic radiation of a specific frequency.</w:t>
      </w:r>
    </w:p>
    <w:p w:rsidR="00620E52" w:rsidRPr="0076332B" w:rsidRDefault="00620E52" w:rsidP="00620E52">
      <w:pPr>
        <w:pStyle w:val="NoSpacing"/>
        <w:jc w:val="both"/>
      </w:pPr>
    </w:p>
    <w:p w:rsidR="00620E52" w:rsidRPr="0076332B" w:rsidRDefault="00620E52" w:rsidP="00C00ED7">
      <w:pPr>
        <w:pStyle w:val="NoSpacing"/>
        <w:numPr>
          <w:ilvl w:val="0"/>
          <w:numId w:val="163"/>
        </w:numPr>
        <w:jc w:val="both"/>
      </w:pPr>
      <w:r w:rsidRPr="00863C23">
        <w:rPr>
          <w:lang w:val="en-IE"/>
        </w:rPr>
        <w:t>When the toaster is on, the coil emits red light.</w:t>
      </w:r>
    </w:p>
    <w:p w:rsidR="00620E52" w:rsidRPr="0076332B" w:rsidRDefault="00620E52" w:rsidP="00620E52">
      <w:pPr>
        <w:pStyle w:val="NoSpacing"/>
        <w:ind w:left="360"/>
        <w:jc w:val="both"/>
      </w:pPr>
      <w:r w:rsidRPr="0076332B">
        <w:rPr>
          <w:lang w:val="en-IE"/>
        </w:rPr>
        <w:t xml:space="preserve">Explain, in terms of movement of electrons, why light is emitted when a metal is heated. </w:t>
      </w:r>
    </w:p>
    <w:p w:rsidR="00620E52" w:rsidRPr="0076332B" w:rsidRDefault="00620E52" w:rsidP="00620E52">
      <w:pPr>
        <w:pStyle w:val="NoSpacing"/>
        <w:ind w:left="360"/>
        <w:jc w:val="both"/>
      </w:pPr>
    </w:p>
    <w:p w:rsidR="00620E52" w:rsidRPr="0076332B" w:rsidRDefault="00620E52" w:rsidP="00C00ED7">
      <w:pPr>
        <w:pStyle w:val="NoSpacing"/>
        <w:numPr>
          <w:ilvl w:val="0"/>
          <w:numId w:val="163"/>
        </w:numPr>
        <w:jc w:val="both"/>
      </w:pPr>
      <w:r w:rsidRPr="0076332B">
        <w:t xml:space="preserve">What is an isotope? </w:t>
      </w:r>
    </w:p>
    <w:p w:rsidR="00620E52" w:rsidRPr="0076332B" w:rsidRDefault="00620E52" w:rsidP="00620E52">
      <w:pPr>
        <w:pStyle w:val="NoSpacing"/>
        <w:ind w:left="360"/>
        <w:rPr>
          <w:color w:val="000000"/>
        </w:rPr>
      </w:pPr>
    </w:p>
    <w:p w:rsidR="00620E52" w:rsidRPr="00863C23" w:rsidRDefault="00620E52" w:rsidP="00C00ED7">
      <w:pPr>
        <w:pStyle w:val="NoSpacing"/>
        <w:numPr>
          <w:ilvl w:val="0"/>
          <w:numId w:val="163"/>
        </w:numPr>
        <w:rPr>
          <w:bCs/>
          <w:lang w:val="en-IE"/>
        </w:rPr>
      </w:pPr>
      <w:r w:rsidRPr="00863C23">
        <w:rPr>
          <w:bCs/>
          <w:lang w:val="en-IE"/>
        </w:rPr>
        <w:t xml:space="preserve">Give two examples of radioisotopes. </w:t>
      </w:r>
    </w:p>
    <w:p w:rsidR="00620E52" w:rsidRPr="0076332B" w:rsidRDefault="00620E52" w:rsidP="00620E52">
      <w:pPr>
        <w:pStyle w:val="NoSpacing"/>
        <w:ind w:left="360"/>
        <w:rPr>
          <w:color w:val="000000"/>
        </w:rPr>
      </w:pPr>
    </w:p>
    <w:p w:rsidR="00620E52" w:rsidRPr="00863C23" w:rsidRDefault="00620E52" w:rsidP="00C00ED7">
      <w:pPr>
        <w:pStyle w:val="NoSpacing"/>
        <w:numPr>
          <w:ilvl w:val="0"/>
          <w:numId w:val="163"/>
        </w:numPr>
        <w:rPr>
          <w:color w:val="000000"/>
        </w:rPr>
      </w:pPr>
      <w:r w:rsidRPr="00863C23">
        <w:rPr>
          <w:color w:val="000000"/>
        </w:rPr>
        <w:t xml:space="preserve">How many neutrons are in a </w:t>
      </w:r>
      <w:r w:rsidRPr="00863C23">
        <w:rPr>
          <w:color w:val="000000"/>
          <w:vertAlign w:val="superscript"/>
        </w:rPr>
        <w:t>14</w:t>
      </w:r>
      <w:r w:rsidRPr="00863C23">
        <w:rPr>
          <w:color w:val="000000"/>
        </w:rPr>
        <w:t xml:space="preserve">C nucleus? </w:t>
      </w:r>
    </w:p>
    <w:p w:rsidR="00620E52" w:rsidRPr="0076332B" w:rsidRDefault="00620E52" w:rsidP="00620E52">
      <w:pPr>
        <w:pStyle w:val="NoSpacing"/>
        <w:jc w:val="both"/>
      </w:pPr>
    </w:p>
    <w:p w:rsidR="00620E52" w:rsidRDefault="00620E52" w:rsidP="00C00ED7">
      <w:pPr>
        <w:pStyle w:val="NoSpacing"/>
        <w:numPr>
          <w:ilvl w:val="0"/>
          <w:numId w:val="163"/>
        </w:numPr>
        <w:rPr>
          <w:color w:val="000000"/>
        </w:rPr>
      </w:pPr>
      <w:r w:rsidRPr="00863C23">
        <w:rPr>
          <w:color w:val="000000"/>
        </w:rPr>
        <w:t>What is radioactive decay?</w:t>
      </w:r>
    </w:p>
    <w:p w:rsidR="009266BA" w:rsidRPr="009266BA" w:rsidRDefault="009266BA" w:rsidP="00C00ED7">
      <w:pPr>
        <w:pStyle w:val="ListParagraph"/>
        <w:widowControl/>
        <w:numPr>
          <w:ilvl w:val="0"/>
          <w:numId w:val="163"/>
        </w:numPr>
        <w:autoSpaceDE w:val="0"/>
        <w:autoSpaceDN w:val="0"/>
        <w:adjustRightInd w:val="0"/>
        <w:rPr>
          <w:color w:val="000000"/>
        </w:rPr>
      </w:pPr>
      <w:r w:rsidRPr="009266BA">
        <w:rPr>
          <w:rFonts w:ascii="TimesNewRoman" w:hAnsi="TimesNewRoman" w:cs="TimesNewRoman"/>
          <w:sz w:val="24"/>
          <w:szCs w:val="24"/>
          <w:lang w:val="en-IE"/>
        </w:rPr>
        <w:t>It takes 30 minutes for a 100 g sample of a radioactive isotope to decay to 12.5 g.What is the half-life of the radioisotope?</w:t>
      </w:r>
    </w:p>
    <w:p w:rsidR="00620E52" w:rsidRPr="0076332B" w:rsidRDefault="00620E52" w:rsidP="00620E52">
      <w:pPr>
        <w:pStyle w:val="NoSpacing"/>
        <w:jc w:val="both"/>
      </w:pPr>
    </w:p>
    <w:p w:rsidR="00620E52" w:rsidRPr="0076332B" w:rsidRDefault="00620E52" w:rsidP="00C00ED7">
      <w:pPr>
        <w:pStyle w:val="NoSpacing"/>
        <w:numPr>
          <w:ilvl w:val="0"/>
          <w:numId w:val="163"/>
        </w:numPr>
        <w:jc w:val="both"/>
      </w:pPr>
      <w:r w:rsidRPr="0076332B">
        <w:rPr>
          <w:lang w:eastAsia="en-IE"/>
        </w:rPr>
        <w:t>What is radioactivity?</w:t>
      </w:r>
    </w:p>
    <w:p w:rsidR="00620E52" w:rsidRPr="0076332B" w:rsidRDefault="00620E52" w:rsidP="00620E52">
      <w:pPr>
        <w:pStyle w:val="NoSpacing"/>
        <w:ind w:left="360"/>
        <w:jc w:val="both"/>
      </w:pPr>
    </w:p>
    <w:p w:rsidR="00620E52" w:rsidRPr="0076332B" w:rsidRDefault="00620E52" w:rsidP="00C00ED7">
      <w:pPr>
        <w:pStyle w:val="NoSpacing"/>
        <w:numPr>
          <w:ilvl w:val="0"/>
          <w:numId w:val="163"/>
        </w:numPr>
        <w:jc w:val="both"/>
      </w:pPr>
    </w:p>
    <w:p w:rsidR="00620E52" w:rsidRPr="0076332B" w:rsidRDefault="00620E52" w:rsidP="00C00ED7">
      <w:pPr>
        <w:pStyle w:val="NoSpacing"/>
        <w:numPr>
          <w:ilvl w:val="0"/>
          <w:numId w:val="167"/>
        </w:numPr>
        <w:rPr>
          <w:color w:val="000000"/>
          <w:lang w:eastAsia="en-IE"/>
        </w:rPr>
      </w:pPr>
      <w:r w:rsidRPr="0076332B">
        <w:rPr>
          <w:color w:val="000000"/>
          <w:lang w:eastAsia="en-IE"/>
        </w:rPr>
        <w:t>Name the three types of radiation.</w:t>
      </w:r>
    </w:p>
    <w:p w:rsidR="00620E52" w:rsidRPr="0076332B" w:rsidRDefault="00620E52" w:rsidP="00C00ED7">
      <w:pPr>
        <w:pStyle w:val="NoSpacing"/>
        <w:numPr>
          <w:ilvl w:val="0"/>
          <w:numId w:val="167"/>
        </w:numPr>
        <w:rPr>
          <w:color w:val="000000"/>
          <w:lang w:eastAsia="en-IE"/>
        </w:rPr>
      </w:pPr>
      <w:r w:rsidRPr="0076332B">
        <w:rPr>
          <w:color w:val="000000"/>
          <w:lang w:eastAsia="en-IE"/>
        </w:rPr>
        <w:t>Which radiation is negatively charged?</w:t>
      </w:r>
    </w:p>
    <w:p w:rsidR="00620E52" w:rsidRPr="0076332B" w:rsidRDefault="00620E52" w:rsidP="00C00ED7">
      <w:pPr>
        <w:pStyle w:val="NoSpacing"/>
        <w:numPr>
          <w:ilvl w:val="0"/>
          <w:numId w:val="167"/>
        </w:numPr>
        <w:rPr>
          <w:color w:val="000000"/>
          <w:lang w:eastAsia="en-IE"/>
        </w:rPr>
      </w:pPr>
      <w:r w:rsidRPr="0076332B">
        <w:rPr>
          <w:color w:val="000000"/>
          <w:lang w:eastAsia="en-IE"/>
        </w:rPr>
        <w:lastRenderedPageBreak/>
        <w:t>Which radiation has the shortest range?</w:t>
      </w:r>
    </w:p>
    <w:p w:rsidR="00620E52" w:rsidRDefault="00620E52" w:rsidP="00C00ED7">
      <w:pPr>
        <w:pStyle w:val="NoSpacing"/>
        <w:numPr>
          <w:ilvl w:val="0"/>
          <w:numId w:val="167"/>
        </w:numPr>
        <w:rPr>
          <w:color w:val="000000"/>
          <w:lang w:eastAsia="en-IE"/>
        </w:rPr>
      </w:pPr>
      <w:r w:rsidRPr="0076332B">
        <w:rPr>
          <w:color w:val="000000"/>
          <w:lang w:eastAsia="en-IE"/>
        </w:rPr>
        <w:t xml:space="preserve">Which radiation is not affected by electric fields? </w:t>
      </w:r>
    </w:p>
    <w:p w:rsidR="00620E52" w:rsidRPr="0076332B" w:rsidRDefault="00620E52" w:rsidP="00620E52">
      <w:pPr>
        <w:pStyle w:val="NoSpacing"/>
        <w:rPr>
          <w:color w:val="000000"/>
          <w:lang w:eastAsia="en-IE"/>
        </w:rPr>
      </w:pPr>
    </w:p>
    <w:p w:rsidR="00620E52" w:rsidRPr="0076332B" w:rsidRDefault="00620E52" w:rsidP="00C00ED7">
      <w:pPr>
        <w:pStyle w:val="NoSpacing"/>
        <w:numPr>
          <w:ilvl w:val="0"/>
          <w:numId w:val="163"/>
        </w:numPr>
        <w:jc w:val="both"/>
        <w:rPr>
          <w:lang w:eastAsia="en-IE"/>
        </w:rPr>
      </w:pPr>
      <w:r w:rsidRPr="0076332B">
        <w:rPr>
          <w:lang w:eastAsia="en-IE"/>
        </w:rPr>
        <w:t>Name the French physicist who discovered radioactivity in 1896.</w:t>
      </w:r>
    </w:p>
    <w:p w:rsidR="00620E52" w:rsidRPr="0076332B" w:rsidRDefault="00620E52" w:rsidP="00620E52">
      <w:pPr>
        <w:pStyle w:val="NoSpacing"/>
        <w:ind w:left="360"/>
        <w:jc w:val="both"/>
      </w:pPr>
    </w:p>
    <w:p w:rsidR="00620E52" w:rsidRPr="00414980" w:rsidRDefault="00620E52" w:rsidP="00C00ED7">
      <w:pPr>
        <w:pStyle w:val="NoSpacing"/>
        <w:numPr>
          <w:ilvl w:val="0"/>
          <w:numId w:val="163"/>
        </w:numPr>
        <w:jc w:val="both"/>
        <w:rPr>
          <w:lang w:val="en-IE"/>
        </w:rPr>
      </w:pPr>
      <w:r w:rsidRPr="00414980">
        <w:rPr>
          <w:lang w:val="en-IE"/>
        </w:rPr>
        <w:t>What is measured in Becquerel</w:t>
      </w:r>
      <w:r>
        <w:rPr>
          <w:lang w:val="en-IE"/>
        </w:rPr>
        <w:t>s</w:t>
      </w:r>
      <w:r w:rsidRPr="00414980">
        <w:rPr>
          <w:lang w:val="en-IE"/>
        </w:rPr>
        <w:t xml:space="preserve">? </w:t>
      </w:r>
    </w:p>
    <w:p w:rsidR="00620E52" w:rsidRPr="0076332B" w:rsidRDefault="00620E52" w:rsidP="00620E52">
      <w:pPr>
        <w:pStyle w:val="NoSpacing"/>
        <w:jc w:val="both"/>
      </w:pPr>
    </w:p>
    <w:p w:rsidR="00620E52" w:rsidRPr="00414980" w:rsidRDefault="00620E52" w:rsidP="00C00ED7">
      <w:pPr>
        <w:pStyle w:val="NoSpacing"/>
        <w:numPr>
          <w:ilvl w:val="0"/>
          <w:numId w:val="163"/>
        </w:numPr>
        <w:rPr>
          <w:color w:val="000000"/>
        </w:rPr>
      </w:pPr>
      <w:r w:rsidRPr="00414980">
        <w:rPr>
          <w:color w:val="000000"/>
        </w:rPr>
        <w:t>Apart from “carbon dating”, give two other uses of radioactive isotopes.</w:t>
      </w:r>
    </w:p>
    <w:p w:rsidR="00620E52" w:rsidRPr="0076332B" w:rsidRDefault="00620E52" w:rsidP="00620E52">
      <w:pPr>
        <w:pStyle w:val="NoSpacing"/>
        <w:ind w:left="360"/>
        <w:rPr>
          <w:color w:val="000000"/>
          <w:spacing w:val="-4"/>
        </w:rPr>
      </w:pPr>
    </w:p>
    <w:p w:rsidR="00620E52" w:rsidRPr="00863C23" w:rsidRDefault="00620E52" w:rsidP="00C00ED7">
      <w:pPr>
        <w:pStyle w:val="NoSpacing"/>
        <w:numPr>
          <w:ilvl w:val="0"/>
          <w:numId w:val="163"/>
        </w:numPr>
        <w:rPr>
          <w:bCs/>
          <w:lang w:val="en-IE"/>
        </w:rPr>
      </w:pPr>
      <w:r w:rsidRPr="00863C23">
        <w:rPr>
          <w:bCs/>
          <w:lang w:val="en-IE"/>
        </w:rPr>
        <w:t xml:space="preserve">Give two examples of radioisotopes. </w:t>
      </w:r>
    </w:p>
    <w:p w:rsidR="00620E52" w:rsidRPr="0076332B" w:rsidRDefault="00620E52" w:rsidP="00620E52">
      <w:pPr>
        <w:pStyle w:val="NoSpacing"/>
        <w:ind w:left="360"/>
        <w:jc w:val="both"/>
      </w:pPr>
    </w:p>
    <w:p w:rsidR="00620E52" w:rsidRPr="0076332B" w:rsidRDefault="00620E52" w:rsidP="00C00ED7">
      <w:pPr>
        <w:pStyle w:val="NoSpacing"/>
        <w:numPr>
          <w:ilvl w:val="0"/>
          <w:numId w:val="163"/>
        </w:numPr>
      </w:pPr>
      <w:r w:rsidRPr="0076332B">
        <w:t>Name an instrument used to detect radiation/ alpha particles/ measure the activity of a sample.</w:t>
      </w:r>
    </w:p>
    <w:p w:rsidR="00620E52" w:rsidRPr="0076332B" w:rsidRDefault="00620E52" w:rsidP="00620E52">
      <w:pPr>
        <w:pStyle w:val="NoSpacing"/>
        <w:ind w:left="360"/>
      </w:pPr>
    </w:p>
    <w:p w:rsidR="00620E52" w:rsidRPr="0076332B" w:rsidRDefault="00620E52" w:rsidP="00C00ED7">
      <w:pPr>
        <w:pStyle w:val="NoSpacing"/>
        <w:numPr>
          <w:ilvl w:val="0"/>
          <w:numId w:val="163"/>
        </w:numPr>
      </w:pPr>
      <w:r w:rsidRPr="0076332B">
        <w:t xml:space="preserve">What is the principle of operation of this instrument? </w:t>
      </w:r>
    </w:p>
    <w:p w:rsidR="00620E52" w:rsidRPr="0076332B" w:rsidRDefault="00620E52" w:rsidP="00620E52">
      <w:pPr>
        <w:pStyle w:val="NoSpacing"/>
        <w:ind w:left="360"/>
      </w:pPr>
    </w:p>
    <w:p w:rsidR="00620E52" w:rsidRPr="0076332B" w:rsidRDefault="00620E52" w:rsidP="00C00ED7">
      <w:pPr>
        <w:pStyle w:val="NoSpacing"/>
        <w:numPr>
          <w:ilvl w:val="0"/>
          <w:numId w:val="163"/>
        </w:numPr>
        <w:rPr>
          <w:lang w:eastAsia="en-IE"/>
        </w:rPr>
      </w:pPr>
      <w:r w:rsidRPr="0076332B">
        <w:rPr>
          <w:lang w:eastAsia="en-IE"/>
        </w:rPr>
        <w:t xml:space="preserve">Give </w:t>
      </w:r>
      <w:r>
        <w:rPr>
          <w:lang w:eastAsia="en-IE"/>
        </w:rPr>
        <w:t>two</w:t>
      </w:r>
      <w:r w:rsidRPr="0076332B">
        <w:rPr>
          <w:lang w:eastAsia="en-IE"/>
        </w:rPr>
        <w:t xml:space="preserve"> use</w:t>
      </w:r>
      <w:r>
        <w:rPr>
          <w:lang w:eastAsia="en-IE"/>
        </w:rPr>
        <w:t>s</w:t>
      </w:r>
      <w:r w:rsidRPr="0076332B">
        <w:rPr>
          <w:lang w:eastAsia="en-IE"/>
        </w:rPr>
        <w:t xml:space="preserve"> of a radioactive source.</w:t>
      </w:r>
    </w:p>
    <w:p w:rsidR="00620E52" w:rsidRPr="0076332B" w:rsidRDefault="00620E52" w:rsidP="00620E52">
      <w:pPr>
        <w:pStyle w:val="NoSpacing"/>
        <w:jc w:val="both"/>
      </w:pPr>
    </w:p>
    <w:p w:rsidR="00620E52" w:rsidRPr="00863C23" w:rsidRDefault="00620E52" w:rsidP="00C00ED7">
      <w:pPr>
        <w:pStyle w:val="NoSpacing"/>
        <w:numPr>
          <w:ilvl w:val="0"/>
          <w:numId w:val="163"/>
        </w:numPr>
        <w:rPr>
          <w:color w:val="000000"/>
        </w:rPr>
      </w:pPr>
      <w:r w:rsidRPr="00863C23">
        <w:rPr>
          <w:color w:val="000000"/>
        </w:rPr>
        <w:t>Nuclear disintegrations occur in radioactivity and in fission.</w:t>
      </w:r>
    </w:p>
    <w:p w:rsidR="00620E52" w:rsidRPr="0076332B" w:rsidRDefault="00620E52" w:rsidP="00620E52">
      <w:pPr>
        <w:pStyle w:val="NoSpacing"/>
        <w:ind w:left="360"/>
        <w:rPr>
          <w:color w:val="000000"/>
        </w:rPr>
      </w:pPr>
      <w:r w:rsidRPr="0076332B">
        <w:rPr>
          <w:color w:val="000000"/>
        </w:rPr>
        <w:t xml:space="preserve">Distinguish between radioactivity and fission. </w:t>
      </w:r>
    </w:p>
    <w:p w:rsidR="00620E52" w:rsidRPr="0076332B" w:rsidRDefault="00620E52" w:rsidP="00620E52">
      <w:pPr>
        <w:pStyle w:val="NoSpacing"/>
        <w:ind w:left="360"/>
        <w:rPr>
          <w:color w:val="000000"/>
        </w:rPr>
      </w:pPr>
    </w:p>
    <w:p w:rsidR="00620E52" w:rsidRPr="00863C23" w:rsidRDefault="00620E52" w:rsidP="00C00ED7">
      <w:pPr>
        <w:pStyle w:val="NoSpacing"/>
        <w:numPr>
          <w:ilvl w:val="0"/>
          <w:numId w:val="163"/>
        </w:numPr>
        <w:rPr>
          <w:color w:val="000000"/>
        </w:rPr>
      </w:pPr>
      <w:r w:rsidRPr="00863C23">
        <w:rPr>
          <w:color w:val="000000"/>
        </w:rPr>
        <w:t>Radioactivity causes ionisation in materials. What is ionisation?</w:t>
      </w:r>
    </w:p>
    <w:p w:rsidR="00620E52" w:rsidRPr="0076332B" w:rsidRDefault="00620E52" w:rsidP="00620E52">
      <w:pPr>
        <w:pStyle w:val="NoSpacing"/>
        <w:ind w:left="360"/>
        <w:rPr>
          <w:color w:val="000000"/>
        </w:rPr>
      </w:pPr>
    </w:p>
    <w:p w:rsidR="00620E52" w:rsidRPr="0076332B" w:rsidRDefault="00620E52" w:rsidP="00C00ED7">
      <w:pPr>
        <w:pStyle w:val="NoSpacing"/>
        <w:numPr>
          <w:ilvl w:val="0"/>
          <w:numId w:val="163"/>
        </w:numPr>
        <w:rPr>
          <w:color w:val="000000"/>
        </w:rPr>
      </w:pPr>
      <w:r w:rsidRPr="0076332B">
        <w:rPr>
          <w:color w:val="000000"/>
        </w:rPr>
        <w:t xml:space="preserve">Describe an experiment to demonstrate the ionising effect of radioactivity. </w:t>
      </w:r>
    </w:p>
    <w:p w:rsidR="00620E52" w:rsidRPr="0076332B" w:rsidRDefault="00620E52" w:rsidP="00620E52">
      <w:pPr>
        <w:pStyle w:val="NoSpacing"/>
        <w:ind w:left="360"/>
      </w:pPr>
      <w:r>
        <w:rPr>
          <w:noProof/>
          <w:lang w:val="en-IE" w:eastAsia="en-IE"/>
        </w:rPr>
        <w:drawing>
          <wp:anchor distT="0" distB="0" distL="114300" distR="114300" simplePos="0" relativeHeight="251761152" behindDoc="0" locked="0" layoutInCell="1" allowOverlap="1" wp14:anchorId="793F98B5" wp14:editId="17D23E56">
            <wp:simplePos x="0" y="0"/>
            <wp:positionH relativeFrom="column">
              <wp:posOffset>3905250</wp:posOffset>
            </wp:positionH>
            <wp:positionV relativeFrom="paragraph">
              <wp:posOffset>163830</wp:posOffset>
            </wp:positionV>
            <wp:extent cx="1400175" cy="154622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0017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E52" w:rsidRPr="0076332B" w:rsidRDefault="00620E52" w:rsidP="00C00ED7">
      <w:pPr>
        <w:pStyle w:val="NoSpacing"/>
        <w:numPr>
          <w:ilvl w:val="0"/>
          <w:numId w:val="163"/>
        </w:numPr>
      </w:pPr>
    </w:p>
    <w:p w:rsidR="00620E52" w:rsidRPr="0076332B" w:rsidRDefault="00620E52" w:rsidP="00C00ED7">
      <w:pPr>
        <w:pStyle w:val="NoSpacing"/>
        <w:numPr>
          <w:ilvl w:val="0"/>
          <w:numId w:val="165"/>
        </w:numPr>
        <w:rPr>
          <w:lang w:eastAsia="en-IE"/>
        </w:rPr>
      </w:pPr>
      <w:r w:rsidRPr="0076332B">
        <w:rPr>
          <w:lang w:eastAsia="en-IE"/>
        </w:rPr>
        <w:t>The diagram illustrates that three types of radiation are emitted from a radioactive source. Name the radiations labelled (i) X, (ii) Y, (iii) Z, in the diagram.</w:t>
      </w:r>
    </w:p>
    <w:p w:rsidR="00620E52" w:rsidRPr="0076332B" w:rsidRDefault="00620E52" w:rsidP="00C00ED7">
      <w:pPr>
        <w:pStyle w:val="NoSpacing"/>
        <w:numPr>
          <w:ilvl w:val="0"/>
          <w:numId w:val="165"/>
        </w:numPr>
        <w:rPr>
          <w:lang w:eastAsia="en-IE"/>
        </w:rPr>
      </w:pPr>
      <w:r w:rsidRPr="0076332B">
        <w:rPr>
          <w:lang w:eastAsia="en-IE"/>
        </w:rPr>
        <w:t>Which one is the most ionising?</w:t>
      </w:r>
    </w:p>
    <w:p w:rsidR="00620E52" w:rsidRDefault="00620E52" w:rsidP="00620E52">
      <w:pPr>
        <w:pStyle w:val="NoSpacing"/>
        <w:ind w:left="360"/>
      </w:pPr>
    </w:p>
    <w:p w:rsidR="00620E52" w:rsidRDefault="00620E52" w:rsidP="00620E52">
      <w:pPr>
        <w:pStyle w:val="NoSpacing"/>
        <w:ind w:left="360"/>
      </w:pPr>
    </w:p>
    <w:p w:rsidR="00620E52" w:rsidRDefault="00620E52" w:rsidP="00620E52">
      <w:pPr>
        <w:pStyle w:val="NoSpacing"/>
        <w:ind w:left="360"/>
      </w:pPr>
    </w:p>
    <w:p w:rsidR="00620E52" w:rsidRPr="0076332B" w:rsidRDefault="00620E52" w:rsidP="00620E52">
      <w:pPr>
        <w:pStyle w:val="NoSpacing"/>
        <w:ind w:left="360"/>
      </w:pPr>
    </w:p>
    <w:p w:rsidR="00620E52" w:rsidRPr="00414980" w:rsidRDefault="00620E52" w:rsidP="00C00ED7">
      <w:pPr>
        <w:pStyle w:val="NoSpacing"/>
        <w:numPr>
          <w:ilvl w:val="0"/>
          <w:numId w:val="163"/>
        </w:numPr>
      </w:pPr>
    </w:p>
    <w:p w:rsidR="00620E52" w:rsidRPr="00414980" w:rsidRDefault="00620E52" w:rsidP="00C00ED7">
      <w:pPr>
        <w:pStyle w:val="NoSpacing"/>
        <w:numPr>
          <w:ilvl w:val="0"/>
          <w:numId w:val="168"/>
        </w:numPr>
        <w:rPr>
          <w:sz w:val="22"/>
          <w:szCs w:val="22"/>
        </w:rPr>
      </w:pPr>
      <w:r>
        <w:rPr>
          <w:b/>
          <w:noProof/>
          <w:sz w:val="22"/>
          <w:szCs w:val="22"/>
          <w:lang w:val="en-IE" w:eastAsia="en-IE"/>
        </w:rPr>
        <w:drawing>
          <wp:anchor distT="0" distB="0" distL="114300" distR="114300" simplePos="0" relativeHeight="251762176" behindDoc="0" locked="0" layoutInCell="1" allowOverlap="1" wp14:anchorId="77AE26E8" wp14:editId="6F177EED">
            <wp:simplePos x="0" y="0"/>
            <wp:positionH relativeFrom="column">
              <wp:posOffset>2631440</wp:posOffset>
            </wp:positionH>
            <wp:positionV relativeFrom="paragraph">
              <wp:posOffset>23495</wp:posOffset>
            </wp:positionV>
            <wp:extent cx="3395980" cy="132461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9598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80">
        <w:rPr>
          <w:sz w:val="22"/>
          <w:szCs w:val="22"/>
        </w:rPr>
        <w:t>The diagram shows a shielded radioactive source emitting nuclear radiation.</w:t>
      </w:r>
    </w:p>
    <w:p w:rsidR="00620E52" w:rsidRPr="00414980" w:rsidRDefault="00620E52" w:rsidP="00620E52">
      <w:pPr>
        <w:pStyle w:val="NoSpacing"/>
        <w:ind w:left="360"/>
        <w:rPr>
          <w:sz w:val="22"/>
          <w:szCs w:val="22"/>
        </w:rPr>
      </w:pPr>
      <w:r w:rsidRPr="00414980">
        <w:rPr>
          <w:sz w:val="22"/>
          <w:szCs w:val="22"/>
        </w:rPr>
        <w:t>How do you know that the source is emitting three types of radiation?</w:t>
      </w:r>
    </w:p>
    <w:p w:rsidR="00620E52" w:rsidRPr="00414980" w:rsidRDefault="00620E52" w:rsidP="00620E52">
      <w:pPr>
        <w:pStyle w:val="NoSpacing"/>
        <w:ind w:left="360"/>
        <w:rPr>
          <w:sz w:val="22"/>
          <w:szCs w:val="22"/>
        </w:rPr>
      </w:pPr>
    </w:p>
    <w:p w:rsidR="00620E52" w:rsidRPr="00863C23" w:rsidRDefault="00620E52" w:rsidP="00C00ED7">
      <w:pPr>
        <w:pStyle w:val="NoSpacing"/>
        <w:numPr>
          <w:ilvl w:val="0"/>
          <w:numId w:val="168"/>
        </w:numPr>
        <w:rPr>
          <w:b/>
          <w:sz w:val="22"/>
          <w:szCs w:val="22"/>
        </w:rPr>
      </w:pPr>
      <w:r w:rsidRPr="00863C23">
        <w:rPr>
          <w:sz w:val="22"/>
          <w:szCs w:val="22"/>
        </w:rPr>
        <w:t xml:space="preserve">Name the radiation blocked by each material </w:t>
      </w:r>
      <w:r w:rsidRPr="00863C23">
        <w:rPr>
          <w:b/>
          <w:sz w:val="22"/>
          <w:szCs w:val="22"/>
        </w:rPr>
        <w:br w:type="page"/>
      </w:r>
    </w:p>
    <w:p w:rsidR="00620E52" w:rsidRPr="0076332B" w:rsidRDefault="00620E52" w:rsidP="00C00ED7">
      <w:pPr>
        <w:pStyle w:val="NoSpacing"/>
        <w:numPr>
          <w:ilvl w:val="0"/>
          <w:numId w:val="163"/>
        </w:numPr>
      </w:pPr>
      <w:r>
        <w:lastRenderedPageBreak/>
        <w:t>E</w:t>
      </w:r>
      <w:r w:rsidRPr="0076332B">
        <w:t xml:space="preserve">xplain the term half-life. </w:t>
      </w:r>
    </w:p>
    <w:p w:rsidR="00620E52" w:rsidRPr="0076332B" w:rsidRDefault="00620E52" w:rsidP="00620E52">
      <w:pPr>
        <w:pStyle w:val="NoSpacing"/>
        <w:ind w:left="360"/>
      </w:pPr>
    </w:p>
    <w:p w:rsidR="00620E52" w:rsidRPr="0076332B" w:rsidRDefault="00620E52" w:rsidP="00C00ED7">
      <w:pPr>
        <w:pStyle w:val="NoSpacing"/>
        <w:numPr>
          <w:ilvl w:val="0"/>
          <w:numId w:val="163"/>
        </w:numPr>
        <w:rPr>
          <w:lang w:eastAsia="en-IE"/>
        </w:rPr>
      </w:pPr>
      <w:r w:rsidRPr="0076332B">
        <w:rPr>
          <w:lang w:eastAsia="en-IE"/>
        </w:rPr>
        <w:t>Na−25 is a radioactive isotope of sodium. It has a half life of 1 minute.</w:t>
      </w:r>
    </w:p>
    <w:p w:rsidR="00620E52" w:rsidRPr="0076332B" w:rsidRDefault="00620E52" w:rsidP="00620E52">
      <w:pPr>
        <w:pStyle w:val="NoSpacing"/>
        <w:ind w:left="360"/>
        <w:rPr>
          <w:lang w:eastAsia="en-IE"/>
        </w:rPr>
      </w:pPr>
      <w:r w:rsidRPr="0076332B">
        <w:rPr>
          <w:lang w:eastAsia="en-IE"/>
        </w:rPr>
        <w:t>What fraction of a sample of Na−25 remains after 3 minutes?</w:t>
      </w:r>
    </w:p>
    <w:p w:rsidR="00620E52" w:rsidRPr="0076332B" w:rsidRDefault="00620E52" w:rsidP="00620E52">
      <w:pPr>
        <w:pStyle w:val="NoSpacing"/>
        <w:ind w:left="360"/>
      </w:pPr>
    </w:p>
    <w:p w:rsidR="00620E52" w:rsidRPr="00863C23" w:rsidRDefault="00620E52" w:rsidP="00C00ED7">
      <w:pPr>
        <w:pStyle w:val="NoSpacing"/>
        <w:numPr>
          <w:ilvl w:val="0"/>
          <w:numId w:val="163"/>
        </w:numPr>
        <w:rPr>
          <w:color w:val="000000"/>
          <w:lang w:eastAsia="en-IE"/>
        </w:rPr>
      </w:pPr>
      <w:r w:rsidRPr="00863C23">
        <w:rPr>
          <w:color w:val="000000"/>
          <w:lang w:eastAsia="en-IE"/>
        </w:rPr>
        <w:t xml:space="preserve">The half- life of a radioactive element is 3 days. </w:t>
      </w:r>
    </w:p>
    <w:p w:rsidR="00620E52" w:rsidRPr="0076332B" w:rsidRDefault="00620E52" w:rsidP="00620E52">
      <w:pPr>
        <w:pStyle w:val="NoSpacing"/>
        <w:ind w:left="360"/>
        <w:rPr>
          <w:color w:val="000000"/>
          <w:lang w:eastAsia="en-IE"/>
        </w:rPr>
      </w:pPr>
      <w:r w:rsidRPr="0076332B">
        <w:rPr>
          <w:color w:val="000000"/>
          <w:lang w:eastAsia="en-IE"/>
        </w:rPr>
        <w:t>What fraction of a sample of the radioactive element will remain after 9 days?</w:t>
      </w:r>
    </w:p>
    <w:p w:rsidR="00620E52" w:rsidRPr="0076332B" w:rsidRDefault="00620E52" w:rsidP="00620E52">
      <w:pPr>
        <w:pStyle w:val="NoSpacing"/>
        <w:ind w:left="360"/>
      </w:pPr>
    </w:p>
    <w:p w:rsidR="00620E52" w:rsidRPr="0076332B" w:rsidRDefault="00620E52" w:rsidP="00C00ED7">
      <w:pPr>
        <w:pStyle w:val="NoSpacing"/>
        <w:numPr>
          <w:ilvl w:val="0"/>
          <w:numId w:val="163"/>
        </w:numPr>
      </w:pPr>
      <w:r w:rsidRPr="0076332B">
        <w:t>The activity of a radioactive isotope decays to 1/16th of its original value after 36 years.</w:t>
      </w:r>
    </w:p>
    <w:p w:rsidR="00620E52" w:rsidRPr="0076332B" w:rsidRDefault="00620E52" w:rsidP="00620E52">
      <w:pPr>
        <w:pStyle w:val="NoSpacing"/>
        <w:ind w:left="360"/>
      </w:pPr>
      <w:r w:rsidRPr="0076332B">
        <w:t>What is the half-life of the isotope?</w:t>
      </w:r>
    </w:p>
    <w:p w:rsidR="00620E52" w:rsidRDefault="00620E52" w:rsidP="00620E52">
      <w:pPr>
        <w:pStyle w:val="NoSpacing"/>
        <w:ind w:left="360"/>
      </w:pPr>
    </w:p>
    <w:p w:rsidR="00620E52" w:rsidRPr="0076332B" w:rsidRDefault="00620E52" w:rsidP="00C00ED7">
      <w:pPr>
        <w:pStyle w:val="NoSpacing"/>
        <w:numPr>
          <w:ilvl w:val="0"/>
          <w:numId w:val="163"/>
        </w:numPr>
      </w:pPr>
      <w:r w:rsidRPr="0076332B">
        <w:t>An ancient wooden cup from an archaeological site has an activity of 2.1 Bq.</w:t>
      </w:r>
    </w:p>
    <w:p w:rsidR="00620E52" w:rsidRPr="0076332B" w:rsidRDefault="00620E52" w:rsidP="00620E52">
      <w:pPr>
        <w:pStyle w:val="NoSpacing"/>
        <w:ind w:left="360"/>
      </w:pPr>
      <w:r w:rsidRPr="0076332B">
        <w:t>The corresponding activity for newly cut wood is 8.4 Bq.</w:t>
      </w:r>
    </w:p>
    <w:p w:rsidR="00620E52" w:rsidRPr="0076332B" w:rsidRDefault="00620E52" w:rsidP="00620E52">
      <w:pPr>
        <w:pStyle w:val="NoSpacing"/>
        <w:ind w:left="360"/>
      </w:pPr>
      <w:r w:rsidRPr="0076332B">
        <w:t xml:space="preserve">If the half-life of carbon-14 is 5730 years, estimate the age of the cup. </w:t>
      </w:r>
    </w:p>
    <w:p w:rsidR="00620E52" w:rsidRPr="0076332B" w:rsidRDefault="00620E52" w:rsidP="00620E52">
      <w:pPr>
        <w:pStyle w:val="NoSpacing"/>
        <w:ind w:left="360"/>
      </w:pPr>
    </w:p>
    <w:p w:rsidR="00620E52" w:rsidRPr="00863C23" w:rsidRDefault="00620E52" w:rsidP="00C00ED7">
      <w:pPr>
        <w:pStyle w:val="NoSpacing"/>
        <w:numPr>
          <w:ilvl w:val="0"/>
          <w:numId w:val="163"/>
        </w:numPr>
        <w:rPr>
          <w:color w:val="000000"/>
        </w:rPr>
      </w:pPr>
      <w:r w:rsidRPr="00863C23">
        <w:rPr>
          <w:color w:val="000000"/>
          <w:vertAlign w:val="superscript"/>
        </w:rPr>
        <w:t>14</w:t>
      </w:r>
      <w:r w:rsidRPr="00863C23">
        <w:rPr>
          <w:color w:val="000000"/>
        </w:rPr>
        <w:t>C is a radioactive isotope of carbon with a half-life of 5730 years.</w:t>
      </w:r>
    </w:p>
    <w:p w:rsidR="00620E52" w:rsidRPr="0076332B" w:rsidRDefault="00620E52" w:rsidP="00620E52">
      <w:pPr>
        <w:pStyle w:val="NoSpacing"/>
        <w:ind w:left="360"/>
        <w:rPr>
          <w:color w:val="000000"/>
        </w:rPr>
      </w:pPr>
      <w:r w:rsidRPr="0076332B">
        <w:rPr>
          <w:color w:val="000000"/>
        </w:rPr>
        <w:t xml:space="preserve">How much of a </w:t>
      </w:r>
      <w:r w:rsidRPr="0076332B">
        <w:rPr>
          <w:color w:val="000000"/>
          <w:vertAlign w:val="superscript"/>
        </w:rPr>
        <w:t>14</w:t>
      </w:r>
      <w:r w:rsidRPr="0076332B">
        <w:rPr>
          <w:color w:val="000000"/>
        </w:rPr>
        <w:t xml:space="preserve">C sample remains after 11 460 years? </w:t>
      </w:r>
    </w:p>
    <w:p w:rsidR="00620E52" w:rsidRPr="0076332B" w:rsidRDefault="00620E52" w:rsidP="00620E52">
      <w:pPr>
        <w:pStyle w:val="NoSpacing"/>
        <w:ind w:left="360"/>
      </w:pPr>
    </w:p>
    <w:p w:rsidR="00620E52" w:rsidRPr="0076332B" w:rsidRDefault="00620E52" w:rsidP="00C00ED7">
      <w:pPr>
        <w:pStyle w:val="NoSpacing"/>
        <w:numPr>
          <w:ilvl w:val="0"/>
          <w:numId w:val="163"/>
        </w:numPr>
        <w:jc w:val="both"/>
      </w:pPr>
      <w:r w:rsidRPr="00863C23">
        <w:rPr>
          <w:color w:val="000000"/>
        </w:rPr>
        <w:t>A neutral pion is unstable with a decay constant of 2.5 × 10</w:t>
      </w:r>
      <w:r w:rsidRPr="00863C23">
        <w:rPr>
          <w:color w:val="000000"/>
          <w:vertAlign w:val="superscript"/>
        </w:rPr>
        <w:t>12</w:t>
      </w:r>
      <w:r w:rsidRPr="00863C23">
        <w:rPr>
          <w:color w:val="000000"/>
        </w:rPr>
        <w:t xml:space="preserve"> s</w:t>
      </w:r>
      <w:r w:rsidRPr="00863C23">
        <w:rPr>
          <w:color w:val="000000"/>
          <w:vertAlign w:val="superscript"/>
        </w:rPr>
        <w:t>–1</w:t>
      </w:r>
      <w:r w:rsidRPr="00863C23">
        <w:rPr>
          <w:color w:val="000000"/>
        </w:rPr>
        <w:t xml:space="preserve">. What is the half-life of a neutral pion? </w:t>
      </w:r>
    </w:p>
    <w:p w:rsidR="00620E52" w:rsidRPr="0076332B" w:rsidRDefault="00620E52" w:rsidP="00620E52">
      <w:pPr>
        <w:pStyle w:val="NoSpacing"/>
        <w:ind w:left="360"/>
        <w:rPr>
          <w:color w:val="000000"/>
          <w:spacing w:val="-4"/>
        </w:rPr>
      </w:pPr>
    </w:p>
    <w:p w:rsidR="00620E52" w:rsidRPr="0076332B" w:rsidRDefault="00620E52" w:rsidP="00C00ED7">
      <w:pPr>
        <w:pStyle w:val="NoSpacing"/>
        <w:numPr>
          <w:ilvl w:val="0"/>
          <w:numId w:val="163"/>
        </w:numPr>
        <w:rPr>
          <w:lang w:eastAsia="en-IE"/>
        </w:rPr>
      </w:pPr>
      <w:r w:rsidRPr="0076332B">
        <w:rPr>
          <w:lang w:eastAsia="en-IE"/>
        </w:rPr>
        <w:t>Americium-241 has a decay constant of 5.1 × 10</w:t>
      </w:r>
      <w:r w:rsidRPr="0076332B">
        <w:rPr>
          <w:vertAlign w:val="superscript"/>
          <w:lang w:eastAsia="en-IE"/>
        </w:rPr>
        <w:t>–11</w:t>
      </w:r>
      <w:r w:rsidRPr="0076332B">
        <w:rPr>
          <w:lang w:eastAsia="en-IE"/>
        </w:rPr>
        <w:t xml:space="preserve"> s</w:t>
      </w:r>
      <w:r w:rsidRPr="0076332B">
        <w:rPr>
          <w:vertAlign w:val="superscript"/>
          <w:lang w:eastAsia="en-IE"/>
        </w:rPr>
        <w:t>–1</w:t>
      </w:r>
      <w:r w:rsidRPr="0076332B">
        <w:rPr>
          <w:lang w:eastAsia="en-IE"/>
        </w:rPr>
        <w:t>.</w:t>
      </w:r>
    </w:p>
    <w:p w:rsidR="00620E52" w:rsidRPr="0076332B" w:rsidRDefault="00620E52" w:rsidP="00620E52">
      <w:pPr>
        <w:pStyle w:val="NoSpacing"/>
        <w:ind w:left="360"/>
        <w:rPr>
          <w:lang w:eastAsia="en-IE"/>
        </w:rPr>
      </w:pPr>
      <w:r w:rsidRPr="0076332B">
        <w:rPr>
          <w:lang w:eastAsia="en-IE"/>
        </w:rPr>
        <w:t>Calculate its half</w:t>
      </w:r>
      <w:r>
        <w:rPr>
          <w:lang w:eastAsia="en-IE"/>
        </w:rPr>
        <w:t>-</w:t>
      </w:r>
      <w:r w:rsidRPr="0076332B">
        <w:rPr>
          <w:lang w:eastAsia="en-IE"/>
        </w:rPr>
        <w:t xml:space="preserve"> life in years.</w:t>
      </w:r>
    </w:p>
    <w:p w:rsidR="00620E52" w:rsidRPr="0076332B" w:rsidRDefault="00620E52" w:rsidP="00620E52">
      <w:pPr>
        <w:pStyle w:val="NoSpacing"/>
        <w:ind w:left="360"/>
        <w:rPr>
          <w:color w:val="000000"/>
        </w:rPr>
      </w:pPr>
    </w:p>
    <w:p w:rsidR="00620E52" w:rsidRPr="00863C23" w:rsidRDefault="00620E52" w:rsidP="00C00ED7">
      <w:pPr>
        <w:pStyle w:val="NoSpacing"/>
        <w:numPr>
          <w:ilvl w:val="0"/>
          <w:numId w:val="163"/>
        </w:numPr>
        <w:rPr>
          <w:color w:val="000000"/>
        </w:rPr>
      </w:pPr>
      <w:r w:rsidRPr="00863C23">
        <w:rPr>
          <w:color w:val="000000"/>
          <w:vertAlign w:val="superscript"/>
        </w:rPr>
        <w:t>14</w:t>
      </w:r>
      <w:r w:rsidRPr="00863C23">
        <w:rPr>
          <w:color w:val="000000"/>
        </w:rPr>
        <w:t>C is a radioactive isotope of carbon with a half-life of 5730 years.</w:t>
      </w:r>
    </w:p>
    <w:p w:rsidR="00620E52" w:rsidRPr="0076332B" w:rsidRDefault="00620E52" w:rsidP="00620E52">
      <w:pPr>
        <w:pStyle w:val="NoSpacing"/>
        <w:ind w:left="360"/>
        <w:rPr>
          <w:color w:val="000000"/>
        </w:rPr>
      </w:pPr>
      <w:r w:rsidRPr="0076332B">
        <w:rPr>
          <w:color w:val="000000"/>
        </w:rPr>
        <w:t xml:space="preserve">Calculate the decay constant of </w:t>
      </w:r>
      <w:r w:rsidRPr="0076332B">
        <w:rPr>
          <w:color w:val="000000"/>
          <w:vertAlign w:val="superscript"/>
        </w:rPr>
        <w:t>14</w:t>
      </w:r>
      <w:r w:rsidRPr="0076332B">
        <w:rPr>
          <w:color w:val="000000"/>
        </w:rPr>
        <w:t xml:space="preserve">C. </w:t>
      </w:r>
    </w:p>
    <w:p w:rsidR="00620E52" w:rsidRPr="0076332B" w:rsidRDefault="00620E52" w:rsidP="00620E52">
      <w:pPr>
        <w:pStyle w:val="NoSpacing"/>
        <w:ind w:left="360"/>
      </w:pPr>
    </w:p>
    <w:p w:rsidR="00620E52" w:rsidRPr="0076332B" w:rsidRDefault="00620E52" w:rsidP="00C00ED7">
      <w:pPr>
        <w:pStyle w:val="NoSpacing"/>
        <w:numPr>
          <w:ilvl w:val="0"/>
          <w:numId w:val="163"/>
        </w:numPr>
        <w:rPr>
          <w:color w:val="000000"/>
        </w:rPr>
      </w:pPr>
    </w:p>
    <w:p w:rsidR="00620E52" w:rsidRPr="0076332B" w:rsidRDefault="00620E52" w:rsidP="00C00ED7">
      <w:pPr>
        <w:pStyle w:val="NoSpacing"/>
        <w:numPr>
          <w:ilvl w:val="0"/>
          <w:numId w:val="164"/>
        </w:numPr>
        <w:rPr>
          <w:color w:val="000000"/>
        </w:rPr>
      </w:pPr>
      <w:r w:rsidRPr="0076332B">
        <w:rPr>
          <w:color w:val="000000"/>
        </w:rPr>
        <w:t>Cobalt−60 is a radioactive isotope with a half-life of 5.26 years.</w:t>
      </w:r>
    </w:p>
    <w:p w:rsidR="00620E52" w:rsidRPr="0076332B" w:rsidRDefault="00620E52" w:rsidP="00620E52">
      <w:pPr>
        <w:pStyle w:val="NoSpacing"/>
        <w:ind w:left="357"/>
        <w:rPr>
          <w:color w:val="000000"/>
        </w:rPr>
      </w:pPr>
      <w:r w:rsidRPr="0076332B">
        <w:rPr>
          <w:color w:val="000000"/>
        </w:rPr>
        <w:t>Calculate the decay constant of cobalt−60.</w:t>
      </w:r>
    </w:p>
    <w:p w:rsidR="00620E52" w:rsidRPr="0076332B" w:rsidRDefault="00620E52" w:rsidP="00C00ED7">
      <w:pPr>
        <w:pStyle w:val="NoSpacing"/>
        <w:numPr>
          <w:ilvl w:val="0"/>
          <w:numId w:val="164"/>
        </w:numPr>
        <w:rPr>
          <w:color w:val="000000"/>
        </w:rPr>
      </w:pPr>
      <w:r w:rsidRPr="0076332B">
        <w:rPr>
          <w:color w:val="000000"/>
        </w:rPr>
        <w:t>Calculate the rate of decay of a sample of cobalt−60 when it has 2.5 × 10</w:t>
      </w:r>
      <w:r w:rsidRPr="0076332B">
        <w:rPr>
          <w:color w:val="000000"/>
          <w:vertAlign w:val="superscript"/>
        </w:rPr>
        <w:t>21</w:t>
      </w:r>
      <w:r w:rsidRPr="0076332B">
        <w:rPr>
          <w:color w:val="000000"/>
        </w:rPr>
        <w:t xml:space="preserve"> atoms. </w:t>
      </w:r>
    </w:p>
    <w:p w:rsidR="00620E52" w:rsidRPr="0076332B" w:rsidRDefault="00620E52" w:rsidP="00620E52">
      <w:pPr>
        <w:pStyle w:val="NoSpacing"/>
        <w:ind w:left="360"/>
      </w:pPr>
    </w:p>
    <w:p w:rsidR="00620E52" w:rsidRPr="0076332B" w:rsidRDefault="00620E52" w:rsidP="00C00ED7">
      <w:pPr>
        <w:pStyle w:val="NoSpacing"/>
        <w:numPr>
          <w:ilvl w:val="0"/>
          <w:numId w:val="163"/>
        </w:numPr>
      </w:pPr>
      <w:r w:rsidRPr="0076332B">
        <w:t xml:space="preserve"> When a tree is cut down the carbon-14 present in the wood at that time decays by beta emission.</w:t>
      </w:r>
    </w:p>
    <w:p w:rsidR="00620E52" w:rsidRPr="0076332B" w:rsidRDefault="00620E52" w:rsidP="00620E52">
      <w:pPr>
        <w:pStyle w:val="NoSpacing"/>
        <w:ind w:left="360"/>
      </w:pPr>
      <w:r w:rsidRPr="0076332B">
        <w:t xml:space="preserve">Write a nuclear equation to represent the decay of carbon-14. </w:t>
      </w:r>
    </w:p>
    <w:p w:rsidR="00620E52" w:rsidRPr="0076332B" w:rsidRDefault="00620E52" w:rsidP="00620E52">
      <w:pPr>
        <w:pStyle w:val="NoSpacing"/>
        <w:ind w:left="360"/>
      </w:pPr>
    </w:p>
    <w:p w:rsidR="00620E52" w:rsidRPr="00863C23" w:rsidRDefault="00620E52" w:rsidP="00C00ED7">
      <w:pPr>
        <w:pStyle w:val="NoSpacing"/>
        <w:numPr>
          <w:ilvl w:val="0"/>
          <w:numId w:val="163"/>
        </w:numPr>
        <w:rPr>
          <w:color w:val="000000"/>
        </w:rPr>
      </w:pPr>
      <w:r w:rsidRPr="00863C23">
        <w:rPr>
          <w:color w:val="000000"/>
          <w:vertAlign w:val="superscript"/>
        </w:rPr>
        <w:t>14</w:t>
      </w:r>
      <w:r w:rsidRPr="00863C23">
        <w:rPr>
          <w:color w:val="000000"/>
        </w:rPr>
        <w:t xml:space="preserve">C decays to </w:t>
      </w:r>
      <w:r w:rsidRPr="00863C23">
        <w:rPr>
          <w:color w:val="000000"/>
          <w:vertAlign w:val="superscript"/>
        </w:rPr>
        <w:t>14</w:t>
      </w:r>
      <w:r w:rsidRPr="00863C23">
        <w:rPr>
          <w:color w:val="000000"/>
        </w:rPr>
        <w:t xml:space="preserve">N. Write an equation to represent this nuclear reaction. </w:t>
      </w:r>
    </w:p>
    <w:p w:rsidR="00620E52" w:rsidRPr="0076332B" w:rsidRDefault="00620E52" w:rsidP="00620E52">
      <w:pPr>
        <w:pStyle w:val="NoSpacing"/>
        <w:ind w:left="360"/>
        <w:rPr>
          <w:color w:val="000000"/>
        </w:rPr>
      </w:pPr>
    </w:p>
    <w:p w:rsidR="00620E52" w:rsidRPr="0076332B" w:rsidRDefault="00620E52" w:rsidP="00C00ED7">
      <w:pPr>
        <w:pStyle w:val="NoSpacing"/>
        <w:numPr>
          <w:ilvl w:val="0"/>
          <w:numId w:val="163"/>
        </w:numPr>
        <w:rPr>
          <w:color w:val="000000"/>
        </w:rPr>
      </w:pPr>
      <w:r w:rsidRPr="0076332B">
        <w:rPr>
          <w:color w:val="000000"/>
        </w:rPr>
        <w:t>Cobalt−60 is a radioactive isotope and emits beta particles.</w:t>
      </w:r>
    </w:p>
    <w:p w:rsidR="00620E52" w:rsidRPr="0076332B" w:rsidRDefault="00620E52" w:rsidP="00620E52">
      <w:pPr>
        <w:pStyle w:val="NoSpacing"/>
        <w:ind w:left="360"/>
        <w:rPr>
          <w:color w:val="000000"/>
        </w:rPr>
      </w:pPr>
      <w:r w:rsidRPr="0076332B">
        <w:rPr>
          <w:color w:val="000000"/>
        </w:rPr>
        <w:t>Write an equation to represent the decay of cobalt−60.</w:t>
      </w:r>
    </w:p>
    <w:p w:rsidR="00620E52" w:rsidRDefault="00620E52" w:rsidP="00620E52">
      <w:pPr>
        <w:pStyle w:val="NoSpacing"/>
        <w:ind w:left="357"/>
        <w:rPr>
          <w:lang w:eastAsia="en-IE"/>
        </w:rPr>
      </w:pPr>
    </w:p>
    <w:p w:rsidR="00620E52" w:rsidRPr="0076332B" w:rsidRDefault="00620E52" w:rsidP="00620E52">
      <w:pPr>
        <w:pStyle w:val="NoSpacing"/>
        <w:ind w:left="357"/>
        <w:rPr>
          <w:lang w:eastAsia="en-IE"/>
        </w:rPr>
      </w:pPr>
    </w:p>
    <w:p w:rsidR="00620E52" w:rsidRPr="00863C23" w:rsidRDefault="00620E52" w:rsidP="00C00ED7">
      <w:pPr>
        <w:pStyle w:val="NoSpacing"/>
        <w:numPr>
          <w:ilvl w:val="0"/>
          <w:numId w:val="163"/>
        </w:numPr>
        <w:rPr>
          <w:color w:val="000000"/>
          <w:lang w:eastAsia="en-IE"/>
        </w:rPr>
      </w:pPr>
      <w:r w:rsidRPr="00863C23">
        <w:rPr>
          <w:color w:val="000000"/>
          <w:lang w:eastAsia="en-IE"/>
        </w:rPr>
        <w:t>Read this passage and answer the questions below. Radon is a naturally occurring radioactive gas. It originates from the decay of uranium, which is present in small quantities in rocks and soils. Radon is colourless, odourless and tasteless and can only be detected using special equipment, like a Geiger-Müller tube, that can measure the radiation it releases. Because it is a gas, radon can move freely through the soil and enter the atmosphere. When radon reaches the open air, it is quickly diluted to harmless concentrations, but when it enters an enclosed space, such as a house, it can sometimes accumulate to unacceptably high concentrations. Radon can enter a building from the ground through small cracks in floors and through gaps around pipes and cables. Radon is drawn from the ground into a building because the indoor air pressure is usually lower than outdoors. Being radioactive, radon decays releasing radiation.When radon is inhaled into the lungs the radiation released can cause damage to the lung tissue.</w:t>
      </w:r>
    </w:p>
    <w:p w:rsidR="00620E52" w:rsidRPr="0076332B" w:rsidRDefault="00620E52" w:rsidP="00620E52">
      <w:pPr>
        <w:pStyle w:val="NoSpacing"/>
        <w:ind w:left="360"/>
        <w:rPr>
          <w:color w:val="000000"/>
          <w:lang w:eastAsia="en-IE"/>
        </w:rPr>
      </w:pPr>
      <w:r w:rsidRPr="0076332B">
        <w:rPr>
          <w:color w:val="000000"/>
          <w:lang w:eastAsia="en-IE"/>
        </w:rPr>
        <w:t xml:space="preserve">(Adapted from </w:t>
      </w:r>
      <w:r w:rsidRPr="0076332B">
        <w:rPr>
          <w:iCs/>
          <w:color w:val="000000"/>
          <w:lang w:eastAsia="en-IE"/>
        </w:rPr>
        <w:t xml:space="preserve">Understanding Radon, A Householder’s Guide </w:t>
      </w:r>
      <w:r w:rsidRPr="0076332B">
        <w:rPr>
          <w:color w:val="000000"/>
          <w:lang w:eastAsia="en-IE"/>
        </w:rPr>
        <w:t>by the RPII.)</w:t>
      </w:r>
    </w:p>
    <w:p w:rsidR="00620E52" w:rsidRPr="0076332B" w:rsidRDefault="00620E52" w:rsidP="00C00ED7">
      <w:pPr>
        <w:pStyle w:val="NoSpacing"/>
        <w:numPr>
          <w:ilvl w:val="0"/>
          <w:numId w:val="166"/>
        </w:numPr>
        <w:rPr>
          <w:color w:val="000000"/>
          <w:lang w:eastAsia="en-IE"/>
        </w:rPr>
      </w:pPr>
      <w:r w:rsidRPr="0076332B">
        <w:rPr>
          <w:color w:val="000000"/>
          <w:lang w:eastAsia="en-IE"/>
        </w:rPr>
        <w:lastRenderedPageBreak/>
        <w:t xml:space="preserve">What is the source of radon? </w:t>
      </w:r>
    </w:p>
    <w:p w:rsidR="00620E52" w:rsidRPr="0076332B" w:rsidRDefault="00620E52" w:rsidP="00C00ED7">
      <w:pPr>
        <w:pStyle w:val="NoSpacing"/>
        <w:numPr>
          <w:ilvl w:val="0"/>
          <w:numId w:val="166"/>
        </w:numPr>
        <w:rPr>
          <w:color w:val="000000"/>
          <w:lang w:eastAsia="en-IE"/>
        </w:rPr>
      </w:pPr>
      <w:r w:rsidRPr="0076332B">
        <w:rPr>
          <w:color w:val="000000"/>
          <w:lang w:eastAsia="en-IE"/>
        </w:rPr>
        <w:t xml:space="preserve">How does radon enter a building? </w:t>
      </w:r>
    </w:p>
    <w:p w:rsidR="00620E52" w:rsidRPr="0076332B" w:rsidRDefault="00620E52" w:rsidP="00C00ED7">
      <w:pPr>
        <w:pStyle w:val="NoSpacing"/>
        <w:numPr>
          <w:ilvl w:val="0"/>
          <w:numId w:val="166"/>
        </w:numPr>
        <w:rPr>
          <w:color w:val="000000"/>
          <w:lang w:eastAsia="en-IE"/>
        </w:rPr>
      </w:pPr>
      <w:r w:rsidRPr="0076332B">
        <w:rPr>
          <w:color w:val="000000"/>
          <w:lang w:eastAsia="en-IE"/>
        </w:rPr>
        <w:t xml:space="preserve">How can the build-up of radon in the home be prevented? </w:t>
      </w:r>
    </w:p>
    <w:p w:rsidR="00620E52" w:rsidRPr="0076332B" w:rsidRDefault="00620E52" w:rsidP="00C00ED7">
      <w:pPr>
        <w:pStyle w:val="NoSpacing"/>
        <w:numPr>
          <w:ilvl w:val="0"/>
          <w:numId w:val="166"/>
        </w:numPr>
        <w:rPr>
          <w:color w:val="000000"/>
          <w:lang w:eastAsia="en-IE"/>
        </w:rPr>
      </w:pPr>
      <w:r w:rsidRPr="0076332B">
        <w:rPr>
          <w:color w:val="000000"/>
          <w:lang w:eastAsia="en-IE"/>
        </w:rPr>
        <w:t xml:space="preserve">Why is radon dangerous? </w:t>
      </w:r>
    </w:p>
    <w:p w:rsidR="00620E52" w:rsidRPr="0076332B" w:rsidRDefault="00620E52" w:rsidP="00C00ED7">
      <w:pPr>
        <w:pStyle w:val="NoSpacing"/>
        <w:numPr>
          <w:ilvl w:val="0"/>
          <w:numId w:val="166"/>
        </w:numPr>
        <w:rPr>
          <w:color w:val="000000"/>
          <w:lang w:eastAsia="en-IE"/>
        </w:rPr>
      </w:pPr>
      <w:r w:rsidRPr="0076332B">
        <w:rPr>
          <w:color w:val="000000"/>
          <w:lang w:eastAsia="en-IE"/>
        </w:rPr>
        <w:t xml:space="preserve">Why is radon harmless in the open air? </w:t>
      </w:r>
    </w:p>
    <w:p w:rsidR="00620E52" w:rsidRPr="0076332B" w:rsidRDefault="00620E52" w:rsidP="00C00ED7">
      <w:pPr>
        <w:pStyle w:val="NoSpacing"/>
        <w:numPr>
          <w:ilvl w:val="0"/>
          <w:numId w:val="166"/>
        </w:numPr>
        <w:rPr>
          <w:color w:val="000000"/>
          <w:lang w:eastAsia="en-IE"/>
        </w:rPr>
      </w:pPr>
      <w:r w:rsidRPr="0076332B">
        <w:rPr>
          <w:color w:val="000000"/>
          <w:lang w:eastAsia="en-IE"/>
        </w:rPr>
        <w:t xml:space="preserve">Name a radioactive element other than radon. </w:t>
      </w:r>
    </w:p>
    <w:p w:rsidR="00620E52" w:rsidRDefault="00620E52" w:rsidP="00620E52">
      <w:pPr>
        <w:pStyle w:val="NoSpacing"/>
        <w:ind w:left="360"/>
        <w:rPr>
          <w:bCs/>
          <w:color w:val="000000"/>
        </w:rPr>
      </w:pPr>
    </w:p>
    <w:p w:rsidR="00620E52" w:rsidRPr="00863C23" w:rsidRDefault="00620E52" w:rsidP="00C00ED7">
      <w:pPr>
        <w:pStyle w:val="NoSpacing"/>
        <w:numPr>
          <w:ilvl w:val="0"/>
          <w:numId w:val="163"/>
        </w:numPr>
        <w:rPr>
          <w:color w:val="000000"/>
        </w:rPr>
      </w:pPr>
      <w:r w:rsidRPr="00863C23">
        <w:rPr>
          <w:color w:val="000000"/>
        </w:rPr>
        <w:t xml:space="preserve">Why does the </w:t>
      </w:r>
      <w:r w:rsidRPr="00863C23">
        <w:rPr>
          <w:color w:val="000000"/>
          <w:vertAlign w:val="superscript"/>
        </w:rPr>
        <w:t>12</w:t>
      </w:r>
      <w:r w:rsidRPr="00863C23">
        <w:rPr>
          <w:color w:val="000000"/>
        </w:rPr>
        <w:t xml:space="preserve">C in dead tissue remain “undisturbed”? </w:t>
      </w:r>
    </w:p>
    <w:p w:rsidR="00620E52" w:rsidRPr="0076332B" w:rsidRDefault="00620E52" w:rsidP="00620E52">
      <w:pPr>
        <w:pStyle w:val="NoSpacing"/>
        <w:ind w:left="360"/>
        <w:rPr>
          <w:color w:val="000000"/>
          <w:spacing w:val="-4"/>
        </w:rPr>
      </w:pPr>
    </w:p>
    <w:p w:rsidR="00620E52" w:rsidRPr="00863C23" w:rsidRDefault="00620E52" w:rsidP="00C00ED7">
      <w:pPr>
        <w:pStyle w:val="NoSpacing"/>
        <w:numPr>
          <w:ilvl w:val="0"/>
          <w:numId w:val="163"/>
        </w:numPr>
        <w:rPr>
          <w:lang w:val="en-IE"/>
        </w:rPr>
      </w:pPr>
      <w:r w:rsidRPr="00863C23">
        <w:rPr>
          <w:lang w:val="en-IE"/>
        </w:rPr>
        <w:t>What is meant by background radiation?</w:t>
      </w:r>
    </w:p>
    <w:p w:rsidR="00620E52" w:rsidRPr="0076332B" w:rsidRDefault="00620E52" w:rsidP="00620E52">
      <w:pPr>
        <w:pStyle w:val="NoSpacing"/>
        <w:ind w:left="360"/>
        <w:rPr>
          <w:color w:val="000000"/>
          <w:spacing w:val="-4"/>
        </w:rPr>
      </w:pPr>
    </w:p>
    <w:p w:rsidR="00620E52" w:rsidRPr="007D2567" w:rsidRDefault="00620E52" w:rsidP="00C00ED7">
      <w:pPr>
        <w:pStyle w:val="NoSpacing"/>
        <w:numPr>
          <w:ilvl w:val="0"/>
          <w:numId w:val="163"/>
        </w:numPr>
      </w:pPr>
      <w:r w:rsidRPr="00863C23">
        <w:rPr>
          <w:rFonts w:eastAsia="Calibri"/>
          <w:sz w:val="22"/>
          <w:szCs w:val="22"/>
          <w:lang w:val="en-IE"/>
        </w:rPr>
        <w:t>Name the naturally occurring radioactive gas which seeps into buildings from underground rocks and which can cause lung cancer.</w:t>
      </w:r>
    </w:p>
    <w:p w:rsidR="00620E52" w:rsidRDefault="00620E52" w:rsidP="00620E52">
      <w:pPr>
        <w:pStyle w:val="NoSpacing"/>
        <w:ind w:left="360"/>
      </w:pPr>
    </w:p>
    <w:p w:rsidR="00620E52" w:rsidRPr="0076332B" w:rsidRDefault="00620E52" w:rsidP="00C00ED7">
      <w:pPr>
        <w:pStyle w:val="NoSpacing"/>
        <w:numPr>
          <w:ilvl w:val="0"/>
          <w:numId w:val="163"/>
        </w:numPr>
        <w:ind w:left="357"/>
        <w:rPr>
          <w:lang w:eastAsia="en-IE"/>
        </w:rPr>
      </w:pPr>
      <w:r w:rsidRPr="0076332B">
        <w:rPr>
          <w:lang w:eastAsia="en-IE"/>
        </w:rPr>
        <w:t>Give two precautions that are taken when storing the plutonium / dealing with radioactive sources.</w:t>
      </w:r>
    </w:p>
    <w:p w:rsidR="00620E52" w:rsidRPr="0076332B" w:rsidRDefault="00620E52" w:rsidP="00620E52">
      <w:pPr>
        <w:pStyle w:val="NoSpacing"/>
        <w:ind w:left="357"/>
        <w:rPr>
          <w:lang w:eastAsia="en-IE"/>
        </w:rPr>
      </w:pPr>
    </w:p>
    <w:p w:rsidR="00620E52" w:rsidRPr="0076332B" w:rsidRDefault="00620E52" w:rsidP="00C00ED7">
      <w:pPr>
        <w:pStyle w:val="NoSpacing"/>
        <w:numPr>
          <w:ilvl w:val="0"/>
          <w:numId w:val="163"/>
        </w:numPr>
        <w:rPr>
          <w:lang w:eastAsia="en-IE"/>
        </w:rPr>
      </w:pPr>
      <w:r w:rsidRPr="0076332B">
        <w:rPr>
          <w:lang w:eastAsia="en-IE"/>
        </w:rPr>
        <w:t xml:space="preserve">Give two effects of radiation on the human body. </w:t>
      </w:r>
    </w:p>
    <w:p w:rsidR="00620E52" w:rsidRPr="0076332B" w:rsidRDefault="00620E52" w:rsidP="00620E52">
      <w:pPr>
        <w:pStyle w:val="NoSpacing"/>
        <w:ind w:left="360"/>
      </w:pPr>
    </w:p>
    <w:p w:rsidR="00620E52" w:rsidRPr="0076332B" w:rsidRDefault="00620E52" w:rsidP="00C00ED7">
      <w:pPr>
        <w:pStyle w:val="NoSpacing"/>
        <w:numPr>
          <w:ilvl w:val="0"/>
          <w:numId w:val="163"/>
        </w:numPr>
      </w:pPr>
      <w:r w:rsidRPr="0076332B">
        <w:rPr>
          <w:lang w:eastAsia="en-IE"/>
        </w:rPr>
        <w:t>Smoke detectors use a very small quantity of the element americium-241. This element does not exist in nature and was discovered during the Manhattan Project in 1944.</w:t>
      </w:r>
    </w:p>
    <w:p w:rsidR="00620E52" w:rsidRPr="0076332B" w:rsidRDefault="00620E52" w:rsidP="00620E52">
      <w:pPr>
        <w:pStyle w:val="NoSpacing"/>
        <w:ind w:left="360"/>
      </w:pPr>
      <w:r w:rsidRPr="0076332B">
        <w:rPr>
          <w:lang w:eastAsia="en-IE"/>
        </w:rPr>
        <w:t>Alpha particles are produced by the americium-241 in a smoke detector.</w:t>
      </w:r>
    </w:p>
    <w:p w:rsidR="00620E52" w:rsidRPr="0076332B" w:rsidRDefault="00620E52" w:rsidP="00C00ED7">
      <w:pPr>
        <w:pStyle w:val="NoSpacing"/>
        <w:numPr>
          <w:ilvl w:val="0"/>
          <w:numId w:val="161"/>
        </w:numPr>
        <w:rPr>
          <w:lang w:eastAsia="en-IE"/>
        </w:rPr>
      </w:pPr>
      <w:r w:rsidRPr="0076332B">
        <w:rPr>
          <w:lang w:eastAsia="en-IE"/>
        </w:rPr>
        <w:t>How are the alpha particles produced?</w:t>
      </w:r>
    </w:p>
    <w:p w:rsidR="00620E52" w:rsidRPr="0076332B" w:rsidRDefault="00620E52" w:rsidP="00C00ED7">
      <w:pPr>
        <w:pStyle w:val="NoSpacing"/>
        <w:numPr>
          <w:ilvl w:val="0"/>
          <w:numId w:val="161"/>
        </w:numPr>
        <w:rPr>
          <w:lang w:eastAsia="en-IE"/>
        </w:rPr>
      </w:pPr>
      <w:r w:rsidRPr="0076332B">
        <w:rPr>
          <w:lang w:eastAsia="en-IE"/>
        </w:rPr>
        <w:t>Why do these alpha particles not pose a health risk?</w:t>
      </w:r>
    </w:p>
    <w:p w:rsidR="00620E52" w:rsidRPr="0076332B" w:rsidRDefault="00620E52" w:rsidP="00C00ED7">
      <w:pPr>
        <w:pStyle w:val="NoSpacing"/>
        <w:numPr>
          <w:ilvl w:val="0"/>
          <w:numId w:val="161"/>
        </w:numPr>
        <w:rPr>
          <w:lang w:eastAsia="en-IE"/>
        </w:rPr>
      </w:pPr>
      <w:r w:rsidRPr="0076332B">
        <w:rPr>
          <w:lang w:eastAsia="en-IE"/>
        </w:rPr>
        <w:t xml:space="preserve">Explain why americium-241 does not exist naturally. </w:t>
      </w:r>
    </w:p>
    <w:p w:rsidR="00620E52" w:rsidRPr="0076332B" w:rsidRDefault="00620E52" w:rsidP="00620E52">
      <w:pPr>
        <w:pStyle w:val="NoSpacing"/>
        <w:ind w:left="360"/>
        <w:rPr>
          <w:lang w:eastAsia="en-IE"/>
        </w:rPr>
      </w:pPr>
    </w:p>
    <w:p w:rsidR="00620E52" w:rsidRPr="0076332B" w:rsidRDefault="00620E52" w:rsidP="00620E52">
      <w:pPr>
        <w:pStyle w:val="NoSpacing"/>
        <w:ind w:left="360"/>
      </w:pPr>
    </w:p>
    <w:p w:rsidR="00620E52" w:rsidRPr="0076332B" w:rsidRDefault="00620E52" w:rsidP="00620E52">
      <w:pPr>
        <w:pStyle w:val="NoSpacing"/>
        <w:ind w:left="360"/>
      </w:pPr>
    </w:p>
    <w:p w:rsidR="00620E52" w:rsidRPr="00A25976" w:rsidRDefault="00620E52" w:rsidP="00C00ED7">
      <w:pPr>
        <w:pStyle w:val="NoSpacing"/>
        <w:numPr>
          <w:ilvl w:val="0"/>
          <w:numId w:val="163"/>
        </w:numPr>
      </w:pPr>
      <w:r w:rsidRPr="00A25976">
        <w:t xml:space="preserve">What is meant by nuclear fission? </w:t>
      </w:r>
    </w:p>
    <w:p w:rsidR="00620E52" w:rsidRPr="00A25976" w:rsidRDefault="00620E52" w:rsidP="00620E52">
      <w:pPr>
        <w:pStyle w:val="NoSpacing"/>
        <w:ind w:left="360"/>
      </w:pPr>
    </w:p>
    <w:p w:rsidR="00620E52" w:rsidRDefault="00620E52" w:rsidP="00C00ED7">
      <w:pPr>
        <w:pStyle w:val="NoSpacing"/>
        <w:numPr>
          <w:ilvl w:val="0"/>
          <w:numId w:val="163"/>
        </w:numPr>
        <w:rPr>
          <w:lang w:eastAsia="en-IE"/>
        </w:rPr>
      </w:pPr>
      <w:r>
        <w:rPr>
          <w:lang w:eastAsia="en-IE"/>
        </w:rPr>
        <w:t xml:space="preserve"> </w:t>
      </w:r>
      <w:r w:rsidRPr="00A25976">
        <w:rPr>
          <w:lang w:eastAsia="en-IE"/>
        </w:rPr>
        <w:t xml:space="preserve">Name a material in which fission occurs. </w:t>
      </w:r>
    </w:p>
    <w:p w:rsidR="00620E52" w:rsidRDefault="00620E52" w:rsidP="00620E52">
      <w:pPr>
        <w:pStyle w:val="NoSpacing"/>
        <w:ind w:left="360"/>
        <w:rPr>
          <w:lang w:eastAsia="en-IE"/>
        </w:rPr>
      </w:pPr>
    </w:p>
    <w:p w:rsidR="00620E52" w:rsidRPr="00B17172" w:rsidRDefault="00620E52" w:rsidP="00C00ED7">
      <w:pPr>
        <w:pStyle w:val="NoSpacing"/>
        <w:numPr>
          <w:ilvl w:val="0"/>
          <w:numId w:val="163"/>
        </w:numPr>
        <w:rPr>
          <w:lang w:eastAsia="en-IE"/>
        </w:rPr>
      </w:pPr>
      <w:r>
        <w:rPr>
          <w:lang w:eastAsia="en-IE"/>
        </w:rPr>
        <w:t xml:space="preserve"> </w:t>
      </w:r>
      <w:r w:rsidRPr="00B17172">
        <w:t>The following reaction occurs in a nuclear reactor:</w:t>
      </w:r>
    </w:p>
    <w:p w:rsidR="00620E52" w:rsidRPr="00B17172" w:rsidRDefault="00620E52" w:rsidP="00620E52">
      <w:pPr>
        <w:pStyle w:val="NoSpacing"/>
      </w:pPr>
      <w:r>
        <w:rPr>
          <w:noProof/>
          <w:lang w:val="en-IE" w:eastAsia="en-IE"/>
        </w:rPr>
        <w:drawing>
          <wp:anchor distT="0" distB="0" distL="114300" distR="114300" simplePos="0" relativeHeight="251763200" behindDoc="0" locked="0" layoutInCell="1" allowOverlap="1" wp14:anchorId="736D3278" wp14:editId="3F3626D8">
            <wp:simplePos x="0" y="0"/>
            <wp:positionH relativeFrom="column">
              <wp:posOffset>438150</wp:posOffset>
            </wp:positionH>
            <wp:positionV relativeFrom="paragraph">
              <wp:posOffset>17780</wp:posOffset>
            </wp:positionV>
            <wp:extent cx="4648200" cy="46672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482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E52" w:rsidRPr="00B17172" w:rsidRDefault="00620E52" w:rsidP="00620E52">
      <w:pPr>
        <w:pStyle w:val="NoSpacing"/>
      </w:pPr>
    </w:p>
    <w:p w:rsidR="00620E52" w:rsidRDefault="00620E52" w:rsidP="00620E52">
      <w:pPr>
        <w:pStyle w:val="NoSpacing"/>
        <w:ind w:left="360"/>
      </w:pPr>
    </w:p>
    <w:p w:rsidR="00620E52" w:rsidRPr="00B17172" w:rsidRDefault="00620E52" w:rsidP="00620E52">
      <w:pPr>
        <w:pStyle w:val="NoSpacing"/>
        <w:ind w:left="360"/>
      </w:pPr>
      <w:r w:rsidRPr="00B17172">
        <w:t>Identify the element X.</w:t>
      </w:r>
    </w:p>
    <w:p w:rsidR="00620E52" w:rsidRDefault="00620E52" w:rsidP="00620E52">
      <w:pPr>
        <w:pStyle w:val="NoSpacing"/>
        <w:ind w:left="360"/>
        <w:rPr>
          <w:color w:val="000000"/>
        </w:rPr>
      </w:pPr>
    </w:p>
    <w:p w:rsidR="00620E52" w:rsidRPr="004628AA" w:rsidRDefault="00620E52" w:rsidP="00C00ED7">
      <w:pPr>
        <w:pStyle w:val="NoSpacing"/>
        <w:numPr>
          <w:ilvl w:val="0"/>
          <w:numId w:val="163"/>
        </w:numPr>
        <w:rPr>
          <w:color w:val="000000"/>
          <w:lang w:val="en-IE"/>
        </w:rPr>
      </w:pPr>
      <w:r w:rsidRPr="004628AA">
        <w:rPr>
          <w:bCs/>
          <w:color w:val="000000"/>
          <w:lang w:val="en-IE"/>
        </w:rPr>
        <w:t xml:space="preserve">In 1939 Lise Meitner discovered that the uranium isotope U–238 undergoes fission when struck by a slow neutron. Barium–139 and krypton–97 nuclei are emitted along with three neutrons. </w:t>
      </w:r>
    </w:p>
    <w:p w:rsidR="00620E52" w:rsidRPr="00E33A0E" w:rsidRDefault="00620E52" w:rsidP="00620E52">
      <w:pPr>
        <w:pStyle w:val="NoSpacing"/>
        <w:ind w:left="360"/>
        <w:rPr>
          <w:color w:val="000000"/>
          <w:lang w:val="en-IE"/>
        </w:rPr>
      </w:pPr>
      <w:r w:rsidRPr="00A25976">
        <w:rPr>
          <w:bCs/>
          <w:color w:val="000000"/>
          <w:lang w:val="en-IE"/>
        </w:rPr>
        <w:t>Write a nuclear reaction to represent the reaction.</w:t>
      </w:r>
    </w:p>
    <w:p w:rsidR="00620E52" w:rsidRPr="00A25976" w:rsidRDefault="00620E52" w:rsidP="00620E52">
      <w:pPr>
        <w:pStyle w:val="NoSpacing"/>
        <w:ind w:left="360"/>
      </w:pPr>
    </w:p>
    <w:p w:rsidR="00620E52" w:rsidRPr="00B17172" w:rsidRDefault="00620E52" w:rsidP="00C00ED7">
      <w:pPr>
        <w:pStyle w:val="NoSpacing"/>
        <w:numPr>
          <w:ilvl w:val="0"/>
          <w:numId w:val="163"/>
        </w:numPr>
        <w:rPr>
          <w:bCs/>
        </w:rPr>
      </w:pPr>
      <w:r w:rsidRPr="00B17172">
        <w:t>What type of nuclear reaction occurs in a nuclear power station?</w:t>
      </w:r>
    </w:p>
    <w:p w:rsidR="00620E52" w:rsidRPr="00B17172" w:rsidRDefault="00620E52" w:rsidP="00620E52">
      <w:pPr>
        <w:pStyle w:val="NoSpacing"/>
        <w:ind w:left="360"/>
        <w:rPr>
          <w:bCs/>
          <w:lang w:val="en-IE"/>
        </w:rPr>
      </w:pPr>
    </w:p>
    <w:p w:rsidR="00620E52" w:rsidRPr="00B17172" w:rsidRDefault="00620E52" w:rsidP="00C00ED7">
      <w:pPr>
        <w:pStyle w:val="NoSpacing"/>
        <w:numPr>
          <w:ilvl w:val="0"/>
          <w:numId w:val="163"/>
        </w:numPr>
        <w:rPr>
          <w:bCs/>
          <w:lang w:val="en-IE"/>
        </w:rPr>
      </w:pPr>
      <w:r>
        <w:rPr>
          <w:noProof/>
          <w:lang w:val="en-IE" w:eastAsia="en-IE"/>
        </w:rPr>
        <w:drawing>
          <wp:anchor distT="0" distB="0" distL="114300" distR="114300" simplePos="0" relativeHeight="251764224" behindDoc="0" locked="0" layoutInCell="1" allowOverlap="1" wp14:anchorId="1B7D130C" wp14:editId="28508063">
            <wp:simplePos x="0" y="0"/>
            <wp:positionH relativeFrom="column">
              <wp:posOffset>3408045</wp:posOffset>
            </wp:positionH>
            <wp:positionV relativeFrom="paragraph">
              <wp:posOffset>119380</wp:posOffset>
            </wp:positionV>
            <wp:extent cx="2505710" cy="162052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0571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172">
        <w:rPr>
          <w:bCs/>
          <w:lang w:val="en-IE"/>
        </w:rPr>
        <w:t xml:space="preserve">Name two parts of a nuclear fission reactor. </w:t>
      </w:r>
    </w:p>
    <w:p w:rsidR="00620E52" w:rsidRPr="00A25976" w:rsidRDefault="00620E52" w:rsidP="00620E52">
      <w:pPr>
        <w:pStyle w:val="NoSpacing"/>
        <w:ind w:left="360"/>
      </w:pPr>
    </w:p>
    <w:p w:rsidR="00620E52" w:rsidRPr="00A25976" w:rsidRDefault="00620E52" w:rsidP="00C00ED7">
      <w:pPr>
        <w:pStyle w:val="NoSpacing"/>
        <w:numPr>
          <w:ilvl w:val="0"/>
          <w:numId w:val="163"/>
        </w:numPr>
        <w:rPr>
          <w:lang w:eastAsia="en-IE"/>
        </w:rPr>
      </w:pPr>
      <w:r w:rsidRPr="00A25976">
        <w:rPr>
          <w:lang w:eastAsia="en-IE"/>
        </w:rPr>
        <w:t>The diagram shows the basic structure of a nuclear reactor.</w:t>
      </w:r>
    </w:p>
    <w:p w:rsidR="00620E52" w:rsidRPr="00A25976" w:rsidRDefault="00620E52" w:rsidP="00620E52">
      <w:pPr>
        <w:pStyle w:val="NoSpacing"/>
        <w:ind w:left="357"/>
        <w:rPr>
          <w:lang w:eastAsia="en-IE"/>
        </w:rPr>
      </w:pPr>
      <w:r w:rsidRPr="00A25976">
        <w:rPr>
          <w:lang w:eastAsia="en-IE"/>
        </w:rPr>
        <w:t>A nuclear reactor contains (i) fuel rods, (ii) control rods, (iii) moderator, (iv) heat exchanger.</w:t>
      </w:r>
    </w:p>
    <w:p w:rsidR="00620E52" w:rsidRPr="00A25976" w:rsidRDefault="00620E52" w:rsidP="00620E52">
      <w:pPr>
        <w:pStyle w:val="NoSpacing"/>
        <w:ind w:left="357"/>
        <w:rPr>
          <w:lang w:eastAsia="en-IE"/>
        </w:rPr>
      </w:pPr>
      <w:r w:rsidRPr="00A25976">
        <w:rPr>
          <w:lang w:eastAsia="en-IE"/>
        </w:rPr>
        <w:t>Give the function of any two of these.</w:t>
      </w:r>
    </w:p>
    <w:p w:rsidR="00620E52" w:rsidRPr="00A25976" w:rsidRDefault="00620E52" w:rsidP="00620E52">
      <w:pPr>
        <w:pStyle w:val="NoSpacing"/>
        <w:ind w:left="357"/>
        <w:rPr>
          <w:lang w:eastAsia="en-IE"/>
        </w:rPr>
      </w:pPr>
    </w:p>
    <w:p w:rsidR="00620E52" w:rsidRPr="00B17172" w:rsidRDefault="00620E52" w:rsidP="00C00ED7">
      <w:pPr>
        <w:pStyle w:val="NoSpacing"/>
        <w:numPr>
          <w:ilvl w:val="0"/>
          <w:numId w:val="163"/>
        </w:numPr>
        <w:rPr>
          <w:color w:val="000000"/>
        </w:rPr>
      </w:pPr>
      <w:r w:rsidRPr="00B17172">
        <w:rPr>
          <w:color w:val="000000"/>
          <w:lang w:eastAsia="en-IE"/>
        </w:rPr>
        <w:t xml:space="preserve">Name a fuel used in a nuclear reactor. </w:t>
      </w:r>
    </w:p>
    <w:p w:rsidR="00620E52" w:rsidRPr="00A25976" w:rsidRDefault="00620E52" w:rsidP="00620E52">
      <w:pPr>
        <w:pStyle w:val="NoSpacing"/>
        <w:ind w:left="360"/>
        <w:rPr>
          <w:color w:val="000000"/>
        </w:rPr>
      </w:pPr>
    </w:p>
    <w:p w:rsidR="00620E52" w:rsidRPr="004628AA" w:rsidRDefault="00620E52" w:rsidP="00C00ED7">
      <w:pPr>
        <w:pStyle w:val="NoSpacing"/>
        <w:numPr>
          <w:ilvl w:val="0"/>
          <w:numId w:val="163"/>
        </w:numPr>
        <w:rPr>
          <w:color w:val="000000"/>
        </w:rPr>
      </w:pPr>
      <w:r w:rsidRPr="00A25976">
        <w:lastRenderedPageBreak/>
        <w:t xml:space="preserve">What is the function of the moderator in a fission reactor? </w:t>
      </w:r>
    </w:p>
    <w:p w:rsidR="00620E52" w:rsidRPr="00A25976" w:rsidRDefault="00620E52" w:rsidP="00620E52">
      <w:pPr>
        <w:pStyle w:val="NoSpacing"/>
        <w:ind w:left="360"/>
        <w:rPr>
          <w:color w:val="000000"/>
          <w:lang w:val="en-IE"/>
        </w:rPr>
      </w:pPr>
    </w:p>
    <w:p w:rsidR="00620E52" w:rsidRPr="00B17172" w:rsidRDefault="00620E52" w:rsidP="00C00ED7">
      <w:pPr>
        <w:pStyle w:val="NoSpacing"/>
        <w:numPr>
          <w:ilvl w:val="0"/>
          <w:numId w:val="163"/>
        </w:numPr>
        <w:rPr>
          <w:color w:val="000000"/>
          <w:lang w:val="en-IE"/>
        </w:rPr>
      </w:pPr>
      <w:r>
        <w:rPr>
          <w:color w:val="000000"/>
          <w:lang w:val="en-IE"/>
        </w:rPr>
        <w:t xml:space="preserve"> </w:t>
      </w:r>
      <w:r w:rsidRPr="00B17172">
        <w:rPr>
          <w:color w:val="000000"/>
          <w:lang w:eastAsia="en-IE"/>
        </w:rPr>
        <w:t xml:space="preserve">What is the role of neutrons in nuclear fission? </w:t>
      </w:r>
    </w:p>
    <w:p w:rsidR="00620E52" w:rsidRPr="00A25976" w:rsidRDefault="00620E52" w:rsidP="00620E52">
      <w:pPr>
        <w:pStyle w:val="NoSpacing"/>
        <w:ind w:left="360"/>
        <w:rPr>
          <w:color w:val="000000"/>
          <w:lang w:val="en-IE"/>
        </w:rPr>
      </w:pPr>
    </w:p>
    <w:p w:rsidR="00620E52" w:rsidRPr="00A25976" w:rsidRDefault="00620E52" w:rsidP="00C00ED7">
      <w:pPr>
        <w:pStyle w:val="NoSpacing"/>
        <w:numPr>
          <w:ilvl w:val="0"/>
          <w:numId w:val="163"/>
        </w:numPr>
        <w:rPr>
          <w:color w:val="000000"/>
          <w:lang w:val="en-IE"/>
        </w:rPr>
      </w:pPr>
      <w:r>
        <w:rPr>
          <w:color w:val="000000"/>
          <w:lang w:val="en-IE"/>
        </w:rPr>
        <w:t>I</w:t>
      </w:r>
      <w:r w:rsidRPr="00A25976">
        <w:rPr>
          <w:color w:val="000000"/>
          <w:lang w:val="en-IE"/>
        </w:rPr>
        <w:t>n a nuclear fission reactor, neutrons are slowed down after being emitted.</w:t>
      </w:r>
    </w:p>
    <w:p w:rsidR="00620E52" w:rsidRPr="00A25976" w:rsidRDefault="00620E52" w:rsidP="00620E52">
      <w:pPr>
        <w:pStyle w:val="NoSpacing"/>
        <w:ind w:left="360"/>
        <w:rPr>
          <w:color w:val="000000"/>
          <w:lang w:val="en-IE"/>
        </w:rPr>
      </w:pPr>
      <w:r w:rsidRPr="00A25976">
        <w:rPr>
          <w:color w:val="000000"/>
          <w:lang w:val="en-IE"/>
        </w:rPr>
        <w:t>Why are the neutrons slowed down?</w:t>
      </w:r>
    </w:p>
    <w:p w:rsidR="00620E52" w:rsidRPr="00A25976" w:rsidRDefault="00620E52" w:rsidP="00620E52">
      <w:pPr>
        <w:pStyle w:val="NoSpacing"/>
        <w:ind w:left="360"/>
        <w:rPr>
          <w:color w:val="000000"/>
          <w:lang w:val="en-IE"/>
        </w:rPr>
      </w:pPr>
    </w:p>
    <w:p w:rsidR="00620E52" w:rsidRPr="00B17172" w:rsidRDefault="00620E52" w:rsidP="00C00ED7">
      <w:pPr>
        <w:pStyle w:val="NoSpacing"/>
        <w:numPr>
          <w:ilvl w:val="0"/>
          <w:numId w:val="163"/>
        </w:numPr>
        <w:rPr>
          <w:color w:val="000000"/>
          <w:lang w:val="en-IE"/>
        </w:rPr>
      </w:pPr>
      <w:r>
        <w:rPr>
          <w:color w:val="000000"/>
          <w:lang w:val="en-IE"/>
        </w:rPr>
        <w:t xml:space="preserve"> </w:t>
      </w:r>
      <w:r w:rsidRPr="00B17172">
        <w:rPr>
          <w:color w:val="000000"/>
          <w:lang w:val="en-IE"/>
        </w:rPr>
        <w:t xml:space="preserve">How are fast neutrons slowed down? </w:t>
      </w:r>
    </w:p>
    <w:p w:rsidR="00620E52" w:rsidRPr="00A25976" w:rsidRDefault="00620E52" w:rsidP="00620E52">
      <w:pPr>
        <w:pStyle w:val="NoSpacing"/>
        <w:ind w:left="360"/>
        <w:rPr>
          <w:color w:val="000000"/>
          <w:lang w:val="en-IE"/>
        </w:rPr>
      </w:pPr>
    </w:p>
    <w:p w:rsidR="00620E52" w:rsidRPr="00B17172" w:rsidRDefault="00620E52" w:rsidP="00C00ED7">
      <w:pPr>
        <w:pStyle w:val="NoSpacing"/>
        <w:numPr>
          <w:ilvl w:val="0"/>
          <w:numId w:val="163"/>
        </w:numPr>
        <w:rPr>
          <w:color w:val="000000"/>
          <w:lang w:val="en-IE"/>
        </w:rPr>
      </w:pPr>
      <w:r>
        <w:rPr>
          <w:color w:val="000000"/>
          <w:lang w:val="en-IE"/>
        </w:rPr>
        <w:t xml:space="preserve"> </w:t>
      </w:r>
      <w:r w:rsidRPr="00B17172">
        <w:rPr>
          <w:color w:val="000000"/>
          <w:lang w:eastAsia="en-IE"/>
        </w:rPr>
        <w:t xml:space="preserve">In a nuclear reactor, how can the fission be controlled or stopped? </w:t>
      </w:r>
    </w:p>
    <w:p w:rsidR="00620E52" w:rsidRPr="00A25976" w:rsidRDefault="00620E52" w:rsidP="00620E52">
      <w:pPr>
        <w:pStyle w:val="NoSpacing"/>
        <w:ind w:left="357"/>
        <w:rPr>
          <w:color w:val="000000"/>
          <w:lang w:eastAsia="en-IE"/>
        </w:rPr>
      </w:pPr>
    </w:p>
    <w:p w:rsidR="00620E52" w:rsidRPr="00B17172" w:rsidRDefault="00620E52" w:rsidP="00C00ED7">
      <w:pPr>
        <w:pStyle w:val="NoSpacing"/>
        <w:numPr>
          <w:ilvl w:val="0"/>
          <w:numId w:val="163"/>
        </w:numPr>
        <w:rPr>
          <w:bCs/>
        </w:rPr>
      </w:pPr>
      <w:r w:rsidRPr="00A25976">
        <w:rPr>
          <w:bCs/>
        </w:rPr>
        <w:t xml:space="preserve"> </w:t>
      </w:r>
      <w:r>
        <w:rPr>
          <w:bCs/>
        </w:rPr>
        <w:t xml:space="preserve"> </w:t>
      </w:r>
      <w:r w:rsidRPr="00A25976">
        <w:t xml:space="preserve">How do cadmium rods control the rate of fission? </w:t>
      </w:r>
    </w:p>
    <w:p w:rsidR="00620E52" w:rsidRPr="00A25976" w:rsidRDefault="00620E52" w:rsidP="00620E52">
      <w:pPr>
        <w:pStyle w:val="NoSpacing"/>
        <w:ind w:left="360"/>
      </w:pPr>
    </w:p>
    <w:p w:rsidR="00620E52" w:rsidRPr="00A25976" w:rsidRDefault="00620E52" w:rsidP="00C00ED7">
      <w:pPr>
        <w:pStyle w:val="NoSpacing"/>
        <w:numPr>
          <w:ilvl w:val="0"/>
          <w:numId w:val="163"/>
        </w:numPr>
        <w:rPr>
          <w:lang w:eastAsia="en-IE"/>
        </w:rPr>
      </w:pPr>
      <w:r>
        <w:rPr>
          <w:lang w:eastAsia="en-IE"/>
        </w:rPr>
        <w:t xml:space="preserve"> </w:t>
      </w:r>
      <w:r w:rsidRPr="00A25976">
        <w:rPr>
          <w:lang w:eastAsia="en-IE"/>
        </w:rPr>
        <w:t>Describe what happens to the coolant when the reactor is working.</w:t>
      </w:r>
    </w:p>
    <w:p w:rsidR="00620E52" w:rsidRPr="00A25976" w:rsidRDefault="00620E52" w:rsidP="00620E52">
      <w:pPr>
        <w:pStyle w:val="NoSpacing"/>
        <w:ind w:left="360"/>
      </w:pPr>
    </w:p>
    <w:p w:rsidR="00620E52" w:rsidRPr="00A25976" w:rsidRDefault="00620E52" w:rsidP="00C00ED7">
      <w:pPr>
        <w:pStyle w:val="NoSpacing"/>
        <w:numPr>
          <w:ilvl w:val="0"/>
          <w:numId w:val="163"/>
        </w:numPr>
        <w:rPr>
          <w:lang w:eastAsia="en-IE"/>
        </w:rPr>
      </w:pPr>
      <w:r>
        <w:rPr>
          <w:lang w:eastAsia="en-IE"/>
        </w:rPr>
        <w:t xml:space="preserve"> </w:t>
      </w:r>
      <w:r w:rsidRPr="00A25976">
        <w:rPr>
          <w:lang w:eastAsia="en-IE"/>
        </w:rPr>
        <w:t xml:space="preserve">What is the purpose of the shielding? </w:t>
      </w:r>
    </w:p>
    <w:p w:rsidR="00620E52" w:rsidRPr="00A25976" w:rsidRDefault="00620E52" w:rsidP="00620E52">
      <w:pPr>
        <w:pStyle w:val="NoSpacing"/>
        <w:ind w:left="360"/>
        <w:rPr>
          <w:lang w:eastAsia="en-IE"/>
        </w:rPr>
      </w:pPr>
    </w:p>
    <w:p w:rsidR="00620E52" w:rsidRPr="00A25976" w:rsidRDefault="00620E52" w:rsidP="00C00ED7">
      <w:pPr>
        <w:pStyle w:val="NoSpacing"/>
        <w:numPr>
          <w:ilvl w:val="0"/>
          <w:numId w:val="163"/>
        </w:numPr>
        <w:rPr>
          <w:lang w:eastAsia="en-IE"/>
        </w:rPr>
      </w:pPr>
      <w:r>
        <w:rPr>
          <w:lang w:eastAsia="en-IE"/>
        </w:rPr>
        <w:t xml:space="preserve"> </w:t>
      </w:r>
      <w:r w:rsidRPr="00A25976">
        <w:rPr>
          <w:lang w:eastAsia="en-IE"/>
        </w:rPr>
        <w:t>Name a material used as shielding in a nuclear reactor.</w:t>
      </w:r>
    </w:p>
    <w:p w:rsidR="00620E52" w:rsidRDefault="00620E52" w:rsidP="00C00ED7">
      <w:pPr>
        <w:pStyle w:val="NoSpacing"/>
        <w:numPr>
          <w:ilvl w:val="0"/>
          <w:numId w:val="163"/>
        </w:numPr>
      </w:pPr>
      <w:r>
        <w:t xml:space="preserve"> </w:t>
      </w:r>
      <w:r w:rsidRPr="00A25976">
        <w:rPr>
          <w:lang w:eastAsia="en-IE"/>
        </w:rPr>
        <w:t>What is a chain reaction?</w:t>
      </w:r>
    </w:p>
    <w:p w:rsidR="00620E52" w:rsidRDefault="00620E52" w:rsidP="00620E52">
      <w:pPr>
        <w:pStyle w:val="NoSpacing"/>
        <w:ind w:left="360"/>
      </w:pPr>
    </w:p>
    <w:p w:rsidR="00620E52" w:rsidRPr="00A25976" w:rsidRDefault="00620E52" w:rsidP="00C00ED7">
      <w:pPr>
        <w:pStyle w:val="NoSpacing"/>
        <w:numPr>
          <w:ilvl w:val="0"/>
          <w:numId w:val="163"/>
        </w:numPr>
      </w:pPr>
      <w:r>
        <w:t xml:space="preserve"> </w:t>
      </w:r>
      <w:r w:rsidRPr="00B17172">
        <w:t>Give one condition necessary for a chain reaction to occur.</w:t>
      </w:r>
    </w:p>
    <w:p w:rsidR="00620E52" w:rsidRPr="00A25976" w:rsidRDefault="00620E52" w:rsidP="00620E52">
      <w:pPr>
        <w:pStyle w:val="NoSpacing"/>
        <w:ind w:left="357"/>
        <w:rPr>
          <w:lang w:eastAsia="en-IE"/>
        </w:rPr>
      </w:pPr>
    </w:p>
    <w:p w:rsidR="00620E52" w:rsidRPr="00A25976" w:rsidRDefault="00620E52" w:rsidP="00C00ED7">
      <w:pPr>
        <w:pStyle w:val="NoSpacing"/>
        <w:numPr>
          <w:ilvl w:val="0"/>
          <w:numId w:val="163"/>
        </w:numPr>
        <w:rPr>
          <w:lang w:eastAsia="en-IE"/>
        </w:rPr>
      </w:pPr>
      <w:r w:rsidRPr="00A25976">
        <w:rPr>
          <w:lang w:eastAsia="en-IE"/>
        </w:rPr>
        <w:t>Describe how a chain reaction occurs in the fuel rods.</w:t>
      </w:r>
    </w:p>
    <w:p w:rsidR="00620E52" w:rsidRPr="00A25976" w:rsidRDefault="00620E52" w:rsidP="00620E52">
      <w:pPr>
        <w:pStyle w:val="NoSpacing"/>
        <w:ind w:left="360"/>
        <w:rPr>
          <w:lang w:eastAsia="en-IE"/>
        </w:rPr>
      </w:pPr>
    </w:p>
    <w:p w:rsidR="00620E52" w:rsidRPr="00A25976" w:rsidRDefault="00620E52" w:rsidP="00C00ED7">
      <w:pPr>
        <w:pStyle w:val="NoSpacing"/>
        <w:numPr>
          <w:ilvl w:val="0"/>
          <w:numId w:val="163"/>
        </w:numPr>
        <w:rPr>
          <w:lang w:eastAsia="en-IE"/>
        </w:rPr>
      </w:pPr>
      <w:r w:rsidRPr="00A25976">
        <w:rPr>
          <w:lang w:eastAsia="en-IE"/>
        </w:rPr>
        <w:t xml:space="preserve">Explain how the chain reaction is controlled. </w:t>
      </w:r>
    </w:p>
    <w:p w:rsidR="00620E52" w:rsidRPr="00A25976" w:rsidRDefault="00620E52" w:rsidP="00620E52">
      <w:pPr>
        <w:pStyle w:val="NoSpacing"/>
        <w:ind w:left="357"/>
        <w:rPr>
          <w:lang w:eastAsia="en-IE"/>
        </w:rPr>
      </w:pPr>
    </w:p>
    <w:p w:rsidR="00620E52" w:rsidRPr="00B17172" w:rsidRDefault="00620E52" w:rsidP="00C00ED7">
      <w:pPr>
        <w:pStyle w:val="NoSpacing"/>
        <w:numPr>
          <w:ilvl w:val="0"/>
          <w:numId w:val="163"/>
        </w:numPr>
      </w:pPr>
      <w:r w:rsidRPr="00B17172">
        <w:rPr>
          <w:color w:val="000000"/>
          <w:lang w:eastAsia="en-IE"/>
        </w:rPr>
        <w:t>How is the energy produced in a nuclear reactor used to generate electricity?</w:t>
      </w:r>
    </w:p>
    <w:p w:rsidR="00620E52" w:rsidRPr="00A25976" w:rsidRDefault="00620E52" w:rsidP="00620E52">
      <w:pPr>
        <w:pStyle w:val="NoSpacing"/>
        <w:ind w:left="360"/>
      </w:pPr>
    </w:p>
    <w:p w:rsidR="00620E52" w:rsidRPr="00B17172" w:rsidRDefault="00620E52" w:rsidP="00C00ED7">
      <w:pPr>
        <w:pStyle w:val="NoSpacing"/>
        <w:numPr>
          <w:ilvl w:val="0"/>
          <w:numId w:val="163"/>
        </w:numPr>
      </w:pPr>
      <w:r w:rsidRPr="00B17172">
        <w:rPr>
          <w:color w:val="000000"/>
          <w:lang w:eastAsia="en-IE"/>
        </w:rPr>
        <w:t xml:space="preserve">Give one advantage and one disadvantage of a nuclear reactor as a source of energy. </w:t>
      </w:r>
    </w:p>
    <w:p w:rsidR="00620E52" w:rsidRPr="00A25976" w:rsidRDefault="00620E52" w:rsidP="00620E52">
      <w:pPr>
        <w:pStyle w:val="NoSpacing"/>
        <w:ind w:left="360"/>
      </w:pPr>
    </w:p>
    <w:p w:rsidR="00620E52" w:rsidRPr="00A25976" w:rsidRDefault="00620E52" w:rsidP="00C00ED7">
      <w:pPr>
        <w:pStyle w:val="NoSpacing"/>
        <w:numPr>
          <w:ilvl w:val="0"/>
          <w:numId w:val="163"/>
        </w:numPr>
      </w:pPr>
      <w:r w:rsidRPr="00A25976">
        <w:rPr>
          <w:lang w:eastAsia="en-IE"/>
        </w:rPr>
        <w:t>Name three types of radiation that are present in a nuclear reactor.</w:t>
      </w:r>
    </w:p>
    <w:p w:rsidR="00620E52" w:rsidRPr="00A25976" w:rsidRDefault="00620E52" w:rsidP="00620E52">
      <w:pPr>
        <w:pStyle w:val="NoSpacing"/>
        <w:ind w:left="360"/>
        <w:rPr>
          <w:bCs/>
        </w:rPr>
      </w:pPr>
    </w:p>
    <w:p w:rsidR="00620E52" w:rsidRPr="00B17172" w:rsidRDefault="00620E52" w:rsidP="00C00ED7">
      <w:pPr>
        <w:pStyle w:val="NoSpacing"/>
        <w:numPr>
          <w:ilvl w:val="0"/>
          <w:numId w:val="163"/>
        </w:numPr>
        <w:rPr>
          <w:bCs/>
        </w:rPr>
      </w:pPr>
      <w:r w:rsidRPr="00A25976">
        <w:rPr>
          <w:lang w:eastAsia="en-IE"/>
        </w:rPr>
        <w:t xml:space="preserve">Give one effect of a nuclear fission reactor on the environment. </w:t>
      </w:r>
    </w:p>
    <w:p w:rsidR="00620E52" w:rsidRPr="00A25976" w:rsidRDefault="00620E52" w:rsidP="00620E52">
      <w:pPr>
        <w:pStyle w:val="NoSpacing"/>
        <w:rPr>
          <w:color w:val="000000"/>
          <w:u w:val="single"/>
          <w:lang w:val="en-IE"/>
        </w:rPr>
      </w:pPr>
    </w:p>
    <w:p w:rsidR="00620E52" w:rsidRPr="00A25976" w:rsidRDefault="00620E52" w:rsidP="00C00ED7">
      <w:pPr>
        <w:pStyle w:val="NoSpacing"/>
        <w:numPr>
          <w:ilvl w:val="0"/>
          <w:numId w:val="163"/>
        </w:numPr>
        <w:rPr>
          <w:color w:val="000000"/>
          <w:u w:val="single"/>
          <w:lang w:val="en-IE"/>
        </w:rPr>
      </w:pPr>
      <w:r>
        <w:rPr>
          <w:color w:val="000000"/>
          <w:lang w:val="en-IE"/>
        </w:rPr>
        <w:t>F</w:t>
      </w:r>
      <w:r w:rsidRPr="00A25976">
        <w:rPr>
          <w:color w:val="000000"/>
          <w:lang w:val="en-IE"/>
        </w:rPr>
        <w:t xml:space="preserve">ission reactors are being suggested as a partial solution to Ireland’s energy needs. </w:t>
      </w:r>
    </w:p>
    <w:p w:rsidR="00620E52" w:rsidRPr="00A25976" w:rsidRDefault="00620E52" w:rsidP="00620E52">
      <w:pPr>
        <w:pStyle w:val="NoSpacing"/>
        <w:ind w:left="360"/>
        <w:rPr>
          <w:color w:val="000000"/>
          <w:u w:val="single"/>
          <w:lang w:val="en-IE"/>
        </w:rPr>
      </w:pPr>
      <w:r w:rsidRPr="00A25976">
        <w:rPr>
          <w:color w:val="000000"/>
          <w:lang w:val="en-IE"/>
        </w:rPr>
        <w:t xml:space="preserve">Give one positive and one negative environmental impact of fission reactors. </w:t>
      </w:r>
    </w:p>
    <w:p w:rsidR="00620E52" w:rsidRPr="00A25976" w:rsidRDefault="00620E52" w:rsidP="00620E52">
      <w:pPr>
        <w:pStyle w:val="NoSpacing"/>
        <w:ind w:left="360"/>
      </w:pPr>
    </w:p>
    <w:p w:rsidR="00620E52" w:rsidRPr="00B17172" w:rsidRDefault="00620E52" w:rsidP="00C00ED7">
      <w:pPr>
        <w:pStyle w:val="NoSpacing"/>
        <w:numPr>
          <w:ilvl w:val="0"/>
          <w:numId w:val="163"/>
        </w:numPr>
        <w:rPr>
          <w:color w:val="000000"/>
        </w:rPr>
      </w:pPr>
      <w:r w:rsidRPr="00B17172">
        <w:rPr>
          <w:color w:val="000000"/>
        </w:rPr>
        <w:t xml:space="preserve">Distinguish between radioactivity and fission. </w:t>
      </w:r>
    </w:p>
    <w:p w:rsidR="00620E52" w:rsidRPr="00A25976" w:rsidRDefault="00620E52" w:rsidP="00620E52">
      <w:pPr>
        <w:pStyle w:val="NoSpacing"/>
        <w:rPr>
          <w:color w:val="000000"/>
          <w:lang w:val="en-IE"/>
        </w:rPr>
      </w:pPr>
    </w:p>
    <w:p w:rsidR="00620E52" w:rsidRPr="00B17172" w:rsidRDefault="00620E52" w:rsidP="00C00ED7">
      <w:pPr>
        <w:pStyle w:val="NoSpacing"/>
        <w:numPr>
          <w:ilvl w:val="0"/>
          <w:numId w:val="163"/>
        </w:numPr>
        <w:rPr>
          <w:color w:val="000000"/>
        </w:rPr>
      </w:pPr>
      <w:r w:rsidRPr="00B17172">
        <w:rPr>
          <w:color w:val="000000"/>
        </w:rPr>
        <w:t>Give an application of fission.</w:t>
      </w:r>
    </w:p>
    <w:p w:rsidR="00620E52" w:rsidRPr="00A25976" w:rsidRDefault="00620E52" w:rsidP="00620E52">
      <w:pPr>
        <w:pStyle w:val="NoSpacing"/>
        <w:rPr>
          <w:color w:val="000000"/>
          <w:lang w:val="en-IE"/>
        </w:rPr>
      </w:pPr>
    </w:p>
    <w:p w:rsidR="00620E52" w:rsidRPr="00A25976" w:rsidRDefault="00620E52" w:rsidP="00C00ED7">
      <w:pPr>
        <w:pStyle w:val="NoSpacing"/>
        <w:numPr>
          <w:ilvl w:val="0"/>
          <w:numId w:val="163"/>
        </w:numPr>
        <w:rPr>
          <w:lang w:eastAsia="en-IE"/>
        </w:rPr>
      </w:pPr>
      <w:r w:rsidRPr="00A25976">
        <w:rPr>
          <w:lang w:eastAsia="en-IE"/>
        </w:rPr>
        <w:t xml:space="preserve">Give one precaution that should be taken when storing radioactive materials. </w:t>
      </w:r>
    </w:p>
    <w:p w:rsidR="00620E52" w:rsidRPr="00A25976" w:rsidRDefault="00620E52" w:rsidP="00620E52">
      <w:pPr>
        <w:pStyle w:val="NoSpacing"/>
        <w:ind w:left="360"/>
      </w:pPr>
    </w:p>
    <w:p w:rsidR="00620E52" w:rsidRPr="00B17172" w:rsidRDefault="00620E52" w:rsidP="00C00ED7">
      <w:pPr>
        <w:pStyle w:val="NoSpacing"/>
        <w:numPr>
          <w:ilvl w:val="0"/>
          <w:numId w:val="163"/>
        </w:numPr>
      </w:pPr>
      <w:r w:rsidRPr="00B17172">
        <w:rPr>
          <w:color w:val="000000"/>
          <w:lang w:eastAsia="en-IE"/>
        </w:rPr>
        <w:t xml:space="preserve">In Einstein’s equation </w:t>
      </w:r>
      <w:r w:rsidRPr="00B17172">
        <w:rPr>
          <w:i/>
          <w:iCs/>
          <w:color w:val="000000"/>
          <w:lang w:eastAsia="en-IE"/>
        </w:rPr>
        <w:t>E = mc</w:t>
      </w:r>
      <w:r w:rsidRPr="00B17172">
        <w:rPr>
          <w:i/>
          <w:iCs/>
          <w:color w:val="000000"/>
          <w:vertAlign w:val="superscript"/>
          <w:lang w:eastAsia="en-IE"/>
        </w:rPr>
        <w:t>2</w:t>
      </w:r>
      <w:r w:rsidRPr="00B17172">
        <w:rPr>
          <w:color w:val="000000"/>
          <w:lang w:eastAsia="en-IE"/>
        </w:rPr>
        <w:t xml:space="preserve">, what does </w:t>
      </w:r>
      <w:r w:rsidRPr="00B17172">
        <w:rPr>
          <w:i/>
          <w:iCs/>
          <w:color w:val="000000"/>
          <w:lang w:eastAsia="en-IE"/>
        </w:rPr>
        <w:t xml:space="preserve">c </w:t>
      </w:r>
      <w:r w:rsidRPr="00B17172">
        <w:rPr>
          <w:color w:val="000000"/>
          <w:lang w:eastAsia="en-IE"/>
        </w:rPr>
        <w:t>represent?</w:t>
      </w:r>
    </w:p>
    <w:p w:rsidR="00620E52" w:rsidRPr="00A25976" w:rsidRDefault="00620E52" w:rsidP="00620E52">
      <w:pPr>
        <w:pStyle w:val="NoSpacing"/>
        <w:ind w:left="360"/>
      </w:pPr>
    </w:p>
    <w:p w:rsidR="00620E52" w:rsidRPr="00282E44" w:rsidRDefault="00620E52" w:rsidP="00C00ED7">
      <w:pPr>
        <w:pStyle w:val="NoSpacing"/>
        <w:numPr>
          <w:ilvl w:val="0"/>
          <w:numId w:val="163"/>
        </w:numPr>
        <w:rPr>
          <w:color w:val="000000"/>
        </w:rPr>
      </w:pPr>
      <w:r w:rsidRPr="00282E44">
        <w:rPr>
          <w:bCs/>
        </w:rPr>
        <w:t>100 MJ of energy are released in a nuclear reaction. Calculate the loss of mass during the reaction.</w:t>
      </w:r>
    </w:p>
    <w:p w:rsidR="00620E52" w:rsidRPr="00282E44" w:rsidRDefault="00620E52" w:rsidP="00620E52">
      <w:pPr>
        <w:pStyle w:val="NoSpacing"/>
        <w:ind w:left="360"/>
        <w:rPr>
          <w:color w:val="000000"/>
        </w:rPr>
      </w:pPr>
    </w:p>
    <w:p w:rsidR="00620E52" w:rsidRPr="004628AA" w:rsidRDefault="00620E52" w:rsidP="00C00ED7">
      <w:pPr>
        <w:pStyle w:val="NoSpacing"/>
        <w:numPr>
          <w:ilvl w:val="0"/>
          <w:numId w:val="163"/>
        </w:numPr>
        <w:rPr>
          <w:color w:val="000000"/>
        </w:rPr>
      </w:pPr>
      <w:r w:rsidRPr="00B17172">
        <w:t>The following reaction occurs in a nuclear reactor:</w:t>
      </w:r>
    </w:p>
    <w:p w:rsidR="00620E52" w:rsidRPr="00B17172" w:rsidRDefault="00620E52" w:rsidP="00620E52">
      <w:pPr>
        <w:pStyle w:val="NoSpacing"/>
      </w:pPr>
    </w:p>
    <w:p w:rsidR="00620E52" w:rsidRPr="00B17172" w:rsidRDefault="00620E52" w:rsidP="00620E52">
      <w:pPr>
        <w:pStyle w:val="NoSpacing"/>
      </w:pPr>
      <w:r>
        <w:rPr>
          <w:noProof/>
          <w:lang w:val="en-IE" w:eastAsia="en-IE"/>
        </w:rPr>
        <w:drawing>
          <wp:inline distT="0" distB="0" distL="0" distR="0" wp14:anchorId="335A2551" wp14:editId="2456559E">
            <wp:extent cx="4648200" cy="4667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48200" cy="466725"/>
                    </a:xfrm>
                    <a:prstGeom prst="rect">
                      <a:avLst/>
                    </a:prstGeom>
                    <a:noFill/>
                    <a:ln>
                      <a:noFill/>
                    </a:ln>
                  </pic:spPr>
                </pic:pic>
              </a:graphicData>
            </a:graphic>
          </wp:inline>
        </w:drawing>
      </w:r>
    </w:p>
    <w:p w:rsidR="00620E52" w:rsidRPr="00282E44" w:rsidRDefault="00620E52" w:rsidP="00620E52">
      <w:pPr>
        <w:pStyle w:val="NoSpacing"/>
        <w:ind w:left="360"/>
      </w:pPr>
      <w:r w:rsidRPr="00B17172">
        <w:t>Calculate the mass difference between the reactants and the products in the reaction</w:t>
      </w:r>
    </w:p>
    <w:p w:rsidR="00620E52" w:rsidRPr="00A25976" w:rsidRDefault="00620E52" w:rsidP="00620E52">
      <w:pPr>
        <w:pStyle w:val="NoSpacing"/>
        <w:rPr>
          <w:color w:val="000000"/>
        </w:rPr>
      </w:pPr>
    </w:p>
    <w:p w:rsidR="00620E52" w:rsidRPr="004628AA" w:rsidRDefault="00620E52" w:rsidP="00C00ED7">
      <w:pPr>
        <w:pStyle w:val="NoSpacing"/>
        <w:numPr>
          <w:ilvl w:val="0"/>
          <w:numId w:val="163"/>
        </w:numPr>
        <w:rPr>
          <w:color w:val="000000"/>
        </w:rPr>
      </w:pPr>
      <w:r w:rsidRPr="00A25976">
        <w:t>Nuclear power generation could increase from three hundred gigawatts today to one thousand gigawatts by the year 2050, saving the earth from 1.5 billion tonnes of carbon emissions a year.</w:t>
      </w:r>
    </w:p>
    <w:p w:rsidR="00620E52" w:rsidRPr="00A25976" w:rsidRDefault="00620E52" w:rsidP="00C00ED7">
      <w:pPr>
        <w:pStyle w:val="NoSpacing"/>
        <w:numPr>
          <w:ilvl w:val="1"/>
          <w:numId w:val="170"/>
        </w:numPr>
      </w:pPr>
      <w:r w:rsidRPr="00A25976">
        <w:t xml:space="preserve">How much energy is generated worldwide every minute by nuclear power today? </w:t>
      </w:r>
    </w:p>
    <w:p w:rsidR="00620E52" w:rsidRPr="00A25976" w:rsidRDefault="00620E52" w:rsidP="00C00ED7">
      <w:pPr>
        <w:pStyle w:val="NoSpacing"/>
        <w:numPr>
          <w:ilvl w:val="1"/>
          <w:numId w:val="170"/>
        </w:numPr>
      </w:pPr>
      <w:r w:rsidRPr="00A25976">
        <w:t>At present, why is a fission reactor a more viable source of energy than a fusion reactor?</w:t>
      </w:r>
    </w:p>
    <w:p w:rsidR="00620E52" w:rsidRPr="00A25976" w:rsidRDefault="00620E52" w:rsidP="00620E52">
      <w:pPr>
        <w:pStyle w:val="NoSpacing"/>
      </w:pPr>
    </w:p>
    <w:p w:rsidR="00620E52" w:rsidRPr="00A25976" w:rsidRDefault="00620E52" w:rsidP="00620E52">
      <w:pPr>
        <w:ind w:left="360"/>
        <w:rPr>
          <w:color w:val="000000"/>
          <w:lang w:eastAsia="en-IE"/>
        </w:rPr>
      </w:pPr>
    </w:p>
    <w:p w:rsidR="00620E52" w:rsidRPr="00A25976" w:rsidRDefault="00620E52" w:rsidP="00620E52">
      <w:pPr>
        <w:pStyle w:val="NoSpacing"/>
        <w:jc w:val="center"/>
        <w:rPr>
          <w:color w:val="000000"/>
        </w:rPr>
      </w:pPr>
    </w:p>
    <w:p w:rsidR="00620E52" w:rsidRDefault="00620E52" w:rsidP="00C00ED7">
      <w:pPr>
        <w:pStyle w:val="NoSpacing"/>
        <w:numPr>
          <w:ilvl w:val="0"/>
          <w:numId w:val="163"/>
        </w:numPr>
        <w:rPr>
          <w:color w:val="000000"/>
        </w:rPr>
      </w:pPr>
      <w:r w:rsidRPr="00B17172">
        <w:rPr>
          <w:color w:val="000000"/>
        </w:rPr>
        <w:t xml:space="preserve">Distinguish between fission and fusion. </w:t>
      </w:r>
    </w:p>
    <w:p w:rsidR="00FB10A0" w:rsidRDefault="00FB10A0" w:rsidP="00C00ED7">
      <w:pPr>
        <w:pStyle w:val="NoSpacing"/>
        <w:numPr>
          <w:ilvl w:val="0"/>
          <w:numId w:val="163"/>
        </w:numPr>
        <w:rPr>
          <w:color w:val="000000"/>
        </w:rPr>
      </w:pPr>
      <w:r>
        <w:rPr>
          <w:rFonts w:ascii="TimesNewRoman" w:hAnsi="TimesNewRoman" w:cs="TimesNewRoman"/>
          <w:lang w:val="en-IE"/>
        </w:rPr>
        <w:t>Fusion can only take place at very high temperatures. Explain why</w:t>
      </w:r>
    </w:p>
    <w:p w:rsidR="00FB10A0" w:rsidRDefault="00FB10A0" w:rsidP="00FB10A0">
      <w:pPr>
        <w:pStyle w:val="NoSpacing"/>
        <w:rPr>
          <w:color w:val="000000"/>
        </w:rPr>
      </w:pPr>
    </w:p>
    <w:p w:rsidR="00FB10A0" w:rsidRPr="00FB10A0" w:rsidRDefault="00FB10A0" w:rsidP="00C00ED7">
      <w:pPr>
        <w:pStyle w:val="ListParagraph"/>
        <w:widowControl/>
        <w:numPr>
          <w:ilvl w:val="0"/>
          <w:numId w:val="163"/>
        </w:numPr>
        <w:autoSpaceDE w:val="0"/>
        <w:autoSpaceDN w:val="0"/>
        <w:adjustRightInd w:val="0"/>
        <w:rPr>
          <w:color w:val="000000"/>
        </w:rPr>
      </w:pPr>
      <w:r w:rsidRPr="00FB10A0">
        <w:rPr>
          <w:rFonts w:ascii="TimesNewRoman" w:hAnsi="TimesNewRoman" w:cs="TimesNewRoman"/>
          <w:sz w:val="24"/>
          <w:szCs w:val="24"/>
          <w:lang w:val="en-IE"/>
        </w:rPr>
        <w:t>Calculate the force of repulsion between a deuterium and a tritium nucleus</w:t>
      </w:r>
      <w:r>
        <w:rPr>
          <w:rFonts w:ascii="TimesNewRoman" w:hAnsi="TimesNewRoman" w:cs="TimesNewRoman"/>
          <w:sz w:val="24"/>
          <w:szCs w:val="24"/>
          <w:lang w:val="en-IE"/>
        </w:rPr>
        <w:t xml:space="preserve"> </w:t>
      </w:r>
      <w:r w:rsidRPr="00FB10A0">
        <w:rPr>
          <w:rFonts w:ascii="TimesNewRoman" w:hAnsi="TimesNewRoman" w:cs="TimesNewRoman"/>
          <w:sz w:val="24"/>
          <w:szCs w:val="24"/>
          <w:lang w:val="en-IE"/>
        </w:rPr>
        <w:t>when they are 2 nm apart in free space.</w:t>
      </w:r>
    </w:p>
    <w:p w:rsidR="00FB10A0" w:rsidRDefault="00FB10A0" w:rsidP="00FB10A0">
      <w:pPr>
        <w:pStyle w:val="NoSpacing"/>
        <w:rPr>
          <w:color w:val="000000"/>
        </w:rPr>
      </w:pPr>
    </w:p>
    <w:p w:rsidR="00FB10A0" w:rsidRPr="00FB10A0" w:rsidRDefault="00FB10A0" w:rsidP="00C00ED7">
      <w:pPr>
        <w:pStyle w:val="ListParagraph"/>
        <w:widowControl/>
        <w:numPr>
          <w:ilvl w:val="0"/>
          <w:numId w:val="163"/>
        </w:numPr>
        <w:autoSpaceDE w:val="0"/>
        <w:autoSpaceDN w:val="0"/>
        <w:adjustRightInd w:val="0"/>
        <w:rPr>
          <w:color w:val="000000"/>
        </w:rPr>
      </w:pPr>
      <w:r w:rsidRPr="00FB10A0">
        <w:rPr>
          <w:rFonts w:ascii="TimesNewRoman" w:hAnsi="TimesNewRoman" w:cs="TimesNewRoman"/>
          <w:sz w:val="24"/>
          <w:szCs w:val="24"/>
          <w:lang w:val="en-IE"/>
        </w:rPr>
        <w:t>What are the advantages of fusion over fission in terms of fuel sources and</w:t>
      </w:r>
      <w:r>
        <w:rPr>
          <w:rFonts w:ascii="TimesNewRoman" w:hAnsi="TimesNewRoman" w:cs="TimesNewRoman"/>
          <w:sz w:val="24"/>
          <w:szCs w:val="24"/>
          <w:lang w:val="en-IE"/>
        </w:rPr>
        <w:t xml:space="preserve"> </w:t>
      </w:r>
      <w:r w:rsidRPr="00FB10A0">
        <w:rPr>
          <w:rFonts w:ascii="TimesNewRoman" w:hAnsi="TimesNewRoman" w:cs="TimesNewRoman"/>
          <w:sz w:val="24"/>
          <w:szCs w:val="24"/>
          <w:lang w:val="en-IE"/>
        </w:rPr>
        <w:t>reaction products?</w:t>
      </w:r>
    </w:p>
    <w:p w:rsidR="00620E52" w:rsidRPr="00A25976" w:rsidRDefault="00620E52" w:rsidP="00620E52">
      <w:pPr>
        <w:pStyle w:val="NoSpacing"/>
        <w:ind w:left="360"/>
        <w:rPr>
          <w:color w:val="000000"/>
        </w:rPr>
      </w:pPr>
    </w:p>
    <w:p w:rsidR="00620E52" w:rsidRPr="00B17172" w:rsidRDefault="00620E52" w:rsidP="00C00ED7">
      <w:pPr>
        <w:pStyle w:val="NoSpacing"/>
        <w:numPr>
          <w:ilvl w:val="0"/>
          <w:numId w:val="163"/>
        </w:numPr>
        <w:rPr>
          <w:color w:val="000000"/>
        </w:rPr>
      </w:pPr>
      <w:r w:rsidRPr="00B17172">
        <w:rPr>
          <w:color w:val="000000"/>
        </w:rPr>
        <w:t>What is meant by nuclear fusion?</w:t>
      </w:r>
    </w:p>
    <w:p w:rsidR="00620E52" w:rsidRPr="00A25976" w:rsidRDefault="00620E52" w:rsidP="00620E52">
      <w:pPr>
        <w:pStyle w:val="NoSpacing"/>
        <w:ind w:left="360"/>
      </w:pPr>
    </w:p>
    <w:p w:rsidR="00620E52" w:rsidRPr="00B17172" w:rsidRDefault="00620E52" w:rsidP="00C00ED7">
      <w:pPr>
        <w:pStyle w:val="NoSpacing"/>
        <w:numPr>
          <w:ilvl w:val="0"/>
          <w:numId w:val="163"/>
        </w:numPr>
        <w:rPr>
          <w:color w:val="000000"/>
        </w:rPr>
      </w:pPr>
      <w:r w:rsidRPr="00A25976">
        <w:t xml:space="preserve">What is the source of the sun’s energy? </w:t>
      </w:r>
    </w:p>
    <w:p w:rsidR="00620E52" w:rsidRPr="00A25976" w:rsidRDefault="00620E52" w:rsidP="00620E52">
      <w:pPr>
        <w:ind w:left="360"/>
        <w:rPr>
          <w:color w:val="000000"/>
          <w:lang w:eastAsia="en-IE"/>
        </w:rPr>
      </w:pPr>
    </w:p>
    <w:p w:rsidR="00620E52" w:rsidRDefault="00620E52" w:rsidP="00C00ED7">
      <w:pPr>
        <w:widowControl/>
        <w:numPr>
          <w:ilvl w:val="0"/>
          <w:numId w:val="163"/>
        </w:numPr>
        <w:rPr>
          <w:color w:val="000000"/>
          <w:lang w:eastAsia="en-IE"/>
        </w:rPr>
      </w:pPr>
      <w:r w:rsidRPr="00B17172">
        <w:rPr>
          <w:color w:val="000000"/>
          <w:lang w:eastAsia="en-IE"/>
        </w:rPr>
        <w:t xml:space="preserve">How does the sun produce heat and light? </w:t>
      </w:r>
    </w:p>
    <w:p w:rsidR="00620E52" w:rsidRDefault="00FB10A0" w:rsidP="00C00ED7">
      <w:pPr>
        <w:pStyle w:val="ListParagraph"/>
        <w:widowControl/>
        <w:numPr>
          <w:ilvl w:val="0"/>
          <w:numId w:val="163"/>
        </w:numPr>
        <w:autoSpaceDE w:val="0"/>
        <w:autoSpaceDN w:val="0"/>
        <w:adjustRightInd w:val="0"/>
        <w:rPr>
          <w:color w:val="000000"/>
        </w:rPr>
      </w:pPr>
      <w:r>
        <w:rPr>
          <w:noProof/>
          <w:lang w:val="en-IE" w:eastAsia="en-IE"/>
        </w:rPr>
        <w:drawing>
          <wp:anchor distT="0" distB="0" distL="114300" distR="114300" simplePos="0" relativeHeight="251770368" behindDoc="0" locked="0" layoutInCell="1" allowOverlap="1" wp14:anchorId="1F1F42ED" wp14:editId="0D573E3D">
            <wp:simplePos x="0" y="0"/>
            <wp:positionH relativeFrom="column">
              <wp:posOffset>911225</wp:posOffset>
            </wp:positionH>
            <wp:positionV relativeFrom="paragraph">
              <wp:posOffset>227330</wp:posOffset>
            </wp:positionV>
            <wp:extent cx="371475" cy="21907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371475" cy="219075"/>
                    </a:xfrm>
                    <a:prstGeom prst="rect">
                      <a:avLst/>
                    </a:prstGeom>
                  </pic:spPr>
                </pic:pic>
              </a:graphicData>
            </a:graphic>
            <wp14:sizeRelH relativeFrom="page">
              <wp14:pctWidth>0</wp14:pctWidth>
            </wp14:sizeRelH>
            <wp14:sizeRelV relativeFrom="page">
              <wp14:pctHeight>0</wp14:pctHeight>
            </wp14:sizeRelV>
          </wp:anchor>
        </w:drawing>
      </w:r>
      <w:r w:rsidR="009266BA">
        <w:rPr>
          <w:noProof/>
          <w:lang w:val="en-IE" w:eastAsia="en-IE"/>
        </w:rPr>
        <w:drawing>
          <wp:anchor distT="0" distB="0" distL="114300" distR="114300" simplePos="0" relativeHeight="251771392" behindDoc="0" locked="0" layoutInCell="1" allowOverlap="1" wp14:anchorId="66FB7037" wp14:editId="570CE7D0">
            <wp:simplePos x="0" y="0"/>
            <wp:positionH relativeFrom="column">
              <wp:posOffset>3359150</wp:posOffset>
            </wp:positionH>
            <wp:positionV relativeFrom="paragraph">
              <wp:posOffset>-1905</wp:posOffset>
            </wp:positionV>
            <wp:extent cx="409575" cy="31432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409575" cy="314325"/>
                    </a:xfrm>
                    <a:prstGeom prst="rect">
                      <a:avLst/>
                    </a:prstGeom>
                  </pic:spPr>
                </pic:pic>
              </a:graphicData>
            </a:graphic>
            <wp14:sizeRelH relativeFrom="page">
              <wp14:pctWidth>0</wp14:pctWidth>
            </wp14:sizeRelH>
            <wp14:sizeRelV relativeFrom="page">
              <wp14:pctHeight>0</wp14:pctHeight>
            </wp14:sizeRelV>
          </wp:anchor>
        </w:drawing>
      </w:r>
      <w:r w:rsidR="009266BA" w:rsidRPr="009266BA">
        <w:rPr>
          <w:rFonts w:ascii="TimesNewRoman" w:hAnsi="TimesNewRoman" w:cs="TimesNewRoman"/>
          <w:sz w:val="24"/>
          <w:szCs w:val="24"/>
          <w:lang w:val="en-IE"/>
        </w:rPr>
        <w:t>How much energy is produced when a deuterium nucleus</w:t>
      </w:r>
      <w:r w:rsidR="009266BA">
        <w:rPr>
          <w:rFonts w:ascii="TimesNewRoman" w:hAnsi="TimesNewRoman" w:cs="TimesNewRoman"/>
          <w:sz w:val="24"/>
          <w:szCs w:val="24"/>
          <w:lang w:val="en-IE"/>
        </w:rPr>
        <w:t xml:space="preserve"> </w:t>
      </w:r>
      <w:r w:rsidR="009266BA" w:rsidRPr="009266BA">
        <w:rPr>
          <w:rFonts w:ascii="TimesNewRoman" w:hAnsi="TimesNewRoman" w:cs="TimesNewRoman"/>
          <w:sz w:val="24"/>
          <w:szCs w:val="24"/>
          <w:lang w:val="en-IE"/>
        </w:rPr>
        <w:t xml:space="preserve"> combines with</w:t>
      </w:r>
      <w:r w:rsidR="009266BA">
        <w:rPr>
          <w:rFonts w:ascii="TimesNewRoman" w:hAnsi="TimesNewRoman" w:cs="TimesNewRoman"/>
          <w:sz w:val="24"/>
          <w:szCs w:val="24"/>
          <w:lang w:val="en-IE"/>
        </w:rPr>
        <w:t xml:space="preserve"> </w:t>
      </w:r>
      <w:r w:rsidR="009266BA" w:rsidRPr="009266BA">
        <w:rPr>
          <w:rFonts w:ascii="TimesNewRoman" w:hAnsi="TimesNewRoman" w:cs="TimesNewRoman"/>
          <w:sz w:val="24"/>
          <w:szCs w:val="24"/>
          <w:lang w:val="en-IE"/>
        </w:rPr>
        <w:t xml:space="preserve">a tritium nucleus </w:t>
      </w:r>
    </w:p>
    <w:p w:rsidR="00620E52" w:rsidRPr="00A25976" w:rsidRDefault="00620E52" w:rsidP="00620E52">
      <w:pPr>
        <w:pStyle w:val="NoSpacing"/>
        <w:rPr>
          <w:color w:val="000000"/>
        </w:rPr>
      </w:pPr>
    </w:p>
    <w:p w:rsidR="00620E52" w:rsidRPr="004628AA" w:rsidRDefault="00620E52" w:rsidP="00C00ED7">
      <w:pPr>
        <w:pStyle w:val="NoSpacing"/>
        <w:numPr>
          <w:ilvl w:val="0"/>
          <w:numId w:val="163"/>
        </w:numPr>
        <w:rPr>
          <w:color w:val="000000"/>
        </w:rPr>
      </w:pPr>
      <w:r w:rsidRPr="004628AA">
        <w:rPr>
          <w:color w:val="000000"/>
        </w:rPr>
        <w:t xml:space="preserve">The core of our sun is extremely hot and acts as a fusion reactor. </w:t>
      </w:r>
    </w:p>
    <w:p w:rsidR="00620E52" w:rsidRPr="00A25976" w:rsidRDefault="00620E52" w:rsidP="00620E52">
      <w:pPr>
        <w:pStyle w:val="NoSpacing"/>
        <w:ind w:left="360"/>
        <w:rPr>
          <w:color w:val="000000"/>
        </w:rPr>
      </w:pPr>
      <w:r w:rsidRPr="00A25976">
        <w:rPr>
          <w:color w:val="000000"/>
        </w:rPr>
        <w:t xml:space="preserve">Why are large temperatures required for fusion to occur? </w:t>
      </w:r>
    </w:p>
    <w:p w:rsidR="00620E52" w:rsidRPr="00A25976" w:rsidRDefault="00620E52" w:rsidP="00620E52">
      <w:pPr>
        <w:pStyle w:val="NoSpacing"/>
        <w:ind w:left="360"/>
      </w:pPr>
    </w:p>
    <w:p w:rsidR="00620E52" w:rsidRPr="004628AA" w:rsidRDefault="00620E52" w:rsidP="00C00ED7">
      <w:pPr>
        <w:pStyle w:val="NoSpacing"/>
        <w:numPr>
          <w:ilvl w:val="0"/>
          <w:numId w:val="163"/>
        </w:numPr>
        <w:rPr>
          <w:color w:val="000000"/>
        </w:rPr>
      </w:pPr>
      <w:r w:rsidRPr="004628AA">
        <w:rPr>
          <w:color w:val="000000"/>
        </w:rPr>
        <w:t>In the sun a series of different fusion reactions take place. In one of the reactions, 2 isotopes of helium, each with a mass number of 3, combine to form another isotope of helium with the release of 2 protons.</w:t>
      </w:r>
    </w:p>
    <w:p w:rsidR="00620E52" w:rsidRPr="00A25976" w:rsidRDefault="00620E52" w:rsidP="00620E52">
      <w:pPr>
        <w:pStyle w:val="NoSpacing"/>
        <w:ind w:left="360"/>
        <w:rPr>
          <w:color w:val="000000"/>
        </w:rPr>
      </w:pPr>
      <w:r w:rsidRPr="00A25976">
        <w:rPr>
          <w:color w:val="000000"/>
        </w:rPr>
        <w:t xml:space="preserve">Write an equation for this nuclear reaction. </w:t>
      </w:r>
    </w:p>
    <w:p w:rsidR="00620E52" w:rsidRDefault="00620E52" w:rsidP="00620E52">
      <w:pPr>
        <w:pStyle w:val="NoSpacing"/>
        <w:ind w:left="360"/>
        <w:rPr>
          <w:color w:val="000000"/>
        </w:rPr>
      </w:pPr>
    </w:p>
    <w:p w:rsidR="00620E52" w:rsidRPr="00A25976" w:rsidRDefault="00620E52" w:rsidP="00620E52">
      <w:pPr>
        <w:pStyle w:val="NoSpacing"/>
        <w:ind w:left="360"/>
        <w:rPr>
          <w:color w:val="000000"/>
        </w:rPr>
      </w:pPr>
    </w:p>
    <w:p w:rsidR="00620E52" w:rsidRPr="004628AA" w:rsidRDefault="00620E52" w:rsidP="00C00ED7">
      <w:pPr>
        <w:pStyle w:val="NoSpacing"/>
        <w:numPr>
          <w:ilvl w:val="0"/>
          <w:numId w:val="163"/>
        </w:numPr>
        <w:rPr>
          <w:bCs/>
        </w:rPr>
      </w:pPr>
      <w:r w:rsidRPr="004628AA">
        <w:rPr>
          <w:color w:val="000000"/>
        </w:rPr>
        <w:t>Give one benefit of a terrestrial fusion reactor under each of the following headings:</w:t>
      </w:r>
    </w:p>
    <w:p w:rsidR="00620E52" w:rsidRPr="00A25976" w:rsidRDefault="00620E52" w:rsidP="00C00ED7">
      <w:pPr>
        <w:pStyle w:val="NoSpacing"/>
        <w:numPr>
          <w:ilvl w:val="1"/>
          <w:numId w:val="169"/>
        </w:numPr>
        <w:rPr>
          <w:color w:val="000000"/>
        </w:rPr>
      </w:pPr>
      <w:r w:rsidRPr="00A25976">
        <w:rPr>
          <w:color w:val="000000"/>
        </w:rPr>
        <w:t>fuel; (b) energy; (c) pollution.</w:t>
      </w:r>
    </w:p>
    <w:p w:rsidR="00620E52" w:rsidRPr="00A25976" w:rsidRDefault="00620E52" w:rsidP="00620E52">
      <w:pPr>
        <w:pStyle w:val="NoSpacing"/>
        <w:ind w:left="360"/>
        <w:rPr>
          <w:color w:val="000000"/>
        </w:rPr>
      </w:pPr>
    </w:p>
    <w:p w:rsidR="00620E52" w:rsidRPr="00A25976" w:rsidRDefault="00620E52" w:rsidP="00C00ED7">
      <w:pPr>
        <w:pStyle w:val="NoSpacing"/>
        <w:numPr>
          <w:ilvl w:val="0"/>
          <w:numId w:val="163"/>
        </w:numPr>
        <w:rPr>
          <w:color w:val="000000"/>
        </w:rPr>
      </w:pPr>
    </w:p>
    <w:p w:rsidR="00620E52" w:rsidRPr="00A25976" w:rsidRDefault="00620E52" w:rsidP="00C00ED7">
      <w:pPr>
        <w:pStyle w:val="NoSpacing"/>
        <w:numPr>
          <w:ilvl w:val="0"/>
          <w:numId w:val="171"/>
        </w:numPr>
        <w:rPr>
          <w:color w:val="000000"/>
        </w:rPr>
      </w:pPr>
      <w:r w:rsidRPr="00A25976">
        <w:rPr>
          <w:color w:val="000000"/>
        </w:rPr>
        <w:t>Controlled nuclear fusion has been achieved on earth using the following reaction.</w:t>
      </w:r>
    </w:p>
    <w:p w:rsidR="00620E52" w:rsidRPr="00A25976" w:rsidRDefault="00620E52" w:rsidP="00620E52">
      <w:pPr>
        <w:pStyle w:val="NoSpacing"/>
        <w:ind w:left="360"/>
        <w:rPr>
          <w:color w:val="000000"/>
        </w:rPr>
      </w:pPr>
      <w:r>
        <w:rPr>
          <w:noProof/>
          <w:color w:val="000000"/>
          <w:lang w:val="en-IE" w:eastAsia="en-IE"/>
        </w:rPr>
        <w:drawing>
          <wp:inline distT="0" distB="0" distL="0" distR="0" wp14:anchorId="2525FDBE" wp14:editId="3D841A12">
            <wp:extent cx="1743075" cy="2571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p>
    <w:p w:rsidR="00620E52" w:rsidRPr="00A25976" w:rsidRDefault="00620E52" w:rsidP="00620E52">
      <w:pPr>
        <w:pStyle w:val="NoSpacing"/>
        <w:ind w:left="360"/>
        <w:rPr>
          <w:color w:val="000000"/>
        </w:rPr>
      </w:pPr>
      <w:r w:rsidRPr="00A25976">
        <w:rPr>
          <w:color w:val="000000"/>
        </w:rPr>
        <w:t>What condition is necessary for this reaction to take place on earth?</w:t>
      </w:r>
    </w:p>
    <w:p w:rsidR="00620E52" w:rsidRPr="00A25976" w:rsidRDefault="00620E52" w:rsidP="00C00ED7">
      <w:pPr>
        <w:pStyle w:val="NoSpacing"/>
        <w:numPr>
          <w:ilvl w:val="0"/>
          <w:numId w:val="171"/>
        </w:numPr>
        <w:rPr>
          <w:color w:val="000000"/>
        </w:rPr>
      </w:pPr>
      <w:r w:rsidRPr="00A25976">
        <w:rPr>
          <w:color w:val="000000"/>
        </w:rPr>
        <w:t xml:space="preserve">Calculate the energy released during this reaction. </w:t>
      </w:r>
    </w:p>
    <w:p w:rsidR="00620E52" w:rsidRDefault="00620E52" w:rsidP="00620E52">
      <w:pPr>
        <w:pStyle w:val="NoSpacing"/>
        <w:rPr>
          <w:b/>
          <w:color w:val="000000"/>
        </w:rPr>
      </w:pPr>
    </w:p>
    <w:p w:rsidR="00CE7DA7" w:rsidRDefault="00CE7DA7" w:rsidP="00620E52">
      <w:pPr>
        <w:pStyle w:val="NoSpacing"/>
        <w:rPr>
          <w:b/>
          <w:color w:val="000000"/>
        </w:rPr>
      </w:pPr>
    </w:p>
    <w:p w:rsidR="00CE7DA7" w:rsidRPr="00CE7DA7" w:rsidRDefault="00CE7DA7" w:rsidP="00CE7DA7">
      <w:pPr>
        <w:widowControl/>
        <w:autoSpaceDE w:val="0"/>
        <w:autoSpaceDN w:val="0"/>
        <w:adjustRightInd w:val="0"/>
        <w:rPr>
          <w:rFonts w:ascii="Times New Roman" w:hAnsi="Times New Roman" w:cs="Times New Roman"/>
          <w:lang w:val="en-IE"/>
        </w:rPr>
      </w:pPr>
      <w:r>
        <w:rPr>
          <w:color w:val="000000"/>
        </w:rPr>
        <w:t xml:space="preserve">89. </w:t>
      </w:r>
      <w:r w:rsidRPr="00CE7DA7">
        <w:rPr>
          <w:rFonts w:ascii="Times New Roman" w:hAnsi="Times New Roman" w:cs="Times New Roman"/>
          <w:lang w:val="en-IE"/>
        </w:rPr>
        <w:t>Read this passage and answer the questions below.</w:t>
      </w:r>
    </w:p>
    <w:p w:rsidR="00CE7DA7" w:rsidRPr="00CE7DA7" w:rsidRDefault="00CE7DA7" w:rsidP="00CE7DA7">
      <w:pPr>
        <w:widowControl/>
        <w:autoSpaceDE w:val="0"/>
        <w:autoSpaceDN w:val="0"/>
        <w:adjustRightInd w:val="0"/>
        <w:rPr>
          <w:rFonts w:ascii="Times New Roman" w:hAnsi="Times New Roman" w:cs="Times New Roman"/>
          <w:b/>
          <w:bCs/>
          <w:lang w:val="en-IE"/>
        </w:rPr>
      </w:pPr>
      <w:r w:rsidRPr="00CE7DA7">
        <w:rPr>
          <w:rFonts w:ascii="Times New Roman" w:hAnsi="Times New Roman" w:cs="Times New Roman"/>
          <w:b/>
          <w:bCs/>
          <w:lang w:val="en-IE"/>
        </w:rPr>
        <w:t>The Fukushima nuclear disaster</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In March 2011, following a powerful earthquake, the</w:t>
      </w:r>
      <w:r>
        <w:rPr>
          <w:rFonts w:ascii="Times New Roman" w:hAnsi="Times New Roman" w:cs="Times New Roman"/>
          <w:lang w:val="en-IE"/>
        </w:rPr>
        <w:t xml:space="preserve"> </w:t>
      </w:r>
      <w:r w:rsidRPr="00CE7DA7">
        <w:rPr>
          <w:rFonts w:ascii="Times New Roman" w:hAnsi="Times New Roman" w:cs="Times New Roman"/>
          <w:lang w:val="en-IE"/>
        </w:rPr>
        <w:t>Fukushima nuclear reactor in Japan was shut down</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automatically. A nuclear reactor generates heat by</w:t>
      </w:r>
      <w:r>
        <w:rPr>
          <w:rFonts w:ascii="Times New Roman" w:hAnsi="Times New Roman" w:cs="Times New Roman"/>
          <w:lang w:val="en-IE"/>
        </w:rPr>
        <w:t xml:space="preserve"> </w:t>
      </w:r>
      <w:r w:rsidRPr="00CE7DA7">
        <w:rPr>
          <w:rFonts w:ascii="Times New Roman" w:hAnsi="Times New Roman" w:cs="Times New Roman"/>
          <w:lang w:val="en-IE"/>
        </w:rPr>
        <w:t>splitting atoms of uranium in a process known as</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nuclear fission. The uranium is contained in the</w:t>
      </w:r>
      <w:r>
        <w:rPr>
          <w:rFonts w:ascii="Times New Roman" w:hAnsi="Times New Roman" w:cs="Times New Roman"/>
          <w:lang w:val="en-IE"/>
        </w:rPr>
        <w:t xml:space="preserve"> </w:t>
      </w:r>
      <w:r w:rsidRPr="00CE7DA7">
        <w:rPr>
          <w:rFonts w:ascii="Times New Roman" w:hAnsi="Times New Roman" w:cs="Times New Roman"/>
          <w:lang w:val="en-IE"/>
        </w:rPr>
        <w:t>reactor’s fuel rods. A chain reaction is set up by the</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neutrons released during fission and these go on to</w:t>
      </w:r>
      <w:r>
        <w:rPr>
          <w:rFonts w:ascii="Times New Roman" w:hAnsi="Times New Roman" w:cs="Times New Roman"/>
          <w:lang w:val="en-IE"/>
        </w:rPr>
        <w:t xml:space="preserve"> </w:t>
      </w:r>
      <w:r w:rsidRPr="00CE7DA7">
        <w:rPr>
          <w:rFonts w:ascii="Times New Roman" w:hAnsi="Times New Roman" w:cs="Times New Roman"/>
          <w:lang w:val="en-IE"/>
        </w:rPr>
        <w:t>split more atoms of uranium. The power output of the</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reactor is adjusted by controlling the number of</w:t>
      </w:r>
      <w:r>
        <w:rPr>
          <w:rFonts w:ascii="Times New Roman" w:hAnsi="Times New Roman" w:cs="Times New Roman"/>
          <w:lang w:val="en-IE"/>
        </w:rPr>
        <w:t xml:space="preserve"> </w:t>
      </w:r>
      <w:r w:rsidRPr="00CE7DA7">
        <w:rPr>
          <w:rFonts w:ascii="Times New Roman" w:hAnsi="Times New Roman" w:cs="Times New Roman"/>
          <w:lang w:val="en-IE"/>
        </w:rPr>
        <w:t>neutrons that are present. Control rods made of a</w:t>
      </w:r>
      <w:r>
        <w:rPr>
          <w:rFonts w:ascii="Times New Roman" w:hAnsi="Times New Roman" w:cs="Times New Roman"/>
          <w:lang w:val="en-IE"/>
        </w:rPr>
        <w:t xml:space="preserve"> </w:t>
      </w:r>
      <w:r w:rsidRPr="00CE7DA7">
        <w:rPr>
          <w:rFonts w:ascii="Times New Roman" w:hAnsi="Times New Roman" w:cs="Times New Roman"/>
          <w:lang w:val="en-IE"/>
        </w:rPr>
        <w:t>neutron absorber capture neutrons. Absorbing more</w:t>
      </w:r>
      <w:r>
        <w:rPr>
          <w:rFonts w:ascii="Times New Roman" w:hAnsi="Times New Roman" w:cs="Times New Roman"/>
          <w:lang w:val="en-IE"/>
        </w:rPr>
        <w:t xml:space="preserve"> </w:t>
      </w:r>
      <w:r w:rsidRPr="00CE7DA7">
        <w:rPr>
          <w:rFonts w:ascii="Times New Roman" w:hAnsi="Times New Roman" w:cs="Times New Roman"/>
          <w:lang w:val="en-IE"/>
        </w:rPr>
        <w:t>neutrons in a control rod means that there are fewer</w:t>
      </w:r>
      <w:r>
        <w:rPr>
          <w:rFonts w:ascii="Times New Roman" w:hAnsi="Times New Roman" w:cs="Times New Roman"/>
          <w:lang w:val="en-IE"/>
        </w:rPr>
        <w:t xml:space="preserve"> </w:t>
      </w:r>
      <w:r w:rsidRPr="00CE7DA7">
        <w:rPr>
          <w:rFonts w:ascii="Times New Roman" w:hAnsi="Times New Roman" w:cs="Times New Roman"/>
          <w:lang w:val="en-IE"/>
        </w:rPr>
        <w:t>neutrons available to cause fission. Therefore, pushing the control rods deeper into the</w:t>
      </w:r>
      <w:r>
        <w:rPr>
          <w:rFonts w:ascii="Times New Roman" w:hAnsi="Times New Roman" w:cs="Times New Roman"/>
          <w:lang w:val="en-IE"/>
        </w:rPr>
        <w:t xml:space="preserve"> </w:t>
      </w:r>
      <w:r w:rsidRPr="00CE7DA7">
        <w:rPr>
          <w:rFonts w:ascii="Times New Roman" w:hAnsi="Times New Roman" w:cs="Times New Roman"/>
          <w:lang w:val="en-IE"/>
        </w:rPr>
        <w:t>reactor will reduce its power output, and extracting the control rods will increase it.</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lastRenderedPageBreak/>
        <w:t>The Fukushima nuclear reactor continued to generate heat even after the chain reaction</w:t>
      </w:r>
      <w:r>
        <w:rPr>
          <w:rFonts w:ascii="Times New Roman" w:hAnsi="Times New Roman" w:cs="Times New Roman"/>
          <w:lang w:val="en-IE"/>
        </w:rPr>
        <w:t xml:space="preserve"> </w:t>
      </w:r>
      <w:r w:rsidRPr="00CE7DA7">
        <w:rPr>
          <w:rFonts w:ascii="Times New Roman" w:hAnsi="Times New Roman" w:cs="Times New Roman"/>
          <w:lang w:val="en-IE"/>
        </w:rPr>
        <w:t>was stopped because of the radioactive decay of the isotopes created during nuclear</w:t>
      </w:r>
      <w:r>
        <w:rPr>
          <w:rFonts w:ascii="Times New Roman" w:hAnsi="Times New Roman" w:cs="Times New Roman"/>
          <w:lang w:val="en-IE"/>
        </w:rPr>
        <w:t xml:space="preserve"> </w:t>
      </w:r>
      <w:r w:rsidRPr="00CE7DA7">
        <w:rPr>
          <w:rFonts w:ascii="Times New Roman" w:hAnsi="Times New Roman" w:cs="Times New Roman"/>
          <w:lang w:val="en-IE"/>
        </w:rPr>
        <w:t>fission. This decay cannot be stopped and the resulting heat must be removed by</w:t>
      </w:r>
      <w:r>
        <w:rPr>
          <w:rFonts w:ascii="Times New Roman" w:hAnsi="Times New Roman" w:cs="Times New Roman"/>
          <w:lang w:val="en-IE"/>
        </w:rPr>
        <w:t xml:space="preserve"> </w:t>
      </w:r>
      <w:r w:rsidRPr="00CE7DA7">
        <w:rPr>
          <w:rFonts w:ascii="Times New Roman" w:hAnsi="Times New Roman" w:cs="Times New Roman"/>
          <w:lang w:val="en-IE"/>
        </w:rPr>
        <w:t>circulating cooling water through the reactor core.</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When the reactor was shut down due to the earthquake, the pumps to keep the cooling</w:t>
      </w:r>
      <w:r>
        <w:rPr>
          <w:rFonts w:ascii="Times New Roman" w:hAnsi="Times New Roman" w:cs="Times New Roman"/>
          <w:lang w:val="en-IE"/>
        </w:rPr>
        <w:t xml:space="preserve"> </w:t>
      </w:r>
      <w:r w:rsidRPr="00CE7DA7">
        <w:rPr>
          <w:rFonts w:ascii="Times New Roman" w:hAnsi="Times New Roman" w:cs="Times New Roman"/>
          <w:lang w:val="en-IE"/>
        </w:rPr>
        <w:t>water circulating should have been powered by electricity from the national grid or</w:t>
      </w:r>
      <w:r>
        <w:rPr>
          <w:rFonts w:ascii="Times New Roman" w:hAnsi="Times New Roman" w:cs="Times New Roman"/>
          <w:lang w:val="en-IE"/>
        </w:rPr>
        <w:t xml:space="preserve"> </w:t>
      </w:r>
      <w:r w:rsidRPr="00CE7DA7">
        <w:rPr>
          <w:rFonts w:ascii="Times New Roman" w:hAnsi="Times New Roman" w:cs="Times New Roman"/>
          <w:lang w:val="en-IE"/>
        </w:rPr>
        <w:t>diesel generators. However, connections to the grid were damaged by the earthquake</w:t>
      </w:r>
      <w:r>
        <w:rPr>
          <w:rFonts w:ascii="Times New Roman" w:hAnsi="Times New Roman" w:cs="Times New Roman"/>
          <w:lang w:val="en-IE"/>
        </w:rPr>
        <w:t xml:space="preserve"> </w:t>
      </w:r>
      <w:r w:rsidRPr="00CE7DA7">
        <w:rPr>
          <w:rFonts w:ascii="Times New Roman" w:hAnsi="Times New Roman" w:cs="Times New Roman"/>
          <w:lang w:val="en-IE"/>
        </w:rPr>
        <w:t>and the diesel generators were destroyed by the tsunami wave that followed the</w:t>
      </w:r>
      <w:r>
        <w:rPr>
          <w:rFonts w:ascii="Times New Roman" w:hAnsi="Times New Roman" w:cs="Times New Roman"/>
          <w:lang w:val="en-IE"/>
        </w:rPr>
        <w:t xml:space="preserve"> </w:t>
      </w:r>
      <w:r w:rsidRPr="00CE7DA7">
        <w:rPr>
          <w:rFonts w:ascii="Times New Roman" w:hAnsi="Times New Roman" w:cs="Times New Roman"/>
          <w:lang w:val="en-IE"/>
        </w:rPr>
        <w:t>earthquake. As a result, no cooling was available for the reactor core and this resulted</w:t>
      </w:r>
      <w:r>
        <w:rPr>
          <w:rFonts w:ascii="Times New Roman" w:hAnsi="Times New Roman" w:cs="Times New Roman"/>
          <w:lang w:val="en-IE"/>
        </w:rPr>
        <w:t xml:space="preserve"> </w:t>
      </w:r>
      <w:r w:rsidRPr="00CE7DA7">
        <w:rPr>
          <w:rFonts w:ascii="Times New Roman" w:hAnsi="Times New Roman" w:cs="Times New Roman"/>
          <w:lang w:val="en-IE"/>
        </w:rPr>
        <w:t>in the explosions and subsequent release of radiation, consisting of radioactive isotopes</w:t>
      </w:r>
      <w:r>
        <w:rPr>
          <w:rFonts w:ascii="Times New Roman" w:hAnsi="Times New Roman" w:cs="Times New Roman"/>
          <w:lang w:val="en-IE"/>
        </w:rPr>
        <w:t xml:space="preserve"> </w:t>
      </w:r>
      <w:r w:rsidRPr="00CE7DA7">
        <w:rPr>
          <w:rFonts w:ascii="Times New Roman" w:hAnsi="Times New Roman" w:cs="Times New Roman"/>
          <w:lang w:val="en-IE"/>
        </w:rPr>
        <w:t>such as caesium and iodine, into the environment.</w:t>
      </w:r>
    </w:p>
    <w:p w:rsidR="00CE7DA7" w:rsidRPr="00CE7DA7" w:rsidRDefault="00CE7DA7" w:rsidP="00CE7DA7">
      <w:pPr>
        <w:widowControl/>
        <w:autoSpaceDE w:val="0"/>
        <w:autoSpaceDN w:val="0"/>
        <w:adjustRightInd w:val="0"/>
        <w:rPr>
          <w:rFonts w:ascii="Times New Roman" w:hAnsi="Times New Roman" w:cs="Times New Roman"/>
          <w:lang w:val="en-IE"/>
        </w:rPr>
      </w:pPr>
      <w:r w:rsidRPr="00CE7DA7">
        <w:rPr>
          <w:rFonts w:ascii="Times New Roman" w:hAnsi="Times New Roman" w:cs="Times New Roman"/>
          <w:lang w:val="en-IE"/>
        </w:rPr>
        <w:t>(Adapted from ‘</w:t>
      </w:r>
      <w:r w:rsidRPr="00CE7DA7">
        <w:rPr>
          <w:rFonts w:ascii="Times New Roman" w:hAnsi="Times New Roman" w:cs="Times New Roman"/>
          <w:i/>
          <w:iCs/>
          <w:lang w:val="en-IE"/>
        </w:rPr>
        <w:t>Wikipedia'</w:t>
      </w:r>
      <w:r w:rsidRPr="00CE7DA7">
        <w:rPr>
          <w:rFonts w:ascii="Times New Roman" w:hAnsi="Times New Roman" w:cs="Times New Roman"/>
          <w:lang w:val="en-IE"/>
        </w:rPr>
        <w:t>, June 2011)</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a</w:t>
      </w:r>
      <w:r w:rsidRPr="00CE7DA7">
        <w:rPr>
          <w:rFonts w:ascii="Times New Roman" w:hAnsi="Times New Roman" w:cs="Times New Roman"/>
          <w:lang w:val="en-IE"/>
        </w:rPr>
        <w:t>) What is meant by nuclear fission?</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b</w:t>
      </w:r>
      <w:r w:rsidRPr="00CE7DA7">
        <w:rPr>
          <w:rFonts w:ascii="Times New Roman" w:hAnsi="Times New Roman" w:cs="Times New Roman"/>
          <w:lang w:val="en-IE"/>
        </w:rPr>
        <w:t>) What is radioactivity?</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c</w:t>
      </w:r>
      <w:r w:rsidRPr="00CE7DA7">
        <w:rPr>
          <w:rFonts w:ascii="Times New Roman" w:hAnsi="Times New Roman" w:cs="Times New Roman"/>
          <w:lang w:val="en-IE"/>
        </w:rPr>
        <w:t>) What is a nuclear chain reaction?</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d</w:t>
      </w:r>
      <w:r w:rsidRPr="00CE7DA7">
        <w:rPr>
          <w:rFonts w:ascii="Times New Roman" w:hAnsi="Times New Roman" w:cs="Times New Roman"/>
          <w:lang w:val="en-IE"/>
        </w:rPr>
        <w:t>) What is the function of the control rods?</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e</w:t>
      </w:r>
      <w:r w:rsidRPr="00CE7DA7">
        <w:rPr>
          <w:rFonts w:ascii="Times New Roman" w:hAnsi="Times New Roman" w:cs="Times New Roman"/>
          <w:lang w:val="en-IE"/>
        </w:rPr>
        <w:t>) What type of material are control rods made of?</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f</w:t>
      </w:r>
      <w:r w:rsidRPr="00CE7DA7">
        <w:rPr>
          <w:rFonts w:ascii="Times New Roman" w:hAnsi="Times New Roman" w:cs="Times New Roman"/>
          <w:lang w:val="en-IE"/>
        </w:rPr>
        <w:t>) Why did the reactor still generate heat even though the chain reaction had stopped?</w:t>
      </w:r>
    </w:p>
    <w:p w:rsidR="00CE7DA7" w:rsidRPr="00CE7DA7" w:rsidRDefault="00CE7DA7" w:rsidP="00CE7DA7">
      <w:pPr>
        <w:widowControl/>
        <w:autoSpaceDE w:val="0"/>
        <w:autoSpaceDN w:val="0"/>
        <w:adjustRightInd w:val="0"/>
        <w:ind w:left="1440"/>
        <w:rPr>
          <w:rFonts w:ascii="Times New Roman" w:hAnsi="Times New Roman" w:cs="Times New Roman"/>
          <w:lang w:val="en-IE"/>
        </w:rPr>
      </w:pPr>
      <w:r w:rsidRPr="00CE7DA7">
        <w:rPr>
          <w:rFonts w:ascii="Times New Roman" w:hAnsi="Times New Roman" w:cs="Times New Roman"/>
          <w:lang w:val="en-IE"/>
        </w:rPr>
        <w:t>(</w:t>
      </w:r>
      <w:r w:rsidRPr="00CE7DA7">
        <w:rPr>
          <w:rFonts w:ascii="Times New Roman" w:hAnsi="Times New Roman" w:cs="Times New Roman"/>
          <w:i/>
          <w:iCs/>
          <w:lang w:val="en-IE"/>
        </w:rPr>
        <w:t>g</w:t>
      </w:r>
      <w:r w:rsidRPr="00CE7DA7">
        <w:rPr>
          <w:rFonts w:ascii="Times New Roman" w:hAnsi="Times New Roman" w:cs="Times New Roman"/>
          <w:lang w:val="en-IE"/>
        </w:rPr>
        <w:t>) Why is it important to remove the heat generated?</w:t>
      </w:r>
    </w:p>
    <w:p w:rsidR="00CE7DA7" w:rsidRDefault="00CE7DA7" w:rsidP="00CE7DA7">
      <w:pPr>
        <w:pStyle w:val="NoSpacing"/>
        <w:ind w:left="1440"/>
        <w:rPr>
          <w:sz w:val="22"/>
          <w:szCs w:val="22"/>
          <w:lang w:val="en-IE"/>
        </w:rPr>
      </w:pPr>
      <w:r w:rsidRPr="00CE7DA7">
        <w:rPr>
          <w:sz w:val="22"/>
          <w:szCs w:val="22"/>
          <w:lang w:val="en-IE"/>
        </w:rPr>
        <w:t>(</w:t>
      </w:r>
      <w:r w:rsidRPr="00CE7DA7">
        <w:rPr>
          <w:i/>
          <w:iCs/>
          <w:sz w:val="22"/>
          <w:szCs w:val="22"/>
          <w:lang w:val="en-IE"/>
        </w:rPr>
        <w:t>h</w:t>
      </w:r>
      <w:r w:rsidRPr="00CE7DA7">
        <w:rPr>
          <w:sz w:val="22"/>
          <w:szCs w:val="22"/>
          <w:lang w:val="en-IE"/>
        </w:rPr>
        <w:t>) Give one advantage of nuclear energy.</w:t>
      </w:r>
    </w:p>
    <w:p w:rsidR="009266BA" w:rsidRDefault="009266BA" w:rsidP="00CE7DA7">
      <w:pPr>
        <w:pStyle w:val="NoSpacing"/>
        <w:ind w:left="1440"/>
        <w:rPr>
          <w:sz w:val="22"/>
          <w:szCs w:val="22"/>
          <w:lang w:val="en-IE"/>
        </w:rPr>
      </w:pPr>
    </w:p>
    <w:p w:rsidR="009266BA" w:rsidRDefault="009266BA" w:rsidP="00CE7DA7">
      <w:pPr>
        <w:pStyle w:val="NoSpacing"/>
        <w:ind w:left="1440"/>
        <w:rPr>
          <w:sz w:val="22"/>
          <w:szCs w:val="22"/>
          <w:lang w:val="en-IE"/>
        </w:rPr>
      </w:pPr>
    </w:p>
    <w:p w:rsidR="009266BA" w:rsidRPr="00CE7DA7" w:rsidRDefault="009266BA" w:rsidP="009266BA">
      <w:pPr>
        <w:pStyle w:val="NoSpacing"/>
        <w:ind w:left="142"/>
        <w:rPr>
          <w:color w:val="000000"/>
          <w:sz w:val="22"/>
          <w:szCs w:val="22"/>
        </w:rPr>
      </w:pPr>
    </w:p>
    <w:p w:rsidR="00620E52" w:rsidRDefault="00620E52" w:rsidP="00620E52"/>
    <w:p w:rsidR="00880E52" w:rsidRDefault="00880E52" w:rsidP="00880E52">
      <w:bookmarkStart w:id="194" w:name="_Toc345780654"/>
      <w:r>
        <w:t>Define the becquerel. (6)</w:t>
      </w:r>
    </w:p>
    <w:p w:rsidR="00880E52" w:rsidRDefault="00880E52" w:rsidP="00880E52">
      <w:r>
        <w:t>Name one device used to detect ionising radiations. (3)</w:t>
      </w:r>
    </w:p>
    <w:p w:rsidR="00880E52" w:rsidRDefault="00880E52" w:rsidP="00880E52"/>
    <w:p w:rsidR="00880E52" w:rsidRDefault="00880E52" w:rsidP="00880E52">
      <w:r>
        <w:t>Compare alpha, beta, and gamma emissions using the following headings: (a) penetrating ability, (b) deflection in a magnetic field. (9)</w:t>
      </w:r>
    </w:p>
    <w:p w:rsidR="00880E52" w:rsidRDefault="00880E52" w:rsidP="00880E52"/>
    <w:p w:rsidR="00880E52" w:rsidRDefault="00880E52" w:rsidP="00880E52">
      <w:r>
        <w:t>The photograph shows one of the nuclear reactors at Chernobyl, where there was a fire in April 1986 that released large quantities of radioactive contaminants. Among the contaminants were iodine–131 and caesium–137, which are two of the unstable isotopes formed by the fission of uranium–235.</w:t>
      </w:r>
    </w:p>
    <w:p w:rsidR="00880E52" w:rsidRDefault="00880E52" w:rsidP="00880E52"/>
    <w:p w:rsidR="00880E52" w:rsidRDefault="00880E52" w:rsidP="00880E52">
      <w:r>
        <w:t>Explain what happens during nuclear fission. (8)</w:t>
      </w:r>
    </w:p>
    <w:p w:rsidR="00880E52" w:rsidRDefault="00880E52" w:rsidP="00880E52"/>
    <w:p w:rsidR="00880E52" w:rsidRDefault="00880E52" w:rsidP="00880E52">
      <w:r>
        <w:t>Iodine–131 decays with the emission of a beta-particle and has a half-life of 8 days.</w:t>
      </w:r>
    </w:p>
    <w:p w:rsidR="00880E52" w:rsidRDefault="00880E52" w:rsidP="00880E52">
      <w:r>
        <w:t>Write an equation for the beta-decay of iodine–131.</w:t>
      </w:r>
    </w:p>
    <w:p w:rsidR="00880E52" w:rsidRDefault="00880E52" w:rsidP="00880E52">
      <w:r>
        <w:t>Estimate the fraction of the iodine–131 that remained after 40 days. (15)</w:t>
      </w:r>
    </w:p>
    <w:p w:rsidR="00880E52" w:rsidRDefault="00880E52" w:rsidP="00880E52"/>
    <w:p w:rsidR="00880E52" w:rsidRDefault="00880E52" w:rsidP="00880E52">
      <w:r>
        <w:t>Caesium–137 has a half-life of 30 years and it remains a significant contaminant in the region around Chernobyl. It is easily absorbed into the tissues of plants as they grow. Scientists collected a sample of berries growing near the abandoned power station. The activity of the sample was measured at 5000 Bq.</w:t>
      </w:r>
    </w:p>
    <w:p w:rsidR="00C87C41" w:rsidRDefault="00880E52" w:rsidP="00880E52">
      <w:r>
        <w:t>Calculate the decay constant of caesium–137. Hence calculate the number of caesium–137 atoms present in the sample. (You may assume that all of the activity was caused by caesium–137.) (15)</w:t>
      </w:r>
    </w:p>
    <w:p w:rsidR="00C87C41" w:rsidRDefault="00C87C41" w:rsidP="00880E52"/>
    <w:p w:rsidR="00C87C41" w:rsidRDefault="00C87C41" w:rsidP="00C87C41">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Which of the following scientists is associated with the discovery of the structure of the atom?</w:t>
      </w:r>
    </w:p>
    <w:p w:rsidR="00B67272" w:rsidRPr="00880E52" w:rsidRDefault="00C87C41" w:rsidP="00C87C41">
      <w:pPr>
        <w:ind w:left="2160" w:firstLine="720"/>
      </w:pPr>
      <w:r w:rsidRPr="00C87C41">
        <w:t>Einstein</w:t>
      </w:r>
      <w:r>
        <w:tab/>
      </w:r>
      <w:r w:rsidRPr="00C87C41">
        <w:t xml:space="preserve"> Rutherford Faraday Coulomb</w:t>
      </w:r>
      <w:r w:rsidR="00B67272">
        <w:br w:type="page"/>
      </w:r>
    </w:p>
    <w:p w:rsidR="00326228" w:rsidRDefault="004B6062" w:rsidP="008540CB">
      <w:pPr>
        <w:pStyle w:val="Heading2"/>
        <w:jc w:val="center"/>
      </w:pPr>
      <w:bookmarkStart w:id="195" w:name="_Toc345790203"/>
      <w:r>
        <w:lastRenderedPageBreak/>
        <w:t>Lear</w:t>
      </w:r>
      <w:r>
        <w:rPr>
          <w:spacing w:val="-1"/>
        </w:rPr>
        <w:t>n</w:t>
      </w:r>
      <w:r>
        <w:t>i</w:t>
      </w:r>
      <w:r>
        <w:rPr>
          <w:spacing w:val="-1"/>
        </w:rPr>
        <w:t>n</w:t>
      </w:r>
      <w:r>
        <w:t>g</w:t>
      </w:r>
      <w:r>
        <w:rPr>
          <w:spacing w:val="1"/>
        </w:rPr>
        <w:t xml:space="preserve"> </w:t>
      </w:r>
      <w:r w:rsidR="00C31A32">
        <w:t>Outcomes</w:t>
      </w:r>
      <w:r>
        <w:t xml:space="preserve"> –</w:t>
      </w:r>
      <w:r>
        <w:rPr>
          <w:spacing w:val="-2"/>
        </w:rPr>
        <w:t xml:space="preserve"> </w:t>
      </w:r>
      <w:r>
        <w:t>O</w:t>
      </w:r>
      <w:r>
        <w:rPr>
          <w:spacing w:val="-2"/>
        </w:rPr>
        <w:t>p</w:t>
      </w:r>
      <w:r>
        <w:t>tion 1</w:t>
      </w:r>
      <w:r>
        <w:rPr>
          <w:spacing w:val="-2"/>
        </w:rPr>
        <w:t xml:space="preserve"> </w:t>
      </w:r>
      <w:r>
        <w:t>-</w:t>
      </w:r>
      <w:r>
        <w:rPr>
          <w:spacing w:val="1"/>
        </w:rPr>
        <w:t xml:space="preserve"> </w:t>
      </w:r>
      <w:r>
        <w:t>P</w:t>
      </w:r>
      <w:r>
        <w:rPr>
          <w:spacing w:val="-3"/>
        </w:rPr>
        <w:t>a</w:t>
      </w:r>
      <w:r>
        <w:rPr>
          <w:spacing w:val="1"/>
        </w:rPr>
        <w:t>r</w:t>
      </w:r>
      <w:r>
        <w:t>t</w:t>
      </w:r>
      <w:r>
        <w:rPr>
          <w:spacing w:val="-2"/>
        </w:rPr>
        <w:t>i</w:t>
      </w:r>
      <w:r>
        <w:rPr>
          <w:spacing w:val="1"/>
        </w:rPr>
        <w:t>c</w:t>
      </w:r>
      <w:r>
        <w:t>le</w:t>
      </w:r>
      <w:r>
        <w:rPr>
          <w:spacing w:val="-1"/>
        </w:rPr>
        <w:t xml:space="preserve"> </w:t>
      </w:r>
      <w:r>
        <w:t>P</w:t>
      </w:r>
      <w:r>
        <w:rPr>
          <w:spacing w:val="-4"/>
        </w:rPr>
        <w:t>h</w:t>
      </w:r>
      <w:r>
        <w:rPr>
          <w:spacing w:val="2"/>
        </w:rPr>
        <w:t>y</w:t>
      </w:r>
      <w:r>
        <w:rPr>
          <w:spacing w:val="-1"/>
        </w:rPr>
        <w:t>s</w:t>
      </w:r>
      <w:r>
        <w:rPr>
          <w:spacing w:val="-2"/>
        </w:rPr>
        <w:t>i</w:t>
      </w:r>
      <w:r>
        <w:rPr>
          <w:spacing w:val="1"/>
        </w:rPr>
        <w:t>cs</w:t>
      </w:r>
      <w:bookmarkEnd w:id="194"/>
      <w:bookmarkEnd w:id="195"/>
    </w:p>
    <w:p w:rsidR="00326228" w:rsidRDefault="00326228">
      <w:pPr>
        <w:spacing w:line="200" w:lineRule="exact"/>
        <w:rPr>
          <w:sz w:val="20"/>
          <w:szCs w:val="20"/>
        </w:rPr>
      </w:pPr>
    </w:p>
    <w:p w:rsidR="00326228" w:rsidRDefault="00326228">
      <w:pPr>
        <w:spacing w:before="4" w:line="280" w:lineRule="exact"/>
        <w:rPr>
          <w:sz w:val="28"/>
          <w:szCs w:val="28"/>
        </w:rPr>
      </w:pPr>
    </w:p>
    <w:p w:rsidR="00326228" w:rsidRDefault="004B6062">
      <w:pPr>
        <w:pStyle w:val="Heading2"/>
        <w:rPr>
          <w:rFonts w:cs="Times New Roman"/>
          <w:b w:val="0"/>
          <w:bCs w:val="0"/>
        </w:rPr>
      </w:pPr>
      <w:bookmarkStart w:id="196" w:name="_Toc345757674"/>
      <w:bookmarkStart w:id="197" w:name="_Toc345780655"/>
      <w:bookmarkStart w:id="198" w:name="_Toc345790204"/>
      <w:r>
        <w:rPr>
          <w:rFonts w:cs="Times New Roman"/>
        </w:rPr>
        <w:t>W</w:t>
      </w:r>
      <w:r>
        <w:rPr>
          <w:rFonts w:cs="Times New Roman"/>
          <w:spacing w:val="-1"/>
        </w:rPr>
        <w:t>h</w:t>
      </w:r>
      <w:r>
        <w:rPr>
          <w:rFonts w:cs="Times New Roman"/>
        </w:rPr>
        <w:t>ere</w:t>
      </w:r>
      <w:r>
        <w:rPr>
          <w:rFonts w:cs="Times New Roman"/>
          <w:spacing w:val="-1"/>
        </w:rPr>
        <w:t xml:space="preserve"> </w:t>
      </w:r>
      <w:r>
        <w:rPr>
          <w:rFonts w:cs="Times New Roman"/>
          <w:spacing w:val="-2"/>
        </w:rPr>
        <w:t>i</w:t>
      </w:r>
      <w:r>
        <w:rPr>
          <w:rFonts w:cs="Times New Roman"/>
        </w:rPr>
        <w:t>s</w:t>
      </w:r>
      <w:r>
        <w:rPr>
          <w:rFonts w:cs="Times New Roman"/>
          <w:spacing w:val="-2"/>
        </w:rPr>
        <w:t xml:space="preserve"> </w:t>
      </w:r>
      <w:r>
        <w:rPr>
          <w:rFonts w:cs="Times New Roman"/>
          <w:spacing w:val="1"/>
        </w:rPr>
        <w:t>yo</w:t>
      </w:r>
      <w:r>
        <w:rPr>
          <w:rFonts w:cs="Times New Roman"/>
          <w:spacing w:val="-3"/>
        </w:rPr>
        <w:t>u</w:t>
      </w:r>
      <w:r>
        <w:rPr>
          <w:rFonts w:cs="Times New Roman"/>
        </w:rPr>
        <w:t>r</w:t>
      </w:r>
      <w:r>
        <w:rPr>
          <w:rFonts w:cs="Times New Roman"/>
          <w:spacing w:val="-1"/>
        </w:rPr>
        <w:t xml:space="preserve"> </w:t>
      </w:r>
      <w:r>
        <w:rPr>
          <w:rFonts w:cs="Times New Roman"/>
          <w:spacing w:val="1"/>
        </w:rPr>
        <w:t>l</w:t>
      </w:r>
      <w:r>
        <w:rPr>
          <w:rFonts w:cs="Times New Roman"/>
          <w:spacing w:val="-3"/>
        </w:rPr>
        <w:t>e</w:t>
      </w:r>
      <w:r>
        <w:rPr>
          <w:rFonts w:cs="Times New Roman"/>
          <w:spacing w:val="1"/>
        </w:rPr>
        <w:t>a</w:t>
      </w:r>
      <w:r>
        <w:rPr>
          <w:rFonts w:cs="Times New Roman"/>
        </w:rPr>
        <w:t>r</w:t>
      </w:r>
      <w:r>
        <w:rPr>
          <w:rFonts w:cs="Times New Roman"/>
          <w:spacing w:val="-3"/>
        </w:rPr>
        <w:t>n</w:t>
      </w:r>
      <w:r>
        <w:rPr>
          <w:rFonts w:cs="Times New Roman"/>
          <w:spacing w:val="1"/>
        </w:rPr>
        <w:t>i</w:t>
      </w:r>
      <w:r>
        <w:rPr>
          <w:rFonts w:cs="Times New Roman"/>
          <w:spacing w:val="-1"/>
        </w:rPr>
        <w:t>n</w:t>
      </w:r>
      <w:r>
        <w:rPr>
          <w:rFonts w:cs="Times New Roman"/>
        </w:rPr>
        <w:t>g</w:t>
      </w:r>
      <w:r>
        <w:rPr>
          <w:rFonts w:cs="Times New Roman"/>
          <w:spacing w:val="-2"/>
        </w:rPr>
        <w:t xml:space="preserve"> </w:t>
      </w:r>
      <w:r>
        <w:rPr>
          <w:rFonts w:cs="Times New Roman"/>
          <w:spacing w:val="1"/>
        </w:rPr>
        <w:t>a</w:t>
      </w:r>
      <w:r>
        <w:rPr>
          <w:rFonts w:cs="Times New Roman"/>
          <w:spacing w:val="-3"/>
        </w:rPr>
        <w:t>t</w:t>
      </w:r>
      <w:r>
        <w:rPr>
          <w:rFonts w:cs="Times New Roman"/>
        </w:rPr>
        <w:t>?</w:t>
      </w:r>
      <w:bookmarkEnd w:id="196"/>
      <w:bookmarkEnd w:id="197"/>
      <w:bookmarkEnd w:id="198"/>
    </w:p>
    <w:p w:rsidR="00326228" w:rsidRDefault="00326228">
      <w:pPr>
        <w:spacing w:before="10" w:line="260" w:lineRule="exact"/>
        <w:rPr>
          <w:sz w:val="26"/>
          <w:szCs w:val="26"/>
        </w:rPr>
      </w:pPr>
    </w:p>
    <w:p w:rsidR="00326228" w:rsidRDefault="004B6062">
      <w:pPr>
        <w:pStyle w:val="BodyText"/>
        <w:tabs>
          <w:tab w:val="left" w:pos="2562"/>
        </w:tabs>
        <w:rPr>
          <w:rFonts w:cs="Times New Roman"/>
        </w:rPr>
      </w:pPr>
      <w:r>
        <w:rPr>
          <w:rFonts w:cs="Times New Roman"/>
          <w:spacing w:val="-1"/>
        </w:rPr>
        <w:t>Gree</w:t>
      </w:r>
      <w:r>
        <w:rPr>
          <w:rFonts w:cs="Times New Roman"/>
        </w:rPr>
        <w:t>n:</w:t>
      </w:r>
      <w:r>
        <w:rPr>
          <w:rFonts w:cs="Times New Roman"/>
        </w:rPr>
        <w:tab/>
        <w:t>I</w:t>
      </w:r>
      <w:r>
        <w:rPr>
          <w:rFonts w:cs="Times New Roman"/>
          <w:spacing w:val="-6"/>
        </w:rPr>
        <w:t xml:space="preserve"> </w:t>
      </w:r>
      <w:r>
        <w:rPr>
          <w:rFonts w:cs="Times New Roman"/>
        </w:rPr>
        <w:t>kn</w:t>
      </w:r>
      <w:r>
        <w:rPr>
          <w:rFonts w:cs="Times New Roman"/>
          <w:spacing w:val="2"/>
        </w:rPr>
        <w:t>o</w:t>
      </w:r>
      <w:r>
        <w:rPr>
          <w:rFonts w:cs="Times New Roman"/>
        </w:rPr>
        <w:t>w</w:t>
      </w:r>
      <w:r>
        <w:rPr>
          <w:rFonts w:cs="Times New Roman"/>
          <w:spacing w:val="-1"/>
        </w:rPr>
        <w:t xml:space="preserve"> </w:t>
      </w:r>
      <w:r>
        <w:rPr>
          <w:rFonts w:cs="Times New Roman"/>
        </w:rPr>
        <w:t xml:space="preserve">it </w:t>
      </w:r>
      <w:r>
        <w:rPr>
          <w:rFonts w:cs="Times New Roman"/>
          <w:spacing w:val="-1"/>
        </w:rPr>
        <w:t>a</w:t>
      </w:r>
      <w:r>
        <w:rPr>
          <w:rFonts w:cs="Times New Roman"/>
        </w:rPr>
        <w:t>ll</w:t>
      </w:r>
    </w:p>
    <w:p w:rsidR="00326228" w:rsidRDefault="004B6062">
      <w:pPr>
        <w:pStyle w:val="BodyText"/>
        <w:tabs>
          <w:tab w:val="left" w:pos="2559"/>
        </w:tabs>
        <w:rPr>
          <w:rFonts w:cs="Times New Roman"/>
        </w:rPr>
      </w:pPr>
      <w:r>
        <w:rPr>
          <w:rFonts w:cs="Times New Roman"/>
          <w:spacing w:val="-1"/>
        </w:rPr>
        <w:t>Ora</w:t>
      </w:r>
      <w:r>
        <w:rPr>
          <w:rFonts w:cs="Times New Roman"/>
          <w:spacing w:val="2"/>
        </w:rPr>
        <w:t>n</w:t>
      </w:r>
      <w:r>
        <w:rPr>
          <w:rFonts w:cs="Times New Roman"/>
          <w:spacing w:val="-3"/>
        </w:rPr>
        <w:t>g</w:t>
      </w:r>
      <w:r>
        <w:rPr>
          <w:rFonts w:cs="Times New Roman"/>
          <w:spacing w:val="-1"/>
        </w:rPr>
        <w:t>e</w:t>
      </w:r>
      <w:r>
        <w:rPr>
          <w:rFonts w:cs="Times New Roman"/>
        </w:rPr>
        <w:t>:</w:t>
      </w:r>
      <w:r>
        <w:rPr>
          <w:rFonts w:cs="Times New Roman"/>
        </w:rPr>
        <w:tab/>
        <w:t>I</w:t>
      </w:r>
      <w:r>
        <w:rPr>
          <w:rFonts w:cs="Times New Roman"/>
          <w:spacing w:val="-4"/>
        </w:rPr>
        <w:t xml:space="preserve"> </w:t>
      </w:r>
      <w:r>
        <w:rPr>
          <w:rFonts w:cs="Times New Roman"/>
          <w:spacing w:val="2"/>
        </w:rPr>
        <w:t>h</w:t>
      </w:r>
      <w:r>
        <w:rPr>
          <w:rFonts w:cs="Times New Roman"/>
          <w:spacing w:val="-1"/>
        </w:rPr>
        <w:t>a</w:t>
      </w:r>
      <w:r>
        <w:rPr>
          <w:rFonts w:cs="Times New Roman"/>
        </w:rPr>
        <w:t>ve</w:t>
      </w:r>
      <w:r>
        <w:rPr>
          <w:rFonts w:cs="Times New Roman"/>
          <w:spacing w:val="-1"/>
        </w:rPr>
        <w:t xml:space="preserve"> </w:t>
      </w:r>
      <w:r>
        <w:rPr>
          <w:rFonts w:cs="Times New Roman"/>
        </w:rPr>
        <w:t>some</w:t>
      </w:r>
      <w:r>
        <w:rPr>
          <w:rFonts w:cs="Times New Roman"/>
          <w:spacing w:val="-1"/>
        </w:rPr>
        <w:t xml:space="preserve"> </w:t>
      </w:r>
      <w:r>
        <w:rPr>
          <w:rFonts w:cs="Times New Roman"/>
        </w:rPr>
        <w:t>id</w:t>
      </w:r>
      <w:r>
        <w:rPr>
          <w:rFonts w:cs="Times New Roman"/>
          <w:spacing w:val="1"/>
        </w:rPr>
        <w:t>e</w:t>
      </w:r>
      <w:r>
        <w:rPr>
          <w:rFonts w:cs="Times New Roman"/>
        </w:rPr>
        <w:t>a</w:t>
      </w:r>
      <w:r>
        <w:rPr>
          <w:rFonts w:cs="Times New Roman"/>
          <w:spacing w:val="-1"/>
        </w:rPr>
        <w:t xml:space="preserve"> </w:t>
      </w:r>
      <w:r>
        <w:rPr>
          <w:rFonts w:cs="Times New Roman"/>
        </w:rPr>
        <w:t xml:space="preserve">– </w:t>
      </w:r>
      <w:r>
        <w:rPr>
          <w:rFonts w:cs="Times New Roman"/>
          <w:spacing w:val="-1"/>
        </w:rPr>
        <w:t>c</w:t>
      </w:r>
      <w:r>
        <w:rPr>
          <w:rFonts w:cs="Times New Roman"/>
          <w:spacing w:val="2"/>
        </w:rPr>
        <w:t>h</w:t>
      </w:r>
      <w:r>
        <w:rPr>
          <w:rFonts w:cs="Times New Roman"/>
          <w:spacing w:val="-1"/>
        </w:rPr>
        <w:t>ec</w:t>
      </w:r>
      <w:r>
        <w:rPr>
          <w:rFonts w:cs="Times New Roman"/>
        </w:rPr>
        <w:t>k</w:t>
      </w:r>
      <w:r>
        <w:rPr>
          <w:rFonts w:cs="Times New Roman"/>
          <w:spacing w:val="2"/>
        </w:rPr>
        <w:t xml:space="preserve"> </w:t>
      </w:r>
      <w:r>
        <w:rPr>
          <w:rFonts w:cs="Times New Roman"/>
        </w:rPr>
        <w:t>the</w:t>
      </w:r>
      <w:r>
        <w:rPr>
          <w:rFonts w:cs="Times New Roman"/>
          <w:spacing w:val="-1"/>
        </w:rPr>
        <w:t xml:space="preserve"> an</w:t>
      </w:r>
      <w:r>
        <w:rPr>
          <w:rFonts w:cs="Times New Roman"/>
        </w:rPr>
        <w:t>s</w:t>
      </w:r>
      <w:r>
        <w:rPr>
          <w:rFonts w:cs="Times New Roman"/>
          <w:spacing w:val="-1"/>
        </w:rPr>
        <w:t>wer</w:t>
      </w:r>
      <w:r>
        <w:rPr>
          <w:rFonts w:cs="Times New Roman"/>
        </w:rPr>
        <w:t>s</w:t>
      </w:r>
    </w:p>
    <w:p w:rsidR="00326228" w:rsidRDefault="00FE730C">
      <w:pPr>
        <w:pStyle w:val="BodyText"/>
        <w:tabs>
          <w:tab w:val="left" w:pos="2559"/>
        </w:tabs>
        <w:rPr>
          <w:rFonts w:cs="Times New Roman"/>
        </w:rPr>
      </w:pPr>
      <w:r>
        <w:rPr>
          <w:noProof/>
          <w:lang w:val="en-IE" w:eastAsia="en-IE"/>
        </w:rPr>
        <mc:AlternateContent>
          <mc:Choice Requires="wpg">
            <w:drawing>
              <wp:anchor distT="0" distB="0" distL="114300" distR="114300" simplePos="0" relativeHeight="251648512" behindDoc="1" locked="0" layoutInCell="1" allowOverlap="1">
                <wp:simplePos x="0" y="0"/>
                <wp:positionH relativeFrom="page">
                  <wp:posOffset>5708015</wp:posOffset>
                </wp:positionH>
                <wp:positionV relativeFrom="paragraph">
                  <wp:posOffset>1018540</wp:posOffset>
                </wp:positionV>
                <wp:extent cx="260350" cy="259715"/>
                <wp:effectExtent l="12065" t="8890" r="3810" b="7620"/>
                <wp:wrapNone/>
                <wp:docPr id="1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59715"/>
                          <a:chOff x="8989" y="1604"/>
                          <a:chExt cx="410" cy="409"/>
                        </a:xfrm>
                      </wpg:grpSpPr>
                      <wpg:grpSp>
                        <wpg:cNvPr id="138" name="Group 15"/>
                        <wpg:cNvGrpSpPr>
                          <a:grpSpLocks/>
                        </wpg:cNvGrpSpPr>
                        <wpg:grpSpPr bwMode="auto">
                          <a:xfrm>
                            <a:off x="8999" y="1614"/>
                            <a:ext cx="390" cy="389"/>
                            <a:chOff x="8999" y="1614"/>
                            <a:chExt cx="390" cy="389"/>
                          </a:xfrm>
                        </wpg:grpSpPr>
                        <wps:wsp>
                          <wps:cNvPr id="139" name="Freeform 16"/>
                          <wps:cNvSpPr>
                            <a:spLocks/>
                          </wps:cNvSpPr>
                          <wps:spPr bwMode="auto">
                            <a:xfrm>
                              <a:off x="8999" y="1614"/>
                              <a:ext cx="390" cy="389"/>
                            </a:xfrm>
                            <a:custGeom>
                              <a:avLst/>
                              <a:gdLst>
                                <a:gd name="T0" fmla="+- 0 9176 8999"/>
                                <a:gd name="T1" fmla="*/ T0 w 390"/>
                                <a:gd name="T2" fmla="+- 0 1614 1614"/>
                                <a:gd name="T3" fmla="*/ 1614 h 389"/>
                                <a:gd name="T4" fmla="+- 0 9111 8999"/>
                                <a:gd name="T5" fmla="*/ T4 w 390"/>
                                <a:gd name="T6" fmla="+- 0 1632 1614"/>
                                <a:gd name="T7" fmla="*/ 1632 h 389"/>
                                <a:gd name="T8" fmla="+- 0 9058 8999"/>
                                <a:gd name="T9" fmla="*/ T8 w 390"/>
                                <a:gd name="T10" fmla="+- 0 1669 1614"/>
                                <a:gd name="T11" fmla="*/ 1669 h 389"/>
                                <a:gd name="T12" fmla="+- 0 9019 8999"/>
                                <a:gd name="T13" fmla="*/ T12 w 390"/>
                                <a:gd name="T14" fmla="+- 0 1722 1614"/>
                                <a:gd name="T15" fmla="*/ 1722 h 389"/>
                                <a:gd name="T16" fmla="+- 0 9000 8999"/>
                                <a:gd name="T17" fmla="*/ T16 w 390"/>
                                <a:gd name="T18" fmla="+- 0 1786 1614"/>
                                <a:gd name="T19" fmla="*/ 1786 h 389"/>
                                <a:gd name="T20" fmla="+- 0 8999 8999"/>
                                <a:gd name="T21" fmla="*/ T20 w 390"/>
                                <a:gd name="T22" fmla="+- 0 1809 1614"/>
                                <a:gd name="T23" fmla="*/ 1809 h 389"/>
                                <a:gd name="T24" fmla="+- 0 9000 8999"/>
                                <a:gd name="T25" fmla="*/ T24 w 390"/>
                                <a:gd name="T26" fmla="+- 0 1830 1614"/>
                                <a:gd name="T27" fmla="*/ 1830 h 389"/>
                                <a:gd name="T28" fmla="+- 0 9018 8999"/>
                                <a:gd name="T29" fmla="*/ T28 w 390"/>
                                <a:gd name="T30" fmla="+- 0 1893 1614"/>
                                <a:gd name="T31" fmla="*/ 1893 h 389"/>
                                <a:gd name="T32" fmla="+- 0 9056 8999"/>
                                <a:gd name="T33" fmla="*/ T32 w 390"/>
                                <a:gd name="T34" fmla="+- 0 1946 1614"/>
                                <a:gd name="T35" fmla="*/ 1946 h 389"/>
                                <a:gd name="T36" fmla="+- 0 9109 8999"/>
                                <a:gd name="T37" fmla="*/ T36 w 390"/>
                                <a:gd name="T38" fmla="+- 0 1984 1614"/>
                                <a:gd name="T39" fmla="*/ 1984 h 389"/>
                                <a:gd name="T40" fmla="+- 0 9174 8999"/>
                                <a:gd name="T41" fmla="*/ T40 w 390"/>
                                <a:gd name="T42" fmla="+- 0 2002 1614"/>
                                <a:gd name="T43" fmla="*/ 2002 h 389"/>
                                <a:gd name="T44" fmla="+- 0 9198 8999"/>
                                <a:gd name="T45" fmla="*/ T44 w 390"/>
                                <a:gd name="T46" fmla="+- 0 2004 1614"/>
                                <a:gd name="T47" fmla="*/ 2004 h 389"/>
                                <a:gd name="T48" fmla="+- 0 9220 8999"/>
                                <a:gd name="T49" fmla="*/ T48 w 390"/>
                                <a:gd name="T50" fmla="+- 0 2002 1614"/>
                                <a:gd name="T51" fmla="*/ 2002 h 389"/>
                                <a:gd name="T52" fmla="+- 0 9282 8999"/>
                                <a:gd name="T53" fmla="*/ T52 w 390"/>
                                <a:gd name="T54" fmla="+- 0 1982 1614"/>
                                <a:gd name="T55" fmla="*/ 1982 h 389"/>
                                <a:gd name="T56" fmla="+- 0 9333 8999"/>
                                <a:gd name="T57" fmla="*/ T56 w 390"/>
                                <a:gd name="T58" fmla="+- 0 1944 1614"/>
                                <a:gd name="T59" fmla="*/ 1944 h 389"/>
                                <a:gd name="T60" fmla="+- 0 9370 8999"/>
                                <a:gd name="T61" fmla="*/ T60 w 390"/>
                                <a:gd name="T62" fmla="+- 0 1890 1614"/>
                                <a:gd name="T63" fmla="*/ 1890 h 389"/>
                                <a:gd name="T64" fmla="+- 0 9387 8999"/>
                                <a:gd name="T65" fmla="*/ T64 w 390"/>
                                <a:gd name="T66" fmla="+- 0 1823 1614"/>
                                <a:gd name="T67" fmla="*/ 1823 h 389"/>
                                <a:gd name="T68" fmla="+- 0 9389 8999"/>
                                <a:gd name="T69" fmla="*/ T68 w 390"/>
                                <a:gd name="T70" fmla="+- 0 1798 1614"/>
                                <a:gd name="T71" fmla="*/ 1798 h 389"/>
                                <a:gd name="T72" fmla="+- 0 9386 8999"/>
                                <a:gd name="T73" fmla="*/ T72 w 390"/>
                                <a:gd name="T74" fmla="+- 0 1776 1614"/>
                                <a:gd name="T75" fmla="*/ 1776 h 389"/>
                                <a:gd name="T76" fmla="+- 0 9365 8999"/>
                                <a:gd name="T77" fmla="*/ T76 w 390"/>
                                <a:gd name="T78" fmla="+- 0 1717 1614"/>
                                <a:gd name="T79" fmla="*/ 1717 h 389"/>
                                <a:gd name="T80" fmla="+- 0 9326 8999"/>
                                <a:gd name="T81" fmla="*/ T80 w 390"/>
                                <a:gd name="T82" fmla="+- 0 1667 1614"/>
                                <a:gd name="T83" fmla="*/ 1667 h 389"/>
                                <a:gd name="T84" fmla="+- 0 9270 8999"/>
                                <a:gd name="T85" fmla="*/ T84 w 390"/>
                                <a:gd name="T86" fmla="+- 0 1633 1614"/>
                                <a:gd name="T87" fmla="*/ 1633 h 389"/>
                                <a:gd name="T88" fmla="+- 0 9201 8999"/>
                                <a:gd name="T89" fmla="*/ T88 w 390"/>
                                <a:gd name="T90" fmla="+- 0 1616 1614"/>
                                <a:gd name="T91" fmla="*/ 1616 h 389"/>
                                <a:gd name="T92" fmla="+- 0 9176 8999"/>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3"/>
                        <wpg:cNvGrpSpPr>
                          <a:grpSpLocks/>
                        </wpg:cNvGrpSpPr>
                        <wpg:grpSpPr bwMode="auto">
                          <a:xfrm>
                            <a:off x="8999" y="1614"/>
                            <a:ext cx="390" cy="389"/>
                            <a:chOff x="8999" y="1614"/>
                            <a:chExt cx="390" cy="389"/>
                          </a:xfrm>
                        </wpg:grpSpPr>
                        <wps:wsp>
                          <wps:cNvPr id="143" name="Freeform 14"/>
                          <wps:cNvSpPr>
                            <a:spLocks/>
                          </wps:cNvSpPr>
                          <wps:spPr bwMode="auto">
                            <a:xfrm>
                              <a:off x="8999" y="1614"/>
                              <a:ext cx="390" cy="389"/>
                            </a:xfrm>
                            <a:custGeom>
                              <a:avLst/>
                              <a:gdLst>
                                <a:gd name="T0" fmla="+- 0 8999 8999"/>
                                <a:gd name="T1" fmla="*/ T0 w 390"/>
                                <a:gd name="T2" fmla="+- 0 1809 1614"/>
                                <a:gd name="T3" fmla="*/ 1809 h 389"/>
                                <a:gd name="T4" fmla="+- 0 9011 8999"/>
                                <a:gd name="T5" fmla="*/ T4 w 390"/>
                                <a:gd name="T6" fmla="+- 0 1742 1614"/>
                                <a:gd name="T7" fmla="*/ 1742 h 389"/>
                                <a:gd name="T8" fmla="+- 0 9043 8999"/>
                                <a:gd name="T9" fmla="*/ T8 w 390"/>
                                <a:gd name="T10" fmla="+- 0 1685 1614"/>
                                <a:gd name="T11" fmla="*/ 1685 h 389"/>
                                <a:gd name="T12" fmla="+- 0 9092 8999"/>
                                <a:gd name="T13" fmla="*/ T12 w 390"/>
                                <a:gd name="T14" fmla="+- 0 1642 1614"/>
                                <a:gd name="T15" fmla="*/ 1642 h 389"/>
                                <a:gd name="T16" fmla="+- 0 9153 8999"/>
                                <a:gd name="T17" fmla="*/ T16 w 390"/>
                                <a:gd name="T18" fmla="+- 0 1618 1614"/>
                                <a:gd name="T19" fmla="*/ 1618 h 389"/>
                                <a:gd name="T20" fmla="+- 0 9176 8999"/>
                                <a:gd name="T21" fmla="*/ T20 w 390"/>
                                <a:gd name="T22" fmla="+- 0 1614 1614"/>
                                <a:gd name="T23" fmla="*/ 1614 h 389"/>
                                <a:gd name="T24" fmla="+- 0 9201 8999"/>
                                <a:gd name="T25" fmla="*/ T24 w 390"/>
                                <a:gd name="T26" fmla="+- 0 1616 1614"/>
                                <a:gd name="T27" fmla="*/ 1616 h 389"/>
                                <a:gd name="T28" fmla="+- 0 9270 8999"/>
                                <a:gd name="T29" fmla="*/ T28 w 390"/>
                                <a:gd name="T30" fmla="+- 0 1633 1614"/>
                                <a:gd name="T31" fmla="*/ 1633 h 389"/>
                                <a:gd name="T32" fmla="+- 0 9326 8999"/>
                                <a:gd name="T33" fmla="*/ T32 w 390"/>
                                <a:gd name="T34" fmla="+- 0 1667 1614"/>
                                <a:gd name="T35" fmla="*/ 1667 h 389"/>
                                <a:gd name="T36" fmla="+- 0 9365 8999"/>
                                <a:gd name="T37" fmla="*/ T36 w 390"/>
                                <a:gd name="T38" fmla="+- 0 1717 1614"/>
                                <a:gd name="T39" fmla="*/ 1717 h 389"/>
                                <a:gd name="T40" fmla="+- 0 9386 8999"/>
                                <a:gd name="T41" fmla="*/ T40 w 390"/>
                                <a:gd name="T42" fmla="+- 0 1776 1614"/>
                                <a:gd name="T43" fmla="*/ 1776 h 389"/>
                                <a:gd name="T44" fmla="+- 0 9389 8999"/>
                                <a:gd name="T45" fmla="*/ T44 w 390"/>
                                <a:gd name="T46" fmla="+- 0 1798 1614"/>
                                <a:gd name="T47" fmla="*/ 1798 h 389"/>
                                <a:gd name="T48" fmla="+- 0 9387 8999"/>
                                <a:gd name="T49" fmla="*/ T48 w 390"/>
                                <a:gd name="T50" fmla="+- 0 1823 1614"/>
                                <a:gd name="T51" fmla="*/ 1823 h 389"/>
                                <a:gd name="T52" fmla="+- 0 9370 8999"/>
                                <a:gd name="T53" fmla="*/ T52 w 390"/>
                                <a:gd name="T54" fmla="+- 0 1890 1614"/>
                                <a:gd name="T55" fmla="*/ 1890 h 389"/>
                                <a:gd name="T56" fmla="+- 0 9333 8999"/>
                                <a:gd name="T57" fmla="*/ T56 w 390"/>
                                <a:gd name="T58" fmla="+- 0 1944 1614"/>
                                <a:gd name="T59" fmla="*/ 1944 h 389"/>
                                <a:gd name="T60" fmla="+- 0 9282 8999"/>
                                <a:gd name="T61" fmla="*/ T60 w 390"/>
                                <a:gd name="T62" fmla="+- 0 1982 1614"/>
                                <a:gd name="T63" fmla="*/ 1982 h 389"/>
                                <a:gd name="T64" fmla="+- 0 9220 8999"/>
                                <a:gd name="T65" fmla="*/ T64 w 390"/>
                                <a:gd name="T66" fmla="+- 0 2002 1614"/>
                                <a:gd name="T67" fmla="*/ 2002 h 389"/>
                                <a:gd name="T68" fmla="+- 0 9198 8999"/>
                                <a:gd name="T69" fmla="*/ T68 w 390"/>
                                <a:gd name="T70" fmla="+- 0 2004 1614"/>
                                <a:gd name="T71" fmla="*/ 2004 h 389"/>
                                <a:gd name="T72" fmla="+- 0 9174 8999"/>
                                <a:gd name="T73" fmla="*/ T72 w 390"/>
                                <a:gd name="T74" fmla="+- 0 2002 1614"/>
                                <a:gd name="T75" fmla="*/ 2002 h 389"/>
                                <a:gd name="T76" fmla="+- 0 9109 8999"/>
                                <a:gd name="T77" fmla="*/ T76 w 390"/>
                                <a:gd name="T78" fmla="+- 0 1984 1614"/>
                                <a:gd name="T79" fmla="*/ 1984 h 389"/>
                                <a:gd name="T80" fmla="+- 0 9056 8999"/>
                                <a:gd name="T81" fmla="*/ T80 w 390"/>
                                <a:gd name="T82" fmla="+- 0 1946 1614"/>
                                <a:gd name="T83" fmla="*/ 1946 h 389"/>
                                <a:gd name="T84" fmla="+- 0 9018 8999"/>
                                <a:gd name="T85" fmla="*/ T84 w 390"/>
                                <a:gd name="T86" fmla="+- 0 1893 1614"/>
                                <a:gd name="T87" fmla="*/ 1893 h 389"/>
                                <a:gd name="T88" fmla="+- 0 9000 8999"/>
                                <a:gd name="T89" fmla="*/ T88 w 390"/>
                                <a:gd name="T90" fmla="+- 0 1830 1614"/>
                                <a:gd name="T91" fmla="*/ 1830 h 389"/>
                                <a:gd name="T92" fmla="+- 0 8999 8999"/>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B003ED" id="Group 12" o:spid="_x0000_s1026" style="position:absolute;margin-left:449.45pt;margin-top:80.2pt;width:20.5pt;height:20.45pt;z-index:-251667968;mso-position-horizontal-relative:page" coordorigin="8989,1604"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">
                <v:group id="Group 15" o:spid="_x0000_s1027"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6" o:spid="_x0000_s1028"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" path="m177,l112,18,59,55,20,108,1,172,,195r1,21l19,279r38,53l110,370r65,18l199,390r22,-2l283,368r51,-38l371,276r17,-67l390,184r-3,-22l366,103,327,53,271,19,202,2,177,xe" fillcolor="#f90"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13" o:spid="_x0000_s1029" style="position:absolute;left:8999;top:1614;width:390;height:389" coordorigin="8999,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 o:spid="_x0000_s1030" style="position:absolute;left:8999;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49536" behindDoc="1" locked="0" layoutInCell="1" allowOverlap="1">
                <wp:simplePos x="0" y="0"/>
                <wp:positionH relativeFrom="page">
                  <wp:posOffset>4933315</wp:posOffset>
                </wp:positionH>
                <wp:positionV relativeFrom="paragraph">
                  <wp:posOffset>1021080</wp:posOffset>
                </wp:positionV>
                <wp:extent cx="257175" cy="256540"/>
                <wp:effectExtent l="8890" t="11430" r="10160" b="8255"/>
                <wp:wrapNone/>
                <wp:docPr id="1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7769" y="1608"/>
                          <a:chExt cx="405" cy="404"/>
                        </a:xfrm>
                      </wpg:grpSpPr>
                      <wpg:grpSp>
                        <wpg:cNvPr id="133" name="Group 10"/>
                        <wpg:cNvGrpSpPr>
                          <a:grpSpLocks/>
                        </wpg:cNvGrpSpPr>
                        <wpg:grpSpPr bwMode="auto">
                          <a:xfrm>
                            <a:off x="7776" y="1616"/>
                            <a:ext cx="390" cy="389"/>
                            <a:chOff x="7776" y="1616"/>
                            <a:chExt cx="390" cy="389"/>
                          </a:xfrm>
                        </wpg:grpSpPr>
                        <wps:wsp>
                          <wps:cNvPr id="134" name="Freeform 11"/>
                          <wps:cNvSpPr>
                            <a:spLocks/>
                          </wps:cNvSpPr>
                          <wps:spPr bwMode="auto">
                            <a:xfrm>
                              <a:off x="7776" y="1616"/>
                              <a:ext cx="390" cy="389"/>
                            </a:xfrm>
                            <a:custGeom>
                              <a:avLst/>
                              <a:gdLst>
                                <a:gd name="T0" fmla="+- 0 7953 7776"/>
                                <a:gd name="T1" fmla="*/ T0 w 390"/>
                                <a:gd name="T2" fmla="+- 0 1616 1616"/>
                                <a:gd name="T3" fmla="*/ 1616 h 389"/>
                                <a:gd name="T4" fmla="+- 0 7888 7776"/>
                                <a:gd name="T5" fmla="*/ T4 w 390"/>
                                <a:gd name="T6" fmla="+- 0 1633 1616"/>
                                <a:gd name="T7" fmla="*/ 1633 h 389"/>
                                <a:gd name="T8" fmla="+- 0 7835 7776"/>
                                <a:gd name="T9" fmla="*/ T8 w 390"/>
                                <a:gd name="T10" fmla="+- 0 1670 1616"/>
                                <a:gd name="T11" fmla="*/ 1670 h 389"/>
                                <a:gd name="T12" fmla="+- 0 7796 7776"/>
                                <a:gd name="T13" fmla="*/ T12 w 390"/>
                                <a:gd name="T14" fmla="+- 0 1723 1616"/>
                                <a:gd name="T15" fmla="*/ 1723 h 389"/>
                                <a:gd name="T16" fmla="+- 0 7777 7776"/>
                                <a:gd name="T17" fmla="*/ T16 w 390"/>
                                <a:gd name="T18" fmla="+- 0 1787 1616"/>
                                <a:gd name="T19" fmla="*/ 1787 h 389"/>
                                <a:gd name="T20" fmla="+- 0 7776 7776"/>
                                <a:gd name="T21" fmla="*/ T20 w 390"/>
                                <a:gd name="T22" fmla="+- 0 1810 1616"/>
                                <a:gd name="T23" fmla="*/ 1810 h 389"/>
                                <a:gd name="T24" fmla="+- 0 7777 7776"/>
                                <a:gd name="T25" fmla="*/ T24 w 390"/>
                                <a:gd name="T26" fmla="+- 0 1831 1616"/>
                                <a:gd name="T27" fmla="*/ 1831 h 389"/>
                                <a:gd name="T28" fmla="+- 0 7795 7776"/>
                                <a:gd name="T29" fmla="*/ T28 w 390"/>
                                <a:gd name="T30" fmla="+- 0 1894 1616"/>
                                <a:gd name="T31" fmla="*/ 1894 h 389"/>
                                <a:gd name="T32" fmla="+- 0 7833 7776"/>
                                <a:gd name="T33" fmla="*/ T32 w 390"/>
                                <a:gd name="T34" fmla="+- 0 1947 1616"/>
                                <a:gd name="T35" fmla="*/ 1947 h 389"/>
                                <a:gd name="T36" fmla="+- 0 7886 7776"/>
                                <a:gd name="T37" fmla="*/ T36 w 390"/>
                                <a:gd name="T38" fmla="+- 0 1985 1616"/>
                                <a:gd name="T39" fmla="*/ 1985 h 389"/>
                                <a:gd name="T40" fmla="+- 0 7951 7776"/>
                                <a:gd name="T41" fmla="*/ T40 w 390"/>
                                <a:gd name="T42" fmla="+- 0 2003 1616"/>
                                <a:gd name="T43" fmla="*/ 2003 h 389"/>
                                <a:gd name="T44" fmla="+- 0 7975 7776"/>
                                <a:gd name="T45" fmla="*/ T44 w 390"/>
                                <a:gd name="T46" fmla="+- 0 2005 1616"/>
                                <a:gd name="T47" fmla="*/ 2005 h 389"/>
                                <a:gd name="T48" fmla="+- 0 7997 7776"/>
                                <a:gd name="T49" fmla="*/ T48 w 390"/>
                                <a:gd name="T50" fmla="+- 0 2003 1616"/>
                                <a:gd name="T51" fmla="*/ 2003 h 389"/>
                                <a:gd name="T52" fmla="+- 0 8059 7776"/>
                                <a:gd name="T53" fmla="*/ T52 w 390"/>
                                <a:gd name="T54" fmla="+- 0 1983 1616"/>
                                <a:gd name="T55" fmla="*/ 1983 h 389"/>
                                <a:gd name="T56" fmla="+- 0 8110 7776"/>
                                <a:gd name="T57" fmla="*/ T56 w 390"/>
                                <a:gd name="T58" fmla="+- 0 1945 1616"/>
                                <a:gd name="T59" fmla="*/ 1945 h 389"/>
                                <a:gd name="T60" fmla="+- 0 8147 7776"/>
                                <a:gd name="T61" fmla="*/ T60 w 390"/>
                                <a:gd name="T62" fmla="+- 0 1891 1616"/>
                                <a:gd name="T63" fmla="*/ 1891 h 389"/>
                                <a:gd name="T64" fmla="+- 0 8164 7776"/>
                                <a:gd name="T65" fmla="*/ T64 w 390"/>
                                <a:gd name="T66" fmla="+- 0 1824 1616"/>
                                <a:gd name="T67" fmla="*/ 1824 h 389"/>
                                <a:gd name="T68" fmla="+- 0 8166 7776"/>
                                <a:gd name="T69" fmla="*/ T68 w 390"/>
                                <a:gd name="T70" fmla="+- 0 1799 1616"/>
                                <a:gd name="T71" fmla="*/ 1799 h 389"/>
                                <a:gd name="T72" fmla="+- 0 8163 7776"/>
                                <a:gd name="T73" fmla="*/ T72 w 390"/>
                                <a:gd name="T74" fmla="+- 0 1777 1616"/>
                                <a:gd name="T75" fmla="*/ 1777 h 389"/>
                                <a:gd name="T76" fmla="+- 0 8142 7776"/>
                                <a:gd name="T77" fmla="*/ T76 w 390"/>
                                <a:gd name="T78" fmla="+- 0 1718 1616"/>
                                <a:gd name="T79" fmla="*/ 1718 h 389"/>
                                <a:gd name="T80" fmla="+- 0 8103 7776"/>
                                <a:gd name="T81" fmla="*/ T80 w 390"/>
                                <a:gd name="T82" fmla="+- 0 1668 1616"/>
                                <a:gd name="T83" fmla="*/ 1668 h 389"/>
                                <a:gd name="T84" fmla="+- 0 8047 7776"/>
                                <a:gd name="T85" fmla="*/ T84 w 390"/>
                                <a:gd name="T86" fmla="+- 0 1634 1616"/>
                                <a:gd name="T87" fmla="*/ 1634 h 389"/>
                                <a:gd name="T88" fmla="+- 0 7978 7776"/>
                                <a:gd name="T89" fmla="*/ T88 w 390"/>
                                <a:gd name="T90" fmla="+- 0 1617 1616"/>
                                <a:gd name="T91" fmla="*/ 1617 h 389"/>
                                <a:gd name="T92" fmla="+- 0 7953 7776"/>
                                <a:gd name="T93" fmla="*/ T92 w 390"/>
                                <a:gd name="T94" fmla="+- 0 1616 1616"/>
                                <a:gd name="T95" fmla="*/ 161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7"/>
                                  </a:lnTo>
                                  <a:lnTo>
                                    <a:pt x="59" y="54"/>
                                  </a:lnTo>
                                  <a:lnTo>
                                    <a:pt x="20" y="107"/>
                                  </a:lnTo>
                                  <a:lnTo>
                                    <a:pt x="1" y="171"/>
                                  </a:lnTo>
                                  <a:lnTo>
                                    <a:pt x="0" y="194"/>
                                  </a:lnTo>
                                  <a:lnTo>
                                    <a:pt x="1" y="215"/>
                                  </a:lnTo>
                                  <a:lnTo>
                                    <a:pt x="19" y="278"/>
                                  </a:lnTo>
                                  <a:lnTo>
                                    <a:pt x="57" y="331"/>
                                  </a:lnTo>
                                  <a:lnTo>
                                    <a:pt x="110" y="369"/>
                                  </a:lnTo>
                                  <a:lnTo>
                                    <a:pt x="175" y="387"/>
                                  </a:lnTo>
                                  <a:lnTo>
                                    <a:pt x="199" y="389"/>
                                  </a:lnTo>
                                  <a:lnTo>
                                    <a:pt x="221" y="387"/>
                                  </a:lnTo>
                                  <a:lnTo>
                                    <a:pt x="283" y="367"/>
                                  </a:lnTo>
                                  <a:lnTo>
                                    <a:pt x="334" y="329"/>
                                  </a:lnTo>
                                  <a:lnTo>
                                    <a:pt x="371" y="275"/>
                                  </a:lnTo>
                                  <a:lnTo>
                                    <a:pt x="388" y="208"/>
                                  </a:lnTo>
                                  <a:lnTo>
                                    <a:pt x="390" y="183"/>
                                  </a:lnTo>
                                  <a:lnTo>
                                    <a:pt x="387" y="161"/>
                                  </a:lnTo>
                                  <a:lnTo>
                                    <a:pt x="366" y="102"/>
                                  </a:lnTo>
                                  <a:lnTo>
                                    <a:pt x="327" y="52"/>
                                  </a:lnTo>
                                  <a:lnTo>
                                    <a:pt x="271" y="18"/>
                                  </a:lnTo>
                                  <a:lnTo>
                                    <a:pt x="202" y="1"/>
                                  </a:lnTo>
                                  <a:lnTo>
                                    <a:pt x="17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8"/>
                        <wpg:cNvGrpSpPr>
                          <a:grpSpLocks/>
                        </wpg:cNvGrpSpPr>
                        <wpg:grpSpPr bwMode="auto">
                          <a:xfrm>
                            <a:off x="7776" y="1616"/>
                            <a:ext cx="390" cy="389"/>
                            <a:chOff x="7776" y="1616"/>
                            <a:chExt cx="390" cy="389"/>
                          </a:xfrm>
                        </wpg:grpSpPr>
                        <wps:wsp>
                          <wps:cNvPr id="136" name="Freeform 9"/>
                          <wps:cNvSpPr>
                            <a:spLocks/>
                          </wps:cNvSpPr>
                          <wps:spPr bwMode="auto">
                            <a:xfrm>
                              <a:off x="7776" y="1616"/>
                              <a:ext cx="390" cy="389"/>
                            </a:xfrm>
                            <a:custGeom>
                              <a:avLst/>
                              <a:gdLst>
                                <a:gd name="T0" fmla="+- 0 7776 7776"/>
                                <a:gd name="T1" fmla="*/ T0 w 390"/>
                                <a:gd name="T2" fmla="+- 0 1810 1616"/>
                                <a:gd name="T3" fmla="*/ 1810 h 389"/>
                                <a:gd name="T4" fmla="+- 0 7788 7776"/>
                                <a:gd name="T5" fmla="*/ T4 w 390"/>
                                <a:gd name="T6" fmla="+- 0 1743 1616"/>
                                <a:gd name="T7" fmla="*/ 1743 h 389"/>
                                <a:gd name="T8" fmla="+- 0 7820 7776"/>
                                <a:gd name="T9" fmla="*/ T8 w 390"/>
                                <a:gd name="T10" fmla="+- 0 1686 1616"/>
                                <a:gd name="T11" fmla="*/ 1686 h 389"/>
                                <a:gd name="T12" fmla="+- 0 7869 7776"/>
                                <a:gd name="T13" fmla="*/ T12 w 390"/>
                                <a:gd name="T14" fmla="+- 0 1643 1616"/>
                                <a:gd name="T15" fmla="*/ 1643 h 389"/>
                                <a:gd name="T16" fmla="+- 0 7930 7776"/>
                                <a:gd name="T17" fmla="*/ T16 w 390"/>
                                <a:gd name="T18" fmla="+- 0 1619 1616"/>
                                <a:gd name="T19" fmla="*/ 1619 h 389"/>
                                <a:gd name="T20" fmla="+- 0 7953 7776"/>
                                <a:gd name="T21" fmla="*/ T20 w 390"/>
                                <a:gd name="T22" fmla="+- 0 1616 1616"/>
                                <a:gd name="T23" fmla="*/ 1616 h 389"/>
                                <a:gd name="T24" fmla="+- 0 7978 7776"/>
                                <a:gd name="T25" fmla="*/ T24 w 390"/>
                                <a:gd name="T26" fmla="+- 0 1617 1616"/>
                                <a:gd name="T27" fmla="*/ 1617 h 389"/>
                                <a:gd name="T28" fmla="+- 0 8047 7776"/>
                                <a:gd name="T29" fmla="*/ T28 w 390"/>
                                <a:gd name="T30" fmla="+- 0 1634 1616"/>
                                <a:gd name="T31" fmla="*/ 1634 h 389"/>
                                <a:gd name="T32" fmla="+- 0 8103 7776"/>
                                <a:gd name="T33" fmla="*/ T32 w 390"/>
                                <a:gd name="T34" fmla="+- 0 1668 1616"/>
                                <a:gd name="T35" fmla="*/ 1668 h 389"/>
                                <a:gd name="T36" fmla="+- 0 8142 7776"/>
                                <a:gd name="T37" fmla="*/ T36 w 390"/>
                                <a:gd name="T38" fmla="+- 0 1718 1616"/>
                                <a:gd name="T39" fmla="*/ 1718 h 389"/>
                                <a:gd name="T40" fmla="+- 0 8163 7776"/>
                                <a:gd name="T41" fmla="*/ T40 w 390"/>
                                <a:gd name="T42" fmla="+- 0 1777 1616"/>
                                <a:gd name="T43" fmla="*/ 1777 h 389"/>
                                <a:gd name="T44" fmla="+- 0 8166 7776"/>
                                <a:gd name="T45" fmla="*/ T44 w 390"/>
                                <a:gd name="T46" fmla="+- 0 1799 1616"/>
                                <a:gd name="T47" fmla="*/ 1799 h 389"/>
                                <a:gd name="T48" fmla="+- 0 8164 7776"/>
                                <a:gd name="T49" fmla="*/ T48 w 390"/>
                                <a:gd name="T50" fmla="+- 0 1824 1616"/>
                                <a:gd name="T51" fmla="*/ 1824 h 389"/>
                                <a:gd name="T52" fmla="+- 0 8147 7776"/>
                                <a:gd name="T53" fmla="*/ T52 w 390"/>
                                <a:gd name="T54" fmla="+- 0 1891 1616"/>
                                <a:gd name="T55" fmla="*/ 1891 h 389"/>
                                <a:gd name="T56" fmla="+- 0 8110 7776"/>
                                <a:gd name="T57" fmla="*/ T56 w 390"/>
                                <a:gd name="T58" fmla="+- 0 1945 1616"/>
                                <a:gd name="T59" fmla="*/ 1945 h 389"/>
                                <a:gd name="T60" fmla="+- 0 8059 7776"/>
                                <a:gd name="T61" fmla="*/ T60 w 390"/>
                                <a:gd name="T62" fmla="+- 0 1983 1616"/>
                                <a:gd name="T63" fmla="*/ 1983 h 389"/>
                                <a:gd name="T64" fmla="+- 0 7997 7776"/>
                                <a:gd name="T65" fmla="*/ T64 w 390"/>
                                <a:gd name="T66" fmla="+- 0 2003 1616"/>
                                <a:gd name="T67" fmla="*/ 2003 h 389"/>
                                <a:gd name="T68" fmla="+- 0 7975 7776"/>
                                <a:gd name="T69" fmla="*/ T68 w 390"/>
                                <a:gd name="T70" fmla="+- 0 2005 1616"/>
                                <a:gd name="T71" fmla="*/ 2005 h 389"/>
                                <a:gd name="T72" fmla="+- 0 7951 7776"/>
                                <a:gd name="T73" fmla="*/ T72 w 390"/>
                                <a:gd name="T74" fmla="+- 0 2003 1616"/>
                                <a:gd name="T75" fmla="*/ 2003 h 389"/>
                                <a:gd name="T76" fmla="+- 0 7886 7776"/>
                                <a:gd name="T77" fmla="*/ T76 w 390"/>
                                <a:gd name="T78" fmla="+- 0 1985 1616"/>
                                <a:gd name="T79" fmla="*/ 1985 h 389"/>
                                <a:gd name="T80" fmla="+- 0 7833 7776"/>
                                <a:gd name="T81" fmla="*/ T80 w 390"/>
                                <a:gd name="T82" fmla="+- 0 1947 1616"/>
                                <a:gd name="T83" fmla="*/ 1947 h 389"/>
                                <a:gd name="T84" fmla="+- 0 7795 7776"/>
                                <a:gd name="T85" fmla="*/ T84 w 390"/>
                                <a:gd name="T86" fmla="+- 0 1894 1616"/>
                                <a:gd name="T87" fmla="*/ 1894 h 389"/>
                                <a:gd name="T88" fmla="+- 0 7777 7776"/>
                                <a:gd name="T89" fmla="*/ T88 w 390"/>
                                <a:gd name="T90" fmla="+- 0 1831 1616"/>
                                <a:gd name="T91" fmla="*/ 1831 h 389"/>
                                <a:gd name="T92" fmla="+- 0 7776 7776"/>
                                <a:gd name="T93" fmla="*/ T92 w 390"/>
                                <a:gd name="T94" fmla="+- 0 1810 1616"/>
                                <a:gd name="T95" fmla="*/ 181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4"/>
                                  </a:moveTo>
                                  <a:lnTo>
                                    <a:pt x="12" y="127"/>
                                  </a:lnTo>
                                  <a:lnTo>
                                    <a:pt x="44" y="70"/>
                                  </a:lnTo>
                                  <a:lnTo>
                                    <a:pt x="93" y="27"/>
                                  </a:lnTo>
                                  <a:lnTo>
                                    <a:pt x="154" y="3"/>
                                  </a:lnTo>
                                  <a:lnTo>
                                    <a:pt x="177" y="0"/>
                                  </a:lnTo>
                                  <a:lnTo>
                                    <a:pt x="202" y="1"/>
                                  </a:lnTo>
                                  <a:lnTo>
                                    <a:pt x="271" y="18"/>
                                  </a:lnTo>
                                  <a:lnTo>
                                    <a:pt x="327" y="52"/>
                                  </a:lnTo>
                                  <a:lnTo>
                                    <a:pt x="366" y="102"/>
                                  </a:lnTo>
                                  <a:lnTo>
                                    <a:pt x="387" y="161"/>
                                  </a:lnTo>
                                  <a:lnTo>
                                    <a:pt x="390" y="183"/>
                                  </a:lnTo>
                                  <a:lnTo>
                                    <a:pt x="388" y="208"/>
                                  </a:lnTo>
                                  <a:lnTo>
                                    <a:pt x="371" y="275"/>
                                  </a:lnTo>
                                  <a:lnTo>
                                    <a:pt x="334" y="329"/>
                                  </a:lnTo>
                                  <a:lnTo>
                                    <a:pt x="283" y="367"/>
                                  </a:lnTo>
                                  <a:lnTo>
                                    <a:pt x="221" y="387"/>
                                  </a:lnTo>
                                  <a:lnTo>
                                    <a:pt x="199" y="389"/>
                                  </a:lnTo>
                                  <a:lnTo>
                                    <a:pt x="175" y="387"/>
                                  </a:lnTo>
                                  <a:lnTo>
                                    <a:pt x="110" y="369"/>
                                  </a:lnTo>
                                  <a:lnTo>
                                    <a:pt x="57" y="331"/>
                                  </a:lnTo>
                                  <a:lnTo>
                                    <a:pt x="19" y="278"/>
                                  </a:lnTo>
                                  <a:lnTo>
                                    <a:pt x="1" y="215"/>
                                  </a:lnTo>
                                  <a:lnTo>
                                    <a:pt x="0" y="1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CFA22B" id="Group 7" o:spid="_x0000_s1026" style="position:absolute;margin-left:388.45pt;margin-top:80.4pt;width:20.25pt;height:20.2pt;z-index:-251666944;mso-position-horizontal-relative:page" coordorigin="7769,1608"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">
                <v:group id="Group 10" o:spid="_x0000_s1027"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1" o:spid="_x0000_s1028"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" path="m177,l112,17,59,54,20,107,1,171,,194r1,21l19,278r38,53l110,369r65,18l199,389r22,-2l283,367r51,-38l371,275r17,-67l390,183r-3,-22l366,102,327,52,271,18,202,1,177,xe" fillcolor="#396" stroked="f">
                    <v:path arrowok="t" o:connecttype="custom" o:connectlocs="177,1616;112,1633;59,1670;20,1723;1,1787;0,1810;1,1831;19,1894;57,1947;110,1985;175,2003;199,2005;221,2003;283,1983;334,1945;371,1891;388,1824;390,1799;387,1777;366,1718;327,1668;271,1634;202,1617;177,1616" o:connectangles="0,0,0,0,0,0,0,0,0,0,0,0,0,0,0,0,0,0,0,0,0,0,0,0"/>
                  </v:shape>
                </v:group>
                <v:group id="Group 8" o:spid="_x0000_s1029" style="position:absolute;left:7776;top:1616;width:390;height:389" coordorigin="7776,1616"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 o:spid="_x0000_s1030" style="position:absolute;left:7776;top:1616;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" path="m,194l12,127,44,70,93,27,154,3,177,r25,1l271,18r56,34l366,102r21,59l390,183r-2,25l371,275r-37,54l283,367r-62,20l199,389r-24,-2l110,369,57,331,19,278,1,215,,194xe" filled="f">
                    <v:path arrowok="t" o:connecttype="custom" o:connectlocs="0,1810;12,1743;44,1686;93,1643;154,1619;177,1616;202,1617;271,1634;327,1668;366,1718;387,1777;390,1799;388,1824;371,1891;334,1945;283,1983;221,2003;199,2005;175,2003;110,1985;57,1947;19,1894;1,1831;0,1810" o:connectangles="0,0,0,0,0,0,0,0,0,0,0,0,0,0,0,0,0,0,0,0,0,0,0,0"/>
                  </v:shape>
                </v:group>
                <w10:wrap anchorx="page"/>
              </v:group>
            </w:pict>
          </mc:Fallback>
        </mc:AlternateContent>
      </w:r>
      <w:r>
        <w:rPr>
          <w:noProof/>
          <w:lang w:val="en-IE" w:eastAsia="en-IE"/>
        </w:rPr>
        <mc:AlternateContent>
          <mc:Choice Requires="wpg">
            <w:drawing>
              <wp:anchor distT="0" distB="0" distL="114300" distR="114300" simplePos="0" relativeHeight="251650560" behindDoc="1" locked="0" layoutInCell="1" allowOverlap="1">
                <wp:simplePos x="0" y="0"/>
                <wp:positionH relativeFrom="page">
                  <wp:posOffset>6399530</wp:posOffset>
                </wp:positionH>
                <wp:positionV relativeFrom="paragraph">
                  <wp:posOffset>1020445</wp:posOffset>
                </wp:positionV>
                <wp:extent cx="257175" cy="256540"/>
                <wp:effectExtent l="8255" t="10795" r="10795" b="8890"/>
                <wp:wrapNone/>
                <wp:docPr id="1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6540"/>
                          <a:chOff x="10078" y="1607"/>
                          <a:chExt cx="405" cy="404"/>
                        </a:xfrm>
                      </wpg:grpSpPr>
                      <wpg:grpSp>
                        <wpg:cNvPr id="128" name="Group 5"/>
                        <wpg:cNvGrpSpPr>
                          <a:grpSpLocks/>
                        </wpg:cNvGrpSpPr>
                        <wpg:grpSpPr bwMode="auto">
                          <a:xfrm>
                            <a:off x="10086" y="1614"/>
                            <a:ext cx="390" cy="389"/>
                            <a:chOff x="10086" y="1614"/>
                            <a:chExt cx="390" cy="389"/>
                          </a:xfrm>
                        </wpg:grpSpPr>
                        <wps:wsp>
                          <wps:cNvPr id="129" name="Freeform 6"/>
                          <wps:cNvSpPr>
                            <a:spLocks/>
                          </wps:cNvSpPr>
                          <wps:spPr bwMode="auto">
                            <a:xfrm>
                              <a:off x="10086" y="1614"/>
                              <a:ext cx="390" cy="389"/>
                            </a:xfrm>
                            <a:custGeom>
                              <a:avLst/>
                              <a:gdLst>
                                <a:gd name="T0" fmla="+- 0 10263 10086"/>
                                <a:gd name="T1" fmla="*/ T0 w 390"/>
                                <a:gd name="T2" fmla="+- 0 1614 1614"/>
                                <a:gd name="T3" fmla="*/ 1614 h 389"/>
                                <a:gd name="T4" fmla="+- 0 10198 10086"/>
                                <a:gd name="T5" fmla="*/ T4 w 390"/>
                                <a:gd name="T6" fmla="+- 0 1632 1614"/>
                                <a:gd name="T7" fmla="*/ 1632 h 389"/>
                                <a:gd name="T8" fmla="+- 0 10145 10086"/>
                                <a:gd name="T9" fmla="*/ T8 w 390"/>
                                <a:gd name="T10" fmla="+- 0 1669 1614"/>
                                <a:gd name="T11" fmla="*/ 1669 h 389"/>
                                <a:gd name="T12" fmla="+- 0 10106 10086"/>
                                <a:gd name="T13" fmla="*/ T12 w 390"/>
                                <a:gd name="T14" fmla="+- 0 1722 1614"/>
                                <a:gd name="T15" fmla="*/ 1722 h 389"/>
                                <a:gd name="T16" fmla="+- 0 10087 10086"/>
                                <a:gd name="T17" fmla="*/ T16 w 390"/>
                                <a:gd name="T18" fmla="+- 0 1786 1614"/>
                                <a:gd name="T19" fmla="*/ 1786 h 389"/>
                                <a:gd name="T20" fmla="+- 0 10086 10086"/>
                                <a:gd name="T21" fmla="*/ T20 w 390"/>
                                <a:gd name="T22" fmla="+- 0 1809 1614"/>
                                <a:gd name="T23" fmla="*/ 1809 h 389"/>
                                <a:gd name="T24" fmla="+- 0 10087 10086"/>
                                <a:gd name="T25" fmla="*/ T24 w 390"/>
                                <a:gd name="T26" fmla="+- 0 1830 1614"/>
                                <a:gd name="T27" fmla="*/ 1830 h 389"/>
                                <a:gd name="T28" fmla="+- 0 10105 10086"/>
                                <a:gd name="T29" fmla="*/ T28 w 390"/>
                                <a:gd name="T30" fmla="+- 0 1893 1614"/>
                                <a:gd name="T31" fmla="*/ 1893 h 389"/>
                                <a:gd name="T32" fmla="+- 0 10143 10086"/>
                                <a:gd name="T33" fmla="*/ T32 w 390"/>
                                <a:gd name="T34" fmla="+- 0 1946 1614"/>
                                <a:gd name="T35" fmla="*/ 1946 h 389"/>
                                <a:gd name="T36" fmla="+- 0 10196 10086"/>
                                <a:gd name="T37" fmla="*/ T36 w 390"/>
                                <a:gd name="T38" fmla="+- 0 1984 1614"/>
                                <a:gd name="T39" fmla="*/ 1984 h 389"/>
                                <a:gd name="T40" fmla="+- 0 10261 10086"/>
                                <a:gd name="T41" fmla="*/ T40 w 390"/>
                                <a:gd name="T42" fmla="+- 0 2002 1614"/>
                                <a:gd name="T43" fmla="*/ 2002 h 389"/>
                                <a:gd name="T44" fmla="+- 0 10285 10086"/>
                                <a:gd name="T45" fmla="*/ T44 w 390"/>
                                <a:gd name="T46" fmla="+- 0 2004 1614"/>
                                <a:gd name="T47" fmla="*/ 2004 h 389"/>
                                <a:gd name="T48" fmla="+- 0 10307 10086"/>
                                <a:gd name="T49" fmla="*/ T48 w 390"/>
                                <a:gd name="T50" fmla="+- 0 2002 1614"/>
                                <a:gd name="T51" fmla="*/ 2002 h 389"/>
                                <a:gd name="T52" fmla="+- 0 10369 10086"/>
                                <a:gd name="T53" fmla="*/ T52 w 390"/>
                                <a:gd name="T54" fmla="+- 0 1982 1614"/>
                                <a:gd name="T55" fmla="*/ 1982 h 389"/>
                                <a:gd name="T56" fmla="+- 0 10420 10086"/>
                                <a:gd name="T57" fmla="*/ T56 w 390"/>
                                <a:gd name="T58" fmla="+- 0 1944 1614"/>
                                <a:gd name="T59" fmla="*/ 1944 h 389"/>
                                <a:gd name="T60" fmla="+- 0 10457 10086"/>
                                <a:gd name="T61" fmla="*/ T60 w 390"/>
                                <a:gd name="T62" fmla="+- 0 1890 1614"/>
                                <a:gd name="T63" fmla="*/ 1890 h 389"/>
                                <a:gd name="T64" fmla="+- 0 10474 10086"/>
                                <a:gd name="T65" fmla="*/ T64 w 390"/>
                                <a:gd name="T66" fmla="+- 0 1823 1614"/>
                                <a:gd name="T67" fmla="*/ 1823 h 389"/>
                                <a:gd name="T68" fmla="+- 0 10476 10086"/>
                                <a:gd name="T69" fmla="*/ T68 w 390"/>
                                <a:gd name="T70" fmla="+- 0 1798 1614"/>
                                <a:gd name="T71" fmla="*/ 1798 h 389"/>
                                <a:gd name="T72" fmla="+- 0 10473 10086"/>
                                <a:gd name="T73" fmla="*/ T72 w 390"/>
                                <a:gd name="T74" fmla="+- 0 1776 1614"/>
                                <a:gd name="T75" fmla="*/ 1776 h 389"/>
                                <a:gd name="T76" fmla="+- 0 10452 10086"/>
                                <a:gd name="T77" fmla="*/ T76 w 390"/>
                                <a:gd name="T78" fmla="+- 0 1717 1614"/>
                                <a:gd name="T79" fmla="*/ 1717 h 389"/>
                                <a:gd name="T80" fmla="+- 0 10413 10086"/>
                                <a:gd name="T81" fmla="*/ T80 w 390"/>
                                <a:gd name="T82" fmla="+- 0 1667 1614"/>
                                <a:gd name="T83" fmla="*/ 1667 h 389"/>
                                <a:gd name="T84" fmla="+- 0 10357 10086"/>
                                <a:gd name="T85" fmla="*/ T84 w 390"/>
                                <a:gd name="T86" fmla="+- 0 1633 1614"/>
                                <a:gd name="T87" fmla="*/ 1633 h 389"/>
                                <a:gd name="T88" fmla="+- 0 10288 10086"/>
                                <a:gd name="T89" fmla="*/ T88 w 390"/>
                                <a:gd name="T90" fmla="+- 0 1616 1614"/>
                                <a:gd name="T91" fmla="*/ 1616 h 389"/>
                                <a:gd name="T92" fmla="+- 0 10263 10086"/>
                                <a:gd name="T93" fmla="*/ T92 w 390"/>
                                <a:gd name="T94" fmla="+- 0 1614 1614"/>
                                <a:gd name="T95" fmla="*/ 16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177" y="0"/>
                                  </a:moveTo>
                                  <a:lnTo>
                                    <a:pt x="112" y="18"/>
                                  </a:lnTo>
                                  <a:lnTo>
                                    <a:pt x="59" y="55"/>
                                  </a:lnTo>
                                  <a:lnTo>
                                    <a:pt x="20" y="108"/>
                                  </a:lnTo>
                                  <a:lnTo>
                                    <a:pt x="1" y="172"/>
                                  </a:lnTo>
                                  <a:lnTo>
                                    <a:pt x="0" y="195"/>
                                  </a:lnTo>
                                  <a:lnTo>
                                    <a:pt x="1" y="216"/>
                                  </a:lnTo>
                                  <a:lnTo>
                                    <a:pt x="19" y="279"/>
                                  </a:lnTo>
                                  <a:lnTo>
                                    <a:pt x="57" y="332"/>
                                  </a:lnTo>
                                  <a:lnTo>
                                    <a:pt x="110" y="370"/>
                                  </a:lnTo>
                                  <a:lnTo>
                                    <a:pt x="175" y="388"/>
                                  </a:lnTo>
                                  <a:lnTo>
                                    <a:pt x="199" y="390"/>
                                  </a:lnTo>
                                  <a:lnTo>
                                    <a:pt x="221" y="388"/>
                                  </a:lnTo>
                                  <a:lnTo>
                                    <a:pt x="283" y="368"/>
                                  </a:lnTo>
                                  <a:lnTo>
                                    <a:pt x="334" y="330"/>
                                  </a:lnTo>
                                  <a:lnTo>
                                    <a:pt x="371" y="276"/>
                                  </a:lnTo>
                                  <a:lnTo>
                                    <a:pt x="388" y="209"/>
                                  </a:lnTo>
                                  <a:lnTo>
                                    <a:pt x="390" y="184"/>
                                  </a:lnTo>
                                  <a:lnTo>
                                    <a:pt x="387" y="162"/>
                                  </a:lnTo>
                                  <a:lnTo>
                                    <a:pt x="366" y="103"/>
                                  </a:lnTo>
                                  <a:lnTo>
                                    <a:pt x="327" y="53"/>
                                  </a:lnTo>
                                  <a:lnTo>
                                    <a:pt x="271" y="19"/>
                                  </a:lnTo>
                                  <a:lnTo>
                                    <a:pt x="202" y="2"/>
                                  </a:lnTo>
                                  <a:lnTo>
                                    <a:pt x="1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3"/>
                        <wpg:cNvGrpSpPr>
                          <a:grpSpLocks/>
                        </wpg:cNvGrpSpPr>
                        <wpg:grpSpPr bwMode="auto">
                          <a:xfrm>
                            <a:off x="10086" y="1614"/>
                            <a:ext cx="390" cy="389"/>
                            <a:chOff x="10086" y="1614"/>
                            <a:chExt cx="390" cy="389"/>
                          </a:xfrm>
                        </wpg:grpSpPr>
                        <wps:wsp>
                          <wps:cNvPr id="131" name="Freeform 4"/>
                          <wps:cNvSpPr>
                            <a:spLocks/>
                          </wps:cNvSpPr>
                          <wps:spPr bwMode="auto">
                            <a:xfrm>
                              <a:off x="10086" y="1614"/>
                              <a:ext cx="390" cy="389"/>
                            </a:xfrm>
                            <a:custGeom>
                              <a:avLst/>
                              <a:gdLst>
                                <a:gd name="T0" fmla="+- 0 10086 10086"/>
                                <a:gd name="T1" fmla="*/ T0 w 390"/>
                                <a:gd name="T2" fmla="+- 0 1809 1614"/>
                                <a:gd name="T3" fmla="*/ 1809 h 389"/>
                                <a:gd name="T4" fmla="+- 0 10098 10086"/>
                                <a:gd name="T5" fmla="*/ T4 w 390"/>
                                <a:gd name="T6" fmla="+- 0 1742 1614"/>
                                <a:gd name="T7" fmla="*/ 1742 h 389"/>
                                <a:gd name="T8" fmla="+- 0 10130 10086"/>
                                <a:gd name="T9" fmla="*/ T8 w 390"/>
                                <a:gd name="T10" fmla="+- 0 1685 1614"/>
                                <a:gd name="T11" fmla="*/ 1685 h 389"/>
                                <a:gd name="T12" fmla="+- 0 10179 10086"/>
                                <a:gd name="T13" fmla="*/ T12 w 390"/>
                                <a:gd name="T14" fmla="+- 0 1642 1614"/>
                                <a:gd name="T15" fmla="*/ 1642 h 389"/>
                                <a:gd name="T16" fmla="+- 0 10240 10086"/>
                                <a:gd name="T17" fmla="*/ T16 w 390"/>
                                <a:gd name="T18" fmla="+- 0 1618 1614"/>
                                <a:gd name="T19" fmla="*/ 1618 h 389"/>
                                <a:gd name="T20" fmla="+- 0 10263 10086"/>
                                <a:gd name="T21" fmla="*/ T20 w 390"/>
                                <a:gd name="T22" fmla="+- 0 1614 1614"/>
                                <a:gd name="T23" fmla="*/ 1614 h 389"/>
                                <a:gd name="T24" fmla="+- 0 10288 10086"/>
                                <a:gd name="T25" fmla="*/ T24 w 390"/>
                                <a:gd name="T26" fmla="+- 0 1616 1614"/>
                                <a:gd name="T27" fmla="*/ 1616 h 389"/>
                                <a:gd name="T28" fmla="+- 0 10357 10086"/>
                                <a:gd name="T29" fmla="*/ T28 w 390"/>
                                <a:gd name="T30" fmla="+- 0 1633 1614"/>
                                <a:gd name="T31" fmla="*/ 1633 h 389"/>
                                <a:gd name="T32" fmla="+- 0 10413 10086"/>
                                <a:gd name="T33" fmla="*/ T32 w 390"/>
                                <a:gd name="T34" fmla="+- 0 1667 1614"/>
                                <a:gd name="T35" fmla="*/ 1667 h 389"/>
                                <a:gd name="T36" fmla="+- 0 10452 10086"/>
                                <a:gd name="T37" fmla="*/ T36 w 390"/>
                                <a:gd name="T38" fmla="+- 0 1717 1614"/>
                                <a:gd name="T39" fmla="*/ 1717 h 389"/>
                                <a:gd name="T40" fmla="+- 0 10473 10086"/>
                                <a:gd name="T41" fmla="*/ T40 w 390"/>
                                <a:gd name="T42" fmla="+- 0 1776 1614"/>
                                <a:gd name="T43" fmla="*/ 1776 h 389"/>
                                <a:gd name="T44" fmla="+- 0 10476 10086"/>
                                <a:gd name="T45" fmla="*/ T44 w 390"/>
                                <a:gd name="T46" fmla="+- 0 1798 1614"/>
                                <a:gd name="T47" fmla="*/ 1798 h 389"/>
                                <a:gd name="T48" fmla="+- 0 10474 10086"/>
                                <a:gd name="T49" fmla="*/ T48 w 390"/>
                                <a:gd name="T50" fmla="+- 0 1823 1614"/>
                                <a:gd name="T51" fmla="*/ 1823 h 389"/>
                                <a:gd name="T52" fmla="+- 0 10457 10086"/>
                                <a:gd name="T53" fmla="*/ T52 w 390"/>
                                <a:gd name="T54" fmla="+- 0 1890 1614"/>
                                <a:gd name="T55" fmla="*/ 1890 h 389"/>
                                <a:gd name="T56" fmla="+- 0 10420 10086"/>
                                <a:gd name="T57" fmla="*/ T56 w 390"/>
                                <a:gd name="T58" fmla="+- 0 1944 1614"/>
                                <a:gd name="T59" fmla="*/ 1944 h 389"/>
                                <a:gd name="T60" fmla="+- 0 10369 10086"/>
                                <a:gd name="T61" fmla="*/ T60 w 390"/>
                                <a:gd name="T62" fmla="+- 0 1982 1614"/>
                                <a:gd name="T63" fmla="*/ 1982 h 389"/>
                                <a:gd name="T64" fmla="+- 0 10307 10086"/>
                                <a:gd name="T65" fmla="*/ T64 w 390"/>
                                <a:gd name="T66" fmla="+- 0 2002 1614"/>
                                <a:gd name="T67" fmla="*/ 2002 h 389"/>
                                <a:gd name="T68" fmla="+- 0 10285 10086"/>
                                <a:gd name="T69" fmla="*/ T68 w 390"/>
                                <a:gd name="T70" fmla="+- 0 2004 1614"/>
                                <a:gd name="T71" fmla="*/ 2004 h 389"/>
                                <a:gd name="T72" fmla="+- 0 10261 10086"/>
                                <a:gd name="T73" fmla="*/ T72 w 390"/>
                                <a:gd name="T74" fmla="+- 0 2002 1614"/>
                                <a:gd name="T75" fmla="*/ 2002 h 389"/>
                                <a:gd name="T76" fmla="+- 0 10196 10086"/>
                                <a:gd name="T77" fmla="*/ T76 w 390"/>
                                <a:gd name="T78" fmla="+- 0 1984 1614"/>
                                <a:gd name="T79" fmla="*/ 1984 h 389"/>
                                <a:gd name="T80" fmla="+- 0 10143 10086"/>
                                <a:gd name="T81" fmla="*/ T80 w 390"/>
                                <a:gd name="T82" fmla="+- 0 1946 1614"/>
                                <a:gd name="T83" fmla="*/ 1946 h 389"/>
                                <a:gd name="T84" fmla="+- 0 10105 10086"/>
                                <a:gd name="T85" fmla="*/ T84 w 390"/>
                                <a:gd name="T86" fmla="+- 0 1893 1614"/>
                                <a:gd name="T87" fmla="*/ 1893 h 389"/>
                                <a:gd name="T88" fmla="+- 0 10087 10086"/>
                                <a:gd name="T89" fmla="*/ T88 w 390"/>
                                <a:gd name="T90" fmla="+- 0 1830 1614"/>
                                <a:gd name="T91" fmla="*/ 1830 h 389"/>
                                <a:gd name="T92" fmla="+- 0 10086 10086"/>
                                <a:gd name="T93" fmla="*/ T92 w 390"/>
                                <a:gd name="T94" fmla="+- 0 1809 1614"/>
                                <a:gd name="T95" fmla="*/ 180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0" h="389">
                                  <a:moveTo>
                                    <a:pt x="0" y="195"/>
                                  </a:moveTo>
                                  <a:lnTo>
                                    <a:pt x="12" y="128"/>
                                  </a:lnTo>
                                  <a:lnTo>
                                    <a:pt x="44" y="71"/>
                                  </a:lnTo>
                                  <a:lnTo>
                                    <a:pt x="93" y="28"/>
                                  </a:lnTo>
                                  <a:lnTo>
                                    <a:pt x="154" y="4"/>
                                  </a:lnTo>
                                  <a:lnTo>
                                    <a:pt x="177" y="0"/>
                                  </a:lnTo>
                                  <a:lnTo>
                                    <a:pt x="202" y="2"/>
                                  </a:lnTo>
                                  <a:lnTo>
                                    <a:pt x="271" y="19"/>
                                  </a:lnTo>
                                  <a:lnTo>
                                    <a:pt x="327" y="53"/>
                                  </a:lnTo>
                                  <a:lnTo>
                                    <a:pt x="366" y="103"/>
                                  </a:lnTo>
                                  <a:lnTo>
                                    <a:pt x="387" y="162"/>
                                  </a:lnTo>
                                  <a:lnTo>
                                    <a:pt x="390" y="184"/>
                                  </a:lnTo>
                                  <a:lnTo>
                                    <a:pt x="388" y="209"/>
                                  </a:lnTo>
                                  <a:lnTo>
                                    <a:pt x="371" y="276"/>
                                  </a:lnTo>
                                  <a:lnTo>
                                    <a:pt x="334" y="330"/>
                                  </a:lnTo>
                                  <a:lnTo>
                                    <a:pt x="283" y="368"/>
                                  </a:lnTo>
                                  <a:lnTo>
                                    <a:pt x="221" y="388"/>
                                  </a:lnTo>
                                  <a:lnTo>
                                    <a:pt x="199" y="390"/>
                                  </a:lnTo>
                                  <a:lnTo>
                                    <a:pt x="175" y="388"/>
                                  </a:lnTo>
                                  <a:lnTo>
                                    <a:pt x="110" y="370"/>
                                  </a:lnTo>
                                  <a:lnTo>
                                    <a:pt x="57" y="332"/>
                                  </a:lnTo>
                                  <a:lnTo>
                                    <a:pt x="19" y="279"/>
                                  </a:lnTo>
                                  <a:lnTo>
                                    <a:pt x="1" y="216"/>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127E2D" id="Group 2" o:spid="_x0000_s1026" style="position:absolute;margin-left:503.9pt;margin-top:80.35pt;width:20.25pt;height:20.2pt;z-index:-251665920;mso-position-horizontal-relative:page" coordorigin="10078,1607" coordsize="40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">
                <v:group id="Group 5" o:spid="_x0000_s1027"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6" o:spid="_x0000_s1028"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" path="m177,l112,18,59,55,20,108,1,172,,195r1,21l19,279r38,53l110,370r65,18l199,390r22,-2l283,368r51,-38l371,276r17,-67l390,184r-3,-22l366,103,327,53,271,19,202,2,177,xe" fillcolor="red" stroked="f">
                    <v:path arrowok="t" o:connecttype="custom" o:connectlocs="177,1614;112,1632;59,1669;20,1722;1,1786;0,1809;1,1830;19,1893;57,1946;110,1984;175,2002;199,2004;221,2002;283,1982;334,1944;371,1890;388,1823;390,1798;387,1776;366,1717;327,1667;271,1633;202,1616;177,1614" o:connectangles="0,0,0,0,0,0,0,0,0,0,0,0,0,0,0,0,0,0,0,0,0,0,0,0"/>
                  </v:shape>
                </v:group>
                <v:group id="Group 3" o:spid="_x0000_s1029" style="position:absolute;left:10086;top:1614;width:390;height:389" coordorigin="10086,1614"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 o:spid="_x0000_s1030" style="position:absolute;left:10086;top:1614;width:390;height:389;visibility:visible;mso-wrap-style:square;v-text-anchor:top" coordsize="39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" path="m,195l12,128,44,71,93,28,154,4,177,r25,2l271,19r56,34l366,103r21,59l390,184r-2,25l371,276r-37,54l283,368r-62,20l199,390r-24,-2l110,370,57,332,19,279,1,216,,195xe" filled="f">
                    <v:path arrowok="t" o:connecttype="custom" o:connectlocs="0,1809;12,1742;44,1685;93,1642;154,1618;177,1614;202,1616;271,1633;327,1667;366,1717;387,1776;390,1798;388,1823;371,1890;334,1944;283,1982;221,2002;199,2004;175,2002;110,1984;57,1946;19,1893;1,1830;0,1809" o:connectangles="0,0,0,0,0,0,0,0,0,0,0,0,0,0,0,0,0,0,0,0,0,0,0,0"/>
                  </v:shape>
                </v:group>
                <w10:wrap anchorx="page"/>
              </v:group>
            </w:pict>
          </mc:Fallback>
        </mc:AlternateContent>
      </w:r>
      <w:r w:rsidR="004B6062">
        <w:rPr>
          <w:rFonts w:cs="Times New Roman"/>
        </w:rPr>
        <w:t>R</w:t>
      </w:r>
      <w:r w:rsidR="004B6062">
        <w:rPr>
          <w:rFonts w:cs="Times New Roman"/>
          <w:spacing w:val="-1"/>
        </w:rPr>
        <w:t>e</w:t>
      </w:r>
      <w:r w:rsidR="004B6062">
        <w:rPr>
          <w:rFonts w:cs="Times New Roman"/>
        </w:rPr>
        <w:t>d:</w:t>
      </w:r>
      <w:r w:rsidR="004B6062">
        <w:rPr>
          <w:rFonts w:cs="Times New Roman"/>
        </w:rPr>
        <w:tab/>
        <w:t>I</w:t>
      </w:r>
      <w:r w:rsidR="004B6062">
        <w:rPr>
          <w:rFonts w:cs="Times New Roman"/>
          <w:spacing w:val="-4"/>
        </w:rPr>
        <w:t xml:space="preserve"> </w:t>
      </w:r>
      <w:r w:rsidR="004B6062">
        <w:rPr>
          <w:rFonts w:cs="Times New Roman"/>
          <w:spacing w:val="2"/>
        </w:rPr>
        <w:t>n</w:t>
      </w:r>
      <w:r w:rsidR="004B6062">
        <w:rPr>
          <w:rFonts w:cs="Times New Roman"/>
          <w:spacing w:val="-1"/>
        </w:rPr>
        <w:t>ee</w:t>
      </w:r>
      <w:r w:rsidR="004B6062">
        <w:rPr>
          <w:rFonts w:cs="Times New Roman"/>
        </w:rPr>
        <w:t>d to st</w:t>
      </w:r>
      <w:r w:rsidR="004B6062">
        <w:rPr>
          <w:rFonts w:cs="Times New Roman"/>
          <w:spacing w:val="-1"/>
        </w:rPr>
        <w:t>ar</w:t>
      </w:r>
      <w:r w:rsidR="004B6062">
        <w:rPr>
          <w:rFonts w:cs="Times New Roman"/>
        </w:rPr>
        <w:t>t stu</w:t>
      </w:r>
      <w:r w:rsidR="004B6062">
        <w:rPr>
          <w:rFonts w:cs="Times New Roman"/>
          <w:spacing w:val="4"/>
        </w:rPr>
        <w:t>d</w:t>
      </w:r>
      <w:r w:rsidR="004B6062">
        <w:rPr>
          <w:rFonts w:cs="Times New Roman"/>
          <w:spacing w:val="-5"/>
        </w:rPr>
        <w:t>y</w:t>
      </w:r>
      <w:r w:rsidR="004B6062">
        <w:rPr>
          <w:rFonts w:cs="Times New Roman"/>
        </w:rPr>
        <w:t>i</w:t>
      </w:r>
      <w:r w:rsidR="004B6062">
        <w:rPr>
          <w:rFonts w:cs="Times New Roman"/>
          <w:spacing w:val="2"/>
        </w:rPr>
        <w:t>n</w:t>
      </w:r>
      <w:r w:rsidR="004B6062">
        <w:rPr>
          <w:rFonts w:cs="Times New Roman"/>
        </w:rPr>
        <w:t>g</w:t>
      </w:r>
      <w:r w:rsidR="004B6062">
        <w:rPr>
          <w:rFonts w:cs="Times New Roman"/>
          <w:spacing w:val="-3"/>
        </w:rPr>
        <w:t xml:space="preserve"> </w:t>
      </w:r>
      <w:r w:rsidR="004B6062">
        <w:rPr>
          <w:rFonts w:cs="Times New Roman"/>
        </w:rPr>
        <w:t>this s</w:t>
      </w:r>
      <w:r w:rsidR="004B6062">
        <w:rPr>
          <w:rFonts w:cs="Times New Roman"/>
          <w:spacing w:val="-1"/>
        </w:rPr>
        <w:t>ec</w:t>
      </w:r>
      <w:r w:rsidR="004B6062">
        <w:rPr>
          <w:rFonts w:cs="Times New Roman"/>
        </w:rPr>
        <w:t>tion</w:t>
      </w:r>
    </w:p>
    <w:p w:rsidR="00326228" w:rsidRDefault="00326228">
      <w:pPr>
        <w:spacing w:line="200" w:lineRule="exact"/>
        <w:rPr>
          <w:sz w:val="20"/>
          <w:szCs w:val="20"/>
        </w:rPr>
      </w:pPr>
    </w:p>
    <w:p w:rsidR="00326228" w:rsidRDefault="00326228">
      <w:pPr>
        <w:spacing w:line="200" w:lineRule="exact"/>
        <w:rPr>
          <w:sz w:val="20"/>
          <w:szCs w:val="20"/>
        </w:rPr>
      </w:pPr>
    </w:p>
    <w:p w:rsidR="00326228" w:rsidRDefault="00326228">
      <w:pPr>
        <w:spacing w:before="18" w:line="280" w:lineRule="exact"/>
        <w:rPr>
          <w:sz w:val="28"/>
          <w:szCs w:val="28"/>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7"/>
        <w:gridCol w:w="1061"/>
        <w:gridCol w:w="1010"/>
      </w:tblGrid>
      <w:tr w:rsidR="00326228">
        <w:trPr>
          <w:trHeight w:hRule="exact" w:val="111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220" w:lineRule="exact"/>
            </w:pPr>
          </w:p>
          <w:p w:rsidR="00326228" w:rsidRDefault="004B6062">
            <w:pPr>
              <w:pStyle w:val="TableParagraph"/>
              <w:ind w:left="102"/>
              <w:rPr>
                <w:rFonts w:ascii="Times New Roman" w:eastAsia="Times New Roman" w:hAnsi="Times New Roman" w:cs="Times New Roman"/>
                <w:sz w:val="32"/>
                <w:szCs w:val="32"/>
              </w:rPr>
            </w:pPr>
            <w:r>
              <w:rPr>
                <w:rFonts w:ascii="Times New Roman" w:eastAsia="Times New Roman" w:hAnsi="Times New Roman" w:cs="Times New Roman"/>
                <w:b/>
                <w:bCs/>
                <w:color w:val="7030A0"/>
                <w:sz w:val="32"/>
                <w:szCs w:val="32"/>
              </w:rPr>
              <w:t>C</w:t>
            </w:r>
            <w:r>
              <w:rPr>
                <w:rFonts w:ascii="Times New Roman" w:eastAsia="Times New Roman" w:hAnsi="Times New Roman" w:cs="Times New Roman"/>
                <w:b/>
                <w:bCs/>
                <w:color w:val="7030A0"/>
                <w:spacing w:val="1"/>
                <w:sz w:val="32"/>
                <w:szCs w:val="32"/>
              </w:rPr>
              <w:t>a</w:t>
            </w:r>
            <w:r>
              <w:rPr>
                <w:rFonts w:ascii="Times New Roman" w:eastAsia="Times New Roman" w:hAnsi="Times New Roman" w:cs="Times New Roman"/>
                <w:b/>
                <w:bCs/>
                <w:color w:val="7030A0"/>
                <w:sz w:val="32"/>
                <w:szCs w:val="32"/>
              </w:rPr>
              <w:t>n</w:t>
            </w:r>
            <w:r>
              <w:rPr>
                <w:rFonts w:ascii="Times New Roman" w:eastAsia="Times New Roman" w:hAnsi="Times New Roman" w:cs="Times New Roman"/>
                <w:b/>
                <w:bCs/>
                <w:color w:val="7030A0"/>
                <w:spacing w:val="-13"/>
                <w:sz w:val="32"/>
                <w:szCs w:val="32"/>
              </w:rPr>
              <w:t xml:space="preserve"> </w:t>
            </w:r>
            <w:r>
              <w:rPr>
                <w:rFonts w:ascii="Times New Roman" w:eastAsia="Times New Roman" w:hAnsi="Times New Roman" w:cs="Times New Roman"/>
                <w:b/>
                <w:bCs/>
                <w:color w:val="7030A0"/>
                <w:sz w:val="32"/>
                <w:szCs w:val="32"/>
              </w:rPr>
              <w:t>Y</w:t>
            </w:r>
            <w:r>
              <w:rPr>
                <w:rFonts w:ascii="Times New Roman" w:eastAsia="Times New Roman" w:hAnsi="Times New Roman" w:cs="Times New Roman"/>
                <w:b/>
                <w:bCs/>
                <w:color w:val="7030A0"/>
                <w:spacing w:val="1"/>
                <w:sz w:val="32"/>
                <w:szCs w:val="32"/>
              </w:rPr>
              <w:t>o</w:t>
            </w:r>
            <w:r>
              <w:rPr>
                <w:rFonts w:ascii="Times New Roman" w:eastAsia="Times New Roman" w:hAnsi="Times New Roman" w:cs="Times New Roman"/>
                <w:b/>
                <w:bCs/>
                <w:color w:val="7030A0"/>
                <w:sz w:val="32"/>
                <w:szCs w:val="32"/>
              </w:rPr>
              <w:t>u</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46"/>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een</w:t>
            </w:r>
          </w:p>
        </w:tc>
        <w:tc>
          <w:tcPr>
            <w:tcW w:w="106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13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ange</w:t>
            </w:r>
          </w:p>
        </w:tc>
        <w:tc>
          <w:tcPr>
            <w:tcW w:w="1010"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2" w:line="260" w:lineRule="exact"/>
              <w:rPr>
                <w:sz w:val="26"/>
                <w:szCs w:val="26"/>
              </w:rPr>
            </w:pPr>
          </w:p>
          <w:p w:rsidR="00326228" w:rsidRDefault="004B6062">
            <w:pPr>
              <w:pStyle w:val="TableParagraph"/>
              <w:ind w:left="29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Red</w:t>
            </w:r>
          </w:p>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72" w:lineRule="exact"/>
              <w:ind w:left="470" w:right="473"/>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ons</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va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ion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En</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 xml:space="preserve">gy and </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3"/>
                <w:sz w:val="24"/>
                <w:szCs w:val="24"/>
              </w:rPr>
              <w:t>u</w:t>
            </w:r>
            <w:r>
              <w:rPr>
                <w:rFonts w:ascii="Times New Roman" w:eastAsia="Times New Roman" w:hAnsi="Times New Roman" w:cs="Times New Roman"/>
                <w:b/>
                <w:bCs/>
                <w:color w:val="548DD4"/>
                <w:sz w:val="24"/>
                <w:szCs w:val="24"/>
              </w:rPr>
              <w:t>m</w:t>
            </w:r>
            <w:r>
              <w:rPr>
                <w:rFonts w:ascii="Times New Roman" w:eastAsia="Times New Roman" w:hAnsi="Times New Roman" w:cs="Times New Roman"/>
                <w:b/>
                <w:bCs/>
                <w:color w:val="548DD4"/>
                <w:spacing w:val="-4"/>
                <w:sz w:val="24"/>
                <w:szCs w:val="24"/>
              </w:rPr>
              <w:t xml:space="preserve"> </w:t>
            </w:r>
            <w:r>
              <w:rPr>
                <w:rFonts w:ascii="Times New Roman" w:eastAsia="Times New Roman" w:hAnsi="Times New Roman" w:cs="Times New Roman"/>
                <w:b/>
                <w:bCs/>
                <w:color w:val="548DD4"/>
                <w:sz w:val="24"/>
                <w:szCs w:val="24"/>
              </w:rPr>
              <w:t>in</w:t>
            </w:r>
          </w:p>
          <w:p w:rsidR="00326228" w:rsidRDefault="004B6062">
            <w:pPr>
              <w:pStyle w:val="TableParagraph"/>
              <w:ind w:left="1734" w:right="1736"/>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N</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l</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ar</w:t>
            </w:r>
            <w:r>
              <w:rPr>
                <w:rFonts w:ascii="Times New Roman" w:eastAsia="Times New Roman" w:hAnsi="Times New Roman" w:cs="Times New Roman"/>
                <w:b/>
                <w:bCs/>
                <w:color w:val="548DD4"/>
                <w:spacing w:val="-1"/>
                <w:sz w:val="24"/>
                <w:szCs w:val="24"/>
              </w:rPr>
              <w:t xml:space="preserve"> Re</w:t>
            </w:r>
            <w:r>
              <w:rPr>
                <w:rFonts w:ascii="Times New Roman" w:eastAsia="Times New Roman" w:hAnsi="Times New Roman" w:cs="Times New Roman"/>
                <w:b/>
                <w:bCs/>
                <w:color w:val="548DD4"/>
                <w:spacing w:val="2"/>
                <w:sz w:val="24"/>
                <w:szCs w:val="24"/>
              </w:rPr>
              <w:t>a</w:t>
            </w:r>
            <w:r>
              <w:rPr>
                <w:rFonts w:ascii="Times New Roman" w:eastAsia="Times New Roman" w:hAnsi="Times New Roman" w:cs="Times New Roman"/>
                <w:b/>
                <w:bCs/>
                <w:color w:val="548DD4"/>
                <w:spacing w:val="-1"/>
                <w:sz w:val="24"/>
                <w:szCs w:val="24"/>
              </w:rPr>
              <w:t>ct</w:t>
            </w:r>
            <w:r>
              <w:rPr>
                <w:rFonts w:ascii="Times New Roman" w:eastAsia="Times New Roman" w:hAnsi="Times New Roman" w:cs="Times New Roman"/>
                <w:b/>
                <w:bCs/>
                <w:color w:val="548DD4"/>
                <w:sz w:val="24"/>
                <w:szCs w:val="24"/>
              </w:rPr>
              <w:t>ions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 in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sults in 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ntum is not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nit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482"/>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Acce</w:t>
            </w:r>
            <w:r>
              <w:rPr>
                <w:rFonts w:ascii="Times New Roman" w:eastAsia="Times New Roman" w:hAnsi="Times New Roman" w:cs="Times New Roman"/>
                <w:b/>
                <w:bCs/>
                <w:color w:val="548DD4"/>
                <w:spacing w:val="2"/>
                <w:sz w:val="24"/>
                <w:szCs w:val="24"/>
              </w:rPr>
              <w:t>l</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ion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P</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cr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lton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oton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414"/>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onv</w:t>
            </w:r>
            <w:r>
              <w:rPr>
                <w:rFonts w:ascii="Times New Roman" w:eastAsia="Times New Roman" w:hAnsi="Times New Roman" w:cs="Times New Roman"/>
                <w:b/>
                <w:bCs/>
                <w:color w:val="548DD4"/>
                <w:spacing w:val="-1"/>
                <w:sz w:val="24"/>
                <w:szCs w:val="24"/>
              </w:rPr>
              <w:t>ert</w:t>
            </w:r>
            <w:r>
              <w:rPr>
                <w:rFonts w:ascii="Times New Roman" w:eastAsia="Times New Roman" w:hAnsi="Times New Roman" w:cs="Times New Roman"/>
                <w:b/>
                <w:bCs/>
                <w:color w:val="548DD4"/>
                <w:sz w:val="24"/>
                <w:szCs w:val="24"/>
              </w:rPr>
              <w:t xml:space="preserve">ing </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ass in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o 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h</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r</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s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En</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gy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"Splitting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138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30" w:lineRule="exact"/>
              <w:rPr>
                <w:sz w:val="13"/>
                <w:szCs w:val="13"/>
              </w:rPr>
            </w:pPr>
          </w:p>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gai</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qua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p w:rsidR="00326228" w:rsidRDefault="004B6062" w:rsidP="001E34E0">
            <w:pPr>
              <w:pStyle w:val="TableParagraph"/>
              <w:ind w:left="658"/>
              <w:rPr>
                <w:rFonts w:ascii="Calibri" w:eastAsia="Calibri" w:hAnsi="Calibri" w:cs="Calibri"/>
              </w:rPr>
            </w:pPr>
            <w:r>
              <w:rPr>
                <w:rFonts w:ascii="Cambria Math" w:eastAsia="Cambria Math" w:hAnsi="Cambria Math" w:cs="Cambria Math"/>
                <w:position w:val="8"/>
                <w:sz w:val="16"/>
                <w:szCs w:val="16"/>
              </w:rPr>
              <w:t>1</w:t>
            </w:r>
            <w:r>
              <w:rPr>
                <w:rFonts w:ascii="Cambria Math" w:eastAsia="Cambria Math" w:hAnsi="Cambria Math" w:cs="Cambria Math"/>
              </w:rPr>
              <w:t>𝐻</w:t>
            </w:r>
            <w:r>
              <w:rPr>
                <w:rFonts w:ascii="Calibri" w:eastAsia="Calibri" w:hAnsi="Calibri" w:cs="Calibri"/>
              </w:rPr>
              <w:t>+</w:t>
            </w:r>
            <w:r>
              <w:rPr>
                <w:rFonts w:ascii="Calibri" w:eastAsia="Calibri" w:hAnsi="Calibri" w:cs="Calibri"/>
                <w:spacing w:val="17"/>
              </w:rPr>
              <w:t xml:space="preserve"> </w:t>
            </w:r>
            <w:r>
              <w:rPr>
                <w:rFonts w:ascii="Cambria Math" w:eastAsia="Cambria Math" w:hAnsi="Cambria Math" w:cs="Cambria Math"/>
                <w:position w:val="8"/>
                <w:sz w:val="16"/>
                <w:szCs w:val="16"/>
              </w:rPr>
              <w:t>7</w:t>
            </w:r>
            <w:r>
              <w:rPr>
                <w:rFonts w:ascii="Cambria Math" w:eastAsia="Cambria Math" w:hAnsi="Cambria Math" w:cs="Cambria Math"/>
              </w:rPr>
              <w:t>𝐿</w:t>
            </w:r>
            <w:r w:rsidR="001E34E0">
              <w:rPr>
                <w:rFonts w:ascii="Cambria Math" w:eastAsia="Cambria Math" w:hAnsi="Cambria Math" w:cs="Cambria Math"/>
              </w:rPr>
              <w:t>i</w:t>
            </w:r>
            <w:r>
              <w:rPr>
                <w:rFonts w:ascii="Cambria Math" w:eastAsia="Cambria Math" w:hAnsi="Cambria Math" w:cs="Cambria Math"/>
                <w:position w:val="8"/>
                <w:sz w:val="16"/>
                <w:szCs w:val="16"/>
              </w:rPr>
              <w:t>4</w:t>
            </w:r>
            <w:r>
              <w:rPr>
                <w:rFonts w:ascii="Cambria Math" w:eastAsia="Cambria Math" w:hAnsi="Cambria Math" w:cs="Cambria Math"/>
              </w:rPr>
              <w:t>𝐻𝑒</w:t>
            </w:r>
            <w:r>
              <w:rPr>
                <w:rFonts w:ascii="Calibri" w:eastAsia="Calibri" w:hAnsi="Calibri" w:cs="Calibri"/>
                <w:spacing w:val="7"/>
              </w:rPr>
              <w:t>+</w:t>
            </w:r>
            <w:r>
              <w:rPr>
                <w:rFonts w:ascii="Cambria Math" w:eastAsia="Cambria Math" w:hAnsi="Cambria Math" w:cs="Cambria Math"/>
                <w:position w:val="8"/>
                <w:sz w:val="16"/>
                <w:szCs w:val="16"/>
              </w:rPr>
              <w:t>4</w:t>
            </w:r>
            <w:r>
              <w:rPr>
                <w:rFonts w:ascii="Cambria Math" w:eastAsia="Cambria Math" w:hAnsi="Cambria Math" w:cs="Cambria Math"/>
              </w:rPr>
              <w:t>𝐻𝑒</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Q</w:t>
            </w:r>
          </w:p>
          <w:p w:rsidR="00326228" w:rsidRDefault="001E34E0" w:rsidP="001E34E0">
            <w:pPr>
              <w:pStyle w:val="TableParagraph"/>
              <w:tabs>
                <w:tab w:val="left" w:pos="1136"/>
                <w:tab w:val="left" w:pos="2526"/>
                <w:tab w:val="left" w:pos="3061"/>
              </w:tabs>
              <w:ind w:left="658"/>
              <w:rPr>
                <w:rFonts w:ascii="Cambria Math" w:eastAsia="Cambria Math" w:hAnsi="Cambria Math" w:cs="Cambria Math"/>
                <w:sz w:val="16"/>
                <w:szCs w:val="16"/>
              </w:rPr>
            </w:pPr>
            <w:r>
              <w:rPr>
                <w:rFonts w:ascii="Cambria Math" w:eastAsia="Cambria Math" w:hAnsi="Cambria Math" w:cs="Cambria Math"/>
                <w:w w:val="105"/>
                <w:sz w:val="16"/>
                <w:szCs w:val="16"/>
              </w:rPr>
              <w:t>1</w:t>
            </w:r>
            <w:r>
              <w:rPr>
                <w:rFonts w:ascii="Cambria Math" w:eastAsia="Cambria Math" w:hAnsi="Cambria Math" w:cs="Cambria Math"/>
                <w:w w:val="105"/>
                <w:sz w:val="16"/>
                <w:szCs w:val="16"/>
              </w:rPr>
              <w:tab/>
              <w:t xml:space="preserve">3    </w:t>
            </w:r>
            <w:r w:rsidR="004B6062">
              <w:rPr>
                <w:rFonts w:ascii="Cambria Math" w:eastAsia="Cambria Math" w:hAnsi="Cambria Math" w:cs="Cambria Math"/>
                <w:w w:val="105"/>
                <w:sz w:val="16"/>
                <w:szCs w:val="16"/>
              </w:rPr>
              <w:t>2</w:t>
            </w:r>
            <w:r>
              <w:rPr>
                <w:rFonts w:ascii="Cambria Math" w:eastAsia="Cambria Math" w:hAnsi="Cambria Math" w:cs="Cambria Math"/>
                <w:w w:val="105"/>
                <w:sz w:val="16"/>
                <w:szCs w:val="16"/>
              </w:rPr>
              <w:t xml:space="preserve">          </w:t>
            </w:r>
            <w:r w:rsidR="004B6062">
              <w:rPr>
                <w:rFonts w:ascii="Cambria Math" w:eastAsia="Cambria Math" w:hAnsi="Cambria Math" w:cs="Cambria Math"/>
                <w:w w:val="105"/>
                <w:sz w:val="16"/>
                <w:szCs w:val="16"/>
              </w:rPr>
              <w:t>2</w:t>
            </w:r>
          </w:p>
          <w:p w:rsidR="00326228" w:rsidRDefault="004B6062">
            <w:pPr>
              <w:pStyle w:val="TableParagraph"/>
              <w:tabs>
                <w:tab w:val="left" w:pos="2456"/>
              </w:tabs>
              <w:spacing w:line="203"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z w:val="24"/>
                <w:szCs w:val="24"/>
              </w:rPr>
              <w:tab/>
              <w:t>17.3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4"/>
              <w:ind w:left="102"/>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this is Consis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mc</w:t>
            </w:r>
            <w:r>
              <w:rPr>
                <w:rFonts w:ascii="Times New Roman" w:eastAsia="Times New Roman" w:hAnsi="Times New Roman" w:cs="Times New Roman"/>
                <w:i/>
                <w:position w:val="11"/>
                <w:sz w:val="16"/>
                <w:szCs w:val="16"/>
              </w:rPr>
              <w:t>2</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7"/>
              <w:ind w:left="414"/>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z w:val="24"/>
                <w:szCs w:val="24"/>
              </w:rPr>
              <w:t>onv</w:t>
            </w:r>
            <w:r>
              <w:rPr>
                <w:rFonts w:ascii="Times New Roman" w:eastAsia="Times New Roman" w:hAnsi="Times New Roman" w:cs="Times New Roman"/>
                <w:b/>
                <w:bCs/>
                <w:color w:val="548DD4"/>
                <w:spacing w:val="-1"/>
                <w:sz w:val="24"/>
                <w:szCs w:val="24"/>
              </w:rPr>
              <w:t>ert</w:t>
            </w:r>
            <w:r>
              <w:rPr>
                <w:rFonts w:ascii="Times New Roman" w:eastAsia="Times New Roman" w:hAnsi="Times New Roman" w:cs="Times New Roman"/>
                <w:b/>
                <w:bCs/>
                <w:color w:val="548DD4"/>
                <w:sz w:val="24"/>
                <w:szCs w:val="24"/>
              </w:rPr>
              <w:t>ing o</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h</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r</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f</w:t>
            </w:r>
            <w:r>
              <w:rPr>
                <w:rFonts w:ascii="Times New Roman" w:eastAsia="Times New Roman" w:hAnsi="Times New Roman" w:cs="Times New Roman"/>
                <w:b/>
                <w:bCs/>
                <w:color w:val="548DD4"/>
                <w:sz w:val="24"/>
                <w:szCs w:val="24"/>
              </w:rPr>
              <w:t>o</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s</w:t>
            </w:r>
            <w:r>
              <w:rPr>
                <w:rFonts w:ascii="Times New Roman" w:eastAsia="Times New Roman" w:hAnsi="Times New Roman" w:cs="Times New Roman"/>
                <w:b/>
                <w:bCs/>
                <w:color w:val="548DD4"/>
                <w:spacing w:val="2"/>
                <w:sz w:val="24"/>
                <w:szCs w:val="24"/>
              </w:rPr>
              <w:t xml:space="preserve"> </w:t>
            </w:r>
            <w:r>
              <w:rPr>
                <w:rFonts w:ascii="Times New Roman" w:eastAsia="Times New Roman" w:hAnsi="Times New Roman" w:cs="Times New Roman"/>
                <w:b/>
                <w:bCs/>
                <w:color w:val="548DD4"/>
                <w:sz w:val="24"/>
                <w:szCs w:val="24"/>
              </w:rPr>
              <w:t>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z w:val="24"/>
                <w:szCs w:val="24"/>
              </w:rPr>
              <w:t>En</w:t>
            </w:r>
            <w:r>
              <w:rPr>
                <w:rFonts w:ascii="Times New Roman" w:eastAsia="Times New Roman" w:hAnsi="Times New Roman" w:cs="Times New Roman"/>
                <w:b/>
                <w:bCs/>
                <w:color w:val="548DD4"/>
                <w:spacing w:val="-1"/>
                <w:sz w:val="24"/>
                <w:szCs w:val="24"/>
              </w:rPr>
              <w:t>er</w:t>
            </w:r>
            <w:r>
              <w:rPr>
                <w:rFonts w:ascii="Times New Roman" w:eastAsia="Times New Roman" w:hAnsi="Times New Roman" w:cs="Times New Roman"/>
                <w:b/>
                <w:bCs/>
                <w:color w:val="548DD4"/>
                <w:sz w:val="24"/>
                <w:szCs w:val="24"/>
              </w:rPr>
              <w:t>gy in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 xml:space="preserve">o </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ass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47"/>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1"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4" w:lineRule="exact"/>
              <w:ind w:left="102"/>
              <w:rPr>
                <w:rFonts w:ascii="Calibri" w:eastAsia="Calibri" w:hAnsi="Calibri" w:cs="Calibri"/>
              </w:rPr>
            </w:pPr>
            <w:r>
              <w:rPr>
                <w:rFonts w:ascii="Calibri" w:eastAsia="Calibri" w:hAnsi="Calibri" w:cs="Calibri"/>
              </w:rPr>
              <w:t>D</w:t>
            </w:r>
            <w:r>
              <w:rPr>
                <w:rFonts w:ascii="Calibri" w:eastAsia="Calibri" w:hAnsi="Calibri" w:cs="Calibri"/>
                <w:spacing w:val="-1"/>
              </w:rPr>
              <w:t>is</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ss </w:t>
            </w:r>
            <w:r>
              <w:rPr>
                <w:rFonts w:ascii="Calibri" w:eastAsia="Calibri" w:hAnsi="Calibri" w:cs="Calibri"/>
                <w:spacing w:val="-1"/>
              </w:rPr>
              <w:t>pa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cce</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ra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 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pa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ula</w:t>
            </w:r>
            <w:r>
              <w:rPr>
                <w:rFonts w:ascii="Calibri" w:eastAsia="Calibri" w:hAnsi="Calibri" w:cs="Calibri"/>
              </w:rPr>
              <w:t xml:space="preserve">r </w:t>
            </w:r>
            <w:r>
              <w:rPr>
                <w:rFonts w:ascii="Calibri" w:eastAsia="Calibri" w:hAnsi="Calibri" w:cs="Calibri"/>
                <w:spacing w:val="-1"/>
              </w:rPr>
              <w:t>r</w:t>
            </w:r>
            <w:r>
              <w:rPr>
                <w:rFonts w:ascii="Calibri" w:eastAsia="Calibri" w:hAnsi="Calibri" w:cs="Calibri"/>
              </w:rPr>
              <w:t>e</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t>
            </w:r>
          </w:p>
          <w:p w:rsidR="00326228" w:rsidRDefault="004B6062">
            <w:pPr>
              <w:pStyle w:val="TableParagraph"/>
              <w:ind w:left="102"/>
              <w:rPr>
                <w:rFonts w:ascii="Calibri" w:eastAsia="Calibri" w:hAnsi="Calibri" w:cs="Calibri"/>
              </w:rPr>
            </w:pPr>
            <w:r>
              <w:rPr>
                <w:rFonts w:ascii="Calibri" w:eastAsia="Calibri" w:hAnsi="Calibri" w:cs="Calibri"/>
                <w:spacing w:val="-1"/>
              </w:rPr>
              <w:t>C</w:t>
            </w:r>
            <w:r>
              <w:rPr>
                <w:rFonts w:ascii="Calibri" w:eastAsia="Calibri" w:hAnsi="Calibri" w:cs="Calibri"/>
              </w:rPr>
              <w:t>ERN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161"/>
          <w:pgSz w:w="11907" w:h="16840"/>
          <w:pgMar w:top="1360" w:right="1220" w:bottom="280" w:left="1040" w:header="0" w:footer="0" w:gutter="0"/>
          <w:cols w:space="720"/>
        </w:sectPr>
      </w:pPr>
    </w:p>
    <w:p w:rsidR="00326228" w:rsidRDefault="00326228">
      <w:pPr>
        <w:spacing w:before="1" w:line="100" w:lineRule="exact"/>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7"/>
        <w:gridCol w:w="1061"/>
        <w:gridCol w:w="1010"/>
      </w:tblGrid>
      <w:tr w:rsidR="00326228">
        <w:trPr>
          <w:trHeight w:hRule="exact" w:val="167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200" w:lineRule="exact"/>
              <w:rPr>
                <w:sz w:val="20"/>
                <w:szCs w:val="20"/>
              </w:rPr>
            </w:pPr>
          </w:p>
          <w:p w:rsidR="00326228" w:rsidRDefault="00326228">
            <w:pPr>
              <w:pStyle w:val="TableParagraph"/>
              <w:spacing w:line="200" w:lineRule="exact"/>
              <w:rPr>
                <w:sz w:val="20"/>
                <w:szCs w:val="20"/>
              </w:rPr>
            </w:pPr>
          </w:p>
          <w:p w:rsidR="00326228" w:rsidRDefault="00326228">
            <w:pPr>
              <w:pStyle w:val="TableParagraph"/>
              <w:spacing w:before="7" w:line="280" w:lineRule="exact"/>
              <w:rPr>
                <w:sz w:val="28"/>
                <w:szCs w:val="28"/>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5" w:line="268" w:lineRule="exact"/>
              <w:ind w:left="102"/>
              <w:rPr>
                <w:rFonts w:ascii="Calibri" w:eastAsia="Calibri" w:hAnsi="Calibri" w:cs="Calibri"/>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spacing w:val="-1"/>
                <w:sz w:val="24"/>
                <w:szCs w:val="24"/>
              </w:rPr>
              <w:t>ref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ir</w:t>
            </w:r>
            <w:r>
              <w:rPr>
                <w:rFonts w:ascii="Calibri" w:eastAsia="Calibri" w:hAnsi="Calibri" w:cs="Calibri"/>
              </w:rPr>
              <w:t>c</w:t>
            </w:r>
            <w:r>
              <w:rPr>
                <w:rFonts w:ascii="Calibri" w:eastAsia="Calibri" w:hAnsi="Calibri" w:cs="Calibri"/>
                <w:spacing w:val="-1"/>
              </w:rPr>
              <w:t>ula</w:t>
            </w:r>
            <w:r>
              <w:rPr>
                <w:rFonts w:ascii="Calibri" w:eastAsia="Calibri" w:hAnsi="Calibri" w:cs="Calibri"/>
              </w:rPr>
              <w:t xml:space="preserve">r </w:t>
            </w:r>
            <w:r>
              <w:rPr>
                <w:rFonts w:ascii="Calibri" w:eastAsia="Calibri" w:hAnsi="Calibri" w:cs="Calibri"/>
                <w:spacing w:val="-1"/>
              </w:rPr>
              <w:t>a</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 xml:space="preserve">d </w:t>
            </w:r>
            <w:r>
              <w:rPr>
                <w:rFonts w:ascii="Calibri" w:eastAsia="Calibri" w:hAnsi="Calibri" w:cs="Calibri"/>
                <w:spacing w:val="-1"/>
              </w:rPr>
              <w:t>pr</w:t>
            </w:r>
            <w:r>
              <w:rPr>
                <w:rFonts w:ascii="Calibri" w:eastAsia="Calibri" w:hAnsi="Calibri" w:cs="Calibri"/>
                <w:spacing w:val="1"/>
              </w:rPr>
              <w:t>o</w:t>
            </w:r>
            <w:r>
              <w:rPr>
                <w:rFonts w:ascii="Calibri" w:eastAsia="Calibri" w:hAnsi="Calibri" w:cs="Calibri"/>
                <w:spacing w:val="-1"/>
              </w:rPr>
              <w:t>gr</w:t>
            </w:r>
            <w:r>
              <w:rPr>
                <w:rFonts w:ascii="Calibri" w:eastAsia="Calibri" w:hAnsi="Calibri" w:cs="Calibri"/>
              </w:rPr>
              <w:t>ess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rPr>
              <w:t>c</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a</w:t>
            </w:r>
            <w:r>
              <w:rPr>
                <w:rFonts w:ascii="Calibri" w:eastAsia="Calibri" w:hAnsi="Calibri" w:cs="Calibri"/>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4"/>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spacing w:val="-1"/>
              </w:rPr>
              <w:t>ailabl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t>
            </w:r>
          </w:p>
          <w:p w:rsidR="00326228" w:rsidRDefault="004B6062">
            <w:pPr>
              <w:pStyle w:val="ListParagraph"/>
              <w:numPr>
                <w:ilvl w:val="0"/>
                <w:numId w:val="1"/>
              </w:numPr>
              <w:tabs>
                <w:tab w:val="left" w:pos="1542"/>
              </w:tabs>
              <w:spacing w:before="5"/>
              <w:ind w:left="1542"/>
              <w:rPr>
                <w:rFonts w:ascii="Calibri" w:eastAsia="Calibri" w:hAnsi="Calibri" w:cs="Calibri"/>
              </w:rPr>
            </w:pPr>
            <w:r>
              <w:rPr>
                <w:rFonts w:ascii="Calibri" w:eastAsia="Calibri" w:hAnsi="Calibri" w:cs="Calibri"/>
                <w:spacing w:val="-1"/>
              </w:rPr>
              <w:t>pr</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n-p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llisi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326228" w:rsidRDefault="004B6062">
            <w:pPr>
              <w:pStyle w:val="ListParagraph"/>
              <w:numPr>
                <w:ilvl w:val="0"/>
                <w:numId w:val="1"/>
              </w:numPr>
              <w:tabs>
                <w:tab w:val="left" w:pos="1542"/>
              </w:tabs>
              <w:ind w:left="1542" w:right="611"/>
              <w:rPr>
                <w:rFonts w:ascii="Calibri" w:eastAsia="Calibri" w:hAnsi="Calibri" w:cs="Calibri"/>
              </w:rPr>
            </w:pP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p</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ddi</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nal par</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l</w:t>
            </w:r>
            <w:r>
              <w:rPr>
                <w:rFonts w:ascii="Calibri" w:eastAsia="Calibri" w:hAnsi="Calibri" w:cs="Calibri"/>
              </w:rPr>
              <w:t>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8" w:line="120" w:lineRule="exact"/>
              <w:rPr>
                <w:sz w:val="12"/>
                <w:szCs w:val="12"/>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building</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110"/>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z w:val="24"/>
                <w:szCs w:val="24"/>
              </w:rPr>
              <w:t>unda</w:t>
            </w:r>
            <w:r>
              <w:rPr>
                <w:rFonts w:ascii="Times New Roman" w:eastAsia="Times New Roman" w:hAnsi="Times New Roman" w:cs="Times New Roman"/>
                <w:b/>
                <w:bCs/>
                <w:color w:val="548DD4"/>
                <w:spacing w:val="-1"/>
                <w:sz w:val="24"/>
                <w:szCs w:val="24"/>
              </w:rPr>
              <w:t>me</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 xml:space="preserve">al </w:t>
            </w: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pacing w:val="2"/>
                <w:sz w:val="24"/>
                <w:szCs w:val="24"/>
              </w:rPr>
              <w:t>o</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s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1"/>
                <w:sz w:val="24"/>
                <w:szCs w:val="24"/>
              </w:rPr>
              <w:t>N</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u</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vit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an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inv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rce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 nu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tic</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647"/>
              <w:rPr>
                <w:rFonts w:ascii="Times New Roman" w:eastAsia="Times New Roman" w:hAnsi="Times New Roman" w:cs="Times New Roman"/>
                <w:sz w:val="24"/>
                <w:szCs w:val="24"/>
              </w:rPr>
            </w:pPr>
            <w:r>
              <w:rPr>
                <w:rFonts w:ascii="Times New Roman" w:eastAsia="Times New Roman" w:hAnsi="Times New Roman" w:cs="Times New Roman"/>
                <w:b/>
                <w:bCs/>
                <w:color w:val="548DD4"/>
                <w:spacing w:val="-3"/>
                <w:sz w:val="24"/>
                <w:szCs w:val="24"/>
              </w:rPr>
              <w:t>F</w:t>
            </w:r>
            <w:r>
              <w:rPr>
                <w:rFonts w:ascii="Times New Roman" w:eastAsia="Times New Roman" w:hAnsi="Times New Roman" w:cs="Times New Roman"/>
                <w:b/>
                <w:bCs/>
                <w:color w:val="548DD4"/>
                <w:spacing w:val="2"/>
                <w:sz w:val="24"/>
                <w:szCs w:val="24"/>
              </w:rPr>
              <w:t>a</w:t>
            </w:r>
            <w:r>
              <w:rPr>
                <w:rFonts w:ascii="Times New Roman" w:eastAsia="Times New Roman" w:hAnsi="Times New Roman" w:cs="Times New Roman"/>
                <w:b/>
                <w:bCs/>
                <w:color w:val="548DD4"/>
                <w:spacing w:val="-4"/>
                <w:sz w:val="24"/>
                <w:szCs w:val="24"/>
              </w:rPr>
              <w:t>m</w:t>
            </w:r>
            <w:r>
              <w:rPr>
                <w:rFonts w:ascii="Times New Roman" w:eastAsia="Times New Roman" w:hAnsi="Times New Roman" w:cs="Times New Roman"/>
                <w:b/>
                <w:bCs/>
                <w:color w:val="548DD4"/>
                <w:sz w:val="24"/>
                <w:szCs w:val="24"/>
              </w:rPr>
              <w:t>ili</w:t>
            </w:r>
            <w:r>
              <w:rPr>
                <w:rFonts w:ascii="Times New Roman" w:eastAsia="Times New Roman" w:hAnsi="Times New Roman" w:cs="Times New Roman"/>
                <w:b/>
                <w:bCs/>
                <w:color w:val="548DD4"/>
                <w:spacing w:val="-1"/>
                <w:sz w:val="24"/>
                <w:szCs w:val="24"/>
              </w:rPr>
              <w:t>e</w:t>
            </w:r>
            <w:r>
              <w:rPr>
                <w:rFonts w:ascii="Times New Roman" w:eastAsia="Times New Roman" w:hAnsi="Times New Roman" w:cs="Times New Roman"/>
                <w:b/>
                <w:bCs/>
                <w:color w:val="548DD4"/>
                <w:sz w:val="24"/>
                <w:szCs w:val="24"/>
              </w:rPr>
              <w:t>s of</w:t>
            </w:r>
            <w:r>
              <w:rPr>
                <w:rFonts w:ascii="Times New Roman" w:eastAsia="Times New Roman" w:hAnsi="Times New Roman" w:cs="Times New Roman"/>
                <w:b/>
                <w:bCs/>
                <w:color w:val="548DD4"/>
                <w:spacing w:val="1"/>
                <w:sz w:val="24"/>
                <w:szCs w:val="24"/>
              </w:rPr>
              <w:t xml:space="preserve"> </w:t>
            </w:r>
            <w:r>
              <w:rPr>
                <w:rFonts w:ascii="Times New Roman" w:eastAsia="Times New Roman" w:hAnsi="Times New Roman" w:cs="Times New Roman"/>
                <w:b/>
                <w:bCs/>
                <w:color w:val="548DD4"/>
                <w:spacing w:val="-3"/>
                <w:sz w:val="24"/>
                <w:szCs w:val="24"/>
              </w:rPr>
              <w:t>P</w:t>
            </w:r>
            <w:r>
              <w:rPr>
                <w:rFonts w:ascii="Times New Roman" w:eastAsia="Times New Roman" w:hAnsi="Times New Roman" w:cs="Times New Roman"/>
                <w:b/>
                <w:bCs/>
                <w:color w:val="548DD4"/>
                <w:spacing w:val="2"/>
                <w:sz w:val="24"/>
                <w:szCs w:val="24"/>
              </w:rPr>
              <w:t>a</w:t>
            </w:r>
            <w:r>
              <w:rPr>
                <w:rFonts w:ascii="Times New Roman" w:eastAsia="Times New Roman" w:hAnsi="Times New Roman" w:cs="Times New Roman"/>
                <w:b/>
                <w:bCs/>
                <w:color w:val="548DD4"/>
                <w:spacing w:val="-1"/>
                <w:sz w:val="24"/>
                <w:szCs w:val="24"/>
              </w:rPr>
              <w:t>rt</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c</w:t>
            </w:r>
            <w:r>
              <w:rPr>
                <w:rFonts w:ascii="Times New Roman" w:eastAsia="Times New Roman" w:hAnsi="Times New Roman" w:cs="Times New Roman"/>
                <w:b/>
                <w:bCs/>
                <w:color w:val="548DD4"/>
                <w:spacing w:val="2"/>
                <w:sz w:val="24"/>
                <w:szCs w:val="24"/>
              </w:rPr>
              <w:t>l</w:t>
            </w:r>
            <w:r>
              <w:rPr>
                <w:rFonts w:ascii="Times New Roman" w:eastAsia="Times New Roman" w:hAnsi="Times New Roman" w:cs="Times New Roman"/>
                <w:b/>
                <w:bCs/>
                <w:color w:val="548DD4"/>
                <w:spacing w:val="-1"/>
                <w:sz w:val="24"/>
                <w:szCs w:val="24"/>
              </w:rPr>
              <w:t>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mili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Cl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ptons: indivis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point obj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ts, not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to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 posit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ino</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uss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ons: 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otons,</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sons: subj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rces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right="4"/>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pacing w:val="-1"/>
                <w:sz w:val="24"/>
                <w:szCs w:val="24"/>
              </w:rPr>
              <w:t>A</w:t>
            </w:r>
            <w:r>
              <w:rPr>
                <w:rFonts w:ascii="Times New Roman" w:eastAsia="Times New Roman" w:hAnsi="Times New Roman" w:cs="Times New Roman"/>
                <w:b/>
                <w:bCs/>
                <w:color w:val="548DD4"/>
                <w:sz w:val="24"/>
                <w:szCs w:val="24"/>
              </w:rPr>
              <w:t>n</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z w:val="24"/>
                <w:szCs w:val="24"/>
              </w:rPr>
              <w:t>i</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a</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t</w:t>
            </w:r>
            <w:r>
              <w:rPr>
                <w:rFonts w:ascii="Times New Roman" w:eastAsia="Times New Roman" w:hAnsi="Times New Roman" w:cs="Times New Roman"/>
                <w:b/>
                <w:bCs/>
                <w:color w:val="548DD4"/>
                <w:spacing w:val="-1"/>
                <w:sz w:val="24"/>
                <w:szCs w:val="24"/>
              </w:rPr>
              <w:t>er</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4"/>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z w:val="24"/>
                <w:szCs w:val="24"/>
              </w:rPr>
              <w:t>posit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19"/>
                <w:position w:val="11"/>
                <w:sz w:val="16"/>
                <w:szCs w:val="16"/>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7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its 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y</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6"/>
        </w:trPr>
        <w:tc>
          <w:tcPr>
            <w:tcW w:w="811"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47"/>
              <w:ind w:left="102"/>
              <w:rPr>
                <w:rFonts w:ascii="Times New Roman" w:eastAsia="Times New Roman" w:hAnsi="Times New Roman" w:cs="Times New Roman"/>
                <w:sz w:val="16"/>
                <w:szCs w:val="16"/>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&gt;</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position w:val="11"/>
                <w:sz w:val="16"/>
                <w:szCs w:val="16"/>
              </w:rPr>
              <w:t>-</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838"/>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before="7" w:line="260" w:lineRule="exact"/>
              <w:rPr>
                <w:sz w:val="26"/>
                <w:szCs w:val="26"/>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5" w:line="224" w:lineRule="auto"/>
              <w:ind w:left="102" w:right="18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nnihil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Tw</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nnihil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20"/>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19"/>
                <w:position w:val="11"/>
                <w:sz w:val="16"/>
                <w:szCs w:val="16"/>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i/>
                <w:sz w:val="24"/>
                <w:szCs w:val="24"/>
              </w:rPr>
              <w:t>&gt;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2"/>
                <w:sz w:val="24"/>
                <w:szCs w:val="24"/>
              </w:rPr>
              <w:t>2</w:t>
            </w:r>
            <w:r>
              <w:rPr>
                <w:rFonts w:ascii="Times New Roman" w:eastAsia="Times New Roman" w:hAnsi="Times New Roman" w:cs="Times New Roman"/>
                <w:i/>
                <w:sz w:val="24"/>
                <w:szCs w:val="24"/>
              </w:rPr>
              <w:t xml:space="preserve">hf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 xml:space="preserve">e, </w:t>
            </w:r>
            <w:r>
              <w:rPr>
                <w:rFonts w:ascii="Times New Roman" w:eastAsia="Times New Roman" w:hAnsi="Times New Roman" w:cs="Times New Roman"/>
                <w:sz w:val="24"/>
                <w:szCs w:val="24"/>
              </w:rPr>
              <w:t>mom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463"/>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before="84"/>
              <w:ind w:left="1783" w:right="1785"/>
              <w:jc w:val="center"/>
              <w:rPr>
                <w:rFonts w:ascii="Times New Roman" w:eastAsia="Times New Roman" w:hAnsi="Times New Roman" w:cs="Times New Roman"/>
                <w:sz w:val="24"/>
                <w:szCs w:val="24"/>
              </w:rPr>
            </w:pPr>
            <w:r>
              <w:rPr>
                <w:rFonts w:ascii="Times New Roman" w:eastAsia="Times New Roman" w:hAnsi="Times New Roman" w:cs="Times New Roman"/>
                <w:b/>
                <w:bCs/>
                <w:color w:val="548DD4"/>
                <w:sz w:val="24"/>
                <w:szCs w:val="24"/>
              </w:rPr>
              <w:t>Qua</w:t>
            </w:r>
            <w:r>
              <w:rPr>
                <w:rFonts w:ascii="Times New Roman" w:eastAsia="Times New Roman" w:hAnsi="Times New Roman" w:cs="Times New Roman"/>
                <w:b/>
                <w:bCs/>
                <w:color w:val="548DD4"/>
                <w:spacing w:val="-1"/>
                <w:sz w:val="24"/>
                <w:szCs w:val="24"/>
              </w:rPr>
              <w:t>r</w:t>
            </w:r>
            <w:r>
              <w:rPr>
                <w:rFonts w:ascii="Times New Roman" w:eastAsia="Times New Roman" w:hAnsi="Times New Roman" w:cs="Times New Roman"/>
                <w:b/>
                <w:bCs/>
                <w:color w:val="548DD4"/>
                <w:sz w:val="24"/>
                <w:szCs w:val="24"/>
              </w:rPr>
              <w:t xml:space="preserve">k </w:t>
            </w:r>
            <w:r>
              <w:rPr>
                <w:rFonts w:ascii="Times New Roman" w:eastAsia="Times New Roman" w:hAnsi="Times New Roman" w:cs="Times New Roman"/>
                <w:b/>
                <w:bCs/>
                <w:color w:val="548DD4"/>
                <w:spacing w:val="-1"/>
                <w:sz w:val="24"/>
                <w:szCs w:val="24"/>
              </w:rPr>
              <w:t>M</w:t>
            </w:r>
            <w:r>
              <w:rPr>
                <w:rFonts w:ascii="Times New Roman" w:eastAsia="Times New Roman" w:hAnsi="Times New Roman" w:cs="Times New Roman"/>
                <w:b/>
                <w:bCs/>
                <w:color w:val="548DD4"/>
                <w:sz w:val="24"/>
                <w:szCs w:val="24"/>
              </w:rPr>
              <w:t>od</w:t>
            </w:r>
            <w:r>
              <w:rPr>
                <w:rFonts w:ascii="Times New Roman" w:eastAsia="Times New Roman" w:hAnsi="Times New Roman" w:cs="Times New Roman"/>
                <w:b/>
                <w:bCs/>
                <w:color w:val="548DD4"/>
                <w:spacing w:val="-1"/>
                <w:sz w:val="24"/>
                <w:szCs w:val="24"/>
              </w:rPr>
              <w:t>el</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building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sons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ombin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326228" w:rsidRDefault="00326228">
      <w:pPr>
        <w:sectPr w:rsidR="00326228">
          <w:headerReference w:type="default" r:id="rId162"/>
          <w:pgSz w:w="11907" w:h="16840"/>
          <w:pgMar w:top="1320" w:right="1220" w:bottom="280" w:left="1040" w:header="0" w:footer="0" w:gutter="0"/>
          <w:cols w:space="720"/>
        </w:sectPr>
      </w:pPr>
    </w:p>
    <w:p w:rsidR="00326228" w:rsidRDefault="00326228">
      <w:pPr>
        <w:spacing w:before="1" w:line="100" w:lineRule="exact"/>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811"/>
        <w:gridCol w:w="5388"/>
        <w:gridCol w:w="1147"/>
        <w:gridCol w:w="1061"/>
        <w:gridCol w:w="1010"/>
      </w:tblGrid>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ks -</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up, 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bott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ks: u</w:t>
            </w:r>
            <w:r>
              <w:rPr>
                <w:rFonts w:ascii="Times New Roman" w:eastAsia="Times New Roman" w:hAnsi="Times New Roman" w:cs="Times New Roman"/>
                <w:position w:val="11"/>
                <w:sz w:val="16"/>
                <w:szCs w:val="16"/>
              </w:rPr>
              <w:t>+</w:t>
            </w:r>
            <w:r>
              <w:rPr>
                <w:rFonts w:ascii="Times New Roman" w:eastAsia="Times New Roman" w:hAnsi="Times New Roman" w:cs="Times New Roman"/>
                <w:spacing w:val="1"/>
                <w:position w:val="11"/>
                <w:sz w:val="16"/>
                <w:szCs w:val="16"/>
              </w:rPr>
              <w:t>2</w:t>
            </w:r>
            <w:r>
              <w:rPr>
                <w:rFonts w:ascii="Times New Roman" w:eastAsia="Times New Roman" w:hAnsi="Times New Roman" w:cs="Times New Roman"/>
                <w:spacing w:val="-2"/>
                <w:position w:val="11"/>
                <w:sz w:val="16"/>
                <w:szCs w:val="16"/>
              </w:rPr>
              <w:t>/</w:t>
            </w:r>
            <w:r>
              <w:rPr>
                <w:rFonts w:ascii="Times New Roman" w:eastAsia="Times New Roman" w:hAnsi="Times New Roman" w:cs="Times New Roman"/>
                <w:position w:val="11"/>
                <w:sz w:val="16"/>
                <w:szCs w:val="16"/>
              </w:rPr>
              <w:t>3</w:t>
            </w:r>
            <w:r>
              <w:rPr>
                <w:rFonts w:ascii="Times New Roman" w:eastAsia="Times New Roman" w:hAnsi="Times New Roman" w:cs="Times New Roman"/>
                <w:spacing w:val="18"/>
                <w:position w:val="11"/>
                <w:sz w:val="16"/>
                <w:szCs w:val="16"/>
              </w:rPr>
              <w:t xml:space="preserve"> </w:t>
            </w:r>
            <w:r>
              <w:rPr>
                <w:rFonts w:ascii="Times New Roman" w:eastAsia="Times New Roman" w:hAnsi="Times New Roman" w:cs="Times New Roman"/>
                <w:sz w:val="24"/>
                <w:szCs w:val="24"/>
              </w:rPr>
              <w:t xml:space="preserve">, d </w:t>
            </w:r>
            <w:r>
              <w:rPr>
                <w:rFonts w:ascii="Times New Roman" w:eastAsia="Times New Roman" w:hAnsi="Times New Roman" w:cs="Times New Roman"/>
                <w:spacing w:val="-2"/>
                <w:position w:val="11"/>
                <w:sz w:val="16"/>
                <w:szCs w:val="16"/>
              </w:rPr>
              <w:t>l</w:t>
            </w:r>
            <w:r>
              <w:rPr>
                <w:rFonts w:ascii="Times New Roman" w:eastAsia="Times New Roman" w:hAnsi="Times New Roman" w:cs="Times New Roman"/>
                <w:position w:val="11"/>
                <w:sz w:val="16"/>
                <w:szCs w:val="16"/>
              </w:rPr>
              <w:t>/3</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 xml:space="preserve">, s </w:t>
            </w:r>
            <w:r>
              <w:rPr>
                <w:rFonts w:ascii="Times New Roman" w:eastAsia="Times New Roman" w:hAnsi="Times New Roman" w:cs="Times New Roman"/>
                <w:spacing w:val="-2"/>
                <w:position w:val="11"/>
                <w:sz w:val="16"/>
                <w:szCs w:val="16"/>
              </w:rPr>
              <w:t>l</w:t>
            </w:r>
            <w:r>
              <w:rPr>
                <w:rFonts w:ascii="Times New Roman" w:eastAsia="Times New Roman" w:hAnsi="Times New Roman" w:cs="Times New Roman"/>
                <w:position w:val="11"/>
                <w:sz w:val="16"/>
                <w:szCs w:val="16"/>
              </w:rPr>
              <w:t>/3</w:t>
            </w:r>
            <w:r>
              <w:rPr>
                <w:rFonts w:ascii="Times New Roman" w:eastAsia="Times New Roman" w:hAnsi="Times New Roman" w:cs="Times New Roman"/>
                <w:spacing w:val="-1"/>
                <w:position w:val="11"/>
                <w:sz w:val="16"/>
                <w:szCs w:val="16"/>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opposite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2"/>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ks: 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uud, 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udd,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ks</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r w:rsidR="00326228">
        <w:trPr>
          <w:trHeight w:hRule="exact" w:val="564"/>
        </w:trPr>
        <w:tc>
          <w:tcPr>
            <w:tcW w:w="811" w:type="dxa"/>
            <w:tcBorders>
              <w:top w:val="single" w:sz="5" w:space="0" w:color="000000"/>
              <w:left w:val="single" w:sz="5" w:space="0" w:color="000000"/>
              <w:bottom w:val="single" w:sz="5" w:space="0" w:color="000000"/>
              <w:right w:val="single" w:sz="5" w:space="0" w:color="000000"/>
            </w:tcBorders>
          </w:tcPr>
          <w:p w:rsidR="00326228" w:rsidRDefault="00326228">
            <w:pPr>
              <w:pStyle w:val="TableParagraph"/>
              <w:spacing w:line="130" w:lineRule="exact"/>
              <w:rPr>
                <w:sz w:val="13"/>
                <w:szCs w:val="13"/>
              </w:rPr>
            </w:pPr>
          </w:p>
          <w:p w:rsidR="00326228" w:rsidRDefault="004B6062">
            <w:pPr>
              <w:pStyle w:val="TableParagraph"/>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88" w:type="dxa"/>
            <w:tcBorders>
              <w:top w:val="single" w:sz="5" w:space="0" w:color="000000"/>
              <w:left w:val="single" w:sz="5" w:space="0" w:color="000000"/>
              <w:bottom w:val="single" w:sz="5" w:space="0" w:color="000000"/>
              <w:right w:val="single" w:sz="5" w:space="0" w:color="000000"/>
            </w:tcBorders>
          </w:tcPr>
          <w:p w:rsidR="00326228" w:rsidRDefault="004B6062">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326228" w:rsidRDefault="004B6062">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k</w:t>
            </w:r>
          </w:p>
        </w:tc>
        <w:tc>
          <w:tcPr>
            <w:tcW w:w="1147" w:type="dxa"/>
            <w:tcBorders>
              <w:top w:val="single" w:sz="5" w:space="0" w:color="000000"/>
              <w:left w:val="single" w:sz="5" w:space="0" w:color="000000"/>
              <w:bottom w:val="single" w:sz="5" w:space="0" w:color="000000"/>
              <w:right w:val="single" w:sz="5" w:space="0" w:color="000000"/>
            </w:tcBorders>
          </w:tcPr>
          <w:p w:rsidR="00326228" w:rsidRDefault="00326228"/>
        </w:tc>
        <w:tc>
          <w:tcPr>
            <w:tcW w:w="1061" w:type="dxa"/>
            <w:tcBorders>
              <w:top w:val="single" w:sz="5" w:space="0" w:color="000000"/>
              <w:left w:val="single" w:sz="5" w:space="0" w:color="000000"/>
              <w:bottom w:val="single" w:sz="5" w:space="0" w:color="000000"/>
              <w:right w:val="single" w:sz="5" w:space="0" w:color="000000"/>
            </w:tcBorders>
          </w:tcPr>
          <w:p w:rsidR="00326228" w:rsidRDefault="00326228"/>
        </w:tc>
        <w:tc>
          <w:tcPr>
            <w:tcW w:w="1010" w:type="dxa"/>
            <w:tcBorders>
              <w:top w:val="single" w:sz="5" w:space="0" w:color="000000"/>
              <w:left w:val="single" w:sz="5" w:space="0" w:color="000000"/>
              <w:bottom w:val="single" w:sz="5" w:space="0" w:color="000000"/>
              <w:right w:val="single" w:sz="5" w:space="0" w:color="000000"/>
            </w:tcBorders>
          </w:tcPr>
          <w:p w:rsidR="00326228" w:rsidRDefault="00326228"/>
        </w:tc>
      </w:tr>
    </w:tbl>
    <w:p w:rsidR="00970DC0" w:rsidRDefault="00970DC0" w:rsidP="00B67272">
      <w:pPr>
        <w:pStyle w:val="Heading3"/>
      </w:pPr>
    </w:p>
    <w:p w:rsidR="00B67272" w:rsidRDefault="00B67272" w:rsidP="00B67272">
      <w:pPr>
        <w:pStyle w:val="Heading3"/>
      </w:pPr>
      <w:bookmarkStart w:id="199" w:name="_Toc345790205"/>
      <w:r>
        <w:t>Past Exam Questions:</w:t>
      </w:r>
      <w:bookmarkEnd w:id="199"/>
    </w:p>
    <w:p w:rsidR="00B67272" w:rsidRDefault="00B67272" w:rsidP="00B67272"/>
    <w:p w:rsidR="00B67272" w:rsidRDefault="00B67272" w:rsidP="00B67272"/>
    <w:p w:rsidR="00B67272" w:rsidRPr="00AC73ED" w:rsidRDefault="00B67272" w:rsidP="00C00ED7">
      <w:pPr>
        <w:pStyle w:val="NoSpacing"/>
        <w:numPr>
          <w:ilvl w:val="0"/>
          <w:numId w:val="176"/>
        </w:numPr>
        <w:rPr>
          <w:sz w:val="22"/>
          <w:szCs w:val="22"/>
        </w:rPr>
      </w:pPr>
      <w:r>
        <w:rPr>
          <w:noProof/>
          <w:sz w:val="22"/>
          <w:szCs w:val="22"/>
          <w:lang w:val="en-IE" w:eastAsia="en-IE"/>
        </w:rPr>
        <w:drawing>
          <wp:anchor distT="0" distB="0" distL="114300" distR="114300" simplePos="0" relativeHeight="251765248" behindDoc="0" locked="0" layoutInCell="1" allowOverlap="1" wp14:anchorId="1029D291" wp14:editId="2F7FC9D6">
            <wp:simplePos x="0" y="0"/>
            <wp:positionH relativeFrom="column">
              <wp:posOffset>4226560</wp:posOffset>
            </wp:positionH>
            <wp:positionV relativeFrom="paragraph">
              <wp:posOffset>139700</wp:posOffset>
            </wp:positionV>
            <wp:extent cx="1212215" cy="175514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1221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3ED">
        <w:rPr>
          <w:sz w:val="22"/>
          <w:szCs w:val="22"/>
          <w:lang w:val="en-IE"/>
        </w:rPr>
        <w:t>In 1932 Cockcroft and Walton succeeded in splitting lithium nuclei by bombarding them with artificially accelerated protons using a linear accelerator.</w:t>
      </w:r>
    </w:p>
    <w:p w:rsidR="00B67272" w:rsidRPr="00046E6A" w:rsidRDefault="00B67272" w:rsidP="00B67272">
      <w:pPr>
        <w:pStyle w:val="NoSpacing"/>
        <w:ind w:left="360"/>
        <w:rPr>
          <w:sz w:val="22"/>
          <w:szCs w:val="22"/>
        </w:rPr>
      </w:pPr>
      <w:r w:rsidRPr="00046E6A">
        <w:rPr>
          <w:sz w:val="22"/>
          <w:szCs w:val="22"/>
          <w:lang w:val="en-IE"/>
        </w:rPr>
        <w:t>Each time a lithium nucleus was split a pair of alpha particles was produced.</w:t>
      </w:r>
    </w:p>
    <w:p w:rsidR="00B67272" w:rsidRPr="00046E6A" w:rsidRDefault="00B67272" w:rsidP="00C00ED7">
      <w:pPr>
        <w:pStyle w:val="NoSpacing"/>
        <w:numPr>
          <w:ilvl w:val="0"/>
          <w:numId w:val="182"/>
        </w:numPr>
        <w:rPr>
          <w:sz w:val="22"/>
          <w:szCs w:val="22"/>
          <w:lang w:val="en-IE"/>
        </w:rPr>
      </w:pPr>
      <w:r w:rsidRPr="00046E6A">
        <w:rPr>
          <w:sz w:val="22"/>
          <w:szCs w:val="22"/>
          <w:lang w:val="en-IE"/>
        </w:rPr>
        <w:t xml:space="preserve">How were the protons accelerated? </w:t>
      </w:r>
    </w:p>
    <w:p w:rsidR="00B67272" w:rsidRPr="00046E6A" w:rsidRDefault="00B67272" w:rsidP="00C00ED7">
      <w:pPr>
        <w:pStyle w:val="NoSpacing"/>
        <w:numPr>
          <w:ilvl w:val="0"/>
          <w:numId w:val="182"/>
        </w:numPr>
        <w:rPr>
          <w:sz w:val="22"/>
          <w:szCs w:val="22"/>
          <w:lang w:val="en-IE"/>
        </w:rPr>
      </w:pPr>
      <w:r w:rsidRPr="00046E6A">
        <w:rPr>
          <w:sz w:val="22"/>
          <w:szCs w:val="22"/>
          <w:lang w:val="en-IE"/>
        </w:rPr>
        <w:t xml:space="preserve">How were the alpha particles detected? </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6"/>
        </w:numPr>
        <w:rPr>
          <w:i/>
          <w:iCs/>
          <w:color w:val="000000"/>
          <w:sz w:val="22"/>
          <w:szCs w:val="22"/>
        </w:rPr>
      </w:pPr>
      <w:r w:rsidRPr="00AC73ED">
        <w:rPr>
          <w:color w:val="000000"/>
          <w:sz w:val="22"/>
          <w:szCs w:val="22"/>
        </w:rPr>
        <w:t>High voltages can be used to accelerate alpha particles and protons but not neutrons.</w:t>
      </w:r>
      <w:r w:rsidRPr="00AC73ED">
        <w:rPr>
          <w:i/>
          <w:iCs/>
          <w:color w:val="000000"/>
          <w:sz w:val="22"/>
          <w:szCs w:val="22"/>
        </w:rPr>
        <w:t xml:space="preserve"> </w:t>
      </w:r>
    </w:p>
    <w:p w:rsidR="00B67272" w:rsidRPr="00046E6A" w:rsidRDefault="00B67272" w:rsidP="00B67272">
      <w:pPr>
        <w:pStyle w:val="NoSpacing"/>
        <w:ind w:left="360"/>
        <w:rPr>
          <w:i/>
          <w:iCs/>
          <w:color w:val="000000"/>
          <w:sz w:val="22"/>
          <w:szCs w:val="22"/>
        </w:rPr>
      </w:pPr>
      <w:r w:rsidRPr="00046E6A">
        <w:rPr>
          <w:color w:val="000000"/>
          <w:sz w:val="22"/>
          <w:szCs w:val="22"/>
        </w:rPr>
        <w:t>Explain why.</w:t>
      </w:r>
    </w:p>
    <w:p w:rsidR="00B67272" w:rsidRPr="00046E6A" w:rsidRDefault="00B67272" w:rsidP="00B67272">
      <w:pPr>
        <w:pStyle w:val="NoSpacing"/>
        <w:rPr>
          <w:bCs/>
          <w:sz w:val="22"/>
          <w:szCs w:val="22"/>
        </w:rPr>
      </w:pPr>
    </w:p>
    <w:p w:rsidR="00B67272" w:rsidRPr="00AC73ED" w:rsidRDefault="00B67272" w:rsidP="00C00ED7">
      <w:pPr>
        <w:pStyle w:val="NoSpacing"/>
        <w:numPr>
          <w:ilvl w:val="0"/>
          <w:numId w:val="176"/>
        </w:numPr>
        <w:rPr>
          <w:sz w:val="22"/>
          <w:szCs w:val="22"/>
          <w:lang w:eastAsia="en-IE"/>
        </w:rPr>
      </w:pPr>
      <w:r w:rsidRPr="00AC73ED">
        <w:rPr>
          <w:sz w:val="22"/>
          <w:szCs w:val="22"/>
          <w:lang w:eastAsia="en-IE"/>
        </w:rPr>
        <w:t>Most of the accelerated protons did not split a lithium nucleus. Explain why.</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6"/>
        </w:numPr>
        <w:rPr>
          <w:sz w:val="22"/>
          <w:szCs w:val="22"/>
        </w:rPr>
      </w:pPr>
      <w:r w:rsidRPr="00AC73ED">
        <w:rPr>
          <w:sz w:val="22"/>
          <w:szCs w:val="22"/>
        </w:rPr>
        <w:t xml:space="preserve">In 1932, Cockcroft and Walton carried out an experiment in which they used high-energy protons to split a lithium nucleus. Outline this experiment. </w:t>
      </w:r>
    </w:p>
    <w:p w:rsidR="00B67272" w:rsidRPr="00046E6A" w:rsidRDefault="00B67272" w:rsidP="00B67272">
      <w:pPr>
        <w:pStyle w:val="NoSpacing"/>
        <w:ind w:left="360"/>
        <w:rPr>
          <w:sz w:val="22"/>
          <w:szCs w:val="22"/>
        </w:rPr>
      </w:pPr>
    </w:p>
    <w:p w:rsidR="00B67272" w:rsidRPr="00046E6A" w:rsidRDefault="00B67272" w:rsidP="00C00ED7">
      <w:pPr>
        <w:pStyle w:val="NoSpacing"/>
        <w:numPr>
          <w:ilvl w:val="0"/>
          <w:numId w:val="176"/>
        </w:numPr>
        <w:rPr>
          <w:sz w:val="22"/>
          <w:szCs w:val="22"/>
        </w:rPr>
      </w:pPr>
    </w:p>
    <w:p w:rsidR="00B67272" w:rsidRPr="00046E6A" w:rsidRDefault="00B67272" w:rsidP="00C00ED7">
      <w:pPr>
        <w:pStyle w:val="NoSpacing"/>
        <w:numPr>
          <w:ilvl w:val="0"/>
          <w:numId w:val="172"/>
        </w:numPr>
        <w:rPr>
          <w:sz w:val="22"/>
          <w:szCs w:val="22"/>
        </w:rPr>
      </w:pPr>
      <w:r w:rsidRPr="00046E6A">
        <w:rPr>
          <w:sz w:val="22"/>
          <w:szCs w:val="22"/>
        </w:rPr>
        <w:t xml:space="preserve">Draw a labelled diagram to show how Cockcroft and Walton accelerated the protons. </w:t>
      </w:r>
    </w:p>
    <w:p w:rsidR="00B67272" w:rsidRPr="00046E6A" w:rsidRDefault="00B67272" w:rsidP="00C00ED7">
      <w:pPr>
        <w:pStyle w:val="NoSpacing"/>
        <w:numPr>
          <w:ilvl w:val="0"/>
          <w:numId w:val="172"/>
        </w:numPr>
        <w:rPr>
          <w:sz w:val="22"/>
          <w:szCs w:val="22"/>
        </w:rPr>
      </w:pPr>
      <w:r w:rsidRPr="00046E6A">
        <w:rPr>
          <w:sz w:val="22"/>
          <w:szCs w:val="22"/>
        </w:rPr>
        <w:t>What is the velocity of a proton when it is accelerated from rest through a potential difference of 700 kV?</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6"/>
        </w:numPr>
        <w:rPr>
          <w:sz w:val="22"/>
          <w:szCs w:val="22"/>
          <w:lang w:eastAsia="en-IE"/>
        </w:rPr>
      </w:pPr>
      <w:r w:rsidRPr="00AC73ED">
        <w:rPr>
          <w:sz w:val="22"/>
          <w:szCs w:val="22"/>
          <w:lang w:eastAsia="en-IE"/>
        </w:rPr>
        <w:t>Write a nuclear equation to represent the splitting of a lithium nucleus by a proton.</w:t>
      </w:r>
    </w:p>
    <w:p w:rsidR="00B67272" w:rsidRPr="00046E6A" w:rsidRDefault="00B67272" w:rsidP="00B67272">
      <w:pPr>
        <w:pStyle w:val="NoSpacing"/>
        <w:jc w:val="center"/>
        <w:rPr>
          <w:bCs/>
          <w:sz w:val="22"/>
          <w:szCs w:val="22"/>
        </w:rPr>
      </w:pPr>
    </w:p>
    <w:p w:rsidR="00B67272" w:rsidRPr="00AC73ED" w:rsidRDefault="00B67272" w:rsidP="00C00ED7">
      <w:pPr>
        <w:pStyle w:val="NoSpacing"/>
        <w:numPr>
          <w:ilvl w:val="0"/>
          <w:numId w:val="176"/>
        </w:numPr>
        <w:rPr>
          <w:sz w:val="22"/>
          <w:szCs w:val="22"/>
          <w:lang w:eastAsia="en-IE"/>
        </w:rPr>
      </w:pPr>
      <w:r w:rsidRPr="00AC73ED">
        <w:rPr>
          <w:sz w:val="22"/>
          <w:szCs w:val="22"/>
          <w:lang w:eastAsia="en-IE"/>
        </w:rPr>
        <w:t xml:space="preserve">Calculate the energy released in this reaction. </w:t>
      </w:r>
    </w:p>
    <w:p w:rsidR="00B67272" w:rsidRPr="00046E6A" w:rsidRDefault="00B67272" w:rsidP="00B67272">
      <w:pPr>
        <w:pStyle w:val="NoSpacing"/>
        <w:ind w:left="360"/>
        <w:rPr>
          <w:sz w:val="22"/>
          <w:szCs w:val="22"/>
          <w:lang w:eastAsia="en-IE"/>
        </w:rPr>
      </w:pPr>
    </w:p>
    <w:p w:rsidR="00B67272" w:rsidRPr="00AC73ED" w:rsidRDefault="00B67272" w:rsidP="00C00ED7">
      <w:pPr>
        <w:pStyle w:val="NoSpacing"/>
        <w:numPr>
          <w:ilvl w:val="0"/>
          <w:numId w:val="176"/>
        </w:numPr>
        <w:rPr>
          <w:color w:val="000000"/>
          <w:sz w:val="22"/>
          <w:szCs w:val="22"/>
        </w:rPr>
      </w:pPr>
      <w:r w:rsidRPr="00AC73ED">
        <w:rPr>
          <w:color w:val="000000"/>
          <w:sz w:val="22"/>
          <w:szCs w:val="22"/>
        </w:rPr>
        <w:t xml:space="preserve">Circular particle accelerators were later developed. </w:t>
      </w:r>
    </w:p>
    <w:p w:rsidR="00B67272" w:rsidRPr="00046E6A" w:rsidRDefault="00B67272" w:rsidP="00B67272">
      <w:pPr>
        <w:pStyle w:val="NoSpacing"/>
        <w:ind w:left="360"/>
        <w:rPr>
          <w:i/>
          <w:iCs/>
          <w:color w:val="000000"/>
          <w:sz w:val="22"/>
          <w:szCs w:val="22"/>
        </w:rPr>
      </w:pPr>
      <w:r w:rsidRPr="00046E6A">
        <w:rPr>
          <w:color w:val="000000"/>
          <w:sz w:val="22"/>
          <w:szCs w:val="22"/>
        </w:rPr>
        <w:t xml:space="preserve">Give an advantage of circular accelerators over linear accelerators. </w:t>
      </w:r>
    </w:p>
    <w:p w:rsidR="00B67272" w:rsidRPr="00046E6A" w:rsidRDefault="00B67272" w:rsidP="00B67272">
      <w:pPr>
        <w:pStyle w:val="NoSpacing"/>
        <w:ind w:left="360"/>
        <w:rPr>
          <w:iCs/>
          <w:color w:val="000000"/>
          <w:sz w:val="22"/>
          <w:szCs w:val="22"/>
        </w:rPr>
      </w:pPr>
    </w:p>
    <w:p w:rsidR="00B67272" w:rsidRPr="00AC73ED" w:rsidRDefault="00B67272" w:rsidP="00C00ED7">
      <w:pPr>
        <w:pStyle w:val="NoSpacing"/>
        <w:numPr>
          <w:ilvl w:val="0"/>
          <w:numId w:val="176"/>
        </w:numPr>
        <w:rPr>
          <w:sz w:val="22"/>
          <w:szCs w:val="22"/>
        </w:rPr>
      </w:pPr>
      <w:r w:rsidRPr="00AC73ED">
        <w:rPr>
          <w:sz w:val="22"/>
          <w:szCs w:val="22"/>
        </w:rPr>
        <w:t xml:space="preserve">In beta decay, a neutron decays into a proton with the emission of an electron. </w:t>
      </w:r>
    </w:p>
    <w:p w:rsidR="00B67272" w:rsidRPr="00046E6A" w:rsidRDefault="00B67272" w:rsidP="00B67272">
      <w:pPr>
        <w:pStyle w:val="NoSpacing"/>
        <w:ind w:left="360"/>
        <w:rPr>
          <w:sz w:val="22"/>
          <w:szCs w:val="22"/>
        </w:rPr>
      </w:pPr>
      <w:r w:rsidRPr="00046E6A">
        <w:rPr>
          <w:sz w:val="22"/>
          <w:szCs w:val="22"/>
        </w:rPr>
        <w:t xml:space="preserve">Write a nuclear equation for this decay. </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6"/>
        </w:numPr>
        <w:rPr>
          <w:sz w:val="22"/>
          <w:szCs w:val="22"/>
        </w:rPr>
      </w:pPr>
      <w:r w:rsidRPr="00AC73ED">
        <w:rPr>
          <w:sz w:val="22"/>
          <w:szCs w:val="22"/>
        </w:rPr>
        <w:t>Calculate the energy released during the decay of a neutron.</w:t>
      </w:r>
    </w:p>
    <w:p w:rsidR="00B67272" w:rsidRPr="00046E6A" w:rsidRDefault="00B67272" w:rsidP="00B67272">
      <w:pPr>
        <w:pStyle w:val="NoSpacing"/>
        <w:rPr>
          <w:color w:val="000000"/>
          <w:sz w:val="22"/>
          <w:szCs w:val="22"/>
        </w:rPr>
      </w:pPr>
    </w:p>
    <w:p w:rsidR="00B67272" w:rsidRPr="00AC73ED" w:rsidRDefault="00B67272" w:rsidP="00C00ED7">
      <w:pPr>
        <w:pStyle w:val="NoSpacing"/>
        <w:numPr>
          <w:ilvl w:val="0"/>
          <w:numId w:val="178"/>
        </w:numPr>
        <w:rPr>
          <w:color w:val="000000"/>
          <w:sz w:val="22"/>
          <w:szCs w:val="22"/>
        </w:rPr>
      </w:pPr>
      <w:r w:rsidRPr="00AC73ED">
        <w:rPr>
          <w:color w:val="000000"/>
          <w:sz w:val="22"/>
          <w:szCs w:val="22"/>
        </w:rPr>
        <w:t xml:space="preserve">The existence of the neutrino was proposed in 1930 but it was not detected until 1956. </w:t>
      </w:r>
    </w:p>
    <w:p w:rsidR="00B67272" w:rsidRDefault="00B67272" w:rsidP="00B67272">
      <w:pPr>
        <w:pStyle w:val="NoSpacing"/>
        <w:ind w:left="360"/>
        <w:rPr>
          <w:sz w:val="22"/>
          <w:szCs w:val="22"/>
        </w:rPr>
      </w:pPr>
      <w:r w:rsidRPr="00046E6A">
        <w:rPr>
          <w:color w:val="000000"/>
          <w:sz w:val="22"/>
          <w:szCs w:val="22"/>
        </w:rPr>
        <w:t xml:space="preserve">Give two reasons why </w:t>
      </w:r>
      <w:r w:rsidRPr="00046E6A">
        <w:rPr>
          <w:sz w:val="22"/>
          <w:szCs w:val="22"/>
        </w:rPr>
        <w:t xml:space="preserve">it is difficult to detect a neutrino. </w:t>
      </w:r>
    </w:p>
    <w:p w:rsidR="00B67272" w:rsidRPr="00046E6A" w:rsidRDefault="00B67272" w:rsidP="00B67272">
      <w:pPr>
        <w:pStyle w:val="NoSpacing"/>
        <w:ind w:left="360"/>
        <w:rPr>
          <w:color w:val="000000"/>
          <w:sz w:val="22"/>
          <w:szCs w:val="22"/>
        </w:rPr>
      </w:pPr>
    </w:p>
    <w:p w:rsidR="00B67272" w:rsidRPr="00AC73ED" w:rsidRDefault="00B67272" w:rsidP="00C00ED7">
      <w:pPr>
        <w:pStyle w:val="NoSpacing"/>
        <w:numPr>
          <w:ilvl w:val="0"/>
          <w:numId w:val="178"/>
        </w:numPr>
        <w:rPr>
          <w:sz w:val="22"/>
          <w:szCs w:val="22"/>
        </w:rPr>
      </w:pPr>
      <w:r w:rsidRPr="00AC73ED">
        <w:rPr>
          <w:sz w:val="22"/>
          <w:szCs w:val="22"/>
        </w:rPr>
        <w:t xml:space="preserve"> In beta decay it appeared that momentum was not conserved. </w:t>
      </w:r>
    </w:p>
    <w:p w:rsidR="00B67272" w:rsidRDefault="00B67272" w:rsidP="00B67272">
      <w:pPr>
        <w:pStyle w:val="NoSpacing"/>
        <w:ind w:left="360"/>
        <w:rPr>
          <w:sz w:val="22"/>
          <w:szCs w:val="22"/>
        </w:rPr>
      </w:pPr>
      <w:r w:rsidRPr="00046E6A">
        <w:rPr>
          <w:sz w:val="22"/>
          <w:szCs w:val="22"/>
        </w:rPr>
        <w:t>How did Fermi’s theory of radioactive decay resolve this?</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8"/>
        </w:numPr>
        <w:rPr>
          <w:sz w:val="22"/>
          <w:szCs w:val="22"/>
        </w:rPr>
      </w:pPr>
      <w:r w:rsidRPr="00AC73ED">
        <w:rPr>
          <w:sz w:val="22"/>
          <w:szCs w:val="22"/>
        </w:rPr>
        <w:lastRenderedPageBreak/>
        <w:t xml:space="preserve">Momentum and energy do not appear to be conserved in beta decay. </w:t>
      </w:r>
    </w:p>
    <w:p w:rsidR="00B67272" w:rsidRDefault="00B67272" w:rsidP="00B67272">
      <w:pPr>
        <w:pStyle w:val="NoSpacing"/>
        <w:ind w:left="360"/>
        <w:rPr>
          <w:sz w:val="22"/>
          <w:szCs w:val="22"/>
        </w:rPr>
      </w:pPr>
      <w:r w:rsidRPr="00046E6A">
        <w:rPr>
          <w:sz w:val="22"/>
          <w:szCs w:val="22"/>
        </w:rPr>
        <w:t xml:space="preserve">Explain how the existence of the neutrino, which was first named by Enrico Fermi, resolved this. </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9"/>
        </w:numPr>
        <w:rPr>
          <w:sz w:val="22"/>
          <w:szCs w:val="22"/>
        </w:rPr>
      </w:pPr>
      <w:r w:rsidRPr="00AC73ED">
        <w:rPr>
          <w:sz w:val="22"/>
          <w:szCs w:val="22"/>
        </w:rPr>
        <w:t xml:space="preserve">Compare the properties of an electron with that of a positron. </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9"/>
        </w:numPr>
        <w:rPr>
          <w:sz w:val="22"/>
          <w:szCs w:val="22"/>
        </w:rPr>
      </w:pPr>
      <w:r w:rsidRPr="00AC73ED">
        <w:rPr>
          <w:sz w:val="22"/>
          <w:szCs w:val="22"/>
        </w:rPr>
        <w:t xml:space="preserve">What happens when an electron meets a positron? </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79"/>
        </w:numPr>
        <w:rPr>
          <w:color w:val="000000"/>
          <w:sz w:val="22"/>
          <w:szCs w:val="22"/>
        </w:rPr>
      </w:pPr>
      <w:r w:rsidRPr="00AC73ED">
        <w:rPr>
          <w:color w:val="000000"/>
          <w:sz w:val="22"/>
          <w:szCs w:val="22"/>
        </w:rPr>
        <w:t>Give one contribution made to Physics by Paul Dirac.</w:t>
      </w:r>
    </w:p>
    <w:p w:rsidR="00B67272" w:rsidRPr="00046E6A" w:rsidRDefault="00B67272" w:rsidP="00B67272">
      <w:pPr>
        <w:pStyle w:val="NoSpacing"/>
        <w:rPr>
          <w:color w:val="000000"/>
          <w:sz w:val="22"/>
          <w:szCs w:val="22"/>
        </w:rPr>
      </w:pPr>
    </w:p>
    <w:p w:rsidR="00B67272" w:rsidRPr="00AC73ED" w:rsidRDefault="00B67272" w:rsidP="00C00ED7">
      <w:pPr>
        <w:pStyle w:val="NoSpacing"/>
        <w:numPr>
          <w:ilvl w:val="0"/>
          <w:numId w:val="175"/>
        </w:numPr>
        <w:rPr>
          <w:i/>
          <w:iCs/>
          <w:color w:val="000000"/>
          <w:sz w:val="22"/>
          <w:szCs w:val="22"/>
        </w:rPr>
      </w:pPr>
      <w:r w:rsidRPr="00AC73ED">
        <w:rPr>
          <w:color w:val="000000"/>
          <w:sz w:val="22"/>
          <w:szCs w:val="22"/>
        </w:rPr>
        <w:t>In an accelerator, two high-speed protons collide and a series of new particles are produced, in addition to the two original protons. Explain why new particles are produced.</w:t>
      </w:r>
    </w:p>
    <w:p w:rsidR="00B67272" w:rsidRPr="00046E6A" w:rsidRDefault="00B67272" w:rsidP="00B67272">
      <w:pPr>
        <w:pStyle w:val="NoSpacing"/>
        <w:ind w:left="360"/>
        <w:rPr>
          <w:iCs/>
          <w:color w:val="000000"/>
          <w:sz w:val="22"/>
          <w:szCs w:val="22"/>
        </w:rPr>
      </w:pPr>
    </w:p>
    <w:p w:rsidR="00B67272" w:rsidRPr="00AC73ED" w:rsidRDefault="00B67272" w:rsidP="00C00ED7">
      <w:pPr>
        <w:pStyle w:val="NoSpacing"/>
        <w:numPr>
          <w:ilvl w:val="0"/>
          <w:numId w:val="175"/>
        </w:numPr>
        <w:rPr>
          <w:color w:val="000000"/>
          <w:sz w:val="22"/>
          <w:szCs w:val="22"/>
        </w:rPr>
      </w:pPr>
      <w:r w:rsidRPr="00AC73ED">
        <w:rPr>
          <w:sz w:val="22"/>
          <w:szCs w:val="22"/>
          <w:lang w:eastAsia="en-IE"/>
        </w:rPr>
        <w:t>Cockcroft and Walton’s apparatus is now displayed at CERN in Switzerland, where very high energy protons are used in the Large Hadron Collider.</w:t>
      </w:r>
    </w:p>
    <w:p w:rsidR="00B67272" w:rsidRPr="00046E6A" w:rsidRDefault="00B67272" w:rsidP="00B67272">
      <w:pPr>
        <w:pStyle w:val="NoSpacing"/>
        <w:ind w:left="360"/>
        <w:rPr>
          <w:color w:val="000000"/>
          <w:sz w:val="22"/>
          <w:szCs w:val="22"/>
        </w:rPr>
      </w:pPr>
      <w:r w:rsidRPr="00046E6A">
        <w:rPr>
          <w:sz w:val="22"/>
          <w:szCs w:val="22"/>
          <w:lang w:eastAsia="en-IE"/>
        </w:rPr>
        <w:t xml:space="preserve">In the Large Hadron Collider, two beams of protons are accelerated to high energies in a circular accelerator. The two beams of protons then collide producing new particles. </w:t>
      </w:r>
    </w:p>
    <w:p w:rsidR="00B67272" w:rsidRPr="00046E6A" w:rsidRDefault="00B67272" w:rsidP="00B67272">
      <w:pPr>
        <w:pStyle w:val="NoSpacing"/>
        <w:ind w:left="360"/>
        <w:rPr>
          <w:color w:val="000000"/>
          <w:sz w:val="22"/>
          <w:szCs w:val="22"/>
        </w:rPr>
      </w:pPr>
      <w:r w:rsidRPr="00046E6A">
        <w:rPr>
          <w:sz w:val="22"/>
          <w:szCs w:val="22"/>
          <w:lang w:eastAsia="en-IE"/>
        </w:rPr>
        <w:t>Each proton in the beams has a kinetic energy of 2.0 GeV.</w:t>
      </w:r>
    </w:p>
    <w:p w:rsidR="00B67272" w:rsidRPr="00046E6A" w:rsidRDefault="00B67272" w:rsidP="00C00ED7">
      <w:pPr>
        <w:pStyle w:val="NoSpacing"/>
        <w:numPr>
          <w:ilvl w:val="0"/>
          <w:numId w:val="181"/>
        </w:numPr>
        <w:rPr>
          <w:sz w:val="22"/>
          <w:szCs w:val="22"/>
          <w:lang w:eastAsia="en-IE"/>
        </w:rPr>
      </w:pPr>
      <w:r w:rsidRPr="00046E6A">
        <w:rPr>
          <w:sz w:val="22"/>
          <w:szCs w:val="22"/>
          <w:lang w:eastAsia="en-IE"/>
        </w:rPr>
        <w:t>Explain why new particles are formed.</w:t>
      </w:r>
    </w:p>
    <w:p w:rsidR="00B67272" w:rsidRPr="00046E6A" w:rsidRDefault="00B67272" w:rsidP="00C00ED7">
      <w:pPr>
        <w:pStyle w:val="NoSpacing"/>
        <w:numPr>
          <w:ilvl w:val="0"/>
          <w:numId w:val="181"/>
        </w:numPr>
        <w:rPr>
          <w:sz w:val="22"/>
          <w:szCs w:val="22"/>
          <w:lang w:eastAsia="en-IE"/>
        </w:rPr>
      </w:pPr>
      <w:r w:rsidRPr="00046E6A">
        <w:rPr>
          <w:sz w:val="22"/>
          <w:szCs w:val="22"/>
          <w:lang w:eastAsia="en-IE"/>
        </w:rPr>
        <w:t xml:space="preserve">What is the maximum net mass of the new particles created per collision? </w:t>
      </w:r>
    </w:p>
    <w:p w:rsidR="00B67272" w:rsidRPr="00046E6A" w:rsidRDefault="00B67272" w:rsidP="00B67272">
      <w:pPr>
        <w:pStyle w:val="NoSpacing"/>
        <w:ind w:left="360"/>
        <w:rPr>
          <w:color w:val="000000"/>
          <w:sz w:val="22"/>
          <w:szCs w:val="22"/>
        </w:rPr>
      </w:pPr>
    </w:p>
    <w:p w:rsidR="00B67272" w:rsidRPr="00046E6A" w:rsidRDefault="00B67272" w:rsidP="00C00ED7">
      <w:pPr>
        <w:pStyle w:val="NoSpacing"/>
        <w:numPr>
          <w:ilvl w:val="0"/>
          <w:numId w:val="175"/>
        </w:numPr>
        <w:rPr>
          <w:color w:val="000000"/>
          <w:sz w:val="22"/>
          <w:szCs w:val="22"/>
        </w:rPr>
      </w:pPr>
    </w:p>
    <w:p w:rsidR="00B67272" w:rsidRPr="00046E6A" w:rsidRDefault="00B67272" w:rsidP="00C00ED7">
      <w:pPr>
        <w:pStyle w:val="NoSpacing"/>
        <w:numPr>
          <w:ilvl w:val="0"/>
          <w:numId w:val="174"/>
        </w:numPr>
        <w:rPr>
          <w:sz w:val="22"/>
          <w:szCs w:val="22"/>
        </w:rPr>
      </w:pPr>
      <w:r w:rsidRPr="00046E6A">
        <w:rPr>
          <w:bCs/>
          <w:sz w:val="22"/>
          <w:szCs w:val="22"/>
        </w:rPr>
        <w:t xml:space="preserve">In a circular accelerator, two protons, each with a kinetic energy of 1 GeV, travelling in opposite directions, collide. After the collision two protons and three pions are emitted. </w:t>
      </w:r>
    </w:p>
    <w:p w:rsidR="00B67272" w:rsidRPr="00046E6A" w:rsidRDefault="00B67272" w:rsidP="00B67272">
      <w:pPr>
        <w:pStyle w:val="NoSpacing"/>
        <w:ind w:left="360"/>
        <w:rPr>
          <w:bCs/>
          <w:sz w:val="22"/>
          <w:szCs w:val="22"/>
        </w:rPr>
      </w:pPr>
      <w:r w:rsidRPr="00046E6A">
        <w:rPr>
          <w:bCs/>
          <w:sz w:val="22"/>
          <w:szCs w:val="22"/>
        </w:rPr>
        <w:t xml:space="preserve">What is the net charge of the three pions? Justify your answer. </w:t>
      </w:r>
    </w:p>
    <w:p w:rsidR="00B67272" w:rsidRPr="00046E6A" w:rsidRDefault="00B67272" w:rsidP="00C00ED7">
      <w:pPr>
        <w:pStyle w:val="NoSpacing"/>
        <w:numPr>
          <w:ilvl w:val="0"/>
          <w:numId w:val="174"/>
        </w:numPr>
        <w:rPr>
          <w:bCs/>
          <w:sz w:val="22"/>
          <w:szCs w:val="22"/>
        </w:rPr>
      </w:pPr>
      <w:r w:rsidRPr="00046E6A">
        <w:rPr>
          <w:bCs/>
          <w:sz w:val="22"/>
          <w:szCs w:val="22"/>
        </w:rPr>
        <w:t>Calculate the combined kinetic energy of the particles after the collision.</w:t>
      </w:r>
    </w:p>
    <w:p w:rsidR="00B67272" w:rsidRPr="00046E6A" w:rsidRDefault="00B67272" w:rsidP="00C00ED7">
      <w:pPr>
        <w:pStyle w:val="NoSpacing"/>
        <w:numPr>
          <w:ilvl w:val="0"/>
          <w:numId w:val="174"/>
        </w:numPr>
        <w:rPr>
          <w:bCs/>
          <w:sz w:val="22"/>
          <w:szCs w:val="22"/>
        </w:rPr>
      </w:pPr>
      <w:r w:rsidRPr="00046E6A">
        <w:rPr>
          <w:bCs/>
          <w:sz w:val="22"/>
          <w:szCs w:val="22"/>
        </w:rPr>
        <w:t>Calculate the maximum number of pions that could have been created during the collision.</w:t>
      </w:r>
    </w:p>
    <w:p w:rsidR="00B67272" w:rsidRPr="00046E6A" w:rsidRDefault="00B67272" w:rsidP="00B67272">
      <w:pPr>
        <w:pStyle w:val="NoSpacing"/>
        <w:ind w:left="360"/>
        <w:rPr>
          <w:bCs/>
          <w:sz w:val="22"/>
          <w:szCs w:val="22"/>
        </w:rPr>
      </w:pPr>
    </w:p>
    <w:p w:rsidR="00B67272" w:rsidRPr="00AC73ED" w:rsidRDefault="00B67272" w:rsidP="00C00ED7">
      <w:pPr>
        <w:pStyle w:val="NoSpacing"/>
        <w:numPr>
          <w:ilvl w:val="0"/>
          <w:numId w:val="175"/>
        </w:numPr>
        <w:rPr>
          <w:color w:val="000000"/>
          <w:sz w:val="22"/>
          <w:szCs w:val="22"/>
        </w:rPr>
      </w:pPr>
      <w:r w:rsidRPr="00AC73ED">
        <w:rPr>
          <w:color w:val="000000"/>
          <w:sz w:val="22"/>
          <w:szCs w:val="22"/>
        </w:rPr>
        <w:t>The following reaction represents pair production: γ → e</w:t>
      </w:r>
      <w:r w:rsidRPr="00AC73ED">
        <w:rPr>
          <w:color w:val="000000"/>
          <w:sz w:val="22"/>
          <w:szCs w:val="22"/>
          <w:vertAlign w:val="superscript"/>
        </w:rPr>
        <w:t>+</w:t>
      </w:r>
      <w:r w:rsidRPr="00AC73ED">
        <w:rPr>
          <w:color w:val="000000"/>
          <w:sz w:val="22"/>
          <w:szCs w:val="22"/>
        </w:rPr>
        <w:t xml:space="preserve"> + e</w:t>
      </w:r>
      <w:r w:rsidRPr="00AC73ED">
        <w:rPr>
          <w:color w:val="000000"/>
          <w:sz w:val="22"/>
          <w:szCs w:val="22"/>
          <w:vertAlign w:val="superscript"/>
        </w:rPr>
        <w:t>–</w:t>
      </w:r>
    </w:p>
    <w:p w:rsidR="00B67272" w:rsidRPr="00046E6A" w:rsidRDefault="00B67272" w:rsidP="00B67272">
      <w:pPr>
        <w:pStyle w:val="NoSpacing"/>
        <w:ind w:left="360"/>
        <w:rPr>
          <w:color w:val="000000"/>
          <w:sz w:val="22"/>
          <w:szCs w:val="22"/>
        </w:rPr>
      </w:pPr>
      <w:r w:rsidRPr="00046E6A">
        <w:rPr>
          <w:color w:val="000000"/>
          <w:sz w:val="22"/>
          <w:szCs w:val="22"/>
        </w:rPr>
        <w:t xml:space="preserve">Calculate the minimum frequency of the γ-ray photon required for this reaction to occur. </w:t>
      </w:r>
    </w:p>
    <w:p w:rsidR="00B67272" w:rsidRPr="00046E6A" w:rsidRDefault="00B67272" w:rsidP="00B67272">
      <w:pPr>
        <w:pStyle w:val="NoSpacing"/>
        <w:ind w:left="360"/>
        <w:rPr>
          <w:color w:val="000000"/>
          <w:sz w:val="22"/>
          <w:szCs w:val="22"/>
        </w:rPr>
      </w:pPr>
    </w:p>
    <w:p w:rsidR="00B67272" w:rsidRPr="00AC73ED" w:rsidRDefault="00B67272" w:rsidP="00C00ED7">
      <w:pPr>
        <w:pStyle w:val="NoSpacing"/>
        <w:numPr>
          <w:ilvl w:val="0"/>
          <w:numId w:val="175"/>
        </w:numPr>
        <w:rPr>
          <w:color w:val="000000"/>
          <w:sz w:val="22"/>
          <w:szCs w:val="22"/>
        </w:rPr>
      </w:pPr>
      <w:r w:rsidRPr="00AC73ED">
        <w:rPr>
          <w:color w:val="000000"/>
          <w:sz w:val="22"/>
          <w:szCs w:val="22"/>
        </w:rPr>
        <w:t>What is the effect on the products of a pair production reaction if the frequency of the γ-ray photon exceeds the minimum value?</w:t>
      </w:r>
    </w:p>
    <w:p w:rsidR="00B67272" w:rsidRPr="00046E6A" w:rsidRDefault="00B67272" w:rsidP="00B67272">
      <w:pPr>
        <w:rPr>
          <w:bCs/>
        </w:rPr>
      </w:pPr>
    </w:p>
    <w:p w:rsidR="00B67272" w:rsidRPr="00046E6A" w:rsidRDefault="00B67272" w:rsidP="00C00ED7">
      <w:pPr>
        <w:pStyle w:val="NoSpacing"/>
        <w:numPr>
          <w:ilvl w:val="0"/>
          <w:numId w:val="180"/>
        </w:numPr>
        <w:rPr>
          <w:color w:val="000000"/>
          <w:sz w:val="22"/>
          <w:szCs w:val="22"/>
        </w:rPr>
      </w:pPr>
    </w:p>
    <w:p w:rsidR="00B67272" w:rsidRDefault="00B67272" w:rsidP="00B67272">
      <w:pPr>
        <w:pStyle w:val="NoSpacing"/>
        <w:ind w:left="360"/>
        <w:rPr>
          <w:color w:val="000000"/>
          <w:sz w:val="22"/>
          <w:szCs w:val="22"/>
        </w:rPr>
      </w:pPr>
      <w:r w:rsidRPr="00046E6A">
        <w:rPr>
          <w:color w:val="000000"/>
          <w:sz w:val="22"/>
          <w:szCs w:val="22"/>
        </w:rPr>
        <w:t xml:space="preserve">During a nuclear interaction an antiproton collides with a proton. </w:t>
      </w:r>
    </w:p>
    <w:p w:rsidR="00B67272" w:rsidRPr="00046E6A" w:rsidRDefault="00B67272" w:rsidP="00B67272">
      <w:pPr>
        <w:pStyle w:val="NoSpacing"/>
        <w:ind w:left="360"/>
        <w:rPr>
          <w:color w:val="000000"/>
          <w:sz w:val="22"/>
          <w:szCs w:val="22"/>
        </w:rPr>
      </w:pPr>
      <w:r w:rsidRPr="00046E6A">
        <w:rPr>
          <w:color w:val="000000"/>
          <w:sz w:val="22"/>
          <w:szCs w:val="22"/>
        </w:rPr>
        <w:t>Pair annihilation takes place and two gamma ray photons of the same frequency are produced.</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 xml:space="preserve">What is a photon? </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Calculate the frequency of a photon produced during the interaction.</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 xml:space="preserve">Why are two photos produced? </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 xml:space="preserve">Describe the motion of the photons after the interaction. </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 xml:space="preserve">How is charge conserved during this interaction? </w:t>
      </w:r>
    </w:p>
    <w:p w:rsidR="00B67272" w:rsidRPr="00046E6A" w:rsidRDefault="00B67272" w:rsidP="00C00ED7">
      <w:pPr>
        <w:pStyle w:val="NoSpacing"/>
        <w:numPr>
          <w:ilvl w:val="0"/>
          <w:numId w:val="173"/>
        </w:numPr>
        <w:rPr>
          <w:color w:val="000000"/>
          <w:sz w:val="22"/>
          <w:szCs w:val="22"/>
        </w:rPr>
      </w:pPr>
      <w:r w:rsidRPr="00046E6A">
        <w:rPr>
          <w:color w:val="000000"/>
          <w:sz w:val="22"/>
          <w:szCs w:val="22"/>
        </w:rPr>
        <w:t xml:space="preserve">After the annihilation, pairs of negative and positive pions are produced. Explain why. </w:t>
      </w:r>
    </w:p>
    <w:p w:rsidR="00B67272" w:rsidRPr="00046E6A" w:rsidRDefault="00B67272" w:rsidP="00B67272">
      <w:pPr>
        <w:pStyle w:val="Default"/>
        <w:ind w:left="360"/>
        <w:rPr>
          <w:sz w:val="22"/>
          <w:szCs w:val="22"/>
        </w:rPr>
      </w:pPr>
    </w:p>
    <w:p w:rsidR="00B67272" w:rsidRDefault="00B67272" w:rsidP="00C00ED7">
      <w:pPr>
        <w:pStyle w:val="NoSpacing"/>
        <w:numPr>
          <w:ilvl w:val="0"/>
          <w:numId w:val="180"/>
        </w:numPr>
        <w:rPr>
          <w:color w:val="000000"/>
          <w:sz w:val="22"/>
          <w:szCs w:val="22"/>
        </w:rPr>
      </w:pPr>
      <w:r w:rsidRPr="00B67272">
        <w:rPr>
          <w:color w:val="000000"/>
          <w:sz w:val="22"/>
          <w:szCs w:val="22"/>
        </w:rPr>
        <w:t xml:space="preserve">Write a reaction that represents pair annihilation. </w:t>
      </w:r>
    </w:p>
    <w:p w:rsidR="00B67272" w:rsidRDefault="00B67272" w:rsidP="00B67272">
      <w:pPr>
        <w:pStyle w:val="NoSpacing"/>
        <w:rPr>
          <w:color w:val="000000"/>
          <w:sz w:val="22"/>
          <w:szCs w:val="22"/>
        </w:rPr>
      </w:pPr>
    </w:p>
    <w:p w:rsidR="00B67272" w:rsidRPr="00B67272" w:rsidRDefault="00B67272" w:rsidP="00C00ED7">
      <w:pPr>
        <w:pStyle w:val="NoSpacing"/>
        <w:numPr>
          <w:ilvl w:val="0"/>
          <w:numId w:val="180"/>
        </w:numPr>
        <w:rPr>
          <w:color w:val="000000"/>
          <w:sz w:val="22"/>
          <w:szCs w:val="22"/>
        </w:rPr>
      </w:pPr>
      <w:r>
        <w:rPr>
          <w:color w:val="000000"/>
          <w:sz w:val="22"/>
          <w:szCs w:val="22"/>
        </w:rPr>
        <w:t>E</w:t>
      </w:r>
      <w:r w:rsidRPr="00B67272">
        <w:rPr>
          <w:color w:val="000000"/>
          <w:sz w:val="22"/>
          <w:szCs w:val="22"/>
        </w:rPr>
        <w:t>xplain how the principle of conservation of charge and the principle of conservation of momentum apply in pair annihilation</w:t>
      </w:r>
    </w:p>
    <w:p w:rsidR="00B67272" w:rsidRPr="00AC73ED" w:rsidRDefault="00B67272" w:rsidP="00B67272">
      <w:pPr>
        <w:pStyle w:val="NoSpacing"/>
        <w:ind w:left="360"/>
        <w:rPr>
          <w:color w:val="000000"/>
          <w:sz w:val="22"/>
          <w:szCs w:val="22"/>
        </w:rPr>
      </w:pPr>
    </w:p>
    <w:p w:rsidR="00B67272" w:rsidRPr="00AC73ED" w:rsidRDefault="00B67272" w:rsidP="00B67272">
      <w:pPr>
        <w:pStyle w:val="NoSpacing"/>
        <w:ind w:left="360"/>
        <w:rPr>
          <w:color w:val="000000"/>
          <w:sz w:val="22"/>
          <w:szCs w:val="22"/>
        </w:rPr>
      </w:pPr>
    </w:p>
    <w:p w:rsidR="00B67272" w:rsidRPr="00AC73ED" w:rsidRDefault="00B67272" w:rsidP="00C00ED7">
      <w:pPr>
        <w:pStyle w:val="NoSpacing"/>
        <w:numPr>
          <w:ilvl w:val="0"/>
          <w:numId w:val="180"/>
        </w:numPr>
        <w:rPr>
          <w:color w:val="000000"/>
          <w:sz w:val="22"/>
          <w:szCs w:val="22"/>
        </w:rPr>
      </w:pPr>
      <w:r w:rsidRPr="00AC73ED">
        <w:rPr>
          <w:sz w:val="22"/>
          <w:szCs w:val="22"/>
        </w:rPr>
        <w:t xml:space="preserve">Baryons and mesons are made up of quarks and experience the four fundamental forces of nature. </w:t>
      </w:r>
    </w:p>
    <w:p w:rsidR="00B67272" w:rsidRDefault="00B67272" w:rsidP="00B67272">
      <w:pPr>
        <w:pStyle w:val="NoSpacing"/>
        <w:ind w:left="360"/>
        <w:rPr>
          <w:sz w:val="22"/>
          <w:szCs w:val="22"/>
        </w:rPr>
      </w:pPr>
      <w:r w:rsidRPr="00046E6A">
        <w:rPr>
          <w:sz w:val="22"/>
          <w:szCs w:val="22"/>
        </w:rPr>
        <w:t>List the four fundamental forces and state the range of each one.</w:t>
      </w:r>
    </w:p>
    <w:p w:rsidR="00B67272" w:rsidRPr="00046E6A" w:rsidRDefault="00B67272" w:rsidP="00B67272">
      <w:pPr>
        <w:pStyle w:val="NoSpacing"/>
        <w:ind w:left="360"/>
        <w:rPr>
          <w:sz w:val="22"/>
          <w:szCs w:val="22"/>
        </w:rPr>
      </w:pPr>
    </w:p>
    <w:p w:rsidR="00B67272" w:rsidRPr="00AC73ED" w:rsidRDefault="00B67272" w:rsidP="00C00ED7">
      <w:pPr>
        <w:pStyle w:val="NoSpacing"/>
        <w:numPr>
          <w:ilvl w:val="0"/>
          <w:numId w:val="180"/>
        </w:numPr>
        <w:rPr>
          <w:color w:val="000000"/>
          <w:sz w:val="22"/>
          <w:szCs w:val="22"/>
        </w:rPr>
      </w:pPr>
      <w:r w:rsidRPr="00AC73ED">
        <w:rPr>
          <w:color w:val="000000"/>
          <w:sz w:val="22"/>
          <w:szCs w:val="22"/>
        </w:rPr>
        <w:t xml:space="preserve">List the fundamental forces of nature that pions experience. </w:t>
      </w:r>
    </w:p>
    <w:p w:rsidR="00B67272" w:rsidRPr="00046E6A" w:rsidRDefault="00B67272" w:rsidP="00B67272">
      <w:pPr>
        <w:pStyle w:val="Default"/>
        <w:ind w:left="360"/>
        <w:rPr>
          <w:sz w:val="22"/>
          <w:szCs w:val="22"/>
        </w:rPr>
      </w:pPr>
    </w:p>
    <w:p w:rsidR="00B67272" w:rsidRPr="00AC73ED" w:rsidRDefault="00B67272" w:rsidP="00C00ED7">
      <w:pPr>
        <w:pStyle w:val="NoSpacing"/>
        <w:numPr>
          <w:ilvl w:val="0"/>
          <w:numId w:val="180"/>
        </w:numPr>
        <w:rPr>
          <w:color w:val="000000"/>
          <w:sz w:val="22"/>
          <w:szCs w:val="22"/>
        </w:rPr>
      </w:pPr>
      <w:r w:rsidRPr="00AC73ED">
        <w:rPr>
          <w:color w:val="000000"/>
          <w:sz w:val="22"/>
          <w:szCs w:val="22"/>
        </w:rPr>
        <w:t>Name the fundamental force of nature that holds the nucleus together.</w:t>
      </w:r>
    </w:p>
    <w:p w:rsidR="00B67272" w:rsidRPr="00046E6A" w:rsidRDefault="00B67272" w:rsidP="00B67272">
      <w:pPr>
        <w:pStyle w:val="NoSpacing"/>
        <w:ind w:left="360"/>
        <w:rPr>
          <w:color w:val="000000"/>
          <w:sz w:val="22"/>
          <w:szCs w:val="22"/>
        </w:rPr>
      </w:pPr>
    </w:p>
    <w:p w:rsidR="00B67272" w:rsidRPr="00AC73ED" w:rsidRDefault="00B67272" w:rsidP="00C00ED7">
      <w:pPr>
        <w:pStyle w:val="Default"/>
        <w:numPr>
          <w:ilvl w:val="0"/>
          <w:numId w:val="180"/>
        </w:numPr>
        <w:rPr>
          <w:sz w:val="22"/>
          <w:szCs w:val="22"/>
        </w:rPr>
      </w:pPr>
      <w:r w:rsidRPr="00AC73ED">
        <w:rPr>
          <w:sz w:val="22"/>
          <w:szCs w:val="22"/>
        </w:rPr>
        <w:t>Beta decay is associated with the weak nuclear force.</w:t>
      </w:r>
    </w:p>
    <w:p w:rsidR="00B67272" w:rsidRPr="00046E6A" w:rsidRDefault="00B67272" w:rsidP="00B67272">
      <w:pPr>
        <w:pStyle w:val="NoSpacing"/>
        <w:ind w:left="360"/>
        <w:rPr>
          <w:sz w:val="22"/>
          <w:szCs w:val="22"/>
        </w:rPr>
      </w:pPr>
      <w:r w:rsidRPr="00046E6A">
        <w:rPr>
          <w:sz w:val="22"/>
          <w:szCs w:val="22"/>
        </w:rPr>
        <w:t xml:space="preserve">List two other fundamental forces of nature and give one property of each force. </w:t>
      </w:r>
    </w:p>
    <w:p w:rsidR="00B67272" w:rsidRDefault="00B67272" w:rsidP="00B67272">
      <w:pPr>
        <w:pStyle w:val="NoSpacing"/>
        <w:ind w:left="360"/>
        <w:rPr>
          <w:sz w:val="22"/>
          <w:szCs w:val="22"/>
        </w:rPr>
      </w:pPr>
    </w:p>
    <w:p w:rsidR="00B67272" w:rsidRPr="00AC73ED" w:rsidRDefault="00B67272" w:rsidP="00C00ED7">
      <w:pPr>
        <w:pStyle w:val="NoSpacing"/>
        <w:numPr>
          <w:ilvl w:val="0"/>
          <w:numId w:val="180"/>
        </w:numPr>
        <w:rPr>
          <w:sz w:val="22"/>
          <w:szCs w:val="22"/>
        </w:rPr>
      </w:pPr>
      <w:r w:rsidRPr="00AC73ED">
        <w:rPr>
          <w:sz w:val="22"/>
          <w:szCs w:val="22"/>
        </w:rPr>
        <w:t xml:space="preserve">Name the four fundamental forces of nature. </w:t>
      </w:r>
    </w:p>
    <w:p w:rsidR="00B67272" w:rsidRDefault="00B67272" w:rsidP="00B67272">
      <w:pPr>
        <w:pStyle w:val="NoSpacing"/>
        <w:ind w:left="360"/>
        <w:rPr>
          <w:sz w:val="22"/>
          <w:szCs w:val="22"/>
        </w:rPr>
      </w:pPr>
    </w:p>
    <w:p w:rsidR="00B67272" w:rsidRPr="00AC73ED" w:rsidRDefault="00B67272" w:rsidP="00C00ED7">
      <w:pPr>
        <w:pStyle w:val="NoSpacing"/>
        <w:numPr>
          <w:ilvl w:val="0"/>
          <w:numId w:val="180"/>
        </w:numPr>
        <w:rPr>
          <w:sz w:val="22"/>
          <w:szCs w:val="22"/>
        </w:rPr>
      </w:pPr>
      <w:r w:rsidRPr="00AC73ED">
        <w:rPr>
          <w:sz w:val="22"/>
          <w:szCs w:val="22"/>
        </w:rPr>
        <w:t xml:space="preserve">Which force is responsible for binding the nucleus of an atom? </w:t>
      </w:r>
    </w:p>
    <w:p w:rsidR="00B67272" w:rsidRDefault="00B67272" w:rsidP="00B67272">
      <w:pPr>
        <w:pStyle w:val="NoSpacing"/>
        <w:ind w:left="360"/>
        <w:rPr>
          <w:sz w:val="22"/>
          <w:szCs w:val="22"/>
        </w:rPr>
      </w:pPr>
    </w:p>
    <w:p w:rsidR="00B67272" w:rsidRPr="00AC73ED" w:rsidRDefault="00B67272" w:rsidP="00C00ED7">
      <w:pPr>
        <w:pStyle w:val="NoSpacing"/>
        <w:numPr>
          <w:ilvl w:val="0"/>
          <w:numId w:val="180"/>
        </w:numPr>
        <w:rPr>
          <w:sz w:val="22"/>
          <w:szCs w:val="22"/>
          <w:lang w:eastAsia="en-IE"/>
        </w:rPr>
      </w:pPr>
      <w:r w:rsidRPr="00AC73ED">
        <w:rPr>
          <w:sz w:val="22"/>
          <w:szCs w:val="22"/>
          <w:lang w:eastAsia="en-IE"/>
        </w:rPr>
        <w:t xml:space="preserve">Arrange the fundamental forces of nature in increasing order of strength. </w:t>
      </w:r>
    </w:p>
    <w:p w:rsidR="00B67272" w:rsidRDefault="00B67272" w:rsidP="00B67272">
      <w:pPr>
        <w:pStyle w:val="NoSpacing"/>
        <w:ind w:left="360"/>
        <w:rPr>
          <w:sz w:val="22"/>
          <w:szCs w:val="22"/>
        </w:rPr>
      </w:pPr>
    </w:p>
    <w:p w:rsidR="00B67272" w:rsidRPr="00AC73ED" w:rsidRDefault="00B67272" w:rsidP="00C00ED7">
      <w:pPr>
        <w:pStyle w:val="NoSpacing"/>
        <w:numPr>
          <w:ilvl w:val="0"/>
          <w:numId w:val="180"/>
        </w:numPr>
        <w:rPr>
          <w:sz w:val="22"/>
          <w:szCs w:val="22"/>
        </w:rPr>
      </w:pPr>
      <w:r w:rsidRPr="00AC73ED">
        <w:rPr>
          <w:sz w:val="22"/>
          <w:szCs w:val="22"/>
        </w:rPr>
        <w:t>Give two properties of the strong force.</w:t>
      </w:r>
    </w:p>
    <w:p w:rsidR="00B67272" w:rsidRPr="00046E6A" w:rsidRDefault="00B67272" w:rsidP="00B67272">
      <w:pPr>
        <w:pStyle w:val="NoSpacing"/>
        <w:rPr>
          <w:color w:val="000000"/>
          <w:sz w:val="22"/>
          <w:szCs w:val="22"/>
        </w:rPr>
      </w:pPr>
    </w:p>
    <w:p w:rsidR="00B67272" w:rsidRPr="00AC73ED" w:rsidRDefault="00B67272" w:rsidP="00C00ED7">
      <w:pPr>
        <w:pStyle w:val="NoSpacing"/>
        <w:numPr>
          <w:ilvl w:val="0"/>
          <w:numId w:val="177"/>
        </w:numPr>
        <w:rPr>
          <w:sz w:val="22"/>
          <w:szCs w:val="22"/>
        </w:rPr>
      </w:pPr>
      <w:r w:rsidRPr="00AC73ED">
        <w:rPr>
          <w:bCs/>
          <w:sz w:val="22"/>
          <w:szCs w:val="22"/>
        </w:rPr>
        <w:t xml:space="preserve">Name the three positively charged quarks. </w:t>
      </w:r>
    </w:p>
    <w:p w:rsidR="00B67272" w:rsidRDefault="00B67272" w:rsidP="00B67272">
      <w:pPr>
        <w:pStyle w:val="NoSpacing"/>
        <w:ind w:left="360"/>
        <w:rPr>
          <w:color w:val="000000"/>
          <w:sz w:val="22"/>
          <w:szCs w:val="22"/>
        </w:rPr>
      </w:pPr>
    </w:p>
    <w:p w:rsidR="00B67272" w:rsidRPr="00AC73ED" w:rsidRDefault="00B67272" w:rsidP="00C00ED7">
      <w:pPr>
        <w:pStyle w:val="NoSpacing"/>
        <w:numPr>
          <w:ilvl w:val="0"/>
          <w:numId w:val="177"/>
        </w:numPr>
        <w:rPr>
          <w:sz w:val="22"/>
          <w:szCs w:val="22"/>
        </w:rPr>
      </w:pPr>
      <w:r w:rsidRPr="00AC73ED">
        <w:rPr>
          <w:bCs/>
          <w:sz w:val="22"/>
          <w:szCs w:val="22"/>
        </w:rPr>
        <w:t>What is the difference in the quark composition of a baryon and a meson?</w:t>
      </w:r>
    </w:p>
    <w:p w:rsidR="00B67272" w:rsidRDefault="00B67272" w:rsidP="00B67272">
      <w:pPr>
        <w:pStyle w:val="NoSpacing"/>
        <w:ind w:left="360"/>
        <w:rPr>
          <w:color w:val="000000"/>
          <w:sz w:val="22"/>
          <w:szCs w:val="22"/>
        </w:rPr>
      </w:pPr>
    </w:p>
    <w:p w:rsidR="00B67272" w:rsidRPr="00AC73ED" w:rsidRDefault="00B67272" w:rsidP="00C00ED7">
      <w:pPr>
        <w:pStyle w:val="NoSpacing"/>
        <w:numPr>
          <w:ilvl w:val="0"/>
          <w:numId w:val="177"/>
        </w:numPr>
        <w:rPr>
          <w:color w:val="000000"/>
          <w:sz w:val="22"/>
          <w:szCs w:val="22"/>
        </w:rPr>
      </w:pPr>
      <w:r w:rsidRPr="00AC73ED">
        <w:rPr>
          <w:bCs/>
          <w:color w:val="000000"/>
          <w:sz w:val="22"/>
          <w:szCs w:val="22"/>
        </w:rPr>
        <w:t xml:space="preserve">What is the quark composition of the proton? </w:t>
      </w:r>
    </w:p>
    <w:p w:rsidR="00B67272" w:rsidRDefault="00B67272" w:rsidP="00B67272">
      <w:pPr>
        <w:pStyle w:val="NoSpacing"/>
        <w:ind w:left="360"/>
        <w:rPr>
          <w:sz w:val="22"/>
          <w:szCs w:val="22"/>
        </w:rPr>
      </w:pPr>
    </w:p>
    <w:p w:rsidR="00B67272" w:rsidRPr="00AC73ED" w:rsidRDefault="00B67272" w:rsidP="00C00ED7">
      <w:pPr>
        <w:pStyle w:val="NoSpacing"/>
        <w:numPr>
          <w:ilvl w:val="0"/>
          <w:numId w:val="177"/>
        </w:numPr>
        <w:rPr>
          <w:sz w:val="22"/>
          <w:szCs w:val="22"/>
        </w:rPr>
      </w:pPr>
      <w:r w:rsidRPr="00AC73ED">
        <w:rPr>
          <w:sz w:val="22"/>
          <w:szCs w:val="22"/>
        </w:rPr>
        <w:t xml:space="preserve">A kaon consists of a strange quark and an up anti-quark. What type of hadron is a kaon? </w:t>
      </w:r>
    </w:p>
    <w:p w:rsidR="00B67272" w:rsidRDefault="00B67272" w:rsidP="00B67272">
      <w:pPr>
        <w:pStyle w:val="NoSpacing"/>
        <w:ind w:left="360"/>
        <w:rPr>
          <w:color w:val="000000"/>
          <w:sz w:val="22"/>
          <w:szCs w:val="22"/>
        </w:rPr>
      </w:pPr>
    </w:p>
    <w:p w:rsidR="00B67272" w:rsidRPr="00AC73ED" w:rsidRDefault="00B67272" w:rsidP="00C00ED7">
      <w:pPr>
        <w:pStyle w:val="NoSpacing"/>
        <w:numPr>
          <w:ilvl w:val="0"/>
          <w:numId w:val="177"/>
        </w:numPr>
        <w:rPr>
          <w:color w:val="000000"/>
          <w:sz w:val="22"/>
          <w:szCs w:val="22"/>
        </w:rPr>
      </w:pPr>
      <w:r w:rsidRPr="00AC73ED">
        <w:rPr>
          <w:color w:val="000000"/>
          <w:sz w:val="22"/>
          <w:szCs w:val="22"/>
        </w:rPr>
        <w:t xml:space="preserve">Pions are mesons that consist of up and down quarks and their antiquarks. </w:t>
      </w:r>
    </w:p>
    <w:p w:rsidR="00B67272" w:rsidRPr="00046E6A" w:rsidRDefault="00B67272" w:rsidP="00B67272">
      <w:pPr>
        <w:pStyle w:val="NoSpacing"/>
        <w:ind w:left="360"/>
        <w:rPr>
          <w:color w:val="000000"/>
          <w:sz w:val="22"/>
          <w:szCs w:val="22"/>
        </w:rPr>
      </w:pPr>
      <w:r w:rsidRPr="00046E6A">
        <w:rPr>
          <w:color w:val="000000"/>
          <w:sz w:val="22"/>
          <w:szCs w:val="22"/>
        </w:rPr>
        <w:t xml:space="preserve">Give the quark composition of (i) a positive pion, (ii) a negative pion. </w:t>
      </w:r>
    </w:p>
    <w:p w:rsidR="00B67272" w:rsidRDefault="00B67272" w:rsidP="00B67272">
      <w:pPr>
        <w:pStyle w:val="NoSpacing"/>
        <w:ind w:left="360"/>
        <w:rPr>
          <w:sz w:val="22"/>
          <w:szCs w:val="22"/>
        </w:rPr>
      </w:pPr>
    </w:p>
    <w:p w:rsidR="00B67272" w:rsidRPr="00AC73ED" w:rsidRDefault="00B67272" w:rsidP="00C00ED7">
      <w:pPr>
        <w:pStyle w:val="NoSpacing"/>
        <w:numPr>
          <w:ilvl w:val="0"/>
          <w:numId w:val="177"/>
        </w:numPr>
        <w:rPr>
          <w:sz w:val="22"/>
          <w:szCs w:val="22"/>
        </w:rPr>
      </w:pPr>
      <w:r w:rsidRPr="00AC73ED">
        <w:rPr>
          <w:color w:val="000000"/>
          <w:sz w:val="22"/>
          <w:szCs w:val="22"/>
        </w:rPr>
        <w:t>Name the three negatively charged leptons.</w:t>
      </w:r>
    </w:p>
    <w:p w:rsidR="00B67272" w:rsidRDefault="00B67272" w:rsidP="00B67272">
      <w:pPr>
        <w:pStyle w:val="NoSpacing"/>
        <w:ind w:left="360"/>
        <w:rPr>
          <w:bCs/>
          <w:sz w:val="22"/>
          <w:szCs w:val="22"/>
        </w:rPr>
      </w:pPr>
    </w:p>
    <w:p w:rsidR="00B67272" w:rsidRPr="00AC73ED" w:rsidRDefault="00B67272" w:rsidP="00C00ED7">
      <w:pPr>
        <w:pStyle w:val="NoSpacing"/>
        <w:numPr>
          <w:ilvl w:val="0"/>
          <w:numId w:val="177"/>
        </w:numPr>
        <w:rPr>
          <w:bCs/>
          <w:sz w:val="22"/>
          <w:szCs w:val="22"/>
        </w:rPr>
      </w:pPr>
      <w:r w:rsidRPr="00AC73ED">
        <w:rPr>
          <w:sz w:val="22"/>
          <w:szCs w:val="22"/>
        </w:rPr>
        <w:t>Give the quark composition of the neutron.</w:t>
      </w:r>
    </w:p>
    <w:p w:rsidR="00B67272" w:rsidRPr="005705B6" w:rsidRDefault="00B67272" w:rsidP="00B67272">
      <w:pPr>
        <w:pStyle w:val="NoSpacing"/>
        <w:ind w:left="360"/>
        <w:rPr>
          <w:color w:val="000000"/>
          <w:sz w:val="22"/>
          <w:szCs w:val="22"/>
        </w:rPr>
      </w:pPr>
    </w:p>
    <w:p w:rsidR="00B67272" w:rsidRPr="00AC73ED" w:rsidRDefault="00B67272" w:rsidP="00C00ED7">
      <w:pPr>
        <w:pStyle w:val="NoSpacing"/>
        <w:numPr>
          <w:ilvl w:val="0"/>
          <w:numId w:val="177"/>
        </w:numPr>
        <w:rPr>
          <w:i/>
          <w:iCs/>
          <w:color w:val="000000"/>
          <w:sz w:val="22"/>
          <w:szCs w:val="22"/>
        </w:rPr>
      </w:pPr>
      <w:r w:rsidRPr="00AC73ED">
        <w:rPr>
          <w:color w:val="000000"/>
          <w:sz w:val="22"/>
          <w:szCs w:val="22"/>
        </w:rPr>
        <w:t xml:space="preserve">A huge collection of new particles was produced using circular accelerators. The quark model was proposed to put order on the new particles. List the six flavours of quark. </w:t>
      </w:r>
    </w:p>
    <w:p w:rsidR="00B67272" w:rsidRDefault="00B67272" w:rsidP="00B67272">
      <w:pPr>
        <w:pStyle w:val="NoSpacing"/>
        <w:ind w:left="360"/>
        <w:rPr>
          <w:iCs/>
          <w:color w:val="000000"/>
          <w:sz w:val="22"/>
          <w:szCs w:val="22"/>
        </w:rPr>
      </w:pPr>
    </w:p>
    <w:p w:rsidR="00B67272" w:rsidRPr="00AC73ED" w:rsidRDefault="00B67272" w:rsidP="00C00ED7">
      <w:pPr>
        <w:pStyle w:val="NoSpacing"/>
        <w:numPr>
          <w:ilvl w:val="0"/>
          <w:numId w:val="177"/>
        </w:numPr>
        <w:rPr>
          <w:i/>
          <w:iCs/>
          <w:color w:val="000000"/>
          <w:sz w:val="22"/>
          <w:szCs w:val="22"/>
        </w:rPr>
      </w:pPr>
      <w:r w:rsidRPr="00AC73ED">
        <w:rPr>
          <w:color w:val="000000"/>
          <w:sz w:val="22"/>
          <w:szCs w:val="22"/>
        </w:rPr>
        <w:t xml:space="preserve">Give the quark composition of the proton. </w:t>
      </w:r>
    </w:p>
    <w:p w:rsidR="00B67272" w:rsidRDefault="00B67272" w:rsidP="00B67272">
      <w:pPr>
        <w:pStyle w:val="NoSpacing"/>
        <w:ind w:left="360"/>
        <w:rPr>
          <w:sz w:val="22"/>
          <w:szCs w:val="22"/>
        </w:rPr>
      </w:pPr>
    </w:p>
    <w:p w:rsidR="00B67272" w:rsidRPr="00AC73ED" w:rsidRDefault="00B67272" w:rsidP="00C00ED7">
      <w:pPr>
        <w:pStyle w:val="NoSpacing"/>
        <w:numPr>
          <w:ilvl w:val="0"/>
          <w:numId w:val="177"/>
        </w:numPr>
        <w:rPr>
          <w:color w:val="000000"/>
          <w:sz w:val="22"/>
          <w:szCs w:val="22"/>
        </w:rPr>
      </w:pPr>
      <w:r w:rsidRPr="00AC73ED">
        <w:rPr>
          <w:color w:val="000000"/>
          <w:sz w:val="22"/>
          <w:szCs w:val="22"/>
        </w:rPr>
        <w:t>Leptons, baryons and mesons belong to the “particle zoo”.</w:t>
      </w:r>
    </w:p>
    <w:p w:rsidR="00B67272" w:rsidRDefault="00B67272" w:rsidP="00B35C67">
      <w:pPr>
        <w:pStyle w:val="NoSpacing"/>
        <w:ind w:left="360"/>
        <w:rPr>
          <w:color w:val="000000"/>
          <w:sz w:val="22"/>
          <w:szCs w:val="22"/>
        </w:rPr>
      </w:pPr>
      <w:r w:rsidRPr="00046E6A">
        <w:rPr>
          <w:color w:val="000000"/>
          <w:sz w:val="22"/>
          <w:szCs w:val="22"/>
        </w:rPr>
        <w:t xml:space="preserve">Give (i) an example, (ii) a property, of each of these particles. </w:t>
      </w:r>
    </w:p>
    <w:p w:rsidR="00B35C67" w:rsidRDefault="00B35C67" w:rsidP="00B35C67">
      <w:pPr>
        <w:pStyle w:val="NoSpacing"/>
        <w:ind w:left="360"/>
        <w:rPr>
          <w:color w:val="000000"/>
          <w:sz w:val="22"/>
          <w:szCs w:val="22"/>
        </w:rPr>
      </w:pPr>
    </w:p>
    <w:p w:rsidR="00B35C67" w:rsidRDefault="00B35C67" w:rsidP="00B35C67">
      <w:pPr>
        <w:widowControl/>
        <w:autoSpaceDE w:val="0"/>
        <w:autoSpaceDN w:val="0"/>
        <w:adjustRightInd w:val="0"/>
        <w:rPr>
          <w:rFonts w:ascii="TimesNewRoman" w:hAnsi="TimesNewRoman" w:cs="TimesNewRoman"/>
          <w:sz w:val="24"/>
          <w:szCs w:val="24"/>
          <w:lang w:val="en-IE"/>
        </w:rPr>
      </w:pPr>
      <w:r>
        <w:rPr>
          <w:color w:val="000000"/>
        </w:rPr>
        <w:t>42.</w:t>
      </w:r>
      <w:r w:rsidRPr="00B35C67">
        <w:rPr>
          <w:rFonts w:ascii="TimesNewRoman" w:hAnsi="TimesNewRoman" w:cs="TimesNewRoman"/>
          <w:sz w:val="24"/>
          <w:szCs w:val="24"/>
          <w:lang w:val="en-IE"/>
        </w:rPr>
        <w:t xml:space="preserve"> </w:t>
      </w:r>
      <w:r>
        <w:rPr>
          <w:rFonts w:ascii="TimesNewRoman" w:hAnsi="TimesNewRoman" w:cs="TimesNewRoman"/>
          <w:sz w:val="24"/>
          <w:szCs w:val="24"/>
          <w:lang w:val="en-IE"/>
        </w:rPr>
        <w:t>What is a positron?</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 </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43.</w:t>
      </w:r>
      <w:r w:rsidRPr="00B35C67">
        <w:rPr>
          <w:rFonts w:ascii="TimesNewRoman" w:hAnsi="TimesNewRoman" w:cs="TimesNewRoman"/>
          <w:sz w:val="24"/>
          <w:szCs w:val="24"/>
          <w:lang w:val="en-IE"/>
        </w:rPr>
        <w:t>When a positron and an electron meet two photons are produced.</w:t>
      </w:r>
      <w:r>
        <w:rPr>
          <w:rFonts w:ascii="TimesNewRoman" w:hAnsi="TimesNewRoman" w:cs="TimesNewRoman"/>
          <w:sz w:val="24"/>
          <w:szCs w:val="24"/>
          <w:lang w:val="en-IE"/>
        </w:rPr>
        <w:t xml:space="preserve"> Write an equation to represent this interaction. </w:t>
      </w:r>
    </w:p>
    <w:p w:rsidR="00B35C67" w:rsidRDefault="00B35C67" w:rsidP="00B35C67">
      <w:pPr>
        <w:widowControl/>
        <w:autoSpaceDE w:val="0"/>
        <w:autoSpaceDN w:val="0"/>
        <w:adjustRightInd w:val="0"/>
        <w:rPr>
          <w:rFonts w:ascii="TimesNewRoman" w:hAnsi="TimesNewRoman" w:cs="TimesNewRoman"/>
          <w:sz w:val="24"/>
          <w:szCs w:val="24"/>
          <w:lang w:val="en-IE"/>
        </w:rPr>
      </w:pP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44. Why are photons produced in this interaction? Explain why two photons are produced.</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45. Calculate the minimum frequency of the photons produced.</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46. Explain why the photons produced usually have a greater frequency than your calculated minimum frequency value.</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47.  Why must two positrons travel at high speeds so as to collide with each other?</w:t>
      </w:r>
    </w:p>
    <w:p w:rsidR="00B35C67" w:rsidRDefault="00B35C67" w:rsidP="00B35C67">
      <w:pPr>
        <w:widowControl/>
        <w:autoSpaceDE w:val="0"/>
        <w:autoSpaceDN w:val="0"/>
        <w:adjustRightInd w:val="0"/>
        <w:rPr>
          <w:rFonts w:ascii="TimesNewRoman" w:hAnsi="TimesNewRoman" w:cs="TimesNewRoman"/>
          <w:sz w:val="24"/>
          <w:szCs w:val="24"/>
          <w:lang w:val="en-IE"/>
        </w:rPr>
      </w:pPr>
      <w:r>
        <w:rPr>
          <w:rFonts w:ascii="TimesNewRoman" w:hAnsi="TimesNewRoman" w:cs="TimesNewRoman"/>
          <w:sz w:val="24"/>
          <w:szCs w:val="24"/>
          <w:lang w:val="en-IE"/>
        </w:rPr>
        <w:t xml:space="preserve">48. How are charged particles given high speeds? </w:t>
      </w:r>
    </w:p>
    <w:p w:rsidR="00B35C67" w:rsidRDefault="00B35C67" w:rsidP="00B35C67">
      <w:pPr>
        <w:pStyle w:val="NoSpacing"/>
        <w:rPr>
          <w:rFonts w:ascii="TimesNewRoman" w:hAnsi="TimesNewRoman" w:cs="TimesNewRoman"/>
          <w:lang w:val="en-IE"/>
        </w:rPr>
      </w:pPr>
      <w:r>
        <w:rPr>
          <w:rFonts w:ascii="TimesNewRoman" w:hAnsi="TimesNewRoman" w:cs="TimesNewRoman"/>
          <w:lang w:val="en-IE"/>
        </w:rPr>
        <w:t>49.  Explain why two positrons cannot annihilate each other in a collision.</w:t>
      </w:r>
    </w:p>
    <w:p w:rsidR="008E710B" w:rsidRPr="008E710B" w:rsidRDefault="008E710B" w:rsidP="008E710B">
      <w:pPr>
        <w:pStyle w:val="NoSpacing"/>
        <w:rPr>
          <w:rFonts w:ascii="TimesNewRoman" w:hAnsi="TimesNewRoman" w:cs="TimesNewRoman"/>
          <w:lang w:val="en-IE"/>
        </w:rPr>
      </w:pPr>
      <w:r>
        <w:rPr>
          <w:rFonts w:ascii="TimesNewRoman" w:hAnsi="TimesNewRoman" w:cs="TimesNewRoman"/>
          <w:lang w:val="en-IE"/>
        </w:rPr>
        <w:t xml:space="preserve">50. </w:t>
      </w:r>
      <w:r w:rsidRPr="008E710B">
        <w:rPr>
          <w:rFonts w:ascii="TimesNewRoman" w:hAnsi="TimesNewRoman" w:cs="TimesNewRoman"/>
          <w:lang w:val="en-IE"/>
        </w:rPr>
        <w:t>In 1932 J.D. Cockroft and E.T.S. Walton accelerated proto</w:t>
      </w:r>
      <w:r>
        <w:rPr>
          <w:rFonts w:ascii="TimesNewRoman" w:hAnsi="TimesNewRoman" w:cs="TimesNewRoman"/>
          <w:lang w:val="en-IE"/>
        </w:rPr>
        <w:t xml:space="preserve">ns to energies of up to 700 keV </w:t>
      </w:r>
      <w:r w:rsidRPr="008E710B">
        <w:rPr>
          <w:rFonts w:ascii="TimesNewRoman" w:hAnsi="TimesNewRoman" w:cs="TimesNewRoman"/>
          <w:lang w:val="en-IE"/>
        </w:rPr>
        <w:t>and used them to bombard a lithium target. They observed th</w:t>
      </w:r>
      <w:r>
        <w:rPr>
          <w:rFonts w:ascii="TimesNewRoman" w:hAnsi="TimesNewRoman" w:cs="TimesNewRoman"/>
          <w:lang w:val="en-IE"/>
        </w:rPr>
        <w:t xml:space="preserve">e production of alpha-particles </w:t>
      </w:r>
      <w:r w:rsidRPr="008E710B">
        <w:rPr>
          <w:rFonts w:ascii="TimesNewRoman" w:hAnsi="TimesNewRoman" w:cs="TimesNewRoman"/>
          <w:lang w:val="en-IE"/>
        </w:rPr>
        <w:t>from the collisions between the accelerated protons and the lithium nuclei.</w:t>
      </w:r>
    </w:p>
    <w:p w:rsidR="008E710B" w:rsidRDefault="008E710B" w:rsidP="008E710B">
      <w:pPr>
        <w:pStyle w:val="NoSpacing"/>
        <w:rPr>
          <w:rFonts w:ascii="TimesNewRoman" w:hAnsi="TimesNewRoman" w:cs="TimesNewRoman"/>
          <w:lang w:val="en-IE"/>
        </w:rPr>
      </w:pP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lastRenderedPageBreak/>
        <w:t>How did Cockroft and Walton accelerate the protons?</w:t>
      </w: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How did they detect the alpha-particles? (12)</w:t>
      </w:r>
    </w:p>
    <w:p w:rsidR="008E710B" w:rsidRDefault="008E710B" w:rsidP="008E710B">
      <w:pPr>
        <w:pStyle w:val="NoSpacing"/>
        <w:rPr>
          <w:rFonts w:ascii="TimesNewRoman" w:hAnsi="TimesNewRoman" w:cs="TimesNewRoman"/>
          <w:lang w:val="en-IE"/>
        </w:rPr>
      </w:pP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Write the nuclear equation for the reaction that occur</w:t>
      </w:r>
      <w:r>
        <w:rPr>
          <w:rFonts w:ascii="TimesNewRoman" w:hAnsi="TimesNewRoman" w:cs="TimesNewRoman"/>
          <w:lang w:val="en-IE"/>
        </w:rPr>
        <w:t xml:space="preserve">red and indicate the historical </w:t>
      </w:r>
      <w:r w:rsidRPr="008E710B">
        <w:rPr>
          <w:rFonts w:ascii="TimesNewRoman" w:hAnsi="TimesNewRoman" w:cs="TimesNewRoman"/>
          <w:lang w:val="en-IE"/>
        </w:rPr>
        <w:t>significance of their observation. (12)</w:t>
      </w: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Calculate the speed of a proton that has a kinetic energy of 700 keV. (12)</w:t>
      </w:r>
    </w:p>
    <w:p w:rsidR="008E710B" w:rsidRDefault="008E710B" w:rsidP="008E710B">
      <w:pPr>
        <w:pStyle w:val="NoSpacing"/>
        <w:rPr>
          <w:rFonts w:ascii="TimesNewRoman" w:hAnsi="TimesNewRoman" w:cs="TimesNewRoman"/>
          <w:lang w:val="en-IE"/>
        </w:rPr>
      </w:pPr>
    </w:p>
    <w:p w:rsidR="008E710B" w:rsidRPr="008E710B" w:rsidRDefault="008E710B" w:rsidP="008E710B">
      <w:pPr>
        <w:pStyle w:val="NoSpacing"/>
        <w:rPr>
          <w:rFonts w:ascii="TimesNewRoman" w:hAnsi="TimesNewRoman" w:cs="TimesNewRoman"/>
          <w:lang w:val="en-IE"/>
        </w:rPr>
      </w:pPr>
      <w:r>
        <w:rPr>
          <w:noProof/>
          <w:lang w:val="en-IE" w:eastAsia="en-IE"/>
        </w:rPr>
        <w:drawing>
          <wp:anchor distT="0" distB="0" distL="114300" distR="114300" simplePos="0" relativeHeight="251784704" behindDoc="1" locked="0" layoutInCell="1" allowOverlap="1" wp14:anchorId="4CA17FBD" wp14:editId="6AAE5737">
            <wp:simplePos x="0" y="0"/>
            <wp:positionH relativeFrom="column">
              <wp:posOffset>4105275</wp:posOffset>
            </wp:positionH>
            <wp:positionV relativeFrom="paragraph">
              <wp:posOffset>87630</wp:posOffset>
            </wp:positionV>
            <wp:extent cx="2428875" cy="2122805"/>
            <wp:effectExtent l="0" t="0" r="9525" b="0"/>
            <wp:wrapThrough wrapText="bothSides">
              <wp:wrapPolygon edited="0">
                <wp:start x="0" y="0"/>
                <wp:lineTo x="0" y="21322"/>
                <wp:lineTo x="21515" y="21322"/>
                <wp:lineTo x="21515" y="0"/>
                <wp:lineTo x="0" y="0"/>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2428875" cy="2122805"/>
                    </a:xfrm>
                    <a:prstGeom prst="rect">
                      <a:avLst/>
                    </a:prstGeom>
                  </pic:spPr>
                </pic:pic>
              </a:graphicData>
            </a:graphic>
            <wp14:sizeRelH relativeFrom="page">
              <wp14:pctWidth>0</wp14:pctWidth>
            </wp14:sizeRelH>
            <wp14:sizeRelV relativeFrom="page">
              <wp14:pctHeight>0</wp14:pctHeight>
            </wp14:sizeRelV>
          </wp:anchor>
        </w:drawing>
      </w:r>
      <w:r w:rsidRPr="008E710B">
        <w:rPr>
          <w:rFonts w:ascii="TimesNewRoman" w:hAnsi="TimesNewRoman" w:cs="TimesNewRoman"/>
          <w:lang w:val="en-IE"/>
        </w:rPr>
        <w:t>Many modern par</w:t>
      </w:r>
      <w:r>
        <w:rPr>
          <w:rFonts w:ascii="TimesNewRoman" w:hAnsi="TimesNewRoman" w:cs="TimesNewRoman"/>
          <w:lang w:val="en-IE"/>
        </w:rPr>
        <w:t xml:space="preserve">ticle accelerators, such as the </w:t>
      </w:r>
      <w:r w:rsidRPr="008E710B">
        <w:rPr>
          <w:rFonts w:ascii="TimesNewRoman" w:hAnsi="TimesNewRoman" w:cs="TimesNewRoman"/>
          <w:lang w:val="en-IE"/>
        </w:rPr>
        <w:t>Large Hadron</w:t>
      </w:r>
      <w:r>
        <w:rPr>
          <w:rFonts w:ascii="TimesNewRoman" w:hAnsi="TimesNewRoman" w:cs="TimesNewRoman"/>
          <w:lang w:val="en-IE"/>
        </w:rPr>
        <w:t xml:space="preserve"> Collider (LHC) in CERN, have a </w:t>
      </w:r>
      <w:r w:rsidRPr="008E710B">
        <w:rPr>
          <w:rFonts w:ascii="TimesNewRoman" w:hAnsi="TimesNewRoman" w:cs="TimesNewRoman"/>
          <w:lang w:val="en-IE"/>
        </w:rPr>
        <w:t>circular design.</w:t>
      </w:r>
      <w:r>
        <w:rPr>
          <w:rFonts w:ascii="TimesNewRoman" w:hAnsi="TimesNewRoman" w:cs="TimesNewRoman"/>
          <w:lang w:val="en-IE"/>
        </w:rPr>
        <w:t xml:space="preserve"> The diagram shows a simplified </w:t>
      </w:r>
      <w:r w:rsidRPr="008E710B">
        <w:rPr>
          <w:rFonts w:ascii="TimesNewRoman" w:hAnsi="TimesNewRoman" w:cs="TimesNewRoman"/>
          <w:lang w:val="en-IE"/>
        </w:rPr>
        <w:t>design of a circular accelerator.</w:t>
      </w:r>
    </w:p>
    <w:p w:rsidR="008E710B" w:rsidRDefault="008E710B" w:rsidP="008E710B">
      <w:pPr>
        <w:pStyle w:val="NoSpacing"/>
        <w:rPr>
          <w:rFonts w:ascii="TimesNewRoman" w:hAnsi="TimesNewRoman" w:cs="TimesNewRoman"/>
          <w:lang w:val="en-IE"/>
        </w:rPr>
      </w:pP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Why is the tube evacuated? (3)</w:t>
      </w: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What is the purpos</w:t>
      </w:r>
      <w:r>
        <w:rPr>
          <w:rFonts w:ascii="TimesNewRoman" w:hAnsi="TimesNewRoman" w:cs="TimesNewRoman"/>
          <w:lang w:val="en-IE"/>
        </w:rPr>
        <w:t xml:space="preserve">e of accelerating the particles </w:t>
      </w:r>
      <w:r w:rsidRPr="008E710B">
        <w:rPr>
          <w:rFonts w:ascii="TimesNewRoman" w:hAnsi="TimesNewRoman" w:cs="TimesNewRoman"/>
          <w:lang w:val="en-IE"/>
        </w:rPr>
        <w:t>to high velocities? (4)</w:t>
      </w: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What is the purpose of the magnets? (4)</w:t>
      </w:r>
    </w:p>
    <w:p w:rsidR="008E710B" w:rsidRP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Give an adva</w:t>
      </w:r>
      <w:r>
        <w:rPr>
          <w:rFonts w:ascii="TimesNewRoman" w:hAnsi="TimesNewRoman" w:cs="TimesNewRoman"/>
          <w:lang w:val="en-IE"/>
        </w:rPr>
        <w:t xml:space="preserve">ntage of a circular accelerator </w:t>
      </w:r>
      <w:r w:rsidRPr="008E710B">
        <w:rPr>
          <w:rFonts w:ascii="TimesNewRoman" w:hAnsi="TimesNewRoman" w:cs="TimesNewRoman"/>
          <w:lang w:val="en-IE"/>
        </w:rPr>
        <w:t>over a linear accelerator. (3)</w:t>
      </w:r>
    </w:p>
    <w:p w:rsidR="008E710B" w:rsidRDefault="008E710B" w:rsidP="008E710B">
      <w:pPr>
        <w:pStyle w:val="NoSpacing"/>
        <w:rPr>
          <w:rFonts w:ascii="TimesNewRoman" w:hAnsi="TimesNewRoman" w:cs="TimesNewRoman"/>
          <w:lang w:val="en-IE"/>
        </w:rPr>
      </w:pPr>
      <w:r w:rsidRPr="008E710B">
        <w:rPr>
          <w:rFonts w:ascii="TimesNewRoman" w:hAnsi="TimesNewRoman" w:cs="TimesNewRoman"/>
          <w:lang w:val="en-IE"/>
        </w:rPr>
        <w:t>Can an accelerator of this design be used to accelerate neutrons? Explain your answer. (6)</w:t>
      </w:r>
      <w:r>
        <w:rPr>
          <w:rFonts w:ascii="TimesNewRoman" w:hAnsi="TimesNewRoman" w:cs="TimesNewRoman"/>
          <w:lang w:val="en-IE"/>
        </w:rPr>
        <w:t xml:space="preserve"> </w:t>
      </w:r>
    </w:p>
    <w:p w:rsidR="008E710B" w:rsidRDefault="008E710B" w:rsidP="00B35C67">
      <w:pPr>
        <w:pStyle w:val="NoSpacing"/>
        <w:rPr>
          <w:rFonts w:ascii="TimesNewRoman" w:hAnsi="TimesNewRoman" w:cs="TimesNewRoman"/>
          <w:lang w:val="en-IE"/>
        </w:rPr>
      </w:pPr>
    </w:p>
    <w:p w:rsidR="008E710B" w:rsidRPr="00AC73ED" w:rsidRDefault="008E710B" w:rsidP="008E710B">
      <w:pPr>
        <w:pStyle w:val="NoSpacing"/>
      </w:pPr>
    </w:p>
    <w:p w:rsidR="00B67272" w:rsidRPr="00B67272" w:rsidRDefault="00B67272" w:rsidP="00B67272"/>
    <w:sectPr w:rsidR="00B67272" w:rsidRPr="00B67272" w:rsidSect="00B67272">
      <w:headerReference w:type="default" r:id="rId165"/>
      <w:pgSz w:w="11907"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846" w:rsidRDefault="00014846">
      <w:r>
        <w:separator/>
      </w:r>
    </w:p>
  </w:endnote>
  <w:endnote w:type="continuationSeparator" w:id="0">
    <w:p w:rsidR="00014846" w:rsidRDefault="0001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1"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SymbolMT">
    <w:altName w:val="Arial Unicode MS"/>
    <w:panose1 w:val="00000000000000000000"/>
    <w:charset w:val="00"/>
    <w:family w:val="auto"/>
    <w:notTrueType/>
    <w:pitch w:val="default"/>
    <w:sig w:usb0="00000001"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Kozuka Gothic Pr6N EL">
    <w:altName w:val="MS Gothic"/>
    <w:panose1 w:val="00000000000000000000"/>
    <w:charset w:val="80"/>
    <w:family w:val="swiss"/>
    <w:notTrueType/>
    <w:pitch w:val="variable"/>
    <w:sig w:usb0="00000000" w:usb1="2AC71C11"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02812"/>
      <w:docPartObj>
        <w:docPartGallery w:val="Page Numbers (Bottom of Page)"/>
        <w:docPartUnique/>
      </w:docPartObj>
    </w:sdtPr>
    <w:sdtEndPr>
      <w:rPr>
        <w:noProof/>
      </w:rPr>
    </w:sdtEndPr>
    <w:sdtContent>
      <w:p w:rsidR="00C93ECE" w:rsidRDefault="00C93ECE">
        <w:pPr>
          <w:pStyle w:val="Footer"/>
          <w:jc w:val="center"/>
        </w:pPr>
        <w:r>
          <w:fldChar w:fldCharType="begin"/>
        </w:r>
        <w:r>
          <w:instrText xml:space="preserve"> PAGE   \* MERGEFORMAT </w:instrText>
        </w:r>
        <w:r>
          <w:fldChar w:fldCharType="separate"/>
        </w:r>
        <w:r w:rsidR="005C4C46">
          <w:rPr>
            <w:noProof/>
          </w:rPr>
          <w:t>65</w:t>
        </w:r>
        <w:r>
          <w:rPr>
            <w:noProof/>
          </w:rPr>
          <w:fldChar w:fldCharType="end"/>
        </w:r>
      </w:p>
    </w:sdtContent>
  </w:sdt>
  <w:p w:rsidR="00C93ECE" w:rsidRDefault="00C93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846" w:rsidRDefault="00014846">
      <w:r>
        <w:separator/>
      </w:r>
    </w:p>
  </w:footnote>
  <w:footnote w:type="continuationSeparator" w:id="0">
    <w:p w:rsidR="00014846" w:rsidRDefault="00014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200" w:lineRule="exact"/>
      <w:rPr>
        <w:sz w:val="20"/>
        <w:szCs w:val="20"/>
      </w:rPr>
    </w:pPr>
    <w:r>
      <w:rPr>
        <w:noProof/>
        <w:lang w:val="en-IE" w:eastAsia="en-IE"/>
      </w:rPr>
      <mc:AlternateContent>
        <mc:Choice Requires="wps">
          <w:drawing>
            <wp:anchor distT="0" distB="0" distL="114300" distR="114300" simplePos="0" relativeHeight="503307698" behindDoc="1" locked="0" layoutInCell="1" allowOverlap="1">
              <wp:simplePos x="0" y="0"/>
              <wp:positionH relativeFrom="page">
                <wp:posOffset>2731770</wp:posOffset>
              </wp:positionH>
              <wp:positionV relativeFrom="page">
                <wp:posOffset>929640</wp:posOffset>
              </wp:positionV>
              <wp:extent cx="2096770" cy="254000"/>
              <wp:effectExtent l="0" t="0" r="635" b="0"/>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CE" w:rsidRDefault="00C93ECE">
                          <w:pPr>
                            <w:spacing w:line="388" w:lineRule="exact"/>
                            <w:ind w:left="20"/>
                            <w:rPr>
                              <w:rFonts w:ascii="Times New Roman" w:eastAsia="Times New Roman" w:hAnsi="Times New Roman" w:cs="Times New Roman"/>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15.1pt;margin-top:73.2pt;width:165.1pt;height:20pt;z-index:-8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EsAIAAKs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" filled="f" stroked="f">
              <v:textbox inset="0,0,0,0">
                <w:txbxContent>
                  <w:p w:rsidR="00C93ECE" w:rsidRDefault="00C93ECE">
                    <w:pPr>
                      <w:spacing w:line="388" w:lineRule="exact"/>
                      <w:ind w:left="20"/>
                      <w:rPr>
                        <w:rFonts w:ascii="Times New Roman" w:eastAsia="Times New Roman" w:hAnsi="Times New Roman" w:cs="Times New Roman"/>
                        <w:sz w:val="36"/>
                        <w:szCs w:val="3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83B" w:rsidRDefault="0062383B">
    <w:pPr>
      <w:spacing w:line="0" w:lineRule="atLeast"/>
      <w:rPr>
        <w:sz w:val="4"/>
        <w:szCs w:val="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200" w:lineRule="exact"/>
      <w:rPr>
        <w:sz w:val="20"/>
        <w:szCs w:val="20"/>
      </w:rPr>
    </w:pPr>
    <w:r>
      <w:rPr>
        <w:noProof/>
        <w:lang w:val="en-IE" w:eastAsia="en-IE"/>
      </w:rPr>
      <mc:AlternateContent>
        <mc:Choice Requires="wps">
          <w:drawing>
            <wp:anchor distT="0" distB="0" distL="114300" distR="114300" simplePos="0" relativeHeight="503307700" behindDoc="1" locked="0" layoutInCell="1" allowOverlap="1">
              <wp:simplePos x="0" y="0"/>
              <wp:positionH relativeFrom="page">
                <wp:posOffset>2731770</wp:posOffset>
              </wp:positionH>
              <wp:positionV relativeFrom="page">
                <wp:posOffset>929640</wp:posOffset>
              </wp:positionV>
              <wp:extent cx="2096770" cy="254000"/>
              <wp:effectExtent l="0" t="0" r="635" b="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CE" w:rsidRDefault="00C93ECE">
                          <w:pPr>
                            <w:spacing w:line="388" w:lineRule="exact"/>
                            <w:ind w:left="20"/>
                            <w:rPr>
                              <w:rFonts w:ascii="Times New Roman" w:eastAsia="Times New Roman" w:hAnsi="Times New Roman" w:cs="Times New Roman"/>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15.1pt;margin-top:73.2pt;width:165.1pt;height:20pt;z-index:-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" filled="f" stroked="f">
              <v:textbox inset="0,0,0,0">
                <w:txbxContent>
                  <w:p w:rsidR="00C93ECE" w:rsidRDefault="00C93ECE">
                    <w:pPr>
                      <w:spacing w:line="388" w:lineRule="exact"/>
                      <w:ind w:left="20"/>
                      <w:rPr>
                        <w:rFonts w:ascii="Times New Roman" w:eastAsia="Times New Roman" w:hAnsi="Times New Roman" w:cs="Times New Roman"/>
                        <w:sz w:val="36"/>
                        <w:szCs w:val="36"/>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200" w:lineRule="exact"/>
      <w:rPr>
        <w:sz w:val="20"/>
        <w:szCs w:val="20"/>
      </w:rPr>
    </w:pPr>
    <w:r>
      <w:rPr>
        <w:noProof/>
        <w:lang w:val="en-IE" w:eastAsia="en-IE"/>
      </w:rPr>
      <mc:AlternateContent>
        <mc:Choice Requires="wps">
          <w:drawing>
            <wp:anchor distT="0" distB="0" distL="114300" distR="114300" simplePos="0" relativeHeight="503307699" behindDoc="1" locked="0" layoutInCell="1" allowOverlap="1">
              <wp:simplePos x="0" y="0"/>
              <wp:positionH relativeFrom="page">
                <wp:posOffset>2731770</wp:posOffset>
              </wp:positionH>
              <wp:positionV relativeFrom="page">
                <wp:posOffset>929640</wp:posOffset>
              </wp:positionV>
              <wp:extent cx="2096770" cy="254000"/>
              <wp:effectExtent l="0" t="0" r="63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ECE" w:rsidRDefault="00C93ECE">
                          <w:pPr>
                            <w:spacing w:line="388" w:lineRule="exact"/>
                            <w:ind w:left="20"/>
                            <w:rPr>
                              <w:rFonts w:ascii="Times New Roman" w:eastAsia="Times New Roman" w:hAnsi="Times New Roman" w:cs="Times New Roman"/>
                              <w:sz w:val="36"/>
                              <w:szCs w:val="36"/>
                            </w:rPr>
                          </w:pPr>
                          <w:r>
                            <w:rPr>
                              <w:rFonts w:ascii="Times New Roman" w:eastAsia="Times New Roman" w:hAnsi="Times New Roman" w:cs="Times New Roman"/>
                              <w:b/>
                              <w:bCs/>
                              <w:sz w:val="36"/>
                              <w:szCs w:val="36"/>
                            </w:rPr>
                            <w:t>Leavi</w:t>
                          </w:r>
                          <w:r>
                            <w:rPr>
                              <w:rFonts w:ascii="Times New Roman" w:eastAsia="Times New Roman" w:hAnsi="Times New Roman" w:cs="Times New Roman"/>
                              <w:b/>
                              <w:bCs/>
                              <w:spacing w:val="-1"/>
                              <w:sz w:val="36"/>
                              <w:szCs w:val="36"/>
                            </w:rPr>
                            <w:t>n</w:t>
                          </w:r>
                          <w:r>
                            <w:rPr>
                              <w:rFonts w:ascii="Times New Roman" w:eastAsia="Times New Roman" w:hAnsi="Times New Roman" w:cs="Times New Roman"/>
                              <w:b/>
                              <w:bCs/>
                              <w:sz w:val="36"/>
                              <w:szCs w:val="36"/>
                            </w:rPr>
                            <w:t>g</w:t>
                          </w:r>
                          <w:r>
                            <w:rPr>
                              <w:rFonts w:ascii="Times New Roman" w:eastAsia="Times New Roman" w:hAnsi="Times New Roman" w:cs="Times New Roman"/>
                              <w:b/>
                              <w:bCs/>
                              <w:spacing w:val="1"/>
                              <w:sz w:val="36"/>
                              <w:szCs w:val="36"/>
                            </w:rPr>
                            <w:t xml:space="preserve"> </w:t>
                          </w:r>
                          <w:r>
                            <w:rPr>
                              <w:rFonts w:ascii="Times New Roman" w:eastAsia="Times New Roman" w:hAnsi="Times New Roman" w:cs="Times New Roman"/>
                              <w:b/>
                              <w:bCs/>
                              <w:spacing w:val="-1"/>
                              <w:sz w:val="36"/>
                              <w:szCs w:val="36"/>
                            </w:rPr>
                            <w:t>C</w:t>
                          </w:r>
                          <w:r>
                            <w:rPr>
                              <w:rFonts w:ascii="Times New Roman" w:eastAsia="Times New Roman" w:hAnsi="Times New Roman" w:cs="Times New Roman"/>
                              <w:b/>
                              <w:bCs/>
                              <w:sz w:val="36"/>
                              <w:szCs w:val="36"/>
                            </w:rPr>
                            <w:t>ert</w:t>
                          </w:r>
                          <w:r>
                            <w:rPr>
                              <w:rFonts w:ascii="Times New Roman" w:eastAsia="Times New Roman" w:hAnsi="Times New Roman" w:cs="Times New Roman"/>
                              <w:b/>
                              <w:bCs/>
                              <w:spacing w:val="-2"/>
                              <w:sz w:val="36"/>
                              <w:szCs w:val="36"/>
                            </w:rPr>
                            <w:t xml:space="preserve"> P</w:t>
                          </w:r>
                          <w:r>
                            <w:rPr>
                              <w:rFonts w:ascii="Times New Roman" w:eastAsia="Times New Roman" w:hAnsi="Times New Roman" w:cs="Times New Roman"/>
                              <w:b/>
                              <w:bCs/>
                              <w:spacing w:val="-1"/>
                              <w:sz w:val="36"/>
                              <w:szCs w:val="36"/>
                            </w:rPr>
                            <w:t>h</w:t>
                          </w:r>
                          <w:r>
                            <w:rPr>
                              <w:rFonts w:ascii="Times New Roman" w:eastAsia="Times New Roman" w:hAnsi="Times New Roman" w:cs="Times New Roman"/>
                              <w:b/>
                              <w:bCs/>
                              <w:spacing w:val="2"/>
                              <w:sz w:val="36"/>
                              <w:szCs w:val="36"/>
                            </w:rPr>
                            <w:t>y</w:t>
                          </w:r>
                          <w:r>
                            <w:rPr>
                              <w:rFonts w:ascii="Times New Roman" w:eastAsia="Times New Roman" w:hAnsi="Times New Roman" w:cs="Times New Roman"/>
                              <w:b/>
                              <w:bCs/>
                              <w:spacing w:val="-1"/>
                              <w:sz w:val="36"/>
                              <w:szCs w:val="36"/>
                            </w:rPr>
                            <w:t>s</w:t>
                          </w:r>
                          <w:r>
                            <w:rPr>
                              <w:rFonts w:ascii="Times New Roman" w:eastAsia="Times New Roman" w:hAnsi="Times New Roman" w:cs="Times New Roman"/>
                              <w:b/>
                              <w:bCs/>
                              <w:sz w:val="36"/>
                              <w:szCs w:val="36"/>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15.1pt;margin-top:73.2pt;width:165.1pt;height:20pt;z-index:-87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y7swIAALE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" filled="f" stroked="f">
              <v:textbox inset="0,0,0,0">
                <w:txbxContent>
                  <w:p w:rsidR="00C93ECE" w:rsidRDefault="00C93ECE">
                    <w:pPr>
                      <w:spacing w:line="388" w:lineRule="exact"/>
                      <w:ind w:left="20"/>
                      <w:rPr>
                        <w:rFonts w:ascii="Times New Roman" w:eastAsia="Times New Roman" w:hAnsi="Times New Roman" w:cs="Times New Roman"/>
                        <w:sz w:val="36"/>
                        <w:szCs w:val="36"/>
                      </w:rPr>
                    </w:pPr>
                    <w:r>
                      <w:rPr>
                        <w:rFonts w:ascii="Times New Roman" w:eastAsia="Times New Roman" w:hAnsi="Times New Roman" w:cs="Times New Roman"/>
                        <w:b/>
                        <w:bCs/>
                        <w:sz w:val="36"/>
                        <w:szCs w:val="36"/>
                      </w:rPr>
                      <w:t>Leavi</w:t>
                    </w:r>
                    <w:r>
                      <w:rPr>
                        <w:rFonts w:ascii="Times New Roman" w:eastAsia="Times New Roman" w:hAnsi="Times New Roman" w:cs="Times New Roman"/>
                        <w:b/>
                        <w:bCs/>
                        <w:spacing w:val="-1"/>
                        <w:sz w:val="36"/>
                        <w:szCs w:val="36"/>
                      </w:rPr>
                      <w:t>n</w:t>
                    </w:r>
                    <w:r>
                      <w:rPr>
                        <w:rFonts w:ascii="Times New Roman" w:eastAsia="Times New Roman" w:hAnsi="Times New Roman" w:cs="Times New Roman"/>
                        <w:b/>
                        <w:bCs/>
                        <w:sz w:val="36"/>
                        <w:szCs w:val="36"/>
                      </w:rPr>
                      <w:t>g</w:t>
                    </w:r>
                    <w:r>
                      <w:rPr>
                        <w:rFonts w:ascii="Times New Roman" w:eastAsia="Times New Roman" w:hAnsi="Times New Roman" w:cs="Times New Roman"/>
                        <w:b/>
                        <w:bCs/>
                        <w:spacing w:val="1"/>
                        <w:sz w:val="36"/>
                        <w:szCs w:val="36"/>
                      </w:rPr>
                      <w:t xml:space="preserve"> </w:t>
                    </w:r>
                    <w:r>
                      <w:rPr>
                        <w:rFonts w:ascii="Times New Roman" w:eastAsia="Times New Roman" w:hAnsi="Times New Roman" w:cs="Times New Roman"/>
                        <w:b/>
                        <w:bCs/>
                        <w:spacing w:val="-1"/>
                        <w:sz w:val="36"/>
                        <w:szCs w:val="36"/>
                      </w:rPr>
                      <w:t>C</w:t>
                    </w:r>
                    <w:r>
                      <w:rPr>
                        <w:rFonts w:ascii="Times New Roman" w:eastAsia="Times New Roman" w:hAnsi="Times New Roman" w:cs="Times New Roman"/>
                        <w:b/>
                        <w:bCs/>
                        <w:sz w:val="36"/>
                        <w:szCs w:val="36"/>
                      </w:rPr>
                      <w:t>ert</w:t>
                    </w:r>
                    <w:r>
                      <w:rPr>
                        <w:rFonts w:ascii="Times New Roman" w:eastAsia="Times New Roman" w:hAnsi="Times New Roman" w:cs="Times New Roman"/>
                        <w:b/>
                        <w:bCs/>
                        <w:spacing w:val="-2"/>
                        <w:sz w:val="36"/>
                        <w:szCs w:val="36"/>
                      </w:rPr>
                      <w:t xml:space="preserve"> P</w:t>
                    </w:r>
                    <w:r>
                      <w:rPr>
                        <w:rFonts w:ascii="Times New Roman" w:eastAsia="Times New Roman" w:hAnsi="Times New Roman" w:cs="Times New Roman"/>
                        <w:b/>
                        <w:bCs/>
                        <w:spacing w:val="-1"/>
                        <w:sz w:val="36"/>
                        <w:szCs w:val="36"/>
                      </w:rPr>
                      <w:t>h</w:t>
                    </w:r>
                    <w:r>
                      <w:rPr>
                        <w:rFonts w:ascii="Times New Roman" w:eastAsia="Times New Roman" w:hAnsi="Times New Roman" w:cs="Times New Roman"/>
                        <w:b/>
                        <w:bCs/>
                        <w:spacing w:val="2"/>
                        <w:sz w:val="36"/>
                        <w:szCs w:val="36"/>
                      </w:rPr>
                      <w:t>y</w:t>
                    </w:r>
                    <w:r>
                      <w:rPr>
                        <w:rFonts w:ascii="Times New Roman" w:eastAsia="Times New Roman" w:hAnsi="Times New Roman" w:cs="Times New Roman"/>
                        <w:b/>
                        <w:bCs/>
                        <w:spacing w:val="-1"/>
                        <w:sz w:val="36"/>
                        <w:szCs w:val="36"/>
                      </w:rPr>
                      <w:t>s</w:t>
                    </w:r>
                    <w:r>
                      <w:rPr>
                        <w:rFonts w:ascii="Times New Roman" w:eastAsia="Times New Roman" w:hAnsi="Times New Roman" w:cs="Times New Roman"/>
                        <w:b/>
                        <w:bCs/>
                        <w:sz w:val="36"/>
                        <w:szCs w:val="36"/>
                      </w:rPr>
                      <w:t>ics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ECE" w:rsidRDefault="00C93ECE">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AE6"/>
    <w:multiLevelType w:val="hybridMultilevel"/>
    <w:tmpl w:val="DA021E7C"/>
    <w:lvl w:ilvl="0" w:tplc="F576733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6A7B7C"/>
    <w:multiLevelType w:val="hybridMultilevel"/>
    <w:tmpl w:val="C084318A"/>
    <w:lvl w:ilvl="0" w:tplc="1576A446">
      <w:start w:val="1"/>
      <w:numFmt w:val="lowerRoman"/>
      <w:lvlText w:val="(%1)"/>
      <w:lvlJc w:val="left"/>
      <w:pPr>
        <w:ind w:left="357" w:hanging="357"/>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02B62DFF"/>
    <w:multiLevelType w:val="hybridMultilevel"/>
    <w:tmpl w:val="A82ABFCC"/>
    <w:lvl w:ilvl="0" w:tplc="6A0CD7FE">
      <w:start w:val="1"/>
      <w:numFmt w:val="decimal"/>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2C26BA1"/>
    <w:multiLevelType w:val="hybridMultilevel"/>
    <w:tmpl w:val="E9EEEF22"/>
    <w:lvl w:ilvl="0" w:tplc="755A61E8">
      <w:start w:val="1"/>
      <w:numFmt w:val="lowerRoman"/>
      <w:lvlText w:val="(%1)"/>
      <w:lvlJc w:val="left"/>
      <w:pPr>
        <w:ind w:left="360" w:hanging="360"/>
      </w:pPr>
      <w:rPr>
        <w:rFonts w:ascii="Times New Roman" w:eastAsia="Calibri"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3D06AB7"/>
    <w:multiLevelType w:val="hybridMultilevel"/>
    <w:tmpl w:val="BC2C6BEC"/>
    <w:lvl w:ilvl="0" w:tplc="A768F11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3D8206A"/>
    <w:multiLevelType w:val="hybridMultilevel"/>
    <w:tmpl w:val="7D7C9E34"/>
    <w:lvl w:ilvl="0" w:tplc="BBDED8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4C05C33"/>
    <w:multiLevelType w:val="hybridMultilevel"/>
    <w:tmpl w:val="EFF8BD9E"/>
    <w:lvl w:ilvl="0" w:tplc="39ACE0CE">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5245956"/>
    <w:multiLevelType w:val="hybridMultilevel"/>
    <w:tmpl w:val="CB283BAC"/>
    <w:lvl w:ilvl="0" w:tplc="81B8E628">
      <w:start w:val="1"/>
      <w:numFmt w:val="lowerRoman"/>
      <w:lvlText w:val="(%1)"/>
      <w:lvlJc w:val="left"/>
      <w:pPr>
        <w:ind w:left="714" w:hanging="357"/>
      </w:pPr>
      <w:rPr>
        <w:rFonts w:hint="default"/>
        <w:b w:val="0"/>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8" w15:restartNumberingAfterBreak="0">
    <w:nsid w:val="052924EA"/>
    <w:multiLevelType w:val="hybridMultilevel"/>
    <w:tmpl w:val="B76C3C44"/>
    <w:lvl w:ilvl="0" w:tplc="79A05BF6">
      <w:start w:val="1"/>
      <w:numFmt w:val="lowerRoman"/>
      <w:lvlText w:val="(%1)"/>
      <w:lvlJc w:val="left"/>
      <w:pPr>
        <w:ind w:left="144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9" w15:restartNumberingAfterBreak="0">
    <w:nsid w:val="05681129"/>
    <w:multiLevelType w:val="hybridMultilevel"/>
    <w:tmpl w:val="8D98A2EC"/>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5E07F7D"/>
    <w:multiLevelType w:val="hybridMultilevel"/>
    <w:tmpl w:val="E7AA2818"/>
    <w:lvl w:ilvl="0" w:tplc="2EC21346">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6342F65"/>
    <w:multiLevelType w:val="hybridMultilevel"/>
    <w:tmpl w:val="0C346BA0"/>
    <w:lvl w:ilvl="0" w:tplc="A82AF790">
      <w:start w:val="2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066E6BA7"/>
    <w:multiLevelType w:val="hybridMultilevel"/>
    <w:tmpl w:val="456CAC44"/>
    <w:lvl w:ilvl="0" w:tplc="4C907E6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069B1E0B"/>
    <w:multiLevelType w:val="hybridMultilevel"/>
    <w:tmpl w:val="E5B84F92"/>
    <w:lvl w:ilvl="0" w:tplc="4EB85D76">
      <w:start w:val="1"/>
      <w:numFmt w:val="lowerRoman"/>
      <w:lvlText w:val="(%1)"/>
      <w:lvlJc w:val="left"/>
      <w:pPr>
        <w:ind w:left="1004"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7493A49"/>
    <w:multiLevelType w:val="hybridMultilevel"/>
    <w:tmpl w:val="C08E9F06"/>
    <w:lvl w:ilvl="0" w:tplc="C818CB8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76B3C85"/>
    <w:multiLevelType w:val="hybridMultilevel"/>
    <w:tmpl w:val="C3845B1A"/>
    <w:lvl w:ilvl="0" w:tplc="7FF8DCA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89E3E04"/>
    <w:multiLevelType w:val="hybridMultilevel"/>
    <w:tmpl w:val="60145108"/>
    <w:lvl w:ilvl="0" w:tplc="52C2349A">
      <w:start w:val="1"/>
      <w:numFmt w:val="lowerRoman"/>
      <w:lvlText w:val="(%1)"/>
      <w:lvlJc w:val="left"/>
      <w:pPr>
        <w:ind w:left="714" w:hanging="357"/>
      </w:pPr>
      <w:rPr>
        <w:rFonts w:hint="default"/>
      </w:rPr>
    </w:lvl>
    <w:lvl w:ilvl="1" w:tplc="18090019">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17" w15:restartNumberingAfterBreak="0">
    <w:nsid w:val="08AB31EA"/>
    <w:multiLevelType w:val="hybridMultilevel"/>
    <w:tmpl w:val="BD922364"/>
    <w:lvl w:ilvl="0" w:tplc="11FA1F7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090D5B2B"/>
    <w:multiLevelType w:val="hybridMultilevel"/>
    <w:tmpl w:val="F58A4152"/>
    <w:lvl w:ilvl="0" w:tplc="398C2BE6">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09B46869"/>
    <w:multiLevelType w:val="hybridMultilevel"/>
    <w:tmpl w:val="4A38A626"/>
    <w:lvl w:ilvl="0" w:tplc="6DC6B408">
      <w:start w:val="1"/>
      <w:numFmt w:val="lowerRoman"/>
      <w:lvlText w:val="(%1)"/>
      <w:lvlJc w:val="left"/>
      <w:pPr>
        <w:ind w:left="720" w:hanging="72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0AC150F1"/>
    <w:multiLevelType w:val="hybridMultilevel"/>
    <w:tmpl w:val="06C02C68"/>
    <w:lvl w:ilvl="0" w:tplc="4EB85D76">
      <w:start w:val="1"/>
      <w:numFmt w:val="lowerRoman"/>
      <w:lvlText w:val="(%1)"/>
      <w:lvlJc w:val="left"/>
      <w:pPr>
        <w:ind w:left="405"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B283E26"/>
    <w:multiLevelType w:val="hybridMultilevel"/>
    <w:tmpl w:val="1EC23A2C"/>
    <w:lvl w:ilvl="0" w:tplc="4EB85D76">
      <w:start w:val="1"/>
      <w:numFmt w:val="lowerRoman"/>
      <w:lvlText w:val="(%1)"/>
      <w:lvlJc w:val="left"/>
      <w:pPr>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2" w15:restartNumberingAfterBreak="0">
    <w:nsid w:val="0C1121C5"/>
    <w:multiLevelType w:val="hybridMultilevel"/>
    <w:tmpl w:val="B6BCDE78"/>
    <w:lvl w:ilvl="0" w:tplc="2AC8868E">
      <w:start w:val="1"/>
      <w:numFmt w:val="lowerRoman"/>
      <w:lvlText w:val="(%1)"/>
      <w:lvlJc w:val="left"/>
      <w:pPr>
        <w:ind w:left="357" w:hanging="357"/>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3" w15:restartNumberingAfterBreak="0">
    <w:nsid w:val="0CA66DCF"/>
    <w:multiLevelType w:val="hybridMultilevel"/>
    <w:tmpl w:val="96A82D8A"/>
    <w:lvl w:ilvl="0" w:tplc="911C615C">
      <w:start w:val="1"/>
      <w:numFmt w:val="lowerRoman"/>
      <w:lvlText w:val="(%1)"/>
      <w:lvlJc w:val="left"/>
      <w:pPr>
        <w:ind w:left="1080" w:hanging="360"/>
      </w:pPr>
      <w:rPr>
        <w:rFonts w:hint="default"/>
        <w:b w:val="0"/>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4" w15:restartNumberingAfterBreak="0">
    <w:nsid w:val="0D6223C4"/>
    <w:multiLevelType w:val="hybridMultilevel"/>
    <w:tmpl w:val="4378C026"/>
    <w:lvl w:ilvl="0" w:tplc="F556844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0EAB7824"/>
    <w:multiLevelType w:val="hybridMultilevel"/>
    <w:tmpl w:val="0798CF90"/>
    <w:lvl w:ilvl="0" w:tplc="AACE3656">
      <w:start w:val="1"/>
      <w:numFmt w:val="lowerRoman"/>
      <w:lvlText w:val="(%1)"/>
      <w:lvlJc w:val="left"/>
      <w:pPr>
        <w:ind w:left="357" w:hanging="357"/>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6" w15:restartNumberingAfterBreak="0">
    <w:nsid w:val="0F1F5BAF"/>
    <w:multiLevelType w:val="hybridMultilevel"/>
    <w:tmpl w:val="5686D994"/>
    <w:lvl w:ilvl="0" w:tplc="55D0A5C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0F8D5269"/>
    <w:multiLevelType w:val="hybridMultilevel"/>
    <w:tmpl w:val="3336EC2A"/>
    <w:lvl w:ilvl="0" w:tplc="00D42CAC">
      <w:start w:val="1"/>
      <w:numFmt w:val="lowerRoman"/>
      <w:lvlText w:val="(%1)"/>
      <w:lvlJc w:val="left"/>
      <w:pPr>
        <w:ind w:left="1071" w:hanging="357"/>
      </w:pPr>
      <w:rPr>
        <w:rFonts w:hint="default"/>
      </w:rPr>
    </w:lvl>
    <w:lvl w:ilvl="1" w:tplc="18090019" w:tentative="1">
      <w:start w:val="1"/>
      <w:numFmt w:val="lowerLetter"/>
      <w:lvlText w:val="%2."/>
      <w:lvlJc w:val="left"/>
      <w:pPr>
        <w:ind w:left="2154" w:hanging="360"/>
      </w:pPr>
    </w:lvl>
    <w:lvl w:ilvl="2" w:tplc="1809001B" w:tentative="1">
      <w:start w:val="1"/>
      <w:numFmt w:val="lowerRoman"/>
      <w:lvlText w:val="%3."/>
      <w:lvlJc w:val="right"/>
      <w:pPr>
        <w:ind w:left="2874" w:hanging="180"/>
      </w:pPr>
    </w:lvl>
    <w:lvl w:ilvl="3" w:tplc="1809000F" w:tentative="1">
      <w:start w:val="1"/>
      <w:numFmt w:val="decimal"/>
      <w:lvlText w:val="%4."/>
      <w:lvlJc w:val="left"/>
      <w:pPr>
        <w:ind w:left="3594" w:hanging="360"/>
      </w:pPr>
    </w:lvl>
    <w:lvl w:ilvl="4" w:tplc="18090019" w:tentative="1">
      <w:start w:val="1"/>
      <w:numFmt w:val="lowerLetter"/>
      <w:lvlText w:val="%5."/>
      <w:lvlJc w:val="left"/>
      <w:pPr>
        <w:ind w:left="4314" w:hanging="360"/>
      </w:pPr>
    </w:lvl>
    <w:lvl w:ilvl="5" w:tplc="1809001B" w:tentative="1">
      <w:start w:val="1"/>
      <w:numFmt w:val="lowerRoman"/>
      <w:lvlText w:val="%6."/>
      <w:lvlJc w:val="right"/>
      <w:pPr>
        <w:ind w:left="5034" w:hanging="180"/>
      </w:pPr>
    </w:lvl>
    <w:lvl w:ilvl="6" w:tplc="1809000F" w:tentative="1">
      <w:start w:val="1"/>
      <w:numFmt w:val="decimal"/>
      <w:lvlText w:val="%7."/>
      <w:lvlJc w:val="left"/>
      <w:pPr>
        <w:ind w:left="5754" w:hanging="360"/>
      </w:pPr>
    </w:lvl>
    <w:lvl w:ilvl="7" w:tplc="18090019" w:tentative="1">
      <w:start w:val="1"/>
      <w:numFmt w:val="lowerLetter"/>
      <w:lvlText w:val="%8."/>
      <w:lvlJc w:val="left"/>
      <w:pPr>
        <w:ind w:left="6474" w:hanging="360"/>
      </w:pPr>
    </w:lvl>
    <w:lvl w:ilvl="8" w:tplc="1809001B" w:tentative="1">
      <w:start w:val="1"/>
      <w:numFmt w:val="lowerRoman"/>
      <w:lvlText w:val="%9."/>
      <w:lvlJc w:val="right"/>
      <w:pPr>
        <w:ind w:left="7194" w:hanging="180"/>
      </w:pPr>
    </w:lvl>
  </w:abstractNum>
  <w:abstractNum w:abstractNumId="28" w15:restartNumberingAfterBreak="0">
    <w:nsid w:val="0FC11402"/>
    <w:multiLevelType w:val="hybridMultilevel"/>
    <w:tmpl w:val="4F886D6C"/>
    <w:lvl w:ilvl="0" w:tplc="DB584ECC">
      <w:start w:val="1"/>
      <w:numFmt w:val="lowerRoman"/>
      <w:lvlText w:val="(%1)"/>
      <w:lvlJc w:val="left"/>
      <w:pPr>
        <w:ind w:left="357" w:hanging="357"/>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9" w15:restartNumberingAfterBreak="0">
    <w:nsid w:val="110A6243"/>
    <w:multiLevelType w:val="hybridMultilevel"/>
    <w:tmpl w:val="4A6ECBEC"/>
    <w:lvl w:ilvl="0" w:tplc="C3D08B8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1BD2B81"/>
    <w:multiLevelType w:val="hybridMultilevel"/>
    <w:tmpl w:val="12581C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12D3644B"/>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13526930"/>
    <w:multiLevelType w:val="hybridMultilevel"/>
    <w:tmpl w:val="BD1EE02A"/>
    <w:lvl w:ilvl="0" w:tplc="4D44998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14941848"/>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14D02F48"/>
    <w:multiLevelType w:val="hybridMultilevel"/>
    <w:tmpl w:val="150A998A"/>
    <w:lvl w:ilvl="0" w:tplc="5CEAEAF4">
      <w:start w:val="1"/>
      <w:numFmt w:val="lowerRoman"/>
      <w:lvlText w:val="(%1)"/>
      <w:lvlJc w:val="left"/>
      <w:pPr>
        <w:ind w:left="2160" w:hanging="360"/>
      </w:pPr>
      <w:rPr>
        <w:rFonts w:hint="default"/>
        <w:b w:val="0"/>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tentative="1">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35" w15:restartNumberingAfterBreak="0">
    <w:nsid w:val="15574E3F"/>
    <w:multiLevelType w:val="hybridMultilevel"/>
    <w:tmpl w:val="D4B60B7E"/>
    <w:lvl w:ilvl="0" w:tplc="659C8316">
      <w:start w:val="1"/>
      <w:numFmt w:val="lowerRoman"/>
      <w:lvlText w:val="(%1)"/>
      <w:lvlJc w:val="left"/>
      <w:pPr>
        <w:ind w:left="480" w:hanging="48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59243F4"/>
    <w:multiLevelType w:val="hybridMultilevel"/>
    <w:tmpl w:val="6A56BC6C"/>
    <w:lvl w:ilvl="0" w:tplc="1428C750">
      <w:start w:val="1"/>
      <w:numFmt w:val="lowerRoman"/>
      <w:lvlText w:val="(%1)"/>
      <w:lvlJc w:val="left"/>
      <w:pPr>
        <w:ind w:left="360" w:hanging="360"/>
      </w:pPr>
      <w:rPr>
        <w:rFonts w:hint="default"/>
        <w:b w:val="0"/>
      </w:rPr>
    </w:lvl>
    <w:lvl w:ilvl="1" w:tplc="46AE0C2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15FE666F"/>
    <w:multiLevelType w:val="hybridMultilevel"/>
    <w:tmpl w:val="F8F6B97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183D1801"/>
    <w:multiLevelType w:val="hybridMultilevel"/>
    <w:tmpl w:val="7A92CC66"/>
    <w:lvl w:ilvl="0" w:tplc="55EEE56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18842845"/>
    <w:multiLevelType w:val="hybridMultilevel"/>
    <w:tmpl w:val="2F50670E"/>
    <w:lvl w:ilvl="0" w:tplc="EBC4622E">
      <w:start w:val="1"/>
      <w:numFmt w:val="bullet"/>
      <w:lvlText w:val="o"/>
      <w:lvlJc w:val="left"/>
      <w:pPr>
        <w:ind w:hanging="361"/>
      </w:pPr>
      <w:rPr>
        <w:rFonts w:ascii="Courier New" w:eastAsia="Courier New" w:hAnsi="Courier New" w:hint="default"/>
        <w:sz w:val="22"/>
        <w:szCs w:val="22"/>
      </w:rPr>
    </w:lvl>
    <w:lvl w:ilvl="1" w:tplc="D93C7D88">
      <w:start w:val="1"/>
      <w:numFmt w:val="bullet"/>
      <w:lvlText w:val="•"/>
      <w:lvlJc w:val="left"/>
      <w:rPr>
        <w:rFonts w:hint="default"/>
      </w:rPr>
    </w:lvl>
    <w:lvl w:ilvl="2" w:tplc="324AC276">
      <w:start w:val="1"/>
      <w:numFmt w:val="bullet"/>
      <w:lvlText w:val="•"/>
      <w:lvlJc w:val="left"/>
      <w:rPr>
        <w:rFonts w:hint="default"/>
      </w:rPr>
    </w:lvl>
    <w:lvl w:ilvl="3" w:tplc="A1EC552E">
      <w:start w:val="1"/>
      <w:numFmt w:val="bullet"/>
      <w:lvlText w:val="•"/>
      <w:lvlJc w:val="left"/>
      <w:rPr>
        <w:rFonts w:hint="default"/>
      </w:rPr>
    </w:lvl>
    <w:lvl w:ilvl="4" w:tplc="4C04C5D0">
      <w:start w:val="1"/>
      <w:numFmt w:val="bullet"/>
      <w:lvlText w:val="•"/>
      <w:lvlJc w:val="left"/>
      <w:rPr>
        <w:rFonts w:hint="default"/>
      </w:rPr>
    </w:lvl>
    <w:lvl w:ilvl="5" w:tplc="407E8314">
      <w:start w:val="1"/>
      <w:numFmt w:val="bullet"/>
      <w:lvlText w:val="•"/>
      <w:lvlJc w:val="left"/>
      <w:rPr>
        <w:rFonts w:hint="default"/>
      </w:rPr>
    </w:lvl>
    <w:lvl w:ilvl="6" w:tplc="F4AE7974">
      <w:start w:val="1"/>
      <w:numFmt w:val="bullet"/>
      <w:lvlText w:val="•"/>
      <w:lvlJc w:val="left"/>
      <w:rPr>
        <w:rFonts w:hint="default"/>
      </w:rPr>
    </w:lvl>
    <w:lvl w:ilvl="7" w:tplc="F2D8CEFC">
      <w:start w:val="1"/>
      <w:numFmt w:val="bullet"/>
      <w:lvlText w:val="•"/>
      <w:lvlJc w:val="left"/>
      <w:rPr>
        <w:rFonts w:hint="default"/>
      </w:rPr>
    </w:lvl>
    <w:lvl w:ilvl="8" w:tplc="1B32B2B6">
      <w:start w:val="1"/>
      <w:numFmt w:val="bullet"/>
      <w:lvlText w:val="•"/>
      <w:lvlJc w:val="left"/>
      <w:rPr>
        <w:rFonts w:hint="default"/>
      </w:rPr>
    </w:lvl>
  </w:abstractNum>
  <w:abstractNum w:abstractNumId="40" w15:restartNumberingAfterBreak="0">
    <w:nsid w:val="18CC0FC3"/>
    <w:multiLevelType w:val="hybridMultilevel"/>
    <w:tmpl w:val="063EC1F4"/>
    <w:lvl w:ilvl="0" w:tplc="81865D40">
      <w:start w:val="1"/>
      <w:numFmt w:val="lowerLetter"/>
      <w:lvlText w:val="(%1)"/>
      <w:lvlJc w:val="left"/>
      <w:pPr>
        <w:ind w:left="1800" w:hanging="360"/>
      </w:pPr>
      <w:rPr>
        <w:rFonts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1" w15:restartNumberingAfterBreak="0">
    <w:nsid w:val="18D14545"/>
    <w:multiLevelType w:val="hybridMultilevel"/>
    <w:tmpl w:val="838ABEEA"/>
    <w:lvl w:ilvl="0" w:tplc="8A6835B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19837EFA"/>
    <w:multiLevelType w:val="hybridMultilevel"/>
    <w:tmpl w:val="F9885B86"/>
    <w:lvl w:ilvl="0" w:tplc="D624B8E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199A6A4B"/>
    <w:multiLevelType w:val="hybridMultilevel"/>
    <w:tmpl w:val="9D18146E"/>
    <w:lvl w:ilvl="0" w:tplc="04A81B3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1A2944C6"/>
    <w:multiLevelType w:val="hybridMultilevel"/>
    <w:tmpl w:val="F7B21DBC"/>
    <w:lvl w:ilvl="0" w:tplc="3E26C06E">
      <w:start w:val="1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1A6F5D1A"/>
    <w:multiLevelType w:val="hybridMultilevel"/>
    <w:tmpl w:val="8CFE901C"/>
    <w:lvl w:ilvl="0" w:tplc="0A94308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1A9210B9"/>
    <w:multiLevelType w:val="hybridMultilevel"/>
    <w:tmpl w:val="2E389630"/>
    <w:lvl w:ilvl="0" w:tplc="1809000F">
      <w:start w:val="1"/>
      <w:numFmt w:val="decimal"/>
      <w:lvlText w:val="%1."/>
      <w:lvlJc w:val="left"/>
      <w:pPr>
        <w:ind w:left="1194" w:hanging="360"/>
      </w:pPr>
    </w:lvl>
    <w:lvl w:ilvl="1" w:tplc="18090019" w:tentative="1">
      <w:start w:val="1"/>
      <w:numFmt w:val="lowerLetter"/>
      <w:lvlText w:val="%2."/>
      <w:lvlJc w:val="left"/>
      <w:pPr>
        <w:ind w:left="1914" w:hanging="360"/>
      </w:pPr>
    </w:lvl>
    <w:lvl w:ilvl="2" w:tplc="1809001B" w:tentative="1">
      <w:start w:val="1"/>
      <w:numFmt w:val="lowerRoman"/>
      <w:lvlText w:val="%3."/>
      <w:lvlJc w:val="right"/>
      <w:pPr>
        <w:ind w:left="2634" w:hanging="180"/>
      </w:pPr>
    </w:lvl>
    <w:lvl w:ilvl="3" w:tplc="1809000F" w:tentative="1">
      <w:start w:val="1"/>
      <w:numFmt w:val="decimal"/>
      <w:lvlText w:val="%4."/>
      <w:lvlJc w:val="left"/>
      <w:pPr>
        <w:ind w:left="3354" w:hanging="360"/>
      </w:pPr>
    </w:lvl>
    <w:lvl w:ilvl="4" w:tplc="18090019" w:tentative="1">
      <w:start w:val="1"/>
      <w:numFmt w:val="lowerLetter"/>
      <w:lvlText w:val="%5."/>
      <w:lvlJc w:val="left"/>
      <w:pPr>
        <w:ind w:left="4074" w:hanging="360"/>
      </w:pPr>
    </w:lvl>
    <w:lvl w:ilvl="5" w:tplc="1809001B" w:tentative="1">
      <w:start w:val="1"/>
      <w:numFmt w:val="lowerRoman"/>
      <w:lvlText w:val="%6."/>
      <w:lvlJc w:val="right"/>
      <w:pPr>
        <w:ind w:left="4794" w:hanging="180"/>
      </w:pPr>
    </w:lvl>
    <w:lvl w:ilvl="6" w:tplc="1809000F" w:tentative="1">
      <w:start w:val="1"/>
      <w:numFmt w:val="decimal"/>
      <w:lvlText w:val="%7."/>
      <w:lvlJc w:val="left"/>
      <w:pPr>
        <w:ind w:left="5514" w:hanging="360"/>
      </w:pPr>
    </w:lvl>
    <w:lvl w:ilvl="7" w:tplc="18090019" w:tentative="1">
      <w:start w:val="1"/>
      <w:numFmt w:val="lowerLetter"/>
      <w:lvlText w:val="%8."/>
      <w:lvlJc w:val="left"/>
      <w:pPr>
        <w:ind w:left="6234" w:hanging="360"/>
      </w:pPr>
    </w:lvl>
    <w:lvl w:ilvl="8" w:tplc="1809001B" w:tentative="1">
      <w:start w:val="1"/>
      <w:numFmt w:val="lowerRoman"/>
      <w:lvlText w:val="%9."/>
      <w:lvlJc w:val="right"/>
      <w:pPr>
        <w:ind w:left="6954" w:hanging="180"/>
      </w:pPr>
    </w:lvl>
  </w:abstractNum>
  <w:abstractNum w:abstractNumId="47" w15:restartNumberingAfterBreak="0">
    <w:nsid w:val="1B9F5567"/>
    <w:multiLevelType w:val="hybridMultilevel"/>
    <w:tmpl w:val="7D28D488"/>
    <w:lvl w:ilvl="0" w:tplc="ED6C027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1C644EA7"/>
    <w:multiLevelType w:val="hybridMultilevel"/>
    <w:tmpl w:val="5CCED948"/>
    <w:lvl w:ilvl="0" w:tplc="698EF0A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1CDA1261"/>
    <w:multiLevelType w:val="hybridMultilevel"/>
    <w:tmpl w:val="1610DDF2"/>
    <w:lvl w:ilvl="0" w:tplc="07C0A1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1CFE6E48"/>
    <w:multiLevelType w:val="hybridMultilevel"/>
    <w:tmpl w:val="74C06DA8"/>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1D021F7F"/>
    <w:multiLevelType w:val="hybridMultilevel"/>
    <w:tmpl w:val="74BA8748"/>
    <w:lvl w:ilvl="0" w:tplc="5E1818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1D156376"/>
    <w:multiLevelType w:val="hybridMultilevel"/>
    <w:tmpl w:val="CC709DCE"/>
    <w:lvl w:ilvl="0" w:tplc="F08E2870">
      <w:start w:val="1"/>
      <w:numFmt w:val="lowerRoman"/>
      <w:lvlText w:val="(%1)"/>
      <w:lvlJc w:val="left"/>
      <w:pPr>
        <w:ind w:left="357" w:hanging="357"/>
      </w:pPr>
      <w:rPr>
        <w:rFonts w:hint="default"/>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1D9E7A5B"/>
    <w:multiLevelType w:val="hybridMultilevel"/>
    <w:tmpl w:val="FC6C7EF4"/>
    <w:lvl w:ilvl="0" w:tplc="D682CC4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4" w15:restartNumberingAfterBreak="0">
    <w:nsid w:val="1EEB6367"/>
    <w:multiLevelType w:val="hybridMultilevel"/>
    <w:tmpl w:val="40AA441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1F262CD6"/>
    <w:multiLevelType w:val="hybridMultilevel"/>
    <w:tmpl w:val="C64E12BC"/>
    <w:lvl w:ilvl="0" w:tplc="FA46129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1FF07681"/>
    <w:multiLevelType w:val="hybridMultilevel"/>
    <w:tmpl w:val="8FFE7E46"/>
    <w:lvl w:ilvl="0" w:tplc="74BE0308">
      <w:start w:val="1"/>
      <w:numFmt w:val="lowerRoman"/>
      <w:lvlText w:val="(%1)"/>
      <w:lvlJc w:val="left"/>
      <w:pPr>
        <w:ind w:left="360" w:hanging="360"/>
      </w:pPr>
      <w:rPr>
        <w:rFonts w:hint="default"/>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203E27FE"/>
    <w:multiLevelType w:val="hybridMultilevel"/>
    <w:tmpl w:val="0E82173E"/>
    <w:lvl w:ilvl="0" w:tplc="09685130">
      <w:start w:val="1"/>
      <w:numFmt w:val="lowerLetter"/>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20B73FEB"/>
    <w:multiLevelType w:val="hybridMultilevel"/>
    <w:tmpl w:val="5434D4DA"/>
    <w:lvl w:ilvl="0" w:tplc="B4709F14">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9" w15:restartNumberingAfterBreak="0">
    <w:nsid w:val="2199229B"/>
    <w:multiLevelType w:val="hybridMultilevel"/>
    <w:tmpl w:val="5B10F2B6"/>
    <w:lvl w:ilvl="0" w:tplc="B9F6AEA6">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22845E4C"/>
    <w:multiLevelType w:val="hybridMultilevel"/>
    <w:tmpl w:val="E990F498"/>
    <w:lvl w:ilvl="0" w:tplc="36D29F70">
      <w:start w:val="1"/>
      <w:numFmt w:val="lowerRoman"/>
      <w:lvlText w:val="(%1)"/>
      <w:lvlJc w:val="left"/>
      <w:pPr>
        <w:ind w:left="357" w:hanging="357"/>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22A55E42"/>
    <w:multiLevelType w:val="hybridMultilevel"/>
    <w:tmpl w:val="1DFA79F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237E6442"/>
    <w:multiLevelType w:val="hybridMultilevel"/>
    <w:tmpl w:val="6152075C"/>
    <w:lvl w:ilvl="0" w:tplc="903484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23B33614"/>
    <w:multiLevelType w:val="multilevel"/>
    <w:tmpl w:val="C54A27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3D6143E"/>
    <w:multiLevelType w:val="hybridMultilevel"/>
    <w:tmpl w:val="534630A6"/>
    <w:lvl w:ilvl="0" w:tplc="B7E44D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246146BF"/>
    <w:multiLevelType w:val="hybridMultilevel"/>
    <w:tmpl w:val="F562684A"/>
    <w:lvl w:ilvl="0" w:tplc="7716FC24">
      <w:start w:val="1"/>
      <w:numFmt w:val="lowerRoman"/>
      <w:lvlText w:val="(%1)"/>
      <w:lvlJc w:val="left"/>
      <w:pPr>
        <w:ind w:left="357" w:hanging="357"/>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6" w15:restartNumberingAfterBreak="0">
    <w:nsid w:val="257E1F40"/>
    <w:multiLevelType w:val="hybridMultilevel"/>
    <w:tmpl w:val="08F29E58"/>
    <w:lvl w:ilvl="0" w:tplc="690096CC">
      <w:start w:val="1"/>
      <w:numFmt w:val="lowerRoman"/>
      <w:lvlText w:val="(%1)"/>
      <w:lvlJc w:val="left"/>
      <w:pPr>
        <w:ind w:left="2505" w:hanging="72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26A94FA4"/>
    <w:multiLevelType w:val="hybridMultilevel"/>
    <w:tmpl w:val="0B82C066"/>
    <w:lvl w:ilvl="0" w:tplc="7A96518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26C0547D"/>
    <w:multiLevelType w:val="hybridMultilevel"/>
    <w:tmpl w:val="C9401784"/>
    <w:lvl w:ilvl="0" w:tplc="E82EE576">
      <w:start w:val="1"/>
      <w:numFmt w:val="decimal"/>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9" w15:restartNumberingAfterBreak="0">
    <w:nsid w:val="27290859"/>
    <w:multiLevelType w:val="hybridMultilevel"/>
    <w:tmpl w:val="F53A38CC"/>
    <w:lvl w:ilvl="0" w:tplc="0B5AC42A">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27D315E8"/>
    <w:multiLevelType w:val="hybridMultilevel"/>
    <w:tmpl w:val="DC5C3B96"/>
    <w:lvl w:ilvl="0" w:tplc="3AD0AD42">
      <w:start w:val="1"/>
      <w:numFmt w:val="decimal"/>
      <w:lvlText w:val="%1."/>
      <w:lvlJc w:val="left"/>
      <w:pPr>
        <w:ind w:left="502" w:hanging="360"/>
      </w:pPr>
      <w:rPr>
        <w:rFonts w:hint="default"/>
        <w:b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 w15:restartNumberingAfterBreak="0">
    <w:nsid w:val="29170527"/>
    <w:multiLevelType w:val="hybridMultilevel"/>
    <w:tmpl w:val="B204DA9A"/>
    <w:lvl w:ilvl="0" w:tplc="099E3ADC">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2" w15:restartNumberingAfterBreak="0">
    <w:nsid w:val="2BD36E00"/>
    <w:multiLevelType w:val="hybridMultilevel"/>
    <w:tmpl w:val="AF002488"/>
    <w:lvl w:ilvl="0" w:tplc="4EB85D76">
      <w:start w:val="1"/>
      <w:numFmt w:val="lowerRoman"/>
      <w:lvlText w:val="(%1)"/>
      <w:lvlJc w:val="left"/>
      <w:pPr>
        <w:ind w:left="1004" w:hanging="72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73" w15:restartNumberingAfterBreak="0">
    <w:nsid w:val="2BE064CF"/>
    <w:multiLevelType w:val="hybridMultilevel"/>
    <w:tmpl w:val="2A5C4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2C6313B4"/>
    <w:multiLevelType w:val="hybridMultilevel"/>
    <w:tmpl w:val="379833BC"/>
    <w:lvl w:ilvl="0" w:tplc="4EB85D76">
      <w:start w:val="1"/>
      <w:numFmt w:val="lowerRoman"/>
      <w:lvlText w:val="(%1)"/>
      <w:lvlJc w:val="left"/>
      <w:pPr>
        <w:ind w:left="36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75" w15:restartNumberingAfterBreak="0">
    <w:nsid w:val="2C6C7996"/>
    <w:multiLevelType w:val="hybridMultilevel"/>
    <w:tmpl w:val="8F74D714"/>
    <w:lvl w:ilvl="0" w:tplc="4EB85D76">
      <w:start w:val="1"/>
      <w:numFmt w:val="lowerRoman"/>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6" w15:restartNumberingAfterBreak="0">
    <w:nsid w:val="2E082AD7"/>
    <w:multiLevelType w:val="hybridMultilevel"/>
    <w:tmpl w:val="E5B84F92"/>
    <w:lvl w:ilvl="0" w:tplc="4EB85D76">
      <w:start w:val="1"/>
      <w:numFmt w:val="lowerRoman"/>
      <w:lvlText w:val="(%1)"/>
      <w:lvlJc w:val="left"/>
      <w:pPr>
        <w:ind w:left="72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2E204370"/>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2E9A1928"/>
    <w:multiLevelType w:val="hybridMultilevel"/>
    <w:tmpl w:val="536E00D0"/>
    <w:lvl w:ilvl="0" w:tplc="A1FA677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9" w15:restartNumberingAfterBreak="0">
    <w:nsid w:val="2FCD01DF"/>
    <w:multiLevelType w:val="hybridMultilevel"/>
    <w:tmpl w:val="9CB2F57E"/>
    <w:lvl w:ilvl="0" w:tplc="9CCCB04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315B29D3"/>
    <w:multiLevelType w:val="hybridMultilevel"/>
    <w:tmpl w:val="5F2ECBFC"/>
    <w:lvl w:ilvl="0" w:tplc="1809001B">
      <w:start w:val="1"/>
      <w:numFmt w:val="lowerRoman"/>
      <w:lvlText w:val="%1."/>
      <w:lvlJc w:val="righ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1"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321641E4"/>
    <w:multiLevelType w:val="hybridMultilevel"/>
    <w:tmpl w:val="A8C6478C"/>
    <w:lvl w:ilvl="0" w:tplc="3DC4F56C">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3" w15:restartNumberingAfterBreak="0">
    <w:nsid w:val="322E5B02"/>
    <w:multiLevelType w:val="hybridMultilevel"/>
    <w:tmpl w:val="21F636C0"/>
    <w:lvl w:ilvl="0" w:tplc="362A72E4">
      <w:start w:val="1"/>
      <w:numFmt w:val="lowerRoman"/>
      <w:lvlText w:val="(%1)"/>
      <w:lvlJc w:val="left"/>
      <w:pPr>
        <w:ind w:left="357" w:hanging="357"/>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4" w15:restartNumberingAfterBreak="0">
    <w:nsid w:val="32A764E6"/>
    <w:multiLevelType w:val="hybridMultilevel"/>
    <w:tmpl w:val="440613F4"/>
    <w:lvl w:ilvl="0" w:tplc="C6C2A80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5" w15:restartNumberingAfterBreak="0">
    <w:nsid w:val="32AF1FE4"/>
    <w:multiLevelType w:val="hybridMultilevel"/>
    <w:tmpl w:val="2FCC15CA"/>
    <w:lvl w:ilvl="0" w:tplc="38B61E3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33697531"/>
    <w:multiLevelType w:val="hybridMultilevel"/>
    <w:tmpl w:val="523E6678"/>
    <w:lvl w:ilvl="0" w:tplc="91D63D2A">
      <w:start w:val="1"/>
      <w:numFmt w:val="lowerRoman"/>
      <w:lvlText w:val="(%1)"/>
      <w:lvlJc w:val="left"/>
      <w:pPr>
        <w:ind w:left="1074" w:hanging="357"/>
      </w:pPr>
      <w:rPr>
        <w:rFonts w:hint="default"/>
        <w:b w:val="0"/>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87" w15:restartNumberingAfterBreak="0">
    <w:nsid w:val="34671010"/>
    <w:multiLevelType w:val="hybridMultilevel"/>
    <w:tmpl w:val="E166922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367C7078"/>
    <w:multiLevelType w:val="hybridMultilevel"/>
    <w:tmpl w:val="12F47CB6"/>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369A5FD8"/>
    <w:multiLevelType w:val="hybridMultilevel"/>
    <w:tmpl w:val="942CC16E"/>
    <w:lvl w:ilvl="0" w:tplc="0D526D1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36B03D1A"/>
    <w:multiLevelType w:val="hybridMultilevel"/>
    <w:tmpl w:val="CA00EEFA"/>
    <w:lvl w:ilvl="0" w:tplc="9F5E520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37590528"/>
    <w:multiLevelType w:val="hybridMultilevel"/>
    <w:tmpl w:val="D0BC53A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37E91D4C"/>
    <w:multiLevelType w:val="hybridMultilevel"/>
    <w:tmpl w:val="E7EE2F56"/>
    <w:lvl w:ilvl="0" w:tplc="60CA94CC">
      <w:start w:val="1"/>
      <w:numFmt w:val="lowerRoman"/>
      <w:lvlText w:val="(%1)"/>
      <w:lvlJc w:val="left"/>
      <w:pPr>
        <w:ind w:left="1440" w:hanging="360"/>
      </w:pPr>
      <w:rPr>
        <w:rFonts w:hint="default"/>
        <w:b w:val="0"/>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93" w15:restartNumberingAfterBreak="0">
    <w:nsid w:val="37F0424E"/>
    <w:multiLevelType w:val="hybridMultilevel"/>
    <w:tmpl w:val="4B0685EE"/>
    <w:lvl w:ilvl="0" w:tplc="83F6D4B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381376EB"/>
    <w:multiLevelType w:val="hybridMultilevel"/>
    <w:tmpl w:val="CDD01A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389905B0"/>
    <w:multiLevelType w:val="hybridMultilevel"/>
    <w:tmpl w:val="8430AEE6"/>
    <w:lvl w:ilvl="0" w:tplc="850A43A8">
      <w:start w:val="3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6" w15:restartNumberingAfterBreak="0">
    <w:nsid w:val="38A41B44"/>
    <w:multiLevelType w:val="hybridMultilevel"/>
    <w:tmpl w:val="70E6BDA6"/>
    <w:lvl w:ilvl="0" w:tplc="2076DB4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7" w15:restartNumberingAfterBreak="0">
    <w:nsid w:val="38F7099F"/>
    <w:multiLevelType w:val="hybridMultilevel"/>
    <w:tmpl w:val="E6B43DA4"/>
    <w:lvl w:ilvl="0" w:tplc="C5E688FA">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8" w15:restartNumberingAfterBreak="0">
    <w:nsid w:val="392C12D4"/>
    <w:multiLevelType w:val="hybridMultilevel"/>
    <w:tmpl w:val="04824238"/>
    <w:lvl w:ilvl="0" w:tplc="4EB85D76">
      <w:start w:val="1"/>
      <w:numFmt w:val="lowerRoman"/>
      <w:lvlText w:val="(%1)"/>
      <w:lvlJc w:val="left"/>
      <w:pPr>
        <w:ind w:left="72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9"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39F93544"/>
    <w:multiLevelType w:val="hybridMultilevel"/>
    <w:tmpl w:val="7A0A5EF2"/>
    <w:lvl w:ilvl="0" w:tplc="10806A90">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1" w15:restartNumberingAfterBreak="0">
    <w:nsid w:val="3A046BBA"/>
    <w:multiLevelType w:val="hybridMultilevel"/>
    <w:tmpl w:val="2AB4CAF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3A063950"/>
    <w:multiLevelType w:val="hybridMultilevel"/>
    <w:tmpl w:val="5972FD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3" w15:restartNumberingAfterBreak="0">
    <w:nsid w:val="3ADB1C4B"/>
    <w:multiLevelType w:val="hybridMultilevel"/>
    <w:tmpl w:val="3196A028"/>
    <w:lvl w:ilvl="0" w:tplc="AA6CA45A">
      <w:start w:val="1"/>
      <w:numFmt w:val="lowerRoman"/>
      <w:lvlText w:val="(%1)"/>
      <w:lvlJc w:val="left"/>
      <w:pPr>
        <w:ind w:left="360" w:hanging="360"/>
      </w:pPr>
      <w:rPr>
        <w:b w:val="0"/>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04" w15:restartNumberingAfterBreak="0">
    <w:nsid w:val="3B417376"/>
    <w:multiLevelType w:val="hybridMultilevel"/>
    <w:tmpl w:val="1B362BB6"/>
    <w:lvl w:ilvl="0" w:tplc="2FA2B6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5" w15:restartNumberingAfterBreak="0">
    <w:nsid w:val="3C350E58"/>
    <w:multiLevelType w:val="hybridMultilevel"/>
    <w:tmpl w:val="F098854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3C9C6F72"/>
    <w:multiLevelType w:val="hybridMultilevel"/>
    <w:tmpl w:val="CB9A8570"/>
    <w:lvl w:ilvl="0" w:tplc="58169580">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7" w15:restartNumberingAfterBreak="0">
    <w:nsid w:val="3CEC614C"/>
    <w:multiLevelType w:val="hybridMultilevel"/>
    <w:tmpl w:val="F4AE609C"/>
    <w:lvl w:ilvl="0" w:tplc="C91CBBAC">
      <w:start w:val="1"/>
      <w:numFmt w:val="lowerLetter"/>
      <w:lvlText w:val="%1."/>
      <w:lvlJc w:val="left"/>
      <w:pPr>
        <w:ind w:hanging="360"/>
      </w:pPr>
      <w:rPr>
        <w:rFonts w:ascii="Times New Roman" w:eastAsia="Times New Roman" w:hAnsi="Times New Roman" w:hint="default"/>
        <w:spacing w:val="-1"/>
        <w:sz w:val="24"/>
        <w:szCs w:val="24"/>
      </w:rPr>
    </w:lvl>
    <w:lvl w:ilvl="1" w:tplc="6524A3A8">
      <w:start w:val="1"/>
      <w:numFmt w:val="bullet"/>
      <w:lvlText w:val="•"/>
      <w:lvlJc w:val="left"/>
      <w:rPr>
        <w:rFonts w:hint="default"/>
      </w:rPr>
    </w:lvl>
    <w:lvl w:ilvl="2" w:tplc="177AE8A6">
      <w:start w:val="1"/>
      <w:numFmt w:val="bullet"/>
      <w:lvlText w:val="•"/>
      <w:lvlJc w:val="left"/>
      <w:rPr>
        <w:rFonts w:hint="default"/>
      </w:rPr>
    </w:lvl>
    <w:lvl w:ilvl="3" w:tplc="F044093E">
      <w:start w:val="1"/>
      <w:numFmt w:val="bullet"/>
      <w:lvlText w:val="•"/>
      <w:lvlJc w:val="left"/>
      <w:rPr>
        <w:rFonts w:hint="default"/>
      </w:rPr>
    </w:lvl>
    <w:lvl w:ilvl="4" w:tplc="0EFC293C">
      <w:start w:val="1"/>
      <w:numFmt w:val="bullet"/>
      <w:lvlText w:val="•"/>
      <w:lvlJc w:val="left"/>
      <w:rPr>
        <w:rFonts w:hint="default"/>
      </w:rPr>
    </w:lvl>
    <w:lvl w:ilvl="5" w:tplc="27926A44">
      <w:start w:val="1"/>
      <w:numFmt w:val="bullet"/>
      <w:lvlText w:val="•"/>
      <w:lvlJc w:val="left"/>
      <w:rPr>
        <w:rFonts w:hint="default"/>
      </w:rPr>
    </w:lvl>
    <w:lvl w:ilvl="6" w:tplc="4BD8EA6C">
      <w:start w:val="1"/>
      <w:numFmt w:val="bullet"/>
      <w:lvlText w:val="•"/>
      <w:lvlJc w:val="left"/>
      <w:rPr>
        <w:rFonts w:hint="default"/>
      </w:rPr>
    </w:lvl>
    <w:lvl w:ilvl="7" w:tplc="D334F69E">
      <w:start w:val="1"/>
      <w:numFmt w:val="bullet"/>
      <w:lvlText w:val="•"/>
      <w:lvlJc w:val="left"/>
      <w:rPr>
        <w:rFonts w:hint="default"/>
      </w:rPr>
    </w:lvl>
    <w:lvl w:ilvl="8" w:tplc="B6A45F6A">
      <w:start w:val="1"/>
      <w:numFmt w:val="bullet"/>
      <w:lvlText w:val="•"/>
      <w:lvlJc w:val="left"/>
      <w:rPr>
        <w:rFonts w:hint="default"/>
      </w:rPr>
    </w:lvl>
  </w:abstractNum>
  <w:abstractNum w:abstractNumId="108" w15:restartNumberingAfterBreak="0">
    <w:nsid w:val="3D4372D2"/>
    <w:multiLevelType w:val="hybridMultilevel"/>
    <w:tmpl w:val="B8983F3A"/>
    <w:lvl w:ilvl="0" w:tplc="857672FA">
      <w:start w:val="2"/>
      <w:numFmt w:val="decimal"/>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9" w15:restartNumberingAfterBreak="0">
    <w:nsid w:val="3E575DE2"/>
    <w:multiLevelType w:val="hybridMultilevel"/>
    <w:tmpl w:val="49CEC3FE"/>
    <w:lvl w:ilvl="0" w:tplc="80A00E0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0" w15:restartNumberingAfterBreak="0">
    <w:nsid w:val="3FFA1813"/>
    <w:multiLevelType w:val="hybridMultilevel"/>
    <w:tmpl w:val="6E4CCAE8"/>
    <w:lvl w:ilvl="0" w:tplc="9BB0605E">
      <w:start w:val="1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40084371"/>
    <w:multiLevelType w:val="hybridMultilevel"/>
    <w:tmpl w:val="E86649F6"/>
    <w:lvl w:ilvl="0" w:tplc="8F3443B6">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2" w15:restartNumberingAfterBreak="0">
    <w:nsid w:val="40C50A70"/>
    <w:multiLevelType w:val="hybridMultilevel"/>
    <w:tmpl w:val="9D94A738"/>
    <w:lvl w:ilvl="0" w:tplc="7E90C97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3" w15:restartNumberingAfterBreak="0">
    <w:nsid w:val="40E855C4"/>
    <w:multiLevelType w:val="hybridMultilevel"/>
    <w:tmpl w:val="19BCBB5C"/>
    <w:lvl w:ilvl="0" w:tplc="0B5AC42A">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4" w15:restartNumberingAfterBreak="0">
    <w:nsid w:val="411A32A4"/>
    <w:multiLevelType w:val="hybridMultilevel"/>
    <w:tmpl w:val="EE70D928"/>
    <w:lvl w:ilvl="0" w:tplc="46A8FFC0">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5" w15:restartNumberingAfterBreak="0">
    <w:nsid w:val="41397BEE"/>
    <w:multiLevelType w:val="hybridMultilevel"/>
    <w:tmpl w:val="E99EE7F6"/>
    <w:lvl w:ilvl="0" w:tplc="9FCE2222">
      <w:start w:val="1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6" w15:restartNumberingAfterBreak="0">
    <w:nsid w:val="42126815"/>
    <w:multiLevelType w:val="hybridMultilevel"/>
    <w:tmpl w:val="03F2A536"/>
    <w:lvl w:ilvl="0" w:tplc="54025922">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7" w15:restartNumberingAfterBreak="0">
    <w:nsid w:val="423D5E1E"/>
    <w:multiLevelType w:val="hybridMultilevel"/>
    <w:tmpl w:val="7C2ACD4E"/>
    <w:lvl w:ilvl="0" w:tplc="211CB064">
      <w:start w:val="40"/>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8" w15:restartNumberingAfterBreak="0">
    <w:nsid w:val="439200E9"/>
    <w:multiLevelType w:val="hybridMultilevel"/>
    <w:tmpl w:val="324CE38E"/>
    <w:lvl w:ilvl="0" w:tplc="5B6CBB02">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9" w15:restartNumberingAfterBreak="0">
    <w:nsid w:val="43BE0309"/>
    <w:multiLevelType w:val="hybridMultilevel"/>
    <w:tmpl w:val="E0001D40"/>
    <w:lvl w:ilvl="0" w:tplc="24308FD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0" w15:restartNumberingAfterBreak="0">
    <w:nsid w:val="44E666D1"/>
    <w:multiLevelType w:val="hybridMultilevel"/>
    <w:tmpl w:val="33FE101E"/>
    <w:lvl w:ilvl="0" w:tplc="C034458E">
      <w:start w:val="1"/>
      <w:numFmt w:val="lowerRoman"/>
      <w:lvlText w:val="(%1)"/>
      <w:lvlJc w:val="left"/>
      <w:pPr>
        <w:ind w:left="72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1" w15:restartNumberingAfterBreak="0">
    <w:nsid w:val="45E94D65"/>
    <w:multiLevelType w:val="hybridMultilevel"/>
    <w:tmpl w:val="A03EEDBE"/>
    <w:lvl w:ilvl="0" w:tplc="2812A2D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2" w15:restartNumberingAfterBreak="0">
    <w:nsid w:val="485B032C"/>
    <w:multiLevelType w:val="hybridMultilevel"/>
    <w:tmpl w:val="AE324002"/>
    <w:lvl w:ilvl="0" w:tplc="8DF8E708">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3" w15:restartNumberingAfterBreak="0">
    <w:nsid w:val="49254B97"/>
    <w:multiLevelType w:val="hybridMultilevel"/>
    <w:tmpl w:val="79644C3A"/>
    <w:lvl w:ilvl="0" w:tplc="5798BCDA">
      <w:start w:val="2"/>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4" w15:restartNumberingAfterBreak="0">
    <w:nsid w:val="49532D8A"/>
    <w:multiLevelType w:val="hybridMultilevel"/>
    <w:tmpl w:val="99E0AC4E"/>
    <w:lvl w:ilvl="0" w:tplc="4A9CCE02">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5" w15:restartNumberingAfterBreak="0">
    <w:nsid w:val="495802FD"/>
    <w:multiLevelType w:val="hybridMultilevel"/>
    <w:tmpl w:val="8C18E4E6"/>
    <w:lvl w:ilvl="0" w:tplc="1809001B">
      <w:start w:val="1"/>
      <w:numFmt w:val="lowerRoman"/>
      <w:lvlText w:val="%1."/>
      <w:lvlJc w:val="right"/>
      <w:pPr>
        <w:ind w:left="36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49A74A08"/>
    <w:multiLevelType w:val="hybridMultilevel"/>
    <w:tmpl w:val="0B307D0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7" w15:restartNumberingAfterBreak="0">
    <w:nsid w:val="4AAE3350"/>
    <w:multiLevelType w:val="hybridMultilevel"/>
    <w:tmpl w:val="35C8C1D4"/>
    <w:lvl w:ilvl="0" w:tplc="66B6C4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4BA82A4B"/>
    <w:multiLevelType w:val="hybridMultilevel"/>
    <w:tmpl w:val="94C824AC"/>
    <w:lvl w:ilvl="0" w:tplc="4F0E4AF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9" w15:restartNumberingAfterBreak="0">
    <w:nsid w:val="4C4E068D"/>
    <w:multiLevelType w:val="hybridMultilevel"/>
    <w:tmpl w:val="6DA4BFBE"/>
    <w:lvl w:ilvl="0" w:tplc="79E010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0" w15:restartNumberingAfterBreak="0">
    <w:nsid w:val="4C7024D0"/>
    <w:multiLevelType w:val="hybridMultilevel"/>
    <w:tmpl w:val="DBA86180"/>
    <w:lvl w:ilvl="0" w:tplc="FCA025DC">
      <w:start w:val="1"/>
      <w:numFmt w:val="lowerLetter"/>
      <w:lvlText w:val="%1."/>
      <w:lvlJc w:val="left"/>
      <w:pPr>
        <w:ind w:hanging="361"/>
      </w:pPr>
      <w:rPr>
        <w:rFonts w:ascii="Calibri" w:eastAsia="Calibri" w:hAnsi="Calibri" w:hint="default"/>
        <w:b/>
        <w:bCs/>
        <w:spacing w:val="-1"/>
        <w:sz w:val="22"/>
        <w:szCs w:val="22"/>
      </w:rPr>
    </w:lvl>
    <w:lvl w:ilvl="1" w:tplc="D20C9210">
      <w:start w:val="1"/>
      <w:numFmt w:val="bullet"/>
      <w:lvlText w:val="•"/>
      <w:lvlJc w:val="left"/>
      <w:rPr>
        <w:rFonts w:hint="default"/>
      </w:rPr>
    </w:lvl>
    <w:lvl w:ilvl="2" w:tplc="0B4E23F0">
      <w:start w:val="1"/>
      <w:numFmt w:val="bullet"/>
      <w:lvlText w:val="•"/>
      <w:lvlJc w:val="left"/>
      <w:rPr>
        <w:rFonts w:hint="default"/>
      </w:rPr>
    </w:lvl>
    <w:lvl w:ilvl="3" w:tplc="1D081848">
      <w:start w:val="1"/>
      <w:numFmt w:val="bullet"/>
      <w:lvlText w:val="•"/>
      <w:lvlJc w:val="left"/>
      <w:rPr>
        <w:rFonts w:hint="default"/>
      </w:rPr>
    </w:lvl>
    <w:lvl w:ilvl="4" w:tplc="BFC22B8A">
      <w:start w:val="1"/>
      <w:numFmt w:val="bullet"/>
      <w:lvlText w:val="•"/>
      <w:lvlJc w:val="left"/>
      <w:rPr>
        <w:rFonts w:hint="default"/>
      </w:rPr>
    </w:lvl>
    <w:lvl w:ilvl="5" w:tplc="BEFAF190">
      <w:start w:val="1"/>
      <w:numFmt w:val="bullet"/>
      <w:lvlText w:val="•"/>
      <w:lvlJc w:val="left"/>
      <w:rPr>
        <w:rFonts w:hint="default"/>
      </w:rPr>
    </w:lvl>
    <w:lvl w:ilvl="6" w:tplc="B8A6297A">
      <w:start w:val="1"/>
      <w:numFmt w:val="bullet"/>
      <w:lvlText w:val="•"/>
      <w:lvlJc w:val="left"/>
      <w:rPr>
        <w:rFonts w:hint="default"/>
      </w:rPr>
    </w:lvl>
    <w:lvl w:ilvl="7" w:tplc="B3B4ADE0">
      <w:start w:val="1"/>
      <w:numFmt w:val="bullet"/>
      <w:lvlText w:val="•"/>
      <w:lvlJc w:val="left"/>
      <w:rPr>
        <w:rFonts w:hint="default"/>
      </w:rPr>
    </w:lvl>
    <w:lvl w:ilvl="8" w:tplc="FE662A14">
      <w:start w:val="1"/>
      <w:numFmt w:val="bullet"/>
      <w:lvlText w:val="•"/>
      <w:lvlJc w:val="left"/>
      <w:rPr>
        <w:rFonts w:hint="default"/>
      </w:rPr>
    </w:lvl>
  </w:abstractNum>
  <w:abstractNum w:abstractNumId="131" w15:restartNumberingAfterBreak="0">
    <w:nsid w:val="4D3B1DFE"/>
    <w:multiLevelType w:val="hybridMultilevel"/>
    <w:tmpl w:val="9484385A"/>
    <w:lvl w:ilvl="0" w:tplc="F5C2D120">
      <w:start w:val="1"/>
      <w:numFmt w:val="lowerRoman"/>
      <w:lvlText w:val="(%1)"/>
      <w:lvlJc w:val="left"/>
      <w:pPr>
        <w:ind w:left="108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2" w15:restartNumberingAfterBreak="0">
    <w:nsid w:val="4E54223E"/>
    <w:multiLevelType w:val="hybridMultilevel"/>
    <w:tmpl w:val="8DCAEAD4"/>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33" w15:restartNumberingAfterBreak="0">
    <w:nsid w:val="4EB0032E"/>
    <w:multiLevelType w:val="hybridMultilevel"/>
    <w:tmpl w:val="153C2328"/>
    <w:lvl w:ilvl="0" w:tplc="ECFAC3EC">
      <w:start w:val="1"/>
      <w:numFmt w:val="lowerRoman"/>
      <w:lvlText w:val="(%1)"/>
      <w:lvlJc w:val="left"/>
      <w:pPr>
        <w:ind w:left="360" w:hanging="360"/>
      </w:pPr>
      <w:rPr>
        <w:rFonts w:hint="default"/>
      </w:rPr>
    </w:lvl>
    <w:lvl w:ilvl="1" w:tplc="33B078DA">
      <w:start w:val="1"/>
      <w:numFmt w:val="lowerLetter"/>
      <w:lvlText w:val="(%2)"/>
      <w:lvlJc w:val="left"/>
      <w:pPr>
        <w:ind w:left="36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4" w15:restartNumberingAfterBreak="0">
    <w:nsid w:val="4EDC116D"/>
    <w:multiLevelType w:val="hybridMultilevel"/>
    <w:tmpl w:val="18FA8C3A"/>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35" w15:restartNumberingAfterBreak="0">
    <w:nsid w:val="506D33AA"/>
    <w:multiLevelType w:val="hybridMultilevel"/>
    <w:tmpl w:val="8F38FEDC"/>
    <w:lvl w:ilvl="0" w:tplc="C99282D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6" w15:restartNumberingAfterBreak="0">
    <w:nsid w:val="50936388"/>
    <w:multiLevelType w:val="hybridMultilevel"/>
    <w:tmpl w:val="9D401F3C"/>
    <w:lvl w:ilvl="0" w:tplc="ABEA9E7C">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7" w15:restartNumberingAfterBreak="0">
    <w:nsid w:val="50AA453E"/>
    <w:multiLevelType w:val="hybridMultilevel"/>
    <w:tmpl w:val="875C687C"/>
    <w:lvl w:ilvl="0" w:tplc="BEC87E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8" w15:restartNumberingAfterBreak="0">
    <w:nsid w:val="516C5880"/>
    <w:multiLevelType w:val="hybridMultilevel"/>
    <w:tmpl w:val="432C7502"/>
    <w:lvl w:ilvl="0" w:tplc="3CC6FCA2">
      <w:start w:val="1"/>
      <w:numFmt w:val="lowerRoman"/>
      <w:lvlText w:val="(%1)"/>
      <w:lvlJc w:val="left"/>
      <w:pPr>
        <w:ind w:left="357" w:hanging="357"/>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9" w15:restartNumberingAfterBreak="0">
    <w:nsid w:val="516F63A1"/>
    <w:multiLevelType w:val="hybridMultilevel"/>
    <w:tmpl w:val="B35E9000"/>
    <w:lvl w:ilvl="0" w:tplc="D2C4561C">
      <w:start w:val="6"/>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51BF5531"/>
    <w:multiLevelType w:val="hybridMultilevel"/>
    <w:tmpl w:val="106AF5F6"/>
    <w:lvl w:ilvl="0" w:tplc="A7EECA70">
      <w:start w:val="2"/>
      <w:numFmt w:val="lowerLetter"/>
      <w:lvlText w:val="%1."/>
      <w:lvlJc w:val="left"/>
      <w:pPr>
        <w:ind w:hanging="360"/>
      </w:pPr>
      <w:rPr>
        <w:rFonts w:ascii="Calibri" w:eastAsia="Calibri" w:hAnsi="Calibri" w:hint="default"/>
        <w:spacing w:val="-1"/>
        <w:sz w:val="22"/>
        <w:szCs w:val="22"/>
      </w:rPr>
    </w:lvl>
    <w:lvl w:ilvl="1" w:tplc="A6BC0EB0">
      <w:start w:val="1"/>
      <w:numFmt w:val="bullet"/>
      <w:lvlText w:val="•"/>
      <w:lvlJc w:val="left"/>
      <w:rPr>
        <w:rFonts w:hint="default"/>
      </w:rPr>
    </w:lvl>
    <w:lvl w:ilvl="2" w:tplc="C19274A8">
      <w:start w:val="1"/>
      <w:numFmt w:val="bullet"/>
      <w:lvlText w:val="•"/>
      <w:lvlJc w:val="left"/>
      <w:rPr>
        <w:rFonts w:hint="default"/>
      </w:rPr>
    </w:lvl>
    <w:lvl w:ilvl="3" w:tplc="BC524A3E">
      <w:start w:val="1"/>
      <w:numFmt w:val="bullet"/>
      <w:lvlText w:val="•"/>
      <w:lvlJc w:val="left"/>
      <w:rPr>
        <w:rFonts w:hint="default"/>
      </w:rPr>
    </w:lvl>
    <w:lvl w:ilvl="4" w:tplc="7B20ED48">
      <w:start w:val="1"/>
      <w:numFmt w:val="bullet"/>
      <w:lvlText w:val="•"/>
      <w:lvlJc w:val="left"/>
      <w:rPr>
        <w:rFonts w:hint="default"/>
      </w:rPr>
    </w:lvl>
    <w:lvl w:ilvl="5" w:tplc="84FC3A58">
      <w:start w:val="1"/>
      <w:numFmt w:val="bullet"/>
      <w:lvlText w:val="•"/>
      <w:lvlJc w:val="left"/>
      <w:rPr>
        <w:rFonts w:hint="default"/>
      </w:rPr>
    </w:lvl>
    <w:lvl w:ilvl="6" w:tplc="B29C89A4">
      <w:start w:val="1"/>
      <w:numFmt w:val="bullet"/>
      <w:lvlText w:val="•"/>
      <w:lvlJc w:val="left"/>
      <w:rPr>
        <w:rFonts w:hint="default"/>
      </w:rPr>
    </w:lvl>
    <w:lvl w:ilvl="7" w:tplc="FF1EB5FC">
      <w:start w:val="1"/>
      <w:numFmt w:val="bullet"/>
      <w:lvlText w:val="•"/>
      <w:lvlJc w:val="left"/>
      <w:rPr>
        <w:rFonts w:hint="default"/>
      </w:rPr>
    </w:lvl>
    <w:lvl w:ilvl="8" w:tplc="0EF63C18">
      <w:start w:val="1"/>
      <w:numFmt w:val="bullet"/>
      <w:lvlText w:val="•"/>
      <w:lvlJc w:val="left"/>
      <w:rPr>
        <w:rFonts w:hint="default"/>
      </w:rPr>
    </w:lvl>
  </w:abstractNum>
  <w:abstractNum w:abstractNumId="141" w15:restartNumberingAfterBreak="0">
    <w:nsid w:val="52666709"/>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2" w15:restartNumberingAfterBreak="0">
    <w:nsid w:val="52FE2290"/>
    <w:multiLevelType w:val="hybridMultilevel"/>
    <w:tmpl w:val="36EA2E8E"/>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3" w15:restartNumberingAfterBreak="0">
    <w:nsid w:val="532D1CE8"/>
    <w:multiLevelType w:val="hybridMultilevel"/>
    <w:tmpl w:val="4350CFCE"/>
    <w:lvl w:ilvl="0" w:tplc="B8FA053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4" w15:restartNumberingAfterBreak="0">
    <w:nsid w:val="533B41BE"/>
    <w:multiLevelType w:val="hybridMultilevel"/>
    <w:tmpl w:val="CBDA1D2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5" w15:restartNumberingAfterBreak="0">
    <w:nsid w:val="53646367"/>
    <w:multiLevelType w:val="hybridMultilevel"/>
    <w:tmpl w:val="80E8B7BA"/>
    <w:lvl w:ilvl="0" w:tplc="F3384B5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6" w15:restartNumberingAfterBreak="0">
    <w:nsid w:val="537500C6"/>
    <w:multiLevelType w:val="hybridMultilevel"/>
    <w:tmpl w:val="7B8ACAC4"/>
    <w:lvl w:ilvl="0" w:tplc="7FCC4E6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7" w15:restartNumberingAfterBreak="0">
    <w:nsid w:val="5409367D"/>
    <w:multiLevelType w:val="hybridMultilevel"/>
    <w:tmpl w:val="3F2267CA"/>
    <w:lvl w:ilvl="0" w:tplc="141234EA">
      <w:start w:val="1"/>
      <w:numFmt w:val="lowerRoman"/>
      <w:lvlText w:val="(%1)"/>
      <w:lvlJc w:val="left"/>
      <w:pPr>
        <w:ind w:left="714" w:hanging="357"/>
      </w:pPr>
    </w:lvl>
    <w:lvl w:ilvl="1" w:tplc="18090019">
      <w:start w:val="1"/>
      <w:numFmt w:val="lowerLetter"/>
      <w:lvlText w:val="%2."/>
      <w:lvlJc w:val="left"/>
      <w:pPr>
        <w:ind w:left="1797" w:hanging="360"/>
      </w:pPr>
    </w:lvl>
    <w:lvl w:ilvl="2" w:tplc="1809001B">
      <w:start w:val="1"/>
      <w:numFmt w:val="lowerRoman"/>
      <w:lvlText w:val="%3."/>
      <w:lvlJc w:val="right"/>
      <w:pPr>
        <w:ind w:left="2517" w:hanging="180"/>
      </w:pPr>
    </w:lvl>
    <w:lvl w:ilvl="3" w:tplc="1809000F">
      <w:start w:val="1"/>
      <w:numFmt w:val="decimal"/>
      <w:lvlText w:val="%4."/>
      <w:lvlJc w:val="left"/>
      <w:pPr>
        <w:ind w:left="3237" w:hanging="360"/>
      </w:pPr>
    </w:lvl>
    <w:lvl w:ilvl="4" w:tplc="18090019">
      <w:start w:val="1"/>
      <w:numFmt w:val="lowerLetter"/>
      <w:lvlText w:val="%5."/>
      <w:lvlJc w:val="left"/>
      <w:pPr>
        <w:ind w:left="3957" w:hanging="360"/>
      </w:pPr>
    </w:lvl>
    <w:lvl w:ilvl="5" w:tplc="1809001B">
      <w:start w:val="1"/>
      <w:numFmt w:val="lowerRoman"/>
      <w:lvlText w:val="%6."/>
      <w:lvlJc w:val="right"/>
      <w:pPr>
        <w:ind w:left="4677" w:hanging="180"/>
      </w:pPr>
    </w:lvl>
    <w:lvl w:ilvl="6" w:tplc="1809000F">
      <w:start w:val="1"/>
      <w:numFmt w:val="decimal"/>
      <w:lvlText w:val="%7."/>
      <w:lvlJc w:val="left"/>
      <w:pPr>
        <w:ind w:left="5397" w:hanging="360"/>
      </w:pPr>
    </w:lvl>
    <w:lvl w:ilvl="7" w:tplc="18090019">
      <w:start w:val="1"/>
      <w:numFmt w:val="lowerLetter"/>
      <w:lvlText w:val="%8."/>
      <w:lvlJc w:val="left"/>
      <w:pPr>
        <w:ind w:left="6117" w:hanging="360"/>
      </w:pPr>
    </w:lvl>
    <w:lvl w:ilvl="8" w:tplc="1809001B">
      <w:start w:val="1"/>
      <w:numFmt w:val="lowerRoman"/>
      <w:lvlText w:val="%9."/>
      <w:lvlJc w:val="right"/>
      <w:pPr>
        <w:ind w:left="6837" w:hanging="180"/>
      </w:pPr>
    </w:lvl>
  </w:abstractNum>
  <w:abstractNum w:abstractNumId="148" w15:restartNumberingAfterBreak="0">
    <w:nsid w:val="54EA502F"/>
    <w:multiLevelType w:val="hybridMultilevel"/>
    <w:tmpl w:val="D642420E"/>
    <w:lvl w:ilvl="0" w:tplc="B45A62D2">
      <w:start w:val="17"/>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9" w15:restartNumberingAfterBreak="0">
    <w:nsid w:val="56390D54"/>
    <w:multiLevelType w:val="hybridMultilevel"/>
    <w:tmpl w:val="C024AFBC"/>
    <w:lvl w:ilvl="0" w:tplc="690096CC">
      <w:start w:val="1"/>
      <w:numFmt w:val="lowerRoman"/>
      <w:lvlText w:val="(%1)"/>
      <w:lvlJc w:val="left"/>
      <w:pPr>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150" w15:restartNumberingAfterBreak="0">
    <w:nsid w:val="56D45615"/>
    <w:multiLevelType w:val="hybridMultilevel"/>
    <w:tmpl w:val="5BEA8336"/>
    <w:lvl w:ilvl="0" w:tplc="4EB85D76">
      <w:start w:val="1"/>
      <w:numFmt w:val="lowerRoman"/>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1" w15:restartNumberingAfterBreak="0">
    <w:nsid w:val="576D486B"/>
    <w:multiLevelType w:val="hybridMultilevel"/>
    <w:tmpl w:val="0832B17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2" w15:restartNumberingAfterBreak="0">
    <w:nsid w:val="581318A2"/>
    <w:multiLevelType w:val="hybridMultilevel"/>
    <w:tmpl w:val="B3EE31EC"/>
    <w:lvl w:ilvl="0" w:tplc="79A05BF6">
      <w:start w:val="1"/>
      <w:numFmt w:val="lowerRoman"/>
      <w:lvlText w:val="(%1)"/>
      <w:lvlJc w:val="left"/>
      <w:pPr>
        <w:ind w:left="72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3" w15:restartNumberingAfterBreak="0">
    <w:nsid w:val="58A568F7"/>
    <w:multiLevelType w:val="hybridMultilevel"/>
    <w:tmpl w:val="0F02421E"/>
    <w:lvl w:ilvl="0" w:tplc="015460D8">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4" w15:restartNumberingAfterBreak="0">
    <w:nsid w:val="590306DC"/>
    <w:multiLevelType w:val="hybridMultilevel"/>
    <w:tmpl w:val="BC70A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59CD5252"/>
    <w:multiLevelType w:val="hybridMultilevel"/>
    <w:tmpl w:val="EF064D66"/>
    <w:lvl w:ilvl="0" w:tplc="7EB8F91E">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6" w15:restartNumberingAfterBreak="0">
    <w:nsid w:val="5A606A8D"/>
    <w:multiLevelType w:val="hybridMultilevel"/>
    <w:tmpl w:val="AD9CB3BA"/>
    <w:lvl w:ilvl="0" w:tplc="71E2763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7" w15:restartNumberingAfterBreak="0">
    <w:nsid w:val="5A704872"/>
    <w:multiLevelType w:val="hybridMultilevel"/>
    <w:tmpl w:val="DCAE8A58"/>
    <w:lvl w:ilvl="0" w:tplc="CB4844F6">
      <w:start w:val="18"/>
      <w:numFmt w:val="decimal"/>
      <w:lvlText w:val="%1."/>
      <w:lvlJc w:val="left"/>
      <w:pPr>
        <w:ind w:hanging="360"/>
      </w:pPr>
      <w:rPr>
        <w:rFonts w:ascii="Calibri" w:eastAsia="Calibri" w:hAnsi="Calibri" w:hint="default"/>
        <w:sz w:val="22"/>
        <w:szCs w:val="22"/>
      </w:rPr>
    </w:lvl>
    <w:lvl w:ilvl="1" w:tplc="E3A6FA56">
      <w:start w:val="1"/>
      <w:numFmt w:val="lowerLetter"/>
      <w:lvlText w:val="%2."/>
      <w:lvlJc w:val="left"/>
      <w:pPr>
        <w:ind w:hanging="360"/>
      </w:pPr>
      <w:rPr>
        <w:rFonts w:ascii="Calibri" w:eastAsia="Calibri" w:hAnsi="Calibri" w:hint="default"/>
        <w:spacing w:val="-1"/>
        <w:sz w:val="22"/>
        <w:szCs w:val="22"/>
      </w:rPr>
    </w:lvl>
    <w:lvl w:ilvl="2" w:tplc="71623944">
      <w:start w:val="1"/>
      <w:numFmt w:val="bullet"/>
      <w:lvlText w:val="•"/>
      <w:lvlJc w:val="left"/>
      <w:rPr>
        <w:rFonts w:hint="default"/>
      </w:rPr>
    </w:lvl>
    <w:lvl w:ilvl="3" w:tplc="720A6B2A">
      <w:start w:val="1"/>
      <w:numFmt w:val="bullet"/>
      <w:lvlText w:val="•"/>
      <w:lvlJc w:val="left"/>
      <w:rPr>
        <w:rFonts w:hint="default"/>
      </w:rPr>
    </w:lvl>
    <w:lvl w:ilvl="4" w:tplc="87126744">
      <w:start w:val="1"/>
      <w:numFmt w:val="bullet"/>
      <w:lvlText w:val="•"/>
      <w:lvlJc w:val="left"/>
      <w:rPr>
        <w:rFonts w:hint="default"/>
      </w:rPr>
    </w:lvl>
    <w:lvl w:ilvl="5" w:tplc="FE4A2352">
      <w:start w:val="1"/>
      <w:numFmt w:val="bullet"/>
      <w:lvlText w:val="•"/>
      <w:lvlJc w:val="left"/>
      <w:rPr>
        <w:rFonts w:hint="default"/>
      </w:rPr>
    </w:lvl>
    <w:lvl w:ilvl="6" w:tplc="443618BC">
      <w:start w:val="1"/>
      <w:numFmt w:val="bullet"/>
      <w:lvlText w:val="•"/>
      <w:lvlJc w:val="left"/>
      <w:rPr>
        <w:rFonts w:hint="default"/>
      </w:rPr>
    </w:lvl>
    <w:lvl w:ilvl="7" w:tplc="42868262">
      <w:start w:val="1"/>
      <w:numFmt w:val="bullet"/>
      <w:lvlText w:val="•"/>
      <w:lvlJc w:val="left"/>
      <w:rPr>
        <w:rFonts w:hint="default"/>
      </w:rPr>
    </w:lvl>
    <w:lvl w:ilvl="8" w:tplc="4738A8A2">
      <w:start w:val="1"/>
      <w:numFmt w:val="bullet"/>
      <w:lvlText w:val="•"/>
      <w:lvlJc w:val="left"/>
      <w:rPr>
        <w:rFonts w:hint="default"/>
      </w:rPr>
    </w:lvl>
  </w:abstractNum>
  <w:abstractNum w:abstractNumId="158" w15:restartNumberingAfterBreak="0">
    <w:nsid w:val="5A727F47"/>
    <w:multiLevelType w:val="hybridMultilevel"/>
    <w:tmpl w:val="74A8CAC4"/>
    <w:lvl w:ilvl="0" w:tplc="3AF8CA5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9" w15:restartNumberingAfterBreak="0">
    <w:nsid w:val="5BAF0D0C"/>
    <w:multiLevelType w:val="hybridMultilevel"/>
    <w:tmpl w:val="ACDE67EA"/>
    <w:lvl w:ilvl="0" w:tplc="BCC448D6">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0" w15:restartNumberingAfterBreak="0">
    <w:nsid w:val="5C002F85"/>
    <w:multiLevelType w:val="hybridMultilevel"/>
    <w:tmpl w:val="56DC947C"/>
    <w:lvl w:ilvl="0" w:tplc="EDA0AD8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1" w15:restartNumberingAfterBreak="0">
    <w:nsid w:val="5C8D63AD"/>
    <w:multiLevelType w:val="hybridMultilevel"/>
    <w:tmpl w:val="65362AE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2" w15:restartNumberingAfterBreak="0">
    <w:nsid w:val="5D985A31"/>
    <w:multiLevelType w:val="hybridMultilevel"/>
    <w:tmpl w:val="BCA8F416"/>
    <w:lvl w:ilvl="0" w:tplc="4EB85D76">
      <w:start w:val="1"/>
      <w:numFmt w:val="lowerRoman"/>
      <w:lvlText w:val="(%1)"/>
      <w:lvlJc w:val="left"/>
      <w:pPr>
        <w:ind w:left="360" w:hanging="360"/>
      </w:pPr>
      <w:rPr>
        <w:rFonts w:hint="default"/>
      </w:rPr>
    </w:lvl>
    <w:lvl w:ilvl="1" w:tplc="A19ED946">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3" w15:restartNumberingAfterBreak="0">
    <w:nsid w:val="5D9A29F5"/>
    <w:multiLevelType w:val="hybridMultilevel"/>
    <w:tmpl w:val="2286DBF0"/>
    <w:lvl w:ilvl="0" w:tplc="338E538C">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64" w15:restartNumberingAfterBreak="0">
    <w:nsid w:val="5DC33C3B"/>
    <w:multiLevelType w:val="hybridMultilevel"/>
    <w:tmpl w:val="0320356E"/>
    <w:lvl w:ilvl="0" w:tplc="6322683A">
      <w:start w:val="1"/>
      <w:numFmt w:val="bullet"/>
      <w:lvlText w:val=""/>
      <w:lvlJc w:val="left"/>
      <w:pPr>
        <w:ind w:left="783" w:hanging="357"/>
      </w:pPr>
      <w:rPr>
        <w:rFonts w:ascii="Symbol" w:hAnsi="Symbol" w:hint="default"/>
        <w:b w:val="0"/>
      </w:rPr>
    </w:lvl>
    <w:lvl w:ilvl="1" w:tplc="2A986A0A">
      <w:start w:val="1"/>
      <w:numFmt w:val="lowerLetter"/>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5" w15:restartNumberingAfterBreak="0">
    <w:nsid w:val="5DF30F6A"/>
    <w:multiLevelType w:val="hybridMultilevel"/>
    <w:tmpl w:val="57782BDC"/>
    <w:lvl w:ilvl="0" w:tplc="F946804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6" w15:restartNumberingAfterBreak="0">
    <w:nsid w:val="5E5B1C66"/>
    <w:multiLevelType w:val="hybridMultilevel"/>
    <w:tmpl w:val="6CF455E0"/>
    <w:lvl w:ilvl="0" w:tplc="1809000F">
      <w:start w:val="1"/>
      <w:numFmt w:val="decimal"/>
      <w:lvlText w:val="%1."/>
      <w:lvlJc w:val="left"/>
      <w:pPr>
        <w:ind w:left="1077" w:hanging="360"/>
      </w:p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167" w15:restartNumberingAfterBreak="0">
    <w:nsid w:val="5EAC45BE"/>
    <w:multiLevelType w:val="hybridMultilevel"/>
    <w:tmpl w:val="414A3B46"/>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68" w15:restartNumberingAfterBreak="0">
    <w:nsid w:val="5F411A0E"/>
    <w:multiLevelType w:val="hybridMultilevel"/>
    <w:tmpl w:val="410CD5DA"/>
    <w:lvl w:ilvl="0" w:tplc="7AE666E8">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9" w15:restartNumberingAfterBreak="0">
    <w:nsid w:val="5F8F3A64"/>
    <w:multiLevelType w:val="hybridMultilevel"/>
    <w:tmpl w:val="8C483D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0" w15:restartNumberingAfterBreak="0">
    <w:nsid w:val="5FE63FF7"/>
    <w:multiLevelType w:val="hybridMultilevel"/>
    <w:tmpl w:val="51106CBC"/>
    <w:lvl w:ilvl="0" w:tplc="D7740C66">
      <w:start w:val="1"/>
      <w:numFmt w:val="lowerLetter"/>
      <w:lvlText w:val="%1."/>
      <w:lvlJc w:val="left"/>
      <w:pPr>
        <w:ind w:hanging="360"/>
      </w:pPr>
      <w:rPr>
        <w:rFonts w:ascii="Calibri" w:eastAsia="Calibri" w:hAnsi="Calibri" w:hint="default"/>
        <w:spacing w:val="-1"/>
        <w:sz w:val="22"/>
        <w:szCs w:val="22"/>
      </w:rPr>
    </w:lvl>
    <w:lvl w:ilvl="1" w:tplc="0E0C67D2">
      <w:start w:val="1"/>
      <w:numFmt w:val="lowerRoman"/>
      <w:lvlText w:val="%2."/>
      <w:lvlJc w:val="left"/>
      <w:pPr>
        <w:ind w:hanging="286"/>
        <w:jc w:val="right"/>
      </w:pPr>
      <w:rPr>
        <w:rFonts w:ascii="Calibri" w:eastAsia="Calibri" w:hAnsi="Calibri" w:hint="default"/>
        <w:spacing w:val="-1"/>
        <w:sz w:val="22"/>
        <w:szCs w:val="22"/>
      </w:rPr>
    </w:lvl>
    <w:lvl w:ilvl="2" w:tplc="3B767F00">
      <w:start w:val="1"/>
      <w:numFmt w:val="bullet"/>
      <w:lvlText w:val="•"/>
      <w:lvlJc w:val="left"/>
      <w:rPr>
        <w:rFonts w:hint="default"/>
      </w:rPr>
    </w:lvl>
    <w:lvl w:ilvl="3" w:tplc="ABE4D3CA">
      <w:start w:val="1"/>
      <w:numFmt w:val="bullet"/>
      <w:lvlText w:val="•"/>
      <w:lvlJc w:val="left"/>
      <w:rPr>
        <w:rFonts w:hint="default"/>
      </w:rPr>
    </w:lvl>
    <w:lvl w:ilvl="4" w:tplc="9D88E47A">
      <w:start w:val="1"/>
      <w:numFmt w:val="bullet"/>
      <w:lvlText w:val="•"/>
      <w:lvlJc w:val="left"/>
      <w:rPr>
        <w:rFonts w:hint="default"/>
      </w:rPr>
    </w:lvl>
    <w:lvl w:ilvl="5" w:tplc="D194AE50">
      <w:start w:val="1"/>
      <w:numFmt w:val="bullet"/>
      <w:lvlText w:val="•"/>
      <w:lvlJc w:val="left"/>
      <w:rPr>
        <w:rFonts w:hint="default"/>
      </w:rPr>
    </w:lvl>
    <w:lvl w:ilvl="6" w:tplc="B2E6D06A">
      <w:start w:val="1"/>
      <w:numFmt w:val="bullet"/>
      <w:lvlText w:val="•"/>
      <w:lvlJc w:val="left"/>
      <w:rPr>
        <w:rFonts w:hint="default"/>
      </w:rPr>
    </w:lvl>
    <w:lvl w:ilvl="7" w:tplc="E8163B44">
      <w:start w:val="1"/>
      <w:numFmt w:val="bullet"/>
      <w:lvlText w:val="•"/>
      <w:lvlJc w:val="left"/>
      <w:rPr>
        <w:rFonts w:hint="default"/>
      </w:rPr>
    </w:lvl>
    <w:lvl w:ilvl="8" w:tplc="20FCDEFA">
      <w:start w:val="1"/>
      <w:numFmt w:val="bullet"/>
      <w:lvlText w:val="•"/>
      <w:lvlJc w:val="left"/>
      <w:rPr>
        <w:rFonts w:hint="default"/>
      </w:rPr>
    </w:lvl>
  </w:abstractNum>
  <w:abstractNum w:abstractNumId="171" w15:restartNumberingAfterBreak="0">
    <w:nsid w:val="605A1A4D"/>
    <w:multiLevelType w:val="hybridMultilevel"/>
    <w:tmpl w:val="F954D736"/>
    <w:lvl w:ilvl="0" w:tplc="7754323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2" w15:restartNumberingAfterBreak="0">
    <w:nsid w:val="606A069B"/>
    <w:multiLevelType w:val="hybridMultilevel"/>
    <w:tmpl w:val="36301B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3" w15:restartNumberingAfterBreak="0">
    <w:nsid w:val="607E7B64"/>
    <w:multiLevelType w:val="hybridMultilevel"/>
    <w:tmpl w:val="4B3C97F6"/>
    <w:lvl w:ilvl="0" w:tplc="345AE5A2">
      <w:start w:val="1"/>
      <w:numFmt w:val="lowerRoman"/>
      <w:lvlText w:val="(%1)"/>
      <w:lvlJc w:val="left"/>
      <w:pPr>
        <w:ind w:left="720" w:hanging="360"/>
      </w:pPr>
      <w:rPr>
        <w:rFonts w:ascii="Times New Roman" w:eastAsia="Calibri" w:hAnsi="Times New Roman" w:cs="Times New Roman"/>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4" w15:restartNumberingAfterBreak="0">
    <w:nsid w:val="60D51826"/>
    <w:multiLevelType w:val="hybridMultilevel"/>
    <w:tmpl w:val="0C58D13C"/>
    <w:lvl w:ilvl="0" w:tplc="63985A64">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75" w15:restartNumberingAfterBreak="0">
    <w:nsid w:val="60E16184"/>
    <w:multiLevelType w:val="hybridMultilevel"/>
    <w:tmpl w:val="97168A88"/>
    <w:lvl w:ilvl="0" w:tplc="842C24B0">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6" w15:restartNumberingAfterBreak="0">
    <w:nsid w:val="62E533AF"/>
    <w:multiLevelType w:val="hybridMultilevel"/>
    <w:tmpl w:val="83A4C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7" w15:restartNumberingAfterBreak="0">
    <w:nsid w:val="6302066B"/>
    <w:multiLevelType w:val="hybridMultilevel"/>
    <w:tmpl w:val="5100032E"/>
    <w:lvl w:ilvl="0" w:tplc="7CC29894">
      <w:start w:val="1"/>
      <w:numFmt w:val="lowerRoman"/>
      <w:lvlText w:val="(%1)"/>
      <w:lvlJc w:val="left"/>
      <w:pPr>
        <w:ind w:left="357" w:hanging="357"/>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78" w15:restartNumberingAfterBreak="0">
    <w:nsid w:val="6391754E"/>
    <w:multiLevelType w:val="hybridMultilevel"/>
    <w:tmpl w:val="A1CCB06C"/>
    <w:lvl w:ilvl="0" w:tplc="A974547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9" w15:restartNumberingAfterBreak="0">
    <w:nsid w:val="63B90CA0"/>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64CE0E07"/>
    <w:multiLevelType w:val="hybridMultilevel"/>
    <w:tmpl w:val="0C7A1212"/>
    <w:lvl w:ilvl="0" w:tplc="84CAA46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1" w15:restartNumberingAfterBreak="0">
    <w:nsid w:val="6596092B"/>
    <w:multiLevelType w:val="hybridMultilevel"/>
    <w:tmpl w:val="57FCF0E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2" w15:restartNumberingAfterBreak="0">
    <w:nsid w:val="666F04D5"/>
    <w:multiLevelType w:val="hybridMultilevel"/>
    <w:tmpl w:val="6F4C524E"/>
    <w:lvl w:ilvl="0" w:tplc="D460037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3" w15:restartNumberingAfterBreak="0">
    <w:nsid w:val="67BB33F1"/>
    <w:multiLevelType w:val="hybridMultilevel"/>
    <w:tmpl w:val="3D8A521C"/>
    <w:lvl w:ilvl="0" w:tplc="5DE0F0EC">
      <w:start w:val="1"/>
      <w:numFmt w:val="lowerRoman"/>
      <w:lvlText w:val="(%1)"/>
      <w:lvlJc w:val="left"/>
      <w:pPr>
        <w:ind w:left="1800" w:hanging="360"/>
      </w:pPr>
      <w:rPr>
        <w:rFonts w:hint="default"/>
        <w:b w:val="0"/>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84" w15:restartNumberingAfterBreak="0">
    <w:nsid w:val="67BB4E1A"/>
    <w:multiLevelType w:val="hybridMultilevel"/>
    <w:tmpl w:val="4A6ECBEC"/>
    <w:lvl w:ilvl="0" w:tplc="C3D08B8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5" w15:restartNumberingAfterBreak="0">
    <w:nsid w:val="67CE1022"/>
    <w:multiLevelType w:val="hybridMultilevel"/>
    <w:tmpl w:val="B322CB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6" w15:restartNumberingAfterBreak="0">
    <w:nsid w:val="68CC33E3"/>
    <w:multiLevelType w:val="hybridMultilevel"/>
    <w:tmpl w:val="B72454F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7" w15:restartNumberingAfterBreak="0">
    <w:nsid w:val="6921562C"/>
    <w:multiLevelType w:val="hybridMultilevel"/>
    <w:tmpl w:val="90E08456"/>
    <w:lvl w:ilvl="0" w:tplc="EC9259C6">
      <w:start w:val="1"/>
      <w:numFmt w:val="decimal"/>
      <w:lvlText w:val="%1."/>
      <w:lvlJc w:val="left"/>
      <w:pPr>
        <w:ind w:left="360" w:hanging="360"/>
      </w:pPr>
      <w:rPr>
        <w:b w:val="0"/>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88" w15:restartNumberingAfterBreak="0">
    <w:nsid w:val="693972E9"/>
    <w:multiLevelType w:val="hybridMultilevel"/>
    <w:tmpl w:val="375E643E"/>
    <w:lvl w:ilvl="0" w:tplc="79A05BF6">
      <w:start w:val="1"/>
      <w:numFmt w:val="lowerRoman"/>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89" w15:restartNumberingAfterBreak="0">
    <w:nsid w:val="693E3ABC"/>
    <w:multiLevelType w:val="hybridMultilevel"/>
    <w:tmpl w:val="6CF455E0"/>
    <w:lvl w:ilvl="0" w:tplc="1809000F">
      <w:start w:val="1"/>
      <w:numFmt w:val="decimal"/>
      <w:lvlText w:val="%1."/>
      <w:lvlJc w:val="left"/>
      <w:pPr>
        <w:ind w:left="1077" w:hanging="360"/>
      </w:p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190" w15:restartNumberingAfterBreak="0">
    <w:nsid w:val="6BAC645D"/>
    <w:multiLevelType w:val="hybridMultilevel"/>
    <w:tmpl w:val="3336EC2A"/>
    <w:lvl w:ilvl="0" w:tplc="00D42CAC">
      <w:start w:val="1"/>
      <w:numFmt w:val="lowerRoman"/>
      <w:lvlText w:val="(%1)"/>
      <w:lvlJc w:val="left"/>
      <w:pPr>
        <w:ind w:left="641" w:hanging="357"/>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91" w15:restartNumberingAfterBreak="0">
    <w:nsid w:val="6CA30360"/>
    <w:multiLevelType w:val="hybridMultilevel"/>
    <w:tmpl w:val="06289180"/>
    <w:lvl w:ilvl="0" w:tplc="584CB08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2" w15:restartNumberingAfterBreak="0">
    <w:nsid w:val="6CC17A6E"/>
    <w:multiLevelType w:val="hybridMultilevel"/>
    <w:tmpl w:val="D56401C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3" w15:restartNumberingAfterBreak="0">
    <w:nsid w:val="6D442A89"/>
    <w:multiLevelType w:val="hybridMultilevel"/>
    <w:tmpl w:val="FC96A8E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4" w15:restartNumberingAfterBreak="0">
    <w:nsid w:val="6DDF5C32"/>
    <w:multiLevelType w:val="hybridMultilevel"/>
    <w:tmpl w:val="BFE8AD9E"/>
    <w:lvl w:ilvl="0" w:tplc="F3DE410E">
      <w:start w:val="1"/>
      <w:numFmt w:val="decimal"/>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5" w15:restartNumberingAfterBreak="0">
    <w:nsid w:val="6EB27381"/>
    <w:multiLevelType w:val="hybridMultilevel"/>
    <w:tmpl w:val="CACA1AFC"/>
    <w:lvl w:ilvl="0" w:tplc="E59E9FBE">
      <w:start w:val="1"/>
      <w:numFmt w:val="decimal"/>
      <w:lvlText w:val="%1."/>
      <w:lvlJc w:val="left"/>
      <w:pPr>
        <w:ind w:left="360" w:hanging="360"/>
      </w:pPr>
      <w:rPr>
        <w:rFonts w:cs="Times New Roman" w:hint="default"/>
        <w:b w:val="0"/>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96" w15:restartNumberingAfterBreak="0">
    <w:nsid w:val="705C42B4"/>
    <w:multiLevelType w:val="hybridMultilevel"/>
    <w:tmpl w:val="5A084DBE"/>
    <w:lvl w:ilvl="0" w:tplc="0B0E7B2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7" w15:restartNumberingAfterBreak="0">
    <w:nsid w:val="70861F19"/>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8" w15:restartNumberingAfterBreak="0">
    <w:nsid w:val="710B10CC"/>
    <w:multiLevelType w:val="hybridMultilevel"/>
    <w:tmpl w:val="7E88B0CC"/>
    <w:lvl w:ilvl="0" w:tplc="F83A74B6">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9" w15:restartNumberingAfterBreak="0">
    <w:nsid w:val="719C3D94"/>
    <w:multiLevelType w:val="hybridMultilevel"/>
    <w:tmpl w:val="DD56D658"/>
    <w:lvl w:ilvl="0" w:tplc="50DEEFB0">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724344D5"/>
    <w:multiLevelType w:val="hybridMultilevel"/>
    <w:tmpl w:val="2A22E398"/>
    <w:lvl w:ilvl="0" w:tplc="E332A43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1" w15:restartNumberingAfterBreak="0">
    <w:nsid w:val="72E4673B"/>
    <w:multiLevelType w:val="hybridMultilevel"/>
    <w:tmpl w:val="145C735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2" w15:restartNumberingAfterBreak="0">
    <w:nsid w:val="73083E86"/>
    <w:multiLevelType w:val="hybridMultilevel"/>
    <w:tmpl w:val="D58031E4"/>
    <w:lvl w:ilvl="0" w:tplc="4086C808">
      <w:start w:val="1"/>
      <w:numFmt w:val="lowerLetter"/>
      <w:lvlText w:val="%1."/>
      <w:lvlJc w:val="left"/>
      <w:pPr>
        <w:ind w:hanging="360"/>
      </w:pPr>
      <w:rPr>
        <w:rFonts w:ascii="Calibri" w:eastAsia="Calibri" w:hAnsi="Calibri" w:hint="default"/>
        <w:spacing w:val="-1"/>
        <w:sz w:val="22"/>
        <w:szCs w:val="22"/>
      </w:rPr>
    </w:lvl>
    <w:lvl w:ilvl="1" w:tplc="66A09EC6">
      <w:start w:val="1"/>
      <w:numFmt w:val="bullet"/>
      <w:lvlText w:val="•"/>
      <w:lvlJc w:val="left"/>
      <w:rPr>
        <w:rFonts w:hint="default"/>
      </w:rPr>
    </w:lvl>
    <w:lvl w:ilvl="2" w:tplc="8234676A">
      <w:start w:val="1"/>
      <w:numFmt w:val="bullet"/>
      <w:lvlText w:val="•"/>
      <w:lvlJc w:val="left"/>
      <w:rPr>
        <w:rFonts w:hint="default"/>
      </w:rPr>
    </w:lvl>
    <w:lvl w:ilvl="3" w:tplc="D82CBEFE">
      <w:start w:val="1"/>
      <w:numFmt w:val="bullet"/>
      <w:lvlText w:val="•"/>
      <w:lvlJc w:val="left"/>
      <w:rPr>
        <w:rFonts w:hint="default"/>
      </w:rPr>
    </w:lvl>
    <w:lvl w:ilvl="4" w:tplc="D04A6486">
      <w:start w:val="1"/>
      <w:numFmt w:val="bullet"/>
      <w:lvlText w:val="•"/>
      <w:lvlJc w:val="left"/>
      <w:rPr>
        <w:rFonts w:hint="default"/>
      </w:rPr>
    </w:lvl>
    <w:lvl w:ilvl="5" w:tplc="E2822534">
      <w:start w:val="1"/>
      <w:numFmt w:val="bullet"/>
      <w:lvlText w:val="•"/>
      <w:lvlJc w:val="left"/>
      <w:rPr>
        <w:rFonts w:hint="default"/>
      </w:rPr>
    </w:lvl>
    <w:lvl w:ilvl="6" w:tplc="9390884A">
      <w:start w:val="1"/>
      <w:numFmt w:val="bullet"/>
      <w:lvlText w:val="•"/>
      <w:lvlJc w:val="left"/>
      <w:rPr>
        <w:rFonts w:hint="default"/>
      </w:rPr>
    </w:lvl>
    <w:lvl w:ilvl="7" w:tplc="193A08D4">
      <w:start w:val="1"/>
      <w:numFmt w:val="bullet"/>
      <w:lvlText w:val="•"/>
      <w:lvlJc w:val="left"/>
      <w:rPr>
        <w:rFonts w:hint="default"/>
      </w:rPr>
    </w:lvl>
    <w:lvl w:ilvl="8" w:tplc="E96C55CA">
      <w:start w:val="1"/>
      <w:numFmt w:val="bullet"/>
      <w:lvlText w:val="•"/>
      <w:lvlJc w:val="left"/>
      <w:rPr>
        <w:rFonts w:hint="default"/>
      </w:rPr>
    </w:lvl>
  </w:abstractNum>
  <w:abstractNum w:abstractNumId="203" w15:restartNumberingAfterBreak="0">
    <w:nsid w:val="73566C8D"/>
    <w:multiLevelType w:val="hybridMultilevel"/>
    <w:tmpl w:val="F5044C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4" w15:restartNumberingAfterBreak="0">
    <w:nsid w:val="73DB6C94"/>
    <w:multiLevelType w:val="hybridMultilevel"/>
    <w:tmpl w:val="6DA82804"/>
    <w:lvl w:ilvl="0" w:tplc="A10A6FA6">
      <w:start w:val="1"/>
      <w:numFmt w:val="lowerLetter"/>
      <w:lvlText w:val="%1."/>
      <w:lvlJc w:val="left"/>
      <w:pPr>
        <w:ind w:hanging="360"/>
      </w:pPr>
      <w:rPr>
        <w:rFonts w:ascii="Calibri" w:eastAsia="Calibri" w:hAnsi="Calibri" w:hint="default"/>
        <w:spacing w:val="-1"/>
        <w:sz w:val="22"/>
        <w:szCs w:val="22"/>
      </w:rPr>
    </w:lvl>
    <w:lvl w:ilvl="1" w:tplc="AEE0477A">
      <w:start w:val="1"/>
      <w:numFmt w:val="bullet"/>
      <w:lvlText w:val="•"/>
      <w:lvlJc w:val="left"/>
      <w:rPr>
        <w:rFonts w:hint="default"/>
      </w:rPr>
    </w:lvl>
    <w:lvl w:ilvl="2" w:tplc="7186BE0A">
      <w:start w:val="1"/>
      <w:numFmt w:val="bullet"/>
      <w:lvlText w:val="•"/>
      <w:lvlJc w:val="left"/>
      <w:rPr>
        <w:rFonts w:hint="default"/>
      </w:rPr>
    </w:lvl>
    <w:lvl w:ilvl="3" w:tplc="3A94D270">
      <w:start w:val="1"/>
      <w:numFmt w:val="bullet"/>
      <w:lvlText w:val="•"/>
      <w:lvlJc w:val="left"/>
      <w:rPr>
        <w:rFonts w:hint="default"/>
      </w:rPr>
    </w:lvl>
    <w:lvl w:ilvl="4" w:tplc="8D7A2A6E">
      <w:start w:val="1"/>
      <w:numFmt w:val="bullet"/>
      <w:lvlText w:val="•"/>
      <w:lvlJc w:val="left"/>
      <w:rPr>
        <w:rFonts w:hint="default"/>
      </w:rPr>
    </w:lvl>
    <w:lvl w:ilvl="5" w:tplc="16925EBE">
      <w:start w:val="1"/>
      <w:numFmt w:val="bullet"/>
      <w:lvlText w:val="•"/>
      <w:lvlJc w:val="left"/>
      <w:rPr>
        <w:rFonts w:hint="default"/>
      </w:rPr>
    </w:lvl>
    <w:lvl w:ilvl="6" w:tplc="3D846D10">
      <w:start w:val="1"/>
      <w:numFmt w:val="bullet"/>
      <w:lvlText w:val="•"/>
      <w:lvlJc w:val="left"/>
      <w:rPr>
        <w:rFonts w:hint="default"/>
      </w:rPr>
    </w:lvl>
    <w:lvl w:ilvl="7" w:tplc="8E2CADCC">
      <w:start w:val="1"/>
      <w:numFmt w:val="bullet"/>
      <w:lvlText w:val="•"/>
      <w:lvlJc w:val="left"/>
      <w:rPr>
        <w:rFonts w:hint="default"/>
      </w:rPr>
    </w:lvl>
    <w:lvl w:ilvl="8" w:tplc="F44CC244">
      <w:start w:val="1"/>
      <w:numFmt w:val="bullet"/>
      <w:lvlText w:val="•"/>
      <w:lvlJc w:val="left"/>
      <w:rPr>
        <w:rFonts w:hint="default"/>
      </w:rPr>
    </w:lvl>
  </w:abstractNum>
  <w:abstractNum w:abstractNumId="205" w15:restartNumberingAfterBreak="0">
    <w:nsid w:val="74802833"/>
    <w:multiLevelType w:val="hybridMultilevel"/>
    <w:tmpl w:val="582607D0"/>
    <w:lvl w:ilvl="0" w:tplc="ED022F3C">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6" w15:restartNumberingAfterBreak="0">
    <w:nsid w:val="74C61F78"/>
    <w:multiLevelType w:val="hybridMultilevel"/>
    <w:tmpl w:val="09E4F274"/>
    <w:lvl w:ilvl="0" w:tplc="0C707D3C">
      <w:start w:val="1"/>
      <w:numFmt w:val="lowerRoman"/>
      <w:lvlText w:val="(%1)"/>
      <w:lvlJc w:val="left"/>
      <w:pPr>
        <w:ind w:left="357" w:hanging="35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7" w15:restartNumberingAfterBreak="0">
    <w:nsid w:val="74D615B6"/>
    <w:multiLevelType w:val="hybridMultilevel"/>
    <w:tmpl w:val="2146E2EA"/>
    <w:lvl w:ilvl="0" w:tplc="B0D8EE12">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76754548"/>
    <w:multiLevelType w:val="hybridMultilevel"/>
    <w:tmpl w:val="0E2AE026"/>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09" w15:restartNumberingAfterBreak="0">
    <w:nsid w:val="78116F15"/>
    <w:multiLevelType w:val="hybridMultilevel"/>
    <w:tmpl w:val="AE56A7FE"/>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0" w15:restartNumberingAfterBreak="0">
    <w:nsid w:val="78720057"/>
    <w:multiLevelType w:val="hybridMultilevel"/>
    <w:tmpl w:val="B67AD446"/>
    <w:lvl w:ilvl="0" w:tplc="097893C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1" w15:restartNumberingAfterBreak="0">
    <w:nsid w:val="79BC687A"/>
    <w:multiLevelType w:val="hybridMultilevel"/>
    <w:tmpl w:val="B74A2750"/>
    <w:lvl w:ilvl="0" w:tplc="800CE2C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2" w15:restartNumberingAfterBreak="0">
    <w:nsid w:val="7A513B28"/>
    <w:multiLevelType w:val="hybridMultilevel"/>
    <w:tmpl w:val="00983DA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3" w15:restartNumberingAfterBreak="0">
    <w:nsid w:val="7BF94724"/>
    <w:multiLevelType w:val="hybridMultilevel"/>
    <w:tmpl w:val="C18CB108"/>
    <w:lvl w:ilvl="0" w:tplc="74BE0308">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4" w15:restartNumberingAfterBreak="0">
    <w:nsid w:val="7CC866BE"/>
    <w:multiLevelType w:val="hybridMultilevel"/>
    <w:tmpl w:val="42007FFE"/>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5" w15:restartNumberingAfterBreak="0">
    <w:nsid w:val="7CEC3096"/>
    <w:multiLevelType w:val="hybridMultilevel"/>
    <w:tmpl w:val="63FC3F7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6" w15:restartNumberingAfterBreak="0">
    <w:nsid w:val="7F7E4FAF"/>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7" w15:restartNumberingAfterBreak="0">
    <w:nsid w:val="7F8C69BF"/>
    <w:multiLevelType w:val="hybridMultilevel"/>
    <w:tmpl w:val="09927782"/>
    <w:lvl w:ilvl="0" w:tplc="24E265E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8" w15:restartNumberingAfterBreak="0">
    <w:nsid w:val="7F9D0585"/>
    <w:multiLevelType w:val="hybridMultilevel"/>
    <w:tmpl w:val="C120A16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9" w15:restartNumberingAfterBreak="0">
    <w:nsid w:val="7FF4022F"/>
    <w:multiLevelType w:val="hybridMultilevel"/>
    <w:tmpl w:val="290027F2"/>
    <w:lvl w:ilvl="0" w:tplc="EF88DF8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7"/>
  </w:num>
  <w:num w:numId="2">
    <w:abstractNumId w:val="202"/>
  </w:num>
  <w:num w:numId="3">
    <w:abstractNumId w:val="130"/>
  </w:num>
  <w:num w:numId="4">
    <w:abstractNumId w:val="157"/>
  </w:num>
  <w:num w:numId="5">
    <w:abstractNumId w:val="170"/>
  </w:num>
  <w:num w:numId="6">
    <w:abstractNumId w:val="140"/>
  </w:num>
  <w:num w:numId="7">
    <w:abstractNumId w:val="204"/>
  </w:num>
  <w:num w:numId="8">
    <w:abstractNumId w:val="39"/>
  </w:num>
  <w:num w:numId="9">
    <w:abstractNumId w:val="102"/>
  </w:num>
  <w:num w:numId="10">
    <w:abstractNumId w:val="73"/>
  </w:num>
  <w:num w:numId="11">
    <w:abstractNumId w:val="154"/>
  </w:num>
  <w:num w:numId="12">
    <w:abstractNumId w:val="16"/>
  </w:num>
  <w:num w:numId="13">
    <w:abstractNumId w:val="131"/>
  </w:num>
  <w:num w:numId="14">
    <w:abstractNumId w:val="185"/>
  </w:num>
  <w:num w:numId="15">
    <w:abstractNumId w:val="189"/>
  </w:num>
  <w:num w:numId="16">
    <w:abstractNumId w:val="50"/>
  </w:num>
  <w:num w:numId="17">
    <w:abstractNumId w:val="43"/>
  </w:num>
  <w:num w:numId="18">
    <w:abstractNumId w:val="55"/>
  </w:num>
  <w:num w:numId="19">
    <w:abstractNumId w:val="19"/>
  </w:num>
  <w:num w:numId="20">
    <w:abstractNumId w:val="153"/>
  </w:num>
  <w:num w:numId="21">
    <w:abstractNumId w:val="152"/>
  </w:num>
  <w:num w:numId="22">
    <w:abstractNumId w:val="205"/>
  </w:num>
  <w:num w:numId="23">
    <w:abstractNumId w:val="120"/>
  </w:num>
  <w:num w:numId="24">
    <w:abstractNumId w:val="41"/>
  </w:num>
  <w:num w:numId="25">
    <w:abstractNumId w:val="7"/>
  </w:num>
  <w:num w:numId="26">
    <w:abstractNumId w:val="79"/>
  </w:num>
  <w:num w:numId="27">
    <w:abstractNumId w:val="6"/>
  </w:num>
  <w:num w:numId="28">
    <w:abstractNumId w:val="76"/>
  </w:num>
  <w:num w:numId="29">
    <w:abstractNumId w:val="101"/>
  </w:num>
  <w:num w:numId="30">
    <w:abstractNumId w:val="215"/>
  </w:num>
  <w:num w:numId="31">
    <w:abstractNumId w:val="143"/>
  </w:num>
  <w:num w:numId="32">
    <w:abstractNumId w:val="207"/>
  </w:num>
  <w:num w:numId="33">
    <w:abstractNumId w:val="26"/>
  </w:num>
  <w:num w:numId="34">
    <w:abstractNumId w:val="94"/>
  </w:num>
  <w:num w:numId="35">
    <w:abstractNumId w:val="172"/>
  </w:num>
  <w:num w:numId="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7"/>
  </w:num>
  <w:num w:numId="39">
    <w:abstractNumId w:val="108"/>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num>
  <w:num w:numId="44">
    <w:abstractNumId w:val="169"/>
  </w:num>
  <w:num w:numId="45">
    <w:abstractNumId w:val="155"/>
  </w:num>
  <w:num w:numId="4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4"/>
  </w:num>
  <w:num w:numId="4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6"/>
  </w:num>
  <w:num w:numId="52">
    <w:abstractNumId w:val="4"/>
  </w:num>
  <w:num w:numId="53">
    <w:abstractNumId w:val="136"/>
  </w:num>
  <w:num w:numId="54">
    <w:abstractNumId w:val="151"/>
  </w:num>
  <w:num w:numId="55">
    <w:abstractNumId w:val="61"/>
  </w:num>
  <w:num w:numId="56">
    <w:abstractNumId w:val="161"/>
  </w:num>
  <w:num w:numId="57">
    <w:abstractNumId w:val="187"/>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num>
  <w:num w:numId="6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4"/>
  </w:num>
  <w:num w:numId="72">
    <w:abstractNumId w:val="118"/>
  </w:num>
  <w:num w:numId="73">
    <w:abstractNumId w:val="0"/>
  </w:num>
  <w:num w:numId="74">
    <w:abstractNumId w:val="114"/>
  </w:num>
  <w:num w:numId="75">
    <w:abstractNumId w:val="48"/>
  </w:num>
  <w:num w:numId="76">
    <w:abstractNumId w:val="64"/>
  </w:num>
  <w:num w:numId="77">
    <w:abstractNumId w:val="199"/>
  </w:num>
  <w:num w:numId="78">
    <w:abstractNumId w:val="86"/>
  </w:num>
  <w:num w:numId="79">
    <w:abstractNumId w:val="159"/>
  </w:num>
  <w:num w:numId="80">
    <w:abstractNumId w:val="113"/>
  </w:num>
  <w:num w:numId="81">
    <w:abstractNumId w:val="23"/>
  </w:num>
  <w:num w:numId="82">
    <w:abstractNumId w:val="129"/>
  </w:num>
  <w:num w:numId="83">
    <w:abstractNumId w:val="213"/>
  </w:num>
  <w:num w:numId="84">
    <w:abstractNumId w:val="97"/>
  </w:num>
  <w:num w:numId="85">
    <w:abstractNumId w:val="209"/>
  </w:num>
  <w:num w:numId="86">
    <w:abstractNumId w:val="206"/>
  </w:num>
  <w:num w:numId="87">
    <w:abstractNumId w:val="123"/>
  </w:num>
  <w:num w:numId="88">
    <w:abstractNumId w:val="87"/>
  </w:num>
  <w:num w:numId="89">
    <w:abstractNumId w:val="192"/>
  </w:num>
  <w:num w:numId="90">
    <w:abstractNumId w:val="106"/>
  </w:num>
  <w:num w:numId="91">
    <w:abstractNumId w:val="14"/>
  </w:num>
  <w:num w:numId="92">
    <w:abstractNumId w:val="194"/>
  </w:num>
  <w:num w:numId="93">
    <w:abstractNumId w:val="156"/>
  </w:num>
  <w:num w:numId="94">
    <w:abstractNumId w:val="110"/>
  </w:num>
  <w:num w:numId="95">
    <w:abstractNumId w:val="144"/>
  </w:num>
  <w:num w:numId="96">
    <w:abstractNumId w:val="201"/>
  </w:num>
  <w:num w:numId="97">
    <w:abstractNumId w:val="203"/>
  </w:num>
  <w:num w:numId="98">
    <w:abstractNumId w:val="53"/>
  </w:num>
  <w:num w:numId="99">
    <w:abstractNumId w:val="112"/>
  </w:num>
  <w:num w:numId="100">
    <w:abstractNumId w:val="24"/>
  </w:num>
  <w:num w:numId="101">
    <w:abstractNumId w:val="20"/>
  </w:num>
  <w:num w:numId="102">
    <w:abstractNumId w:val="126"/>
  </w:num>
  <w:num w:numId="103">
    <w:abstractNumId w:val="67"/>
  </w:num>
  <w:num w:numId="104">
    <w:abstractNumId w:val="70"/>
  </w:num>
  <w:num w:numId="105">
    <w:abstractNumId w:val="27"/>
  </w:num>
  <w:num w:numId="106">
    <w:abstractNumId w:val="218"/>
  </w:num>
  <w:num w:numId="107">
    <w:abstractNumId w:val="8"/>
  </w:num>
  <w:num w:numId="108">
    <w:abstractNumId w:val="57"/>
  </w:num>
  <w:num w:numId="109">
    <w:abstractNumId w:val="195"/>
  </w:num>
  <w:num w:numId="110">
    <w:abstractNumId w:val="177"/>
  </w:num>
  <w:num w:numId="111">
    <w:abstractNumId w:val="46"/>
  </w:num>
  <w:num w:numId="112">
    <w:abstractNumId w:val="142"/>
  </w:num>
  <w:num w:numId="113">
    <w:abstractNumId w:val="59"/>
  </w:num>
  <w:num w:numId="114">
    <w:abstractNumId w:val="127"/>
  </w:num>
  <w:num w:numId="115">
    <w:abstractNumId w:val="145"/>
  </w:num>
  <w:num w:numId="116">
    <w:abstractNumId w:val="211"/>
  </w:num>
  <w:num w:numId="117">
    <w:abstractNumId w:val="32"/>
  </w:num>
  <w:num w:numId="118">
    <w:abstractNumId w:val="89"/>
  </w:num>
  <w:num w:numId="119">
    <w:abstractNumId w:val="219"/>
  </w:num>
  <w:num w:numId="120">
    <w:abstractNumId w:val="68"/>
  </w:num>
  <w:num w:numId="121">
    <w:abstractNumId w:val="138"/>
  </w:num>
  <w:num w:numId="122">
    <w:abstractNumId w:val="146"/>
  </w:num>
  <w:num w:numId="123">
    <w:abstractNumId w:val="196"/>
  </w:num>
  <w:num w:numId="124">
    <w:abstractNumId w:val="158"/>
  </w:num>
  <w:num w:numId="125">
    <w:abstractNumId w:val="85"/>
  </w:num>
  <w:num w:numId="126">
    <w:abstractNumId w:val="164"/>
  </w:num>
  <w:num w:numId="127">
    <w:abstractNumId w:val="165"/>
  </w:num>
  <w:num w:numId="128">
    <w:abstractNumId w:val="160"/>
  </w:num>
  <w:num w:numId="129">
    <w:abstractNumId w:val="191"/>
  </w:num>
  <w:num w:numId="130">
    <w:abstractNumId w:val="35"/>
  </w:num>
  <w:num w:numId="131">
    <w:abstractNumId w:val="36"/>
  </w:num>
  <w:num w:numId="132">
    <w:abstractNumId w:val="37"/>
  </w:num>
  <w:num w:numId="133">
    <w:abstractNumId w:val="3"/>
  </w:num>
  <w:num w:numId="134">
    <w:abstractNumId w:val="100"/>
  </w:num>
  <w:num w:numId="135">
    <w:abstractNumId w:val="18"/>
  </w:num>
  <w:num w:numId="136">
    <w:abstractNumId w:val="45"/>
  </w:num>
  <w:num w:numId="137">
    <w:abstractNumId w:val="51"/>
  </w:num>
  <w:num w:numId="138">
    <w:abstractNumId w:val="84"/>
  </w:num>
  <w:num w:numId="139">
    <w:abstractNumId w:val="141"/>
  </w:num>
  <w:num w:numId="140">
    <w:abstractNumId w:val="90"/>
  </w:num>
  <w:num w:numId="141">
    <w:abstractNumId w:val="178"/>
  </w:num>
  <w:num w:numId="142">
    <w:abstractNumId w:val="38"/>
  </w:num>
  <w:num w:numId="143">
    <w:abstractNumId w:val="56"/>
  </w:num>
  <w:num w:numId="144">
    <w:abstractNumId w:val="121"/>
  </w:num>
  <w:num w:numId="145">
    <w:abstractNumId w:val="91"/>
  </w:num>
  <w:num w:numId="146">
    <w:abstractNumId w:val="171"/>
  </w:num>
  <w:num w:numId="147">
    <w:abstractNumId w:val="122"/>
  </w:num>
  <w:num w:numId="148">
    <w:abstractNumId w:val="105"/>
  </w:num>
  <w:num w:numId="149">
    <w:abstractNumId w:val="13"/>
  </w:num>
  <w:num w:numId="150">
    <w:abstractNumId w:val="181"/>
  </w:num>
  <w:num w:numId="151">
    <w:abstractNumId w:val="116"/>
  </w:num>
  <w:num w:numId="152">
    <w:abstractNumId w:val="111"/>
  </w:num>
  <w:num w:numId="153">
    <w:abstractNumId w:val="47"/>
  </w:num>
  <w:num w:numId="154">
    <w:abstractNumId w:val="214"/>
  </w:num>
  <w:num w:numId="155">
    <w:abstractNumId w:val="198"/>
  </w:num>
  <w:num w:numId="156">
    <w:abstractNumId w:val="137"/>
  </w:num>
  <w:num w:numId="157">
    <w:abstractNumId w:val="135"/>
  </w:num>
  <w:num w:numId="158">
    <w:abstractNumId w:val="31"/>
  </w:num>
  <w:num w:numId="159">
    <w:abstractNumId w:val="184"/>
  </w:num>
  <w:num w:numId="160">
    <w:abstractNumId w:val="29"/>
  </w:num>
  <w:num w:numId="161">
    <w:abstractNumId w:val="34"/>
  </w:num>
  <w:num w:numId="162">
    <w:abstractNumId w:val="99"/>
  </w:num>
  <w:num w:numId="163">
    <w:abstractNumId w:val="175"/>
  </w:num>
  <w:num w:numId="164">
    <w:abstractNumId w:val="168"/>
  </w:num>
  <w:num w:numId="165">
    <w:abstractNumId w:val="212"/>
  </w:num>
  <w:num w:numId="166">
    <w:abstractNumId w:val="40"/>
  </w:num>
  <w:num w:numId="167">
    <w:abstractNumId w:val="183"/>
  </w:num>
  <w:num w:numId="168">
    <w:abstractNumId w:val="217"/>
  </w:num>
  <w:num w:numId="169">
    <w:abstractNumId w:val="81"/>
  </w:num>
  <w:num w:numId="170">
    <w:abstractNumId w:val="133"/>
  </w:num>
  <w:num w:numId="171">
    <w:abstractNumId w:val="33"/>
  </w:num>
  <w:num w:numId="172">
    <w:abstractNumId w:val="180"/>
  </w:num>
  <w:num w:numId="173">
    <w:abstractNumId w:val="92"/>
  </w:num>
  <w:num w:numId="174">
    <w:abstractNumId w:val="49"/>
  </w:num>
  <w:num w:numId="175">
    <w:abstractNumId w:val="148"/>
  </w:num>
  <w:num w:numId="176">
    <w:abstractNumId w:val="2"/>
  </w:num>
  <w:num w:numId="177">
    <w:abstractNumId w:val="95"/>
  </w:num>
  <w:num w:numId="178">
    <w:abstractNumId w:val="44"/>
  </w:num>
  <w:num w:numId="179">
    <w:abstractNumId w:val="115"/>
  </w:num>
  <w:num w:numId="180">
    <w:abstractNumId w:val="11"/>
  </w:num>
  <w:num w:numId="181">
    <w:abstractNumId w:val="60"/>
  </w:num>
  <w:num w:numId="182">
    <w:abstractNumId w:val="82"/>
  </w:num>
  <w:num w:numId="183">
    <w:abstractNumId w:val="30"/>
  </w:num>
  <w:num w:numId="184">
    <w:abstractNumId w:val="80"/>
  </w:num>
  <w:num w:numId="185">
    <w:abstractNumId w:val="78"/>
  </w:num>
  <w:num w:numId="186">
    <w:abstractNumId w:val="182"/>
  </w:num>
  <w:num w:numId="187">
    <w:abstractNumId w:val="72"/>
  </w:num>
  <w:num w:numId="188">
    <w:abstractNumId w:val="216"/>
  </w:num>
  <w:num w:numId="189">
    <w:abstractNumId w:val="77"/>
  </w:num>
  <w:num w:numId="190">
    <w:abstractNumId w:val="54"/>
  </w:num>
  <w:num w:numId="191">
    <w:abstractNumId w:val="179"/>
  </w:num>
  <w:num w:numId="192">
    <w:abstractNumId w:val="119"/>
  </w:num>
  <w:num w:numId="193">
    <w:abstractNumId w:val="197"/>
  </w:num>
  <w:num w:numId="194">
    <w:abstractNumId w:val="176"/>
  </w:num>
  <w:num w:numId="195">
    <w:abstractNumId w:val="62"/>
  </w:num>
  <w:num w:numId="196">
    <w:abstractNumId w:val="109"/>
  </w:num>
  <w:num w:numId="197">
    <w:abstractNumId w:val="52"/>
  </w:num>
  <w:num w:numId="198">
    <w:abstractNumId w:val="173"/>
  </w:num>
  <w:num w:numId="199">
    <w:abstractNumId w:val="10"/>
  </w:num>
  <w:num w:numId="200">
    <w:abstractNumId w:val="210"/>
  </w:num>
  <w:num w:numId="201">
    <w:abstractNumId w:val="128"/>
  </w:num>
  <w:num w:numId="202">
    <w:abstractNumId w:val="96"/>
  </w:num>
  <w:num w:numId="203">
    <w:abstractNumId w:val="139"/>
  </w:num>
  <w:num w:numId="204">
    <w:abstractNumId w:val="193"/>
  </w:num>
  <w:num w:numId="205">
    <w:abstractNumId w:val="162"/>
  </w:num>
  <w:num w:numId="206">
    <w:abstractNumId w:val="93"/>
  </w:num>
  <w:num w:numId="207">
    <w:abstractNumId w:val="200"/>
  </w:num>
  <w:num w:numId="208">
    <w:abstractNumId w:val="5"/>
  </w:num>
  <w:num w:numId="209">
    <w:abstractNumId w:val="15"/>
  </w:num>
  <w:num w:numId="210">
    <w:abstractNumId w:val="9"/>
  </w:num>
  <w:num w:numId="211">
    <w:abstractNumId w:val="124"/>
  </w:num>
  <w:num w:numId="212">
    <w:abstractNumId w:val="42"/>
  </w:num>
  <w:num w:numId="213">
    <w:abstractNumId w:val="69"/>
  </w:num>
  <w:num w:numId="214">
    <w:abstractNumId w:val="104"/>
  </w:num>
  <w:num w:numId="215">
    <w:abstractNumId w:val="12"/>
  </w:num>
  <w:num w:numId="216">
    <w:abstractNumId w:val="17"/>
  </w:num>
  <w:num w:numId="217">
    <w:abstractNumId w:val="117"/>
  </w:num>
  <w:num w:numId="218">
    <w:abstractNumId w:val="208"/>
  </w:num>
  <w:num w:numId="219">
    <w:abstractNumId w:val="125"/>
  </w:num>
  <w:num w:numId="220">
    <w:abstractNumId w:val="88"/>
  </w:num>
  <w:num w:numId="221">
    <w:abstractNumId w:val="166"/>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4097">
      <o:colormru v:ext="edit" colors="green"/>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28"/>
    <w:rsid w:val="00014846"/>
    <w:rsid w:val="000830D8"/>
    <w:rsid w:val="00083AF6"/>
    <w:rsid w:val="0009199D"/>
    <w:rsid w:val="000C3636"/>
    <w:rsid w:val="000E3607"/>
    <w:rsid w:val="001B001B"/>
    <w:rsid w:val="001E34E0"/>
    <w:rsid w:val="001F2266"/>
    <w:rsid w:val="001F2382"/>
    <w:rsid w:val="00224FBA"/>
    <w:rsid w:val="0023325B"/>
    <w:rsid w:val="002352E8"/>
    <w:rsid w:val="00286E24"/>
    <w:rsid w:val="002B4CA5"/>
    <w:rsid w:val="002D1CC4"/>
    <w:rsid w:val="002F641E"/>
    <w:rsid w:val="00326228"/>
    <w:rsid w:val="003335CD"/>
    <w:rsid w:val="00345E7F"/>
    <w:rsid w:val="003567FA"/>
    <w:rsid w:val="003A4710"/>
    <w:rsid w:val="003D7CCE"/>
    <w:rsid w:val="003E7438"/>
    <w:rsid w:val="0041019A"/>
    <w:rsid w:val="004107A3"/>
    <w:rsid w:val="004567CF"/>
    <w:rsid w:val="004605BB"/>
    <w:rsid w:val="00474C4D"/>
    <w:rsid w:val="00487CE5"/>
    <w:rsid w:val="004B6062"/>
    <w:rsid w:val="004E2C4A"/>
    <w:rsid w:val="004E6827"/>
    <w:rsid w:val="005273FF"/>
    <w:rsid w:val="005707AA"/>
    <w:rsid w:val="005C1AAB"/>
    <w:rsid w:val="005C4C46"/>
    <w:rsid w:val="005D30F9"/>
    <w:rsid w:val="00620E52"/>
    <w:rsid w:val="0062383B"/>
    <w:rsid w:val="00624D09"/>
    <w:rsid w:val="00625AFF"/>
    <w:rsid w:val="00635626"/>
    <w:rsid w:val="00697291"/>
    <w:rsid w:val="006976FE"/>
    <w:rsid w:val="006E4AFC"/>
    <w:rsid w:val="006E65E8"/>
    <w:rsid w:val="006F65F6"/>
    <w:rsid w:val="007030E6"/>
    <w:rsid w:val="00723490"/>
    <w:rsid w:val="00740FE8"/>
    <w:rsid w:val="00757988"/>
    <w:rsid w:val="007D6075"/>
    <w:rsid w:val="007F2AC1"/>
    <w:rsid w:val="008036F9"/>
    <w:rsid w:val="008540CB"/>
    <w:rsid w:val="008563B3"/>
    <w:rsid w:val="008645F0"/>
    <w:rsid w:val="008712D3"/>
    <w:rsid w:val="00873556"/>
    <w:rsid w:val="00880E52"/>
    <w:rsid w:val="00881A35"/>
    <w:rsid w:val="00894435"/>
    <w:rsid w:val="008D6C26"/>
    <w:rsid w:val="008E710B"/>
    <w:rsid w:val="00902763"/>
    <w:rsid w:val="00905DF7"/>
    <w:rsid w:val="009266BA"/>
    <w:rsid w:val="00951C4A"/>
    <w:rsid w:val="00970DC0"/>
    <w:rsid w:val="00981D53"/>
    <w:rsid w:val="00993048"/>
    <w:rsid w:val="009A53E3"/>
    <w:rsid w:val="009B0F51"/>
    <w:rsid w:val="009B6721"/>
    <w:rsid w:val="00A05F6F"/>
    <w:rsid w:val="00A06F92"/>
    <w:rsid w:val="00A10741"/>
    <w:rsid w:val="00A2609F"/>
    <w:rsid w:val="00A3098B"/>
    <w:rsid w:val="00A647AA"/>
    <w:rsid w:val="00AB09B0"/>
    <w:rsid w:val="00AB491D"/>
    <w:rsid w:val="00AB7CC5"/>
    <w:rsid w:val="00AF7D02"/>
    <w:rsid w:val="00B35C67"/>
    <w:rsid w:val="00B453D7"/>
    <w:rsid w:val="00B5554A"/>
    <w:rsid w:val="00B67272"/>
    <w:rsid w:val="00C00ED7"/>
    <w:rsid w:val="00C01701"/>
    <w:rsid w:val="00C31A32"/>
    <w:rsid w:val="00C349F6"/>
    <w:rsid w:val="00C55CD1"/>
    <w:rsid w:val="00C5798E"/>
    <w:rsid w:val="00C72FC5"/>
    <w:rsid w:val="00C80F9C"/>
    <w:rsid w:val="00C87C41"/>
    <w:rsid w:val="00C93ECE"/>
    <w:rsid w:val="00C94780"/>
    <w:rsid w:val="00CC58C4"/>
    <w:rsid w:val="00CD3037"/>
    <w:rsid w:val="00CE7DA7"/>
    <w:rsid w:val="00D43492"/>
    <w:rsid w:val="00D721C6"/>
    <w:rsid w:val="00DB554E"/>
    <w:rsid w:val="00DD3511"/>
    <w:rsid w:val="00E3484D"/>
    <w:rsid w:val="00E7529C"/>
    <w:rsid w:val="00EB6FE8"/>
    <w:rsid w:val="00ED66FB"/>
    <w:rsid w:val="00EE0B1B"/>
    <w:rsid w:val="00EF37E3"/>
    <w:rsid w:val="00F335CB"/>
    <w:rsid w:val="00F62DB7"/>
    <w:rsid w:val="00F75C17"/>
    <w:rsid w:val="00FB10A0"/>
    <w:rsid w:val="00FE730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green"/>
    </o:shapedefaults>
    <o:shapelayout v:ext="edit">
      <o:idmap v:ext="edit" data="1"/>
    </o:shapelayout>
  </w:shapeDefaults>
  <w:decimalSymbol w:val="."/>
  <w:listSeparator w:val=","/>
  <w15:docId w15:val="{5C58BA0A-42F2-4992-9DF7-40AB20A30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3"/>
      <w:ind w:left="20"/>
      <w:outlineLvl w:val="0"/>
    </w:pPr>
    <w:rPr>
      <w:rFonts w:ascii="Times New Roman" w:eastAsia="Times New Roman" w:hAnsi="Times New Roman"/>
      <w:b/>
      <w:bCs/>
      <w:sz w:val="36"/>
      <w:szCs w:val="36"/>
    </w:rPr>
  </w:style>
  <w:style w:type="paragraph" w:styleId="Heading2">
    <w:name w:val="heading 2"/>
    <w:basedOn w:val="Normal"/>
    <w:uiPriority w:val="1"/>
    <w:qFormat/>
    <w:pPr>
      <w:ind w:left="400"/>
      <w:outlineLvl w:val="1"/>
    </w:pPr>
    <w:rPr>
      <w:rFonts w:ascii="Times New Roman" w:eastAsia="Times New Roman" w:hAnsi="Times New Roman"/>
      <w:b/>
      <w:bCs/>
      <w:sz w:val="28"/>
      <w:szCs w:val="28"/>
    </w:rPr>
  </w:style>
  <w:style w:type="paragraph" w:styleId="Heading3">
    <w:name w:val="heading 3"/>
    <w:basedOn w:val="Normal"/>
    <w:next w:val="Normal"/>
    <w:link w:val="Heading3Char"/>
    <w:uiPriority w:val="9"/>
    <w:unhideWhenUsed/>
    <w:qFormat/>
    <w:rsid w:val="00ED66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6F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9B6721"/>
    <w:pPr>
      <w:widowControl/>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9B6721"/>
    <w:pPr>
      <w:tabs>
        <w:tab w:val="center" w:pos="4513"/>
        <w:tab w:val="right" w:pos="9026"/>
      </w:tabs>
    </w:pPr>
  </w:style>
  <w:style w:type="character" w:customStyle="1" w:styleId="HeaderChar">
    <w:name w:val="Header Char"/>
    <w:basedOn w:val="DefaultParagraphFont"/>
    <w:link w:val="Header"/>
    <w:uiPriority w:val="99"/>
    <w:rsid w:val="009B6721"/>
  </w:style>
  <w:style w:type="paragraph" w:styleId="Footer">
    <w:name w:val="footer"/>
    <w:basedOn w:val="Normal"/>
    <w:link w:val="FooterChar"/>
    <w:uiPriority w:val="99"/>
    <w:unhideWhenUsed/>
    <w:rsid w:val="009B6721"/>
    <w:pPr>
      <w:tabs>
        <w:tab w:val="center" w:pos="4513"/>
        <w:tab w:val="right" w:pos="9026"/>
      </w:tabs>
    </w:pPr>
  </w:style>
  <w:style w:type="character" w:customStyle="1" w:styleId="FooterChar">
    <w:name w:val="Footer Char"/>
    <w:basedOn w:val="DefaultParagraphFont"/>
    <w:link w:val="Footer"/>
    <w:uiPriority w:val="99"/>
    <w:rsid w:val="009B6721"/>
  </w:style>
  <w:style w:type="character" w:customStyle="1" w:styleId="NoSpacingChar">
    <w:name w:val="No Spacing Char"/>
    <w:basedOn w:val="DefaultParagraphFont"/>
    <w:link w:val="NoSpacing"/>
    <w:uiPriority w:val="1"/>
    <w:rsid w:val="009B672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9B6721"/>
    <w:rPr>
      <w:rFonts w:ascii="Tahoma" w:hAnsi="Tahoma" w:cs="Tahoma"/>
      <w:sz w:val="16"/>
      <w:szCs w:val="16"/>
    </w:rPr>
  </w:style>
  <w:style w:type="character" w:customStyle="1" w:styleId="BalloonTextChar">
    <w:name w:val="Balloon Text Char"/>
    <w:basedOn w:val="DefaultParagraphFont"/>
    <w:link w:val="BalloonText"/>
    <w:uiPriority w:val="99"/>
    <w:semiHidden/>
    <w:rsid w:val="009B6721"/>
    <w:rPr>
      <w:rFonts w:ascii="Tahoma" w:hAnsi="Tahoma" w:cs="Tahoma"/>
      <w:sz w:val="16"/>
      <w:szCs w:val="16"/>
    </w:rPr>
  </w:style>
  <w:style w:type="paragraph" w:styleId="TOCHeading">
    <w:name w:val="TOC Heading"/>
    <w:basedOn w:val="Heading1"/>
    <w:next w:val="Normal"/>
    <w:uiPriority w:val="39"/>
    <w:semiHidden/>
    <w:unhideWhenUsed/>
    <w:qFormat/>
    <w:rsid w:val="009B6721"/>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rsid w:val="009B6721"/>
    <w:pPr>
      <w:spacing w:after="100"/>
      <w:ind w:left="220"/>
    </w:pPr>
  </w:style>
  <w:style w:type="paragraph" w:styleId="TOC1">
    <w:name w:val="toc 1"/>
    <w:basedOn w:val="Normal"/>
    <w:next w:val="Normal"/>
    <w:autoRedefine/>
    <w:uiPriority w:val="39"/>
    <w:unhideWhenUsed/>
    <w:rsid w:val="009B6721"/>
    <w:pPr>
      <w:spacing w:after="100"/>
    </w:pPr>
  </w:style>
  <w:style w:type="paragraph" w:styleId="TOC3">
    <w:name w:val="toc 3"/>
    <w:basedOn w:val="Normal"/>
    <w:next w:val="Normal"/>
    <w:autoRedefine/>
    <w:uiPriority w:val="39"/>
    <w:unhideWhenUsed/>
    <w:rsid w:val="009B6721"/>
    <w:pPr>
      <w:widowControl/>
      <w:spacing w:after="100" w:line="276" w:lineRule="auto"/>
      <w:ind w:left="440"/>
    </w:pPr>
    <w:rPr>
      <w:rFonts w:eastAsiaTheme="minorEastAsia"/>
      <w:lang w:val="en-IE" w:eastAsia="en-IE"/>
    </w:rPr>
  </w:style>
  <w:style w:type="paragraph" w:styleId="TOC4">
    <w:name w:val="toc 4"/>
    <w:basedOn w:val="Normal"/>
    <w:next w:val="Normal"/>
    <w:autoRedefine/>
    <w:uiPriority w:val="39"/>
    <w:unhideWhenUsed/>
    <w:rsid w:val="009B6721"/>
    <w:pPr>
      <w:widowControl/>
      <w:spacing w:after="100" w:line="276" w:lineRule="auto"/>
      <w:ind w:left="660"/>
    </w:pPr>
    <w:rPr>
      <w:rFonts w:eastAsiaTheme="minorEastAsia"/>
      <w:lang w:val="en-IE" w:eastAsia="en-IE"/>
    </w:rPr>
  </w:style>
  <w:style w:type="paragraph" w:styleId="TOC5">
    <w:name w:val="toc 5"/>
    <w:basedOn w:val="Normal"/>
    <w:next w:val="Normal"/>
    <w:autoRedefine/>
    <w:uiPriority w:val="39"/>
    <w:unhideWhenUsed/>
    <w:rsid w:val="009B6721"/>
    <w:pPr>
      <w:widowControl/>
      <w:spacing w:after="100" w:line="276" w:lineRule="auto"/>
      <w:ind w:left="880"/>
    </w:pPr>
    <w:rPr>
      <w:rFonts w:eastAsiaTheme="minorEastAsia"/>
      <w:lang w:val="en-IE" w:eastAsia="en-IE"/>
    </w:rPr>
  </w:style>
  <w:style w:type="paragraph" w:styleId="TOC6">
    <w:name w:val="toc 6"/>
    <w:basedOn w:val="Normal"/>
    <w:next w:val="Normal"/>
    <w:autoRedefine/>
    <w:uiPriority w:val="39"/>
    <w:unhideWhenUsed/>
    <w:rsid w:val="009B6721"/>
    <w:pPr>
      <w:widowControl/>
      <w:spacing w:after="100" w:line="276" w:lineRule="auto"/>
      <w:ind w:left="1100"/>
    </w:pPr>
    <w:rPr>
      <w:rFonts w:eastAsiaTheme="minorEastAsia"/>
      <w:lang w:val="en-IE" w:eastAsia="en-IE"/>
    </w:rPr>
  </w:style>
  <w:style w:type="paragraph" w:styleId="TOC7">
    <w:name w:val="toc 7"/>
    <w:basedOn w:val="Normal"/>
    <w:next w:val="Normal"/>
    <w:autoRedefine/>
    <w:uiPriority w:val="39"/>
    <w:unhideWhenUsed/>
    <w:rsid w:val="009B6721"/>
    <w:pPr>
      <w:widowControl/>
      <w:spacing w:after="100" w:line="276" w:lineRule="auto"/>
      <w:ind w:left="1320"/>
    </w:pPr>
    <w:rPr>
      <w:rFonts w:eastAsiaTheme="minorEastAsia"/>
      <w:lang w:val="en-IE" w:eastAsia="en-IE"/>
    </w:rPr>
  </w:style>
  <w:style w:type="paragraph" w:styleId="TOC8">
    <w:name w:val="toc 8"/>
    <w:basedOn w:val="Normal"/>
    <w:next w:val="Normal"/>
    <w:autoRedefine/>
    <w:uiPriority w:val="39"/>
    <w:unhideWhenUsed/>
    <w:rsid w:val="009B6721"/>
    <w:pPr>
      <w:widowControl/>
      <w:spacing w:after="100" w:line="276" w:lineRule="auto"/>
      <w:ind w:left="1540"/>
    </w:pPr>
    <w:rPr>
      <w:rFonts w:eastAsiaTheme="minorEastAsia"/>
      <w:lang w:val="en-IE" w:eastAsia="en-IE"/>
    </w:rPr>
  </w:style>
  <w:style w:type="paragraph" w:styleId="TOC9">
    <w:name w:val="toc 9"/>
    <w:basedOn w:val="Normal"/>
    <w:next w:val="Normal"/>
    <w:autoRedefine/>
    <w:uiPriority w:val="39"/>
    <w:unhideWhenUsed/>
    <w:rsid w:val="009B6721"/>
    <w:pPr>
      <w:widowControl/>
      <w:spacing w:after="100" w:line="276" w:lineRule="auto"/>
      <w:ind w:left="1760"/>
    </w:pPr>
    <w:rPr>
      <w:rFonts w:eastAsiaTheme="minorEastAsia"/>
      <w:lang w:val="en-IE" w:eastAsia="en-IE"/>
    </w:rPr>
  </w:style>
  <w:style w:type="character" w:styleId="Hyperlink">
    <w:name w:val="Hyperlink"/>
    <w:basedOn w:val="DefaultParagraphFont"/>
    <w:uiPriority w:val="99"/>
    <w:unhideWhenUsed/>
    <w:rsid w:val="009B6721"/>
    <w:rPr>
      <w:color w:val="0000FF" w:themeColor="hyperlink"/>
      <w:u w:val="single"/>
    </w:rPr>
  </w:style>
  <w:style w:type="character" w:customStyle="1" w:styleId="Heading3Char">
    <w:name w:val="Heading 3 Char"/>
    <w:basedOn w:val="DefaultParagraphFont"/>
    <w:link w:val="Heading3"/>
    <w:uiPriority w:val="9"/>
    <w:rsid w:val="00ED66FB"/>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A05F6F"/>
    <w:rPr>
      <w:color w:val="808080"/>
    </w:rPr>
  </w:style>
  <w:style w:type="paragraph" w:customStyle="1" w:styleId="Default">
    <w:name w:val="Default"/>
    <w:rsid w:val="003E7438"/>
    <w:pPr>
      <w:widowControl/>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Heading4Char">
    <w:name w:val="Heading 4 Char"/>
    <w:basedOn w:val="DefaultParagraphFont"/>
    <w:link w:val="Heading4"/>
    <w:uiPriority w:val="9"/>
    <w:rsid w:val="00EB6FE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94.png"/><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5.emf"/><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5.emf"/><Relationship Id="rId89" Type="http://schemas.openxmlformats.org/officeDocument/2006/relationships/image" Target="media/image70.png"/><Relationship Id="rId112" Type="http://schemas.openxmlformats.org/officeDocument/2006/relationships/image" Target="media/image89.emf"/><Relationship Id="rId133" Type="http://schemas.openxmlformats.org/officeDocument/2006/relationships/image" Target="media/image109.emf"/><Relationship Id="rId138" Type="http://schemas.openxmlformats.org/officeDocument/2006/relationships/image" Target="media/image114.png"/><Relationship Id="rId154" Type="http://schemas.openxmlformats.org/officeDocument/2006/relationships/image" Target="media/image127.emf"/><Relationship Id="rId159" Type="http://schemas.openxmlformats.org/officeDocument/2006/relationships/image" Target="media/image132.png"/><Relationship Id="rId16" Type="http://schemas.openxmlformats.org/officeDocument/2006/relationships/header" Target="header1.xml"/><Relationship Id="rId107" Type="http://schemas.openxmlformats.org/officeDocument/2006/relationships/image" Target="media/image84.emf"/><Relationship Id="rId11" Type="http://schemas.openxmlformats.org/officeDocument/2006/relationships/image" Target="media/image2.jp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0.emf"/><Relationship Id="rId58" Type="http://schemas.openxmlformats.org/officeDocument/2006/relationships/image" Target="media/image44.png"/><Relationship Id="rId74" Type="http://schemas.openxmlformats.org/officeDocument/2006/relationships/header" Target="header7.xml"/><Relationship Id="rId79" Type="http://schemas.openxmlformats.org/officeDocument/2006/relationships/image" Target="media/image61.emf"/><Relationship Id="rId102" Type="http://schemas.openxmlformats.org/officeDocument/2006/relationships/image" Target="media/image79.emf"/><Relationship Id="rId123" Type="http://schemas.openxmlformats.org/officeDocument/2006/relationships/image" Target="media/image100.emf"/><Relationship Id="rId128" Type="http://schemas.openxmlformats.org/officeDocument/2006/relationships/image" Target="media/image105.png"/><Relationship Id="rId144" Type="http://schemas.openxmlformats.org/officeDocument/2006/relationships/header" Target="header16.xml"/><Relationship Id="rId149" Type="http://schemas.openxmlformats.org/officeDocument/2006/relationships/image" Target="media/image123.emf"/><Relationship Id="rId5" Type="http://schemas.openxmlformats.org/officeDocument/2006/relationships/styles" Target="styles.xml"/><Relationship Id="rId90" Type="http://schemas.openxmlformats.org/officeDocument/2006/relationships/image" Target="media/image71.png"/><Relationship Id="rId95" Type="http://schemas.openxmlformats.org/officeDocument/2006/relationships/image" Target="media/image75.emf"/><Relationship Id="rId160" Type="http://schemas.openxmlformats.org/officeDocument/2006/relationships/image" Target="media/image133.emf"/><Relationship Id="rId165" Type="http://schemas.openxmlformats.org/officeDocument/2006/relationships/header" Target="header20.xml"/><Relationship Id="rId22" Type="http://schemas.openxmlformats.org/officeDocument/2006/relationships/image" Target="media/image11.emf"/><Relationship Id="rId27" Type="http://schemas.openxmlformats.org/officeDocument/2006/relationships/image" Target="media/image16.png"/><Relationship Id="rId43" Type="http://schemas.openxmlformats.org/officeDocument/2006/relationships/image" Target="media/image32.emf"/><Relationship Id="rId48" Type="http://schemas.openxmlformats.org/officeDocument/2006/relationships/image" Target="media/image36.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0.emf"/><Relationship Id="rId118" Type="http://schemas.openxmlformats.org/officeDocument/2006/relationships/image" Target="media/image95.emf"/><Relationship Id="rId134" Type="http://schemas.openxmlformats.org/officeDocument/2006/relationships/image" Target="media/image110.emf"/><Relationship Id="rId139" Type="http://schemas.openxmlformats.org/officeDocument/2006/relationships/image" Target="media/image115.emf"/><Relationship Id="rId80" Type="http://schemas.openxmlformats.org/officeDocument/2006/relationships/image" Target="media/image62.emf"/><Relationship Id="rId85" Type="http://schemas.openxmlformats.org/officeDocument/2006/relationships/image" Target="media/image66.emf"/><Relationship Id="rId150" Type="http://schemas.openxmlformats.org/officeDocument/2006/relationships/image" Target="media/image124.emf"/><Relationship Id="rId155" Type="http://schemas.openxmlformats.org/officeDocument/2006/relationships/image" Target="media/image128.emf"/><Relationship Id="rId12" Type="http://schemas.openxmlformats.org/officeDocument/2006/relationships/image" Target="media/image3.emf"/><Relationship Id="rId17" Type="http://schemas.openxmlformats.org/officeDocument/2006/relationships/footer" Target="footer1.xml"/><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5.png"/><Relationship Id="rId103" Type="http://schemas.openxmlformats.org/officeDocument/2006/relationships/image" Target="media/image80.emf"/><Relationship Id="rId108" Type="http://schemas.openxmlformats.org/officeDocument/2006/relationships/image" Target="media/image85.emf"/><Relationship Id="rId124" Type="http://schemas.openxmlformats.org/officeDocument/2006/relationships/image" Target="media/image101.png"/><Relationship Id="rId129" Type="http://schemas.openxmlformats.org/officeDocument/2006/relationships/header" Target="header14.xml"/><Relationship Id="rId54" Type="http://schemas.openxmlformats.org/officeDocument/2006/relationships/image" Target="media/image41.emf"/><Relationship Id="rId70" Type="http://schemas.openxmlformats.org/officeDocument/2006/relationships/image" Target="media/image54.png"/><Relationship Id="rId75" Type="http://schemas.openxmlformats.org/officeDocument/2006/relationships/header" Target="header8.xml"/><Relationship Id="rId91" Type="http://schemas.openxmlformats.org/officeDocument/2006/relationships/header" Target="header10.xml"/><Relationship Id="rId96" Type="http://schemas.openxmlformats.org/officeDocument/2006/relationships/image" Target="media/image76.png"/><Relationship Id="rId140" Type="http://schemas.openxmlformats.org/officeDocument/2006/relationships/image" Target="media/image116.emf"/><Relationship Id="rId145" Type="http://schemas.openxmlformats.org/officeDocument/2006/relationships/image" Target="media/image119.png"/><Relationship Id="rId161" Type="http://schemas.openxmlformats.org/officeDocument/2006/relationships/header" Target="header18.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7.emf"/><Relationship Id="rId57" Type="http://schemas.openxmlformats.org/officeDocument/2006/relationships/image" Target="media/image43.emf"/><Relationship Id="rId106" Type="http://schemas.openxmlformats.org/officeDocument/2006/relationships/image" Target="media/image83.emf"/><Relationship Id="rId114" Type="http://schemas.openxmlformats.org/officeDocument/2006/relationships/image" Target="media/image91.emf"/><Relationship Id="rId119" Type="http://schemas.openxmlformats.org/officeDocument/2006/relationships/image" Target="media/image96.emf"/><Relationship Id="rId127" Type="http://schemas.openxmlformats.org/officeDocument/2006/relationships/image" Target="media/image104.emf"/><Relationship Id="rId10" Type="http://schemas.openxmlformats.org/officeDocument/2006/relationships/image" Target="media/image1.jp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39.emf"/><Relationship Id="rId60" Type="http://schemas.openxmlformats.org/officeDocument/2006/relationships/image" Target="media/image46.emf"/><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0.emf"/><Relationship Id="rId81" Type="http://schemas.openxmlformats.org/officeDocument/2006/relationships/header" Target="header9.xml"/><Relationship Id="rId86" Type="http://schemas.openxmlformats.org/officeDocument/2006/relationships/image" Target="media/image67.emf"/><Relationship Id="rId94" Type="http://schemas.openxmlformats.org/officeDocument/2006/relationships/image" Target="media/image74.emf"/><Relationship Id="rId99" Type="http://schemas.openxmlformats.org/officeDocument/2006/relationships/header" Target="header12.xml"/><Relationship Id="rId101" Type="http://schemas.openxmlformats.org/officeDocument/2006/relationships/image" Target="media/image78.emf"/><Relationship Id="rId122" Type="http://schemas.openxmlformats.org/officeDocument/2006/relationships/image" Target="media/image99.emf"/><Relationship Id="rId130" Type="http://schemas.openxmlformats.org/officeDocument/2006/relationships/image" Target="media/image106.emf"/><Relationship Id="rId135" Type="http://schemas.openxmlformats.org/officeDocument/2006/relationships/image" Target="media/image111.emf"/><Relationship Id="rId143" Type="http://schemas.openxmlformats.org/officeDocument/2006/relationships/header" Target="header15.xml"/><Relationship Id="rId148" Type="http://schemas.openxmlformats.org/officeDocument/2006/relationships/image" Target="media/image122.emf"/><Relationship Id="rId151" Type="http://schemas.openxmlformats.org/officeDocument/2006/relationships/image" Target="media/image125.emf"/><Relationship Id="rId156" Type="http://schemas.openxmlformats.org/officeDocument/2006/relationships/image" Target="media/image129.emf"/><Relationship Id="rId164" Type="http://schemas.openxmlformats.org/officeDocument/2006/relationships/image" Target="media/image13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86.emf"/><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2.emf"/><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image" Target="media/image81.emf"/><Relationship Id="rId120" Type="http://schemas.openxmlformats.org/officeDocument/2006/relationships/image" Target="media/image97.emf"/><Relationship Id="rId125" Type="http://schemas.openxmlformats.org/officeDocument/2006/relationships/image" Target="media/image102.png"/><Relationship Id="rId141" Type="http://schemas.openxmlformats.org/officeDocument/2006/relationships/image" Target="media/image117.emf"/><Relationship Id="rId146" Type="http://schemas.openxmlformats.org/officeDocument/2006/relationships/image" Target="media/image120.emf"/><Relationship Id="rId16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image" Target="media/image72.emf"/><Relationship Id="rId16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0.png"/><Relationship Id="rId87" Type="http://schemas.openxmlformats.org/officeDocument/2006/relationships/image" Target="media/image68.emf"/><Relationship Id="rId110" Type="http://schemas.openxmlformats.org/officeDocument/2006/relationships/image" Target="media/image87.emf"/><Relationship Id="rId115" Type="http://schemas.openxmlformats.org/officeDocument/2006/relationships/image" Target="media/image92.emf"/><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0.emf"/><Relationship Id="rId61" Type="http://schemas.openxmlformats.org/officeDocument/2006/relationships/header" Target="header5.xml"/><Relationship Id="rId82" Type="http://schemas.openxmlformats.org/officeDocument/2006/relationships/image" Target="media/image63.emf"/><Relationship Id="rId152" Type="http://schemas.openxmlformats.org/officeDocument/2006/relationships/header" Target="header17.xml"/><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header" Target="header4.xml"/><Relationship Id="rId77" Type="http://schemas.openxmlformats.org/officeDocument/2006/relationships/image" Target="media/image59.emf"/><Relationship Id="rId100" Type="http://schemas.openxmlformats.org/officeDocument/2006/relationships/header" Target="header13.xml"/><Relationship Id="rId105" Type="http://schemas.openxmlformats.org/officeDocument/2006/relationships/image" Target="media/image82.emf"/><Relationship Id="rId126" Type="http://schemas.openxmlformats.org/officeDocument/2006/relationships/image" Target="media/image103.png"/><Relationship Id="rId147" Type="http://schemas.openxmlformats.org/officeDocument/2006/relationships/image" Target="media/image121.emf"/><Relationship Id="rId8" Type="http://schemas.openxmlformats.org/officeDocument/2006/relationships/footnotes" Target="footnotes.xml"/><Relationship Id="rId51" Type="http://schemas.openxmlformats.org/officeDocument/2006/relationships/header" Target="header3.xml"/><Relationship Id="rId72" Type="http://schemas.openxmlformats.org/officeDocument/2006/relationships/image" Target="media/image56.emf"/><Relationship Id="rId93" Type="http://schemas.openxmlformats.org/officeDocument/2006/relationships/image" Target="media/image73.emf"/><Relationship Id="rId98" Type="http://schemas.openxmlformats.org/officeDocument/2006/relationships/header" Target="header11.xml"/><Relationship Id="rId121" Type="http://schemas.openxmlformats.org/officeDocument/2006/relationships/image" Target="media/image98.emf"/><Relationship Id="rId142" Type="http://schemas.openxmlformats.org/officeDocument/2006/relationships/image" Target="media/image118.emf"/><Relationship Id="rId163" Type="http://schemas.openxmlformats.org/officeDocument/2006/relationships/image" Target="media/image134.e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header" Target="header2.xml"/><Relationship Id="rId67" Type="http://schemas.openxmlformats.org/officeDocument/2006/relationships/image" Target="media/image51.emf"/><Relationship Id="rId116" Type="http://schemas.openxmlformats.org/officeDocument/2006/relationships/image" Target="media/image93.png"/><Relationship Id="rId137" Type="http://schemas.openxmlformats.org/officeDocument/2006/relationships/image" Target="media/image113.emf"/><Relationship Id="rId158" Type="http://schemas.openxmlformats.org/officeDocument/2006/relationships/image" Target="media/image131.png"/><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header" Target="header6.xml"/><Relationship Id="rId83" Type="http://schemas.openxmlformats.org/officeDocument/2006/relationships/image" Target="media/image64.emf"/><Relationship Id="rId88" Type="http://schemas.openxmlformats.org/officeDocument/2006/relationships/image" Target="media/image69.emf"/><Relationship Id="rId111" Type="http://schemas.openxmlformats.org/officeDocument/2006/relationships/image" Target="media/image88.emf"/><Relationship Id="rId132" Type="http://schemas.openxmlformats.org/officeDocument/2006/relationships/image" Target="media/image108.emf"/><Relationship Id="rId153" Type="http://schemas.openxmlformats.org/officeDocument/2006/relationships/image" Target="media/image1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EFA89-3BB7-41C9-A1A0-35175D0E987E}">
  <ds:schemaRefs>
    <ds:schemaRef ds:uri="urn:schemas-microsoft-com.VSTO2008Demos.ControlsStorage"/>
  </ds:schemaRefs>
</ds:datastoreItem>
</file>

<file path=customXml/itemProps3.xml><?xml version="1.0" encoding="utf-8"?>
<ds:datastoreItem xmlns:ds="http://schemas.openxmlformats.org/officeDocument/2006/customXml" ds:itemID="{289A2484-4CD2-48B3-A12C-C75D4A9B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142</Pages>
  <Words>35960</Words>
  <Characters>204973</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Leaving Certificate Physics Revision booklet</vt:lpstr>
    </vt:vector>
  </TitlesOfParts>
  <Company>PDST</Company>
  <LinksUpToDate>false</LinksUpToDate>
  <CharactersWithSpaces>240453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Leaving Certificate Physics Revision booklet</dc:title>
  <dc:creator>Jacinta Burke</dc:creator>
  <cp:lastModifiedBy>Claire McHugh</cp:lastModifiedBy>
  <cp:revision>2</cp:revision>
  <cp:lastPrinted>2013-09-17T20:19:00Z</cp:lastPrinted>
  <dcterms:created xsi:type="dcterms:W3CDTF">2017-10-13T11:48:00Z</dcterms:created>
  <dcterms:modified xsi:type="dcterms:W3CDTF">2017-10-13T11:48:00Z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2013-01-12T00:00:00Z</vt:filetime>
  </property>
  <property fmtid="{D5CDD505-2E9C-101B-9397-08002B2CF9AE}" pid="3" name="LastSaved">
    <vt:filetime>2013-01-12T00:00:00Z</vt:filetime>
  </property>
</Properties>
</file>